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B6BF1" w14:textId="66EEE49C" w:rsidR="00DA710B" w:rsidRPr="009B3061" w:rsidRDefault="00DA710B" w:rsidP="00DA710B">
      <w:pPr>
        <w:pStyle w:val="elementgraficznytabela"/>
        <w:rPr>
          <w:noProof w:val="0"/>
        </w:rPr>
      </w:pPr>
      <w:bookmarkStart w:id="0" w:name="_Hlk146718606"/>
      <w:bookmarkEnd w:id="0"/>
      <w:r>
        <w:drawing>
          <wp:anchor distT="0" distB="0" distL="114300" distR="114300" simplePos="0" relativeHeight="251658240" behindDoc="1" locked="0" layoutInCell="1" allowOverlap="1" wp14:anchorId="75C533F9" wp14:editId="43F4262A">
            <wp:simplePos x="0" y="0"/>
            <wp:positionH relativeFrom="margin">
              <wp:posOffset>-882650</wp:posOffset>
            </wp:positionH>
            <wp:positionV relativeFrom="margin">
              <wp:posOffset>-899160</wp:posOffset>
            </wp:positionV>
            <wp:extent cx="7520940" cy="10636250"/>
            <wp:effectExtent l="0" t="0" r="3810" b="0"/>
            <wp:wrapNone/>
            <wp:docPr id="1259739928" name="Obraz 12597399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39928" name="Obraz 1" descr="Obraz zawierający mapa&#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a:off x="0" y="0"/>
                      <a:ext cx="7520940" cy="10636250"/>
                    </a:xfrm>
                    <a:prstGeom prst="rect">
                      <a:avLst/>
                    </a:prstGeom>
                  </pic:spPr>
                </pic:pic>
              </a:graphicData>
            </a:graphic>
            <wp14:sizeRelH relativeFrom="page">
              <wp14:pctWidth>0</wp14:pctWidth>
            </wp14:sizeRelH>
            <wp14:sizeRelV relativeFrom="page">
              <wp14:pctHeight>0</wp14:pctHeight>
            </wp14:sizeRelV>
          </wp:anchor>
        </w:drawing>
      </w:r>
    </w:p>
    <w:p w14:paraId="580B7E5C" w14:textId="500F6157" w:rsidR="006E781B" w:rsidRPr="009B3061" w:rsidRDefault="006E781B" w:rsidP="006E781B">
      <w:pPr>
        <w:pStyle w:val="elementgraficznytabela"/>
        <w:rPr>
          <w:noProof w:val="0"/>
        </w:rPr>
      </w:pPr>
      <w:r w:rsidRPr="009B3061">
        <w:rPr>
          <w:noProof w:val="0"/>
        </w:rPr>
        <w:br w:type="page"/>
      </w:r>
    </w:p>
    <w:p w14:paraId="4BFB804D" w14:textId="140EEE3D" w:rsidR="006E781B" w:rsidRPr="00362C8C" w:rsidRDefault="001D6942">
      <w:pPr>
        <w:spacing w:before="0" w:after="160" w:line="259" w:lineRule="auto"/>
        <w:ind w:left="0"/>
        <w:rPr>
          <w:color w:val="4472C4" w:themeColor="accent1"/>
        </w:rPr>
      </w:pPr>
      <w:r>
        <w:rPr>
          <w:noProof/>
          <w:color w:val="4472C4" w:themeColor="accent1"/>
        </w:rPr>
        <w:lastRenderedPageBreak/>
        <w:drawing>
          <wp:anchor distT="0" distB="0" distL="114300" distR="114300" simplePos="0" relativeHeight="251682830" behindDoc="1" locked="0" layoutInCell="1" allowOverlap="1" wp14:anchorId="1BD65D60" wp14:editId="793FACE5">
            <wp:simplePos x="0" y="0"/>
            <wp:positionH relativeFrom="column">
              <wp:posOffset>-900431</wp:posOffset>
            </wp:positionH>
            <wp:positionV relativeFrom="paragraph">
              <wp:posOffset>-885190</wp:posOffset>
            </wp:positionV>
            <wp:extent cx="7574907" cy="10713720"/>
            <wp:effectExtent l="0" t="0" r="7620" b="0"/>
            <wp:wrapNone/>
            <wp:docPr id="1886619170"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19170" name="Obraz 1" descr="Obraz zawierający tekst, zrzut ekranu, design&#10;&#10;Opis wygenerowany automatyczni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1756" cy="10723406"/>
                    </a:xfrm>
                    <a:prstGeom prst="rect">
                      <a:avLst/>
                    </a:prstGeom>
                  </pic:spPr>
                </pic:pic>
              </a:graphicData>
            </a:graphic>
            <wp14:sizeRelH relativeFrom="page">
              <wp14:pctWidth>0</wp14:pctWidth>
            </wp14:sizeRelH>
            <wp14:sizeRelV relativeFrom="page">
              <wp14:pctHeight>0</wp14:pctHeight>
            </wp14:sizeRelV>
          </wp:anchor>
        </w:drawing>
      </w:r>
      <w:r w:rsidR="006E781B" w:rsidRPr="00362C8C">
        <w:rPr>
          <w:color w:val="4472C4" w:themeColor="accent1"/>
        </w:rPr>
        <w:br w:type="page"/>
      </w:r>
    </w:p>
    <w:p w14:paraId="0A75E949" w14:textId="50AED7BE" w:rsidR="003A1916" w:rsidRPr="00362C8C" w:rsidRDefault="00124361">
      <w:pPr>
        <w:spacing w:before="0" w:after="160" w:line="259" w:lineRule="auto"/>
        <w:ind w:left="0"/>
        <w:rPr>
          <w:color w:val="4472C4" w:themeColor="accent1"/>
        </w:rPr>
      </w:pPr>
      <w:r>
        <w:rPr>
          <w:noProof/>
          <w:color w:val="4472C4" w:themeColor="accent1"/>
        </w:rPr>
        <w:lastRenderedPageBreak/>
        <w:drawing>
          <wp:anchor distT="0" distB="0" distL="114300" distR="114300" simplePos="0" relativeHeight="251658242" behindDoc="1" locked="0" layoutInCell="1" allowOverlap="1" wp14:anchorId="5E976C4A" wp14:editId="68DD40B8">
            <wp:simplePos x="0" y="0"/>
            <wp:positionH relativeFrom="column">
              <wp:posOffset>-869950</wp:posOffset>
            </wp:positionH>
            <wp:positionV relativeFrom="paragraph">
              <wp:posOffset>-892810</wp:posOffset>
            </wp:positionV>
            <wp:extent cx="7559531" cy="10690860"/>
            <wp:effectExtent l="0" t="0" r="3810" b="0"/>
            <wp:wrapNone/>
            <wp:docPr id="689698378" name="Obraz 689698378" descr="Obraz zawierający tekst,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98378" name="Obraz 4" descr="Obraz zawierający tekst, roślina&#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7568152" cy="10703051"/>
                    </a:xfrm>
                    <a:prstGeom prst="rect">
                      <a:avLst/>
                    </a:prstGeom>
                  </pic:spPr>
                </pic:pic>
              </a:graphicData>
            </a:graphic>
            <wp14:sizeRelH relativeFrom="page">
              <wp14:pctWidth>0</wp14:pctWidth>
            </wp14:sizeRelH>
            <wp14:sizeRelV relativeFrom="page">
              <wp14:pctHeight>0</wp14:pctHeight>
            </wp14:sizeRelV>
          </wp:anchor>
        </w:drawing>
      </w:r>
      <w:r w:rsidR="006E781B" w:rsidRPr="00362C8C">
        <w:rPr>
          <w:color w:val="4472C4" w:themeColor="accent1"/>
        </w:rPr>
        <w:br w:type="page"/>
      </w:r>
    </w:p>
    <w:p w14:paraId="332E5CD4" w14:textId="4147B1A2" w:rsidR="0025152F" w:rsidRDefault="00A12033" w:rsidP="00687D00">
      <w:pPr>
        <w:ind w:left="0" w:firstLine="851"/>
      </w:pPr>
      <w:r>
        <w:rPr>
          <w:noProof/>
        </w:rPr>
        <w:lastRenderedPageBreak/>
        <w:drawing>
          <wp:anchor distT="0" distB="0" distL="114300" distR="114300" simplePos="0" relativeHeight="251658245" behindDoc="0" locked="0" layoutInCell="1" allowOverlap="1" wp14:anchorId="57834CB7" wp14:editId="0FF92E5C">
            <wp:simplePos x="0" y="0"/>
            <wp:positionH relativeFrom="margin">
              <wp:posOffset>38100</wp:posOffset>
            </wp:positionH>
            <wp:positionV relativeFrom="margin">
              <wp:posOffset>-632460</wp:posOffset>
            </wp:positionV>
            <wp:extent cx="2028748" cy="957661"/>
            <wp:effectExtent l="0" t="0" r="0" b="0"/>
            <wp:wrapSquare wrapText="bothSides"/>
            <wp:docPr id="102" name="Obraz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2;p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8748" cy="957661"/>
                    </a:xfrm>
                    <a:prstGeom prst="rect">
                      <a:avLst/>
                    </a:prstGeom>
                  </pic:spPr>
                </pic:pic>
              </a:graphicData>
            </a:graphic>
          </wp:anchor>
        </w:drawing>
      </w:r>
      <w:r w:rsidR="00E65B11" w:rsidRPr="009B3061">
        <w:br/>
      </w:r>
      <w:r w:rsidR="00687D00">
        <w:br/>
      </w:r>
      <w:r w:rsidR="00687D00">
        <w:br/>
      </w:r>
      <w:r w:rsidR="009C12FB" w:rsidRPr="00C7481D">
        <w:rPr>
          <w:b/>
          <w:bCs/>
        </w:rPr>
        <w:t>Strategia terytorialna</w:t>
      </w:r>
      <w:r w:rsidR="009C12FB">
        <w:rPr>
          <w:b/>
          <w:bCs/>
        </w:rPr>
        <w:t xml:space="preserve"> – strategia rozwoju ponadlokalnego</w:t>
      </w:r>
      <w:r w:rsidR="00627A58">
        <w:rPr>
          <w:b/>
          <w:bCs/>
        </w:rPr>
        <w:t xml:space="preserve"> </w:t>
      </w:r>
      <w:r w:rsidR="009E4CBF">
        <w:br/>
      </w:r>
      <w:r w:rsidR="009C12FB">
        <w:t>P</w:t>
      </w:r>
      <w:r w:rsidR="00422850" w:rsidRPr="009B3061">
        <w:t>artnerstwa</w:t>
      </w:r>
      <w:r w:rsidR="000B1DAA">
        <w:t xml:space="preserve"> </w:t>
      </w:r>
      <w:r w:rsidR="000B1DAA" w:rsidRPr="00395E1B">
        <w:t>Ostrołęcki Obszar Strategicznej Interwencji</w:t>
      </w:r>
    </w:p>
    <w:p w14:paraId="652BA8D0" w14:textId="6CCA97CC" w:rsidR="0025152F" w:rsidRDefault="009E4CBF" w:rsidP="0095784C">
      <w:pPr>
        <w:ind w:left="0"/>
      </w:pPr>
      <w:r w:rsidRPr="009B3061">
        <w:rPr>
          <w:b/>
          <w:bCs/>
        </w:rPr>
        <w:t>Opracowanie</w:t>
      </w:r>
      <w:r w:rsidRPr="009B3061">
        <w:br/>
        <w:t>Związek Miast Polskich</w:t>
      </w:r>
    </w:p>
    <w:p w14:paraId="2171B41C" w14:textId="169B2980" w:rsidR="0025152F" w:rsidRDefault="009E4CBF" w:rsidP="0095784C">
      <w:pPr>
        <w:ind w:left="0"/>
        <w:rPr>
          <w:rStyle w:val="normaltextrun"/>
          <w:rFonts w:cs="Calibri"/>
          <w:color w:val="000000"/>
          <w:shd w:val="clear" w:color="auto" w:fill="FFFFFF"/>
        </w:rPr>
      </w:pPr>
      <w:r w:rsidRPr="009B3061">
        <w:rPr>
          <w:b/>
          <w:bCs/>
        </w:rPr>
        <w:t xml:space="preserve">Zespół </w:t>
      </w:r>
      <w:r w:rsidR="00325791" w:rsidRPr="009B3061">
        <w:rPr>
          <w:b/>
          <w:bCs/>
        </w:rPr>
        <w:t>a</w:t>
      </w:r>
      <w:r w:rsidRPr="009B3061">
        <w:rPr>
          <w:b/>
          <w:bCs/>
        </w:rPr>
        <w:t>utorski</w:t>
      </w:r>
      <w:r w:rsidRPr="009B3061">
        <w:br/>
      </w:r>
      <w:r w:rsidR="00B747C0" w:rsidRPr="00812374">
        <w:rPr>
          <w:u w:val="single"/>
        </w:rPr>
        <w:t>Jakub Pyrzanowski</w:t>
      </w:r>
      <w:r w:rsidR="00B747C0">
        <w:t>, Barbara Łączna</w:t>
      </w:r>
      <w:r w:rsidR="005D1F70">
        <w:t xml:space="preserve">, </w:t>
      </w:r>
      <w:r w:rsidR="00B747C0">
        <w:t xml:space="preserve">Piotr Maleszyk, </w:t>
      </w:r>
      <w:r w:rsidR="005D1F70">
        <w:t xml:space="preserve">Rafał Kaftan, </w:t>
      </w:r>
    </w:p>
    <w:p w14:paraId="12B51181" w14:textId="0596FFBA" w:rsidR="001038A7" w:rsidRDefault="001038A7" w:rsidP="0095784C">
      <w:pPr>
        <w:ind w:left="0"/>
        <w:rPr>
          <w:rStyle w:val="normaltextrun"/>
        </w:rPr>
      </w:pPr>
      <w:r w:rsidRPr="009B3061">
        <w:rPr>
          <w:b/>
          <w:bCs/>
        </w:rPr>
        <w:t xml:space="preserve">Zespół </w:t>
      </w:r>
      <w:r>
        <w:rPr>
          <w:b/>
          <w:bCs/>
        </w:rPr>
        <w:t>wspierający</w:t>
      </w:r>
      <w:r>
        <w:rPr>
          <w:b/>
          <w:bCs/>
        </w:rPr>
        <w:br/>
      </w:r>
      <w:r w:rsidRPr="001038A7">
        <w:t xml:space="preserve">Łukasz Dąbrówka, Michał Babicki, Adam Mikołajczyk, Zdzisław Czucha, </w:t>
      </w:r>
      <w:r w:rsidR="00812374">
        <w:rPr>
          <w:rStyle w:val="normaltextrun"/>
        </w:rPr>
        <w:t>Grzegorz Roman</w:t>
      </w:r>
    </w:p>
    <w:p w14:paraId="6199608B" w14:textId="1AF476CA" w:rsidR="001A160E" w:rsidRPr="001038A7" w:rsidRDefault="001A160E" w:rsidP="0095784C">
      <w:pPr>
        <w:ind w:left="0"/>
        <w:rPr>
          <w:rStyle w:val="normaltextrun"/>
          <w:b/>
          <w:bCs/>
        </w:rPr>
      </w:pPr>
      <w:r>
        <w:rPr>
          <w:rStyle w:val="normaltextrun"/>
          <w:b/>
          <w:bCs/>
        </w:rPr>
        <w:t>Zespół autorski m</w:t>
      </w:r>
      <w:r w:rsidRPr="00C57A6B">
        <w:rPr>
          <w:rStyle w:val="normaltextrun"/>
          <w:b/>
          <w:bCs/>
        </w:rPr>
        <w:t>odelu struktury funkcjonalno-przestrzennej</w:t>
      </w:r>
      <w:r>
        <w:rPr>
          <w:rStyle w:val="normaltextrun"/>
          <w:b/>
          <w:bCs/>
        </w:rPr>
        <w:br/>
      </w:r>
      <w:r w:rsidRPr="00C57A6B">
        <w:rPr>
          <w:rStyle w:val="normaltextrun"/>
          <w:u w:val="single"/>
        </w:rPr>
        <w:t>Michał Ciesielski</w:t>
      </w:r>
      <w:r w:rsidRPr="00C57A6B">
        <w:rPr>
          <w:rStyle w:val="normaltextrun"/>
        </w:rPr>
        <w:t>, Piotr Górka</w:t>
      </w:r>
      <w:r>
        <w:rPr>
          <w:rStyle w:val="normaltextrun"/>
        </w:rPr>
        <w:t xml:space="preserve">, </w:t>
      </w:r>
      <w:r w:rsidRPr="00C57A6B">
        <w:rPr>
          <w:rStyle w:val="normaltextrun"/>
        </w:rPr>
        <w:t>Marta Gurgul</w:t>
      </w:r>
      <w:r>
        <w:rPr>
          <w:rStyle w:val="normaltextrun"/>
        </w:rPr>
        <w:t xml:space="preserve">, </w:t>
      </w:r>
      <w:r w:rsidRPr="00C57A6B">
        <w:rPr>
          <w:rStyle w:val="normaltextrun"/>
        </w:rPr>
        <w:t>Bartłomiej Idzikowski</w:t>
      </w:r>
      <w:r>
        <w:rPr>
          <w:rStyle w:val="normaltextrun"/>
        </w:rPr>
        <w:t>,</w:t>
      </w:r>
      <w:r w:rsidRPr="00C57A6B">
        <w:rPr>
          <w:rStyle w:val="normaltextrun"/>
        </w:rPr>
        <w:t xml:space="preserve"> Marek Karzyński</w:t>
      </w:r>
      <w:r>
        <w:rPr>
          <w:rStyle w:val="normaltextrun"/>
        </w:rPr>
        <w:t xml:space="preserve">, </w:t>
      </w:r>
      <w:r w:rsidRPr="00C57A6B">
        <w:rPr>
          <w:rStyle w:val="normaltextrun"/>
        </w:rPr>
        <w:t xml:space="preserve"> Małgorzata</w:t>
      </w:r>
      <w:r>
        <w:rPr>
          <w:rStyle w:val="normaltextrun"/>
        </w:rPr>
        <w:t xml:space="preserve"> </w:t>
      </w:r>
      <w:r w:rsidRPr="00C57A6B">
        <w:rPr>
          <w:rStyle w:val="normaltextrun"/>
        </w:rPr>
        <w:t>Klarczyk</w:t>
      </w:r>
      <w:r>
        <w:rPr>
          <w:rStyle w:val="normaltextrun"/>
        </w:rPr>
        <w:t>,</w:t>
      </w:r>
      <w:r w:rsidRPr="00C57A6B">
        <w:rPr>
          <w:rStyle w:val="normaltextrun"/>
        </w:rPr>
        <w:t xml:space="preserve"> Małgorzata Marczewska</w:t>
      </w:r>
      <w:r>
        <w:rPr>
          <w:rStyle w:val="normaltextrun"/>
        </w:rPr>
        <w:t xml:space="preserve">, </w:t>
      </w:r>
      <w:r w:rsidRPr="00C57A6B">
        <w:rPr>
          <w:rStyle w:val="normaltextrun"/>
        </w:rPr>
        <w:t>Grzegorz Roman</w:t>
      </w:r>
      <w:r>
        <w:rPr>
          <w:rStyle w:val="normaltextrun"/>
        </w:rPr>
        <w:t>,</w:t>
      </w:r>
      <w:r w:rsidRPr="00C57A6B">
        <w:rPr>
          <w:rStyle w:val="normaltextrun"/>
        </w:rPr>
        <w:t xml:space="preserve"> Marcin Turzyński</w:t>
      </w:r>
    </w:p>
    <w:p w14:paraId="6259576F" w14:textId="77777777" w:rsidR="0025152F" w:rsidRDefault="008A1ECB" w:rsidP="0095784C">
      <w:pPr>
        <w:ind w:left="0"/>
      </w:pPr>
      <w:r w:rsidRPr="009B3061">
        <w:rPr>
          <w:b/>
          <w:bCs/>
        </w:rPr>
        <w:t>Kierownik projektu CWD</w:t>
      </w:r>
      <w:r w:rsidRPr="009B3061">
        <w:br/>
        <w:t>Jarosław Komża</w:t>
      </w:r>
    </w:p>
    <w:p w14:paraId="0F3F7891" w14:textId="5C812AF1" w:rsidR="00B840F7" w:rsidRDefault="00B840F7" w:rsidP="0095784C">
      <w:pPr>
        <w:spacing w:after="120"/>
        <w:ind w:left="0"/>
      </w:pPr>
      <w:r>
        <w:t xml:space="preserve">Projekt „Centrum Wsparcia Doradczego Plus” jest drugą edycją programu Centrum Wsparcia Doradczego, zainicjowanego przez Ministerstwo Funduszy i Polityki Regionalnej. Obecna edycja CWD wdrażana jest przez Fundację Fundusz Współpracy oraz Związek Miast Polskich. Bezpośrednim wsparciem doradczym ekspertów FFW i ZMP objęto 77 partnerstw samorządowych. Program ma na celu popularyzowanie idei partnerstwa międzysamorządowego oraz budowanie kompetencji samorządów lokalnych do strategicznego planowania rozwoju we współpracy z innymi JST i planowania kompleksowych przedsięwzięć, rozwiązujących problemy rozwojowe i odpowiadających zidentyfikowanemu potencjałowi obszaru Partnerstwa. </w:t>
      </w:r>
    </w:p>
    <w:p w14:paraId="11010482" w14:textId="77777777" w:rsidR="00B840F7" w:rsidRDefault="00B840F7" w:rsidP="0095784C">
      <w:pPr>
        <w:spacing w:after="120"/>
        <w:ind w:left="0"/>
      </w:pPr>
      <w:r>
        <w:t xml:space="preserve">Dzięki współpracy Związku Miast Polskich, Fundacji Fundusz Współpracy, samorządów lokalnych i regionalnych oraz Ministerstwa Funduszy i Polityki Regionalnej, dla partnerstw samorządowych, w tym z obszarów borykających się z problemami rozwojowymi, przygotowywane są diagnozy sytuacji społeczno-gospodarczo-przestrzennej, a następnie różnego typu strategie rozwoju oraz pakiety przedsięwzięć podnoszących jakość życia mieszkańców, a także dokumentacja konieczna do pozyskania dofinansowania. </w:t>
      </w:r>
    </w:p>
    <w:p w14:paraId="73FE2813" w14:textId="77777777" w:rsidR="00687D00" w:rsidRDefault="00B840F7" w:rsidP="00687D00">
      <w:pPr>
        <w:spacing w:after="120"/>
        <w:ind w:left="0"/>
      </w:pPr>
      <w:r>
        <w:t>Projekt „Centrum Wsparcia Doradczego Plus” realizowany jest w okresie od kwietnia 2022 do czerwca 2023 roku w ramach Programu Operacyjnego Pomoc Techniczna 2014-2020.</w:t>
      </w:r>
      <w:r w:rsidR="00687D00">
        <w:t xml:space="preserve"> </w:t>
      </w:r>
    </w:p>
    <w:p w14:paraId="19A80D78" w14:textId="19192070" w:rsidR="00962D2F" w:rsidRPr="009B3061" w:rsidRDefault="007E2213" w:rsidP="00687D00">
      <w:pPr>
        <w:spacing w:after="120"/>
        <w:ind w:left="0"/>
      </w:pPr>
      <w:r w:rsidRPr="009B3061">
        <w:t>202</w:t>
      </w:r>
      <w:r>
        <w:t>2</w:t>
      </w:r>
      <w:r w:rsidRPr="009B3061">
        <w:t xml:space="preserve"> </w:t>
      </w:r>
      <w:r w:rsidR="00E65B11" w:rsidRPr="009B3061">
        <w:t>© Związek Miast Polskich</w:t>
      </w:r>
      <w:r w:rsidR="00962D2F" w:rsidRPr="009B3061">
        <w:br w:type="page"/>
      </w:r>
    </w:p>
    <w:p w14:paraId="3B27257A" w14:textId="77777777" w:rsidR="0073245C" w:rsidRPr="00395E1B" w:rsidRDefault="0073245C" w:rsidP="00EB0259">
      <w:pPr>
        <w:spacing w:after="0"/>
        <w:rPr>
          <w:rStyle w:val="Wyrnieniedelikatne"/>
        </w:rPr>
      </w:pPr>
      <w:r w:rsidRPr="00395E1B">
        <w:rPr>
          <w:rStyle w:val="Wyrnieniedelikatne"/>
        </w:rPr>
        <w:lastRenderedPageBreak/>
        <w:t>Skład Partnerstwa</w:t>
      </w:r>
    </w:p>
    <w:p w14:paraId="67D579FB" w14:textId="77777777" w:rsidR="0073245C" w:rsidRPr="00395E1B" w:rsidRDefault="0073245C" w:rsidP="00041510">
      <w:pPr>
        <w:pStyle w:val="Akapitzlist"/>
      </w:pPr>
      <w:r w:rsidRPr="00395E1B">
        <w:t>Miasto Ostrołęka,</w:t>
      </w:r>
    </w:p>
    <w:p w14:paraId="03B58906" w14:textId="77777777" w:rsidR="0073245C" w:rsidRPr="00395E1B" w:rsidRDefault="0073245C" w:rsidP="00041510">
      <w:pPr>
        <w:pStyle w:val="Akapitzlist"/>
      </w:pPr>
      <w:r w:rsidRPr="00395E1B">
        <w:t>Gmina Lelis,</w:t>
      </w:r>
    </w:p>
    <w:p w14:paraId="1AF2DF46" w14:textId="77777777" w:rsidR="0073245C" w:rsidRPr="00395E1B" w:rsidRDefault="0073245C" w:rsidP="00041510">
      <w:pPr>
        <w:pStyle w:val="Akapitzlist"/>
      </w:pPr>
      <w:r w:rsidRPr="00395E1B">
        <w:t>Gmina Rzekuń,</w:t>
      </w:r>
    </w:p>
    <w:p w14:paraId="726C462F" w14:textId="77777777" w:rsidR="0073245C" w:rsidRPr="00395E1B" w:rsidRDefault="0073245C" w:rsidP="00041510">
      <w:pPr>
        <w:pStyle w:val="Akapitzlist"/>
      </w:pPr>
      <w:r w:rsidRPr="00395E1B">
        <w:t>Gmina Goworowo,</w:t>
      </w:r>
    </w:p>
    <w:p w14:paraId="3ECD7D66" w14:textId="2AC10D8C" w:rsidR="0073245C" w:rsidRPr="00395E1B" w:rsidRDefault="0073245C" w:rsidP="00041510">
      <w:pPr>
        <w:pStyle w:val="Akapitzlist"/>
      </w:pPr>
      <w:r w:rsidRPr="00395E1B">
        <w:t>Gmina Kadzidło</w:t>
      </w:r>
      <w:r w:rsidR="00B840F7">
        <w:t>,</w:t>
      </w:r>
    </w:p>
    <w:p w14:paraId="7196CCB4" w14:textId="77777777" w:rsidR="00B840F7" w:rsidRDefault="0073245C" w:rsidP="00041510">
      <w:pPr>
        <w:pStyle w:val="Akapitzlist"/>
      </w:pPr>
      <w:r w:rsidRPr="00395E1B">
        <w:t>Gmina Myszyniec</w:t>
      </w:r>
      <w:r w:rsidR="00B840F7">
        <w:t>,</w:t>
      </w:r>
    </w:p>
    <w:p w14:paraId="6C508380" w14:textId="3CE77A20" w:rsidR="0073245C" w:rsidRPr="00395E1B" w:rsidRDefault="00B840F7" w:rsidP="00041510">
      <w:pPr>
        <w:pStyle w:val="Akapitzlist"/>
      </w:pPr>
      <w:r>
        <w:t>Powiat Ostrołęcki.</w:t>
      </w:r>
      <w:r w:rsidR="0073245C" w:rsidRPr="00395E1B">
        <w:t xml:space="preserve"> </w:t>
      </w:r>
    </w:p>
    <w:p w14:paraId="67D1B058" w14:textId="77777777" w:rsidR="0073245C" w:rsidRPr="00395E1B" w:rsidRDefault="0073245C" w:rsidP="00EB0259">
      <w:pPr>
        <w:spacing w:after="0"/>
        <w:rPr>
          <w:rStyle w:val="Wyrnieniedelikatne"/>
        </w:rPr>
      </w:pPr>
      <w:r w:rsidRPr="00395E1B">
        <w:rPr>
          <w:rStyle w:val="Wyrnieniedelikatne"/>
        </w:rPr>
        <w:t>Skład Rady Partnerstwa</w:t>
      </w:r>
    </w:p>
    <w:p w14:paraId="72672111" w14:textId="788B55FF" w:rsidR="0073245C" w:rsidRPr="00395E1B" w:rsidRDefault="0073245C" w:rsidP="00041510">
      <w:pPr>
        <w:pStyle w:val="Akapitzlist"/>
      </w:pPr>
      <w:r w:rsidRPr="00395E1B">
        <w:t>Łukasz Kulik (Przewodniczący) – Prezyd</w:t>
      </w:r>
      <w:r w:rsidR="00E866B6">
        <w:t>en</w:t>
      </w:r>
      <w:r w:rsidRPr="00395E1B">
        <w:t>t Miasta Ostrołęki,</w:t>
      </w:r>
    </w:p>
    <w:p w14:paraId="53AE4242" w14:textId="77777777" w:rsidR="0073245C" w:rsidRPr="00395E1B" w:rsidRDefault="0073245C" w:rsidP="00041510">
      <w:pPr>
        <w:pStyle w:val="Akapitzlist"/>
      </w:pPr>
      <w:r w:rsidRPr="00395E1B">
        <w:t>Elżbieta Abramczyk – Burmistrz Myszyńca,</w:t>
      </w:r>
    </w:p>
    <w:p w14:paraId="5F30BEB5" w14:textId="77777777" w:rsidR="0073245C" w:rsidRPr="00395E1B" w:rsidRDefault="0073245C" w:rsidP="00041510">
      <w:pPr>
        <w:pStyle w:val="Akapitzlist"/>
      </w:pPr>
      <w:r w:rsidRPr="00395E1B">
        <w:t>Stefan Prusik – Wójt Gminy Lelis,</w:t>
      </w:r>
    </w:p>
    <w:p w14:paraId="6C1112B3" w14:textId="77777777" w:rsidR="0073245C" w:rsidRPr="00395E1B" w:rsidRDefault="0073245C" w:rsidP="00041510">
      <w:pPr>
        <w:pStyle w:val="Akapitzlist"/>
      </w:pPr>
      <w:r w:rsidRPr="00395E1B">
        <w:t>Bartosz Podolak – Wójt Gminy Rzekuń,</w:t>
      </w:r>
    </w:p>
    <w:p w14:paraId="66073AE9" w14:textId="77777777" w:rsidR="0073245C" w:rsidRPr="00395E1B" w:rsidRDefault="0073245C" w:rsidP="00041510">
      <w:pPr>
        <w:pStyle w:val="Akapitzlist"/>
      </w:pPr>
      <w:r w:rsidRPr="00395E1B">
        <w:t>Piotr Kosiorek – Wójt Gminy Goworowo,</w:t>
      </w:r>
    </w:p>
    <w:p w14:paraId="3E6BED69" w14:textId="494CBF21" w:rsidR="0073245C" w:rsidRPr="00B840F7" w:rsidRDefault="0073245C" w:rsidP="00041510">
      <w:pPr>
        <w:pStyle w:val="Akapitzlist"/>
      </w:pPr>
      <w:r w:rsidRPr="00395E1B">
        <w:t>Dariusz Łukaszewski – Wójt Gminy Kadzidło</w:t>
      </w:r>
      <w:r w:rsidR="00B840F7">
        <w:t>,</w:t>
      </w:r>
    </w:p>
    <w:p w14:paraId="4D913B19" w14:textId="59928D9F" w:rsidR="00B840F7" w:rsidRPr="00081B29" w:rsidRDefault="00081B29" w:rsidP="00041510">
      <w:pPr>
        <w:pStyle w:val="Akapitzlist"/>
      </w:pPr>
      <w:r w:rsidRPr="00081B29">
        <w:t xml:space="preserve">Stanisław Kubeł </w:t>
      </w:r>
      <w:r>
        <w:t>–</w:t>
      </w:r>
      <w:r w:rsidRPr="00081B29">
        <w:t xml:space="preserve"> Starosta</w:t>
      </w:r>
      <w:r>
        <w:t xml:space="preserve"> Ostrołęcki.</w:t>
      </w:r>
    </w:p>
    <w:p w14:paraId="4D7FBD25" w14:textId="77777777" w:rsidR="0073245C" w:rsidRPr="00395E1B" w:rsidRDefault="0073245C" w:rsidP="00EB0259">
      <w:pPr>
        <w:spacing w:after="0"/>
        <w:rPr>
          <w:rStyle w:val="Wyrnieniedelikatne"/>
        </w:rPr>
      </w:pPr>
      <w:r w:rsidRPr="00395E1B">
        <w:rPr>
          <w:rStyle w:val="Wyrnieniedelikatne"/>
        </w:rPr>
        <w:t>Skład Grupy Roboczej</w:t>
      </w:r>
    </w:p>
    <w:p w14:paraId="388812C7" w14:textId="77777777" w:rsidR="0073245C" w:rsidRPr="00395E1B" w:rsidRDefault="0073245C" w:rsidP="00041510">
      <w:pPr>
        <w:pStyle w:val="Akapitzlist"/>
      </w:pPr>
      <w:r w:rsidRPr="00395E1B">
        <w:t>Marta Głosek (Koordynatorka) – Miasto Ostrołęka,</w:t>
      </w:r>
    </w:p>
    <w:p w14:paraId="57452A11" w14:textId="05627FE3" w:rsidR="0073245C" w:rsidRPr="00395E1B" w:rsidRDefault="0073245C" w:rsidP="00041510">
      <w:pPr>
        <w:pStyle w:val="Akapitzlist"/>
      </w:pPr>
      <w:r w:rsidRPr="00395E1B">
        <w:t>Anna Piasta (Zastępczyni koordynatorki) – Miasto Ostroł</w:t>
      </w:r>
      <w:r w:rsidR="00E866B6">
        <w:t>ę</w:t>
      </w:r>
      <w:r w:rsidRPr="00395E1B">
        <w:t>ka,</w:t>
      </w:r>
    </w:p>
    <w:p w14:paraId="136BBCD9" w14:textId="1E5AB67E" w:rsidR="0073245C" w:rsidRPr="00395E1B" w:rsidRDefault="0073245C" w:rsidP="00041510">
      <w:pPr>
        <w:pStyle w:val="Akapitzlist"/>
      </w:pPr>
      <w:r w:rsidRPr="00395E1B">
        <w:t>Anita Filipiak – Miasto Ostroł</w:t>
      </w:r>
      <w:r w:rsidR="00E866B6">
        <w:t>ę</w:t>
      </w:r>
      <w:r w:rsidRPr="00395E1B">
        <w:t>ka,</w:t>
      </w:r>
    </w:p>
    <w:p w14:paraId="27388F2D" w14:textId="77777777" w:rsidR="0073245C" w:rsidRPr="00395E1B" w:rsidRDefault="0073245C" w:rsidP="00041510">
      <w:pPr>
        <w:pStyle w:val="Akapitzlist"/>
      </w:pPr>
      <w:r w:rsidRPr="00395E1B">
        <w:t>Daniel Bodziak – Gmina Lelis,</w:t>
      </w:r>
    </w:p>
    <w:p w14:paraId="3FD9699F" w14:textId="77777777" w:rsidR="0073245C" w:rsidRPr="00395E1B" w:rsidRDefault="0073245C" w:rsidP="00041510">
      <w:pPr>
        <w:pStyle w:val="Akapitzlist"/>
      </w:pPr>
      <w:r w:rsidRPr="00395E1B">
        <w:t>Milena Kacprzyk-Kapińska – Gmina Lelis,</w:t>
      </w:r>
    </w:p>
    <w:p w14:paraId="3D2E18B3" w14:textId="77777777" w:rsidR="0073245C" w:rsidRPr="00395E1B" w:rsidRDefault="0073245C" w:rsidP="00041510">
      <w:pPr>
        <w:pStyle w:val="Akapitzlist"/>
      </w:pPr>
      <w:r w:rsidRPr="00395E1B">
        <w:t>Marlena Kowalczyk – Gmina Rzekuń,</w:t>
      </w:r>
    </w:p>
    <w:p w14:paraId="2C765B94" w14:textId="77777777" w:rsidR="0073245C" w:rsidRPr="00395E1B" w:rsidRDefault="0073245C" w:rsidP="00041510">
      <w:pPr>
        <w:pStyle w:val="Akapitzlist"/>
      </w:pPr>
      <w:r w:rsidRPr="00395E1B">
        <w:t>Paulina Pietrzak – Gmina Rzekuń,</w:t>
      </w:r>
    </w:p>
    <w:p w14:paraId="53A3FA5B" w14:textId="77777777" w:rsidR="0073245C" w:rsidRPr="00395E1B" w:rsidRDefault="0073245C" w:rsidP="00041510">
      <w:pPr>
        <w:pStyle w:val="Akapitzlist"/>
      </w:pPr>
      <w:r w:rsidRPr="00395E1B">
        <w:t>Antoni Mulawka – Gmina Goworowo,</w:t>
      </w:r>
    </w:p>
    <w:p w14:paraId="54C85ABC" w14:textId="77777777" w:rsidR="0073245C" w:rsidRPr="00395E1B" w:rsidRDefault="0073245C" w:rsidP="00041510">
      <w:pPr>
        <w:pStyle w:val="Akapitzlist"/>
      </w:pPr>
      <w:r w:rsidRPr="00395E1B">
        <w:t>Marek Radecki – Gmina Goworowo,</w:t>
      </w:r>
    </w:p>
    <w:p w14:paraId="254DCACC" w14:textId="77777777" w:rsidR="0073245C" w:rsidRPr="00395E1B" w:rsidRDefault="0073245C" w:rsidP="00041510">
      <w:pPr>
        <w:pStyle w:val="Akapitzlist"/>
      </w:pPr>
      <w:r w:rsidRPr="00395E1B">
        <w:t>Edyta Grzegorczyk – Gmina Goworowo,</w:t>
      </w:r>
    </w:p>
    <w:p w14:paraId="3469A830" w14:textId="77777777" w:rsidR="0073245C" w:rsidRPr="00395E1B" w:rsidRDefault="0073245C" w:rsidP="00041510">
      <w:pPr>
        <w:pStyle w:val="Akapitzlist"/>
      </w:pPr>
      <w:r w:rsidRPr="00395E1B">
        <w:t>Marta Stachelek – Gmina Kadzidło,</w:t>
      </w:r>
    </w:p>
    <w:p w14:paraId="5465F621" w14:textId="421CD06F" w:rsidR="0073245C" w:rsidRPr="00395E1B" w:rsidRDefault="0073245C" w:rsidP="00041510">
      <w:pPr>
        <w:pStyle w:val="Akapitzlist"/>
      </w:pPr>
      <w:r w:rsidRPr="00395E1B">
        <w:t>Wiesła</w:t>
      </w:r>
      <w:r w:rsidR="00A41C75">
        <w:t>w</w:t>
      </w:r>
      <w:r w:rsidRPr="00395E1B">
        <w:t xml:space="preserve"> Nasiadka – Gmina Kadzidło,</w:t>
      </w:r>
    </w:p>
    <w:p w14:paraId="66A02EC5" w14:textId="77777777" w:rsidR="0073245C" w:rsidRPr="00395E1B" w:rsidRDefault="0073245C" w:rsidP="00041510">
      <w:pPr>
        <w:pStyle w:val="Akapitzlist"/>
      </w:pPr>
      <w:r w:rsidRPr="00395E1B">
        <w:t>Edyta Chmielewska-Dr</w:t>
      </w:r>
      <w:r>
        <w:t>ę</w:t>
      </w:r>
      <w:r w:rsidRPr="00395E1B">
        <w:t>żek – Gmina Myszyniec,</w:t>
      </w:r>
    </w:p>
    <w:p w14:paraId="2A2F3327" w14:textId="23D4DB86" w:rsidR="0073245C" w:rsidRDefault="0073245C" w:rsidP="00041510">
      <w:pPr>
        <w:pStyle w:val="Akapitzlist"/>
      </w:pPr>
      <w:r w:rsidRPr="00395E1B">
        <w:t>Natalia Kaczyńska – Gmina Myszyniec</w:t>
      </w:r>
      <w:r w:rsidR="00F90E1B">
        <w:t>,</w:t>
      </w:r>
    </w:p>
    <w:p w14:paraId="1F4403D6" w14:textId="04347506" w:rsidR="0025472A" w:rsidRPr="001A1B82" w:rsidRDefault="00F90E1B" w:rsidP="001A1B82">
      <w:pPr>
        <w:pStyle w:val="Akapitzlist"/>
      </w:pPr>
      <w:r w:rsidRPr="00F90E1B">
        <w:t>Katarzyna Grodzka</w:t>
      </w:r>
      <w:r w:rsidR="00081B29" w:rsidRPr="00F90E1B">
        <w:t xml:space="preserve"> – Powiat Ostrołęcki.</w:t>
      </w:r>
    </w:p>
    <w:p w14:paraId="551C33B9" w14:textId="7ED854E7" w:rsidR="005367B3" w:rsidRDefault="005367B3">
      <w:pPr>
        <w:spacing w:before="0" w:after="160" w:line="259" w:lineRule="auto"/>
        <w:ind w:left="0"/>
        <w:rPr>
          <w:rStyle w:val="Wyrnieniedelikatne"/>
          <w:b w:val="0"/>
          <w:bCs w:val="0"/>
          <w:iCs w:val="0"/>
          <w:sz w:val="24"/>
        </w:rPr>
      </w:pPr>
      <w:r>
        <w:rPr>
          <w:rStyle w:val="Wyrnieniedelikatne"/>
          <w:b w:val="0"/>
          <w:bCs w:val="0"/>
          <w:iCs w:val="0"/>
          <w:sz w:val="24"/>
        </w:rPr>
        <w:br w:type="page"/>
      </w:r>
    </w:p>
    <w:sdt>
      <w:sdtPr>
        <w:rPr>
          <w:b/>
          <w:bCs/>
          <w:iCs/>
          <w:noProof w:val="0"/>
          <w:sz w:val="32"/>
          <w:szCs w:val="28"/>
        </w:rPr>
        <w:id w:val="-2065478465"/>
        <w:docPartObj>
          <w:docPartGallery w:val="Table of Contents"/>
          <w:docPartUnique/>
        </w:docPartObj>
      </w:sdtPr>
      <w:sdtEndPr>
        <w:rPr>
          <w:b w:val="0"/>
          <w:iCs w:val="0"/>
          <w:sz w:val="24"/>
          <w:szCs w:val="22"/>
        </w:rPr>
      </w:sdtEndPr>
      <w:sdtContent>
        <w:p w14:paraId="00684C61" w14:textId="78719BCF" w:rsidR="0067720F" w:rsidRPr="00B4548B" w:rsidRDefault="0067720F" w:rsidP="00304EBB">
          <w:pPr>
            <w:pStyle w:val="Elementgraficzny"/>
            <w:spacing w:before="0" w:line="240" w:lineRule="auto"/>
            <w:rPr>
              <w:b/>
              <w:bCs/>
              <w:sz w:val="32"/>
              <w:szCs w:val="28"/>
            </w:rPr>
          </w:pPr>
          <w:r w:rsidRPr="00B4548B">
            <w:rPr>
              <w:b/>
              <w:bCs/>
              <w:sz w:val="32"/>
              <w:szCs w:val="28"/>
            </w:rPr>
            <w:t>Spis treś</w:t>
          </w:r>
          <w:r w:rsidR="008311F4">
            <w:rPr>
              <w:b/>
              <w:bCs/>
              <w:sz w:val="32"/>
              <w:szCs w:val="28"/>
            </w:rPr>
            <w:t>c</w:t>
          </w:r>
          <w:r w:rsidRPr="00B4548B">
            <w:rPr>
              <w:b/>
              <w:bCs/>
              <w:sz w:val="32"/>
              <w:szCs w:val="28"/>
            </w:rPr>
            <w:t>i</w:t>
          </w:r>
        </w:p>
        <w:p w14:paraId="1C9FEEE4" w14:textId="38953152" w:rsidR="00A851A1" w:rsidRDefault="0067720F">
          <w:pPr>
            <w:pStyle w:val="Spistreci1"/>
            <w:rPr>
              <w:rFonts w:eastAsiaTheme="minorEastAsia"/>
              <w:noProof/>
              <w:kern w:val="2"/>
              <w:sz w:val="22"/>
              <w:lang w:val="en-US"/>
              <w14:ligatures w14:val="standardContextual"/>
            </w:rPr>
          </w:pPr>
          <w:r w:rsidRPr="009B3061">
            <w:rPr>
              <w:color w:val="2B579A"/>
              <w:shd w:val="clear" w:color="auto" w:fill="E6E6E6"/>
            </w:rPr>
            <w:fldChar w:fldCharType="begin"/>
          </w:r>
          <w:r w:rsidRPr="009B3061">
            <w:instrText xml:space="preserve"> TOC \o "1-</w:instrText>
          </w:r>
          <w:r w:rsidR="007601EF">
            <w:instrText>2</w:instrText>
          </w:r>
          <w:r w:rsidRPr="009B3061">
            <w:instrText xml:space="preserve">" \h \z \u </w:instrText>
          </w:r>
          <w:r w:rsidRPr="009B3061">
            <w:rPr>
              <w:color w:val="2B579A"/>
              <w:shd w:val="clear" w:color="auto" w:fill="E6E6E6"/>
            </w:rPr>
            <w:fldChar w:fldCharType="separate"/>
          </w:r>
          <w:hyperlink w:anchor="_Toc146725892" w:history="1">
            <w:r w:rsidR="00A851A1" w:rsidRPr="0015323B">
              <w:rPr>
                <w:rStyle w:val="Hipercze"/>
                <w:noProof/>
              </w:rPr>
              <w:t>1.</w:t>
            </w:r>
            <w:r w:rsidR="00A851A1">
              <w:rPr>
                <w:rFonts w:eastAsiaTheme="minorEastAsia"/>
                <w:noProof/>
                <w:kern w:val="2"/>
                <w:sz w:val="22"/>
                <w:lang w:val="en-US"/>
                <w14:ligatures w14:val="standardContextual"/>
              </w:rPr>
              <w:tab/>
            </w:r>
            <w:r w:rsidR="00A851A1" w:rsidRPr="0015323B">
              <w:rPr>
                <w:rStyle w:val="Hipercze"/>
                <w:noProof/>
              </w:rPr>
              <w:t>Wstęp</w:t>
            </w:r>
            <w:r w:rsidR="00A851A1">
              <w:rPr>
                <w:noProof/>
                <w:webHidden/>
              </w:rPr>
              <w:tab/>
            </w:r>
            <w:r w:rsidR="00A851A1">
              <w:rPr>
                <w:noProof/>
                <w:webHidden/>
              </w:rPr>
              <w:fldChar w:fldCharType="begin"/>
            </w:r>
            <w:r w:rsidR="00A851A1">
              <w:rPr>
                <w:noProof/>
                <w:webHidden/>
              </w:rPr>
              <w:instrText xml:space="preserve"> PAGEREF _Toc146725892 \h </w:instrText>
            </w:r>
            <w:r w:rsidR="00A851A1">
              <w:rPr>
                <w:noProof/>
                <w:webHidden/>
              </w:rPr>
            </w:r>
            <w:r w:rsidR="00A851A1">
              <w:rPr>
                <w:noProof/>
                <w:webHidden/>
              </w:rPr>
              <w:fldChar w:fldCharType="separate"/>
            </w:r>
            <w:r w:rsidR="00A851A1">
              <w:rPr>
                <w:noProof/>
                <w:webHidden/>
              </w:rPr>
              <w:t>8</w:t>
            </w:r>
            <w:r w:rsidR="00A851A1">
              <w:rPr>
                <w:noProof/>
                <w:webHidden/>
              </w:rPr>
              <w:fldChar w:fldCharType="end"/>
            </w:r>
          </w:hyperlink>
        </w:p>
        <w:p w14:paraId="3E9C5C9F" w14:textId="38F7939D" w:rsidR="00A851A1" w:rsidRDefault="00000000">
          <w:pPr>
            <w:pStyle w:val="Spistreci1"/>
            <w:rPr>
              <w:rFonts w:eastAsiaTheme="minorEastAsia"/>
              <w:noProof/>
              <w:kern w:val="2"/>
              <w:sz w:val="22"/>
              <w:lang w:val="en-US"/>
              <w14:ligatures w14:val="standardContextual"/>
            </w:rPr>
          </w:pPr>
          <w:hyperlink w:anchor="_Toc146725893" w:history="1">
            <w:r w:rsidR="00A851A1" w:rsidRPr="0015323B">
              <w:rPr>
                <w:rStyle w:val="Hipercze"/>
                <w:noProof/>
              </w:rPr>
              <w:t>2.</w:t>
            </w:r>
            <w:r w:rsidR="00A851A1">
              <w:rPr>
                <w:rFonts w:eastAsiaTheme="minorEastAsia"/>
                <w:noProof/>
                <w:kern w:val="2"/>
                <w:sz w:val="22"/>
                <w:lang w:val="en-US"/>
                <w14:ligatures w14:val="standardContextual"/>
              </w:rPr>
              <w:tab/>
            </w:r>
            <w:r w:rsidR="00A851A1" w:rsidRPr="0015323B">
              <w:rPr>
                <w:rStyle w:val="Hipercze"/>
                <w:noProof/>
              </w:rPr>
              <w:t>Synteza diagnozy, analiza uwarunkowań i powiązań strategicznych</w:t>
            </w:r>
            <w:r w:rsidR="00A851A1">
              <w:rPr>
                <w:noProof/>
                <w:webHidden/>
              </w:rPr>
              <w:tab/>
            </w:r>
            <w:r w:rsidR="00A851A1">
              <w:rPr>
                <w:noProof/>
                <w:webHidden/>
              </w:rPr>
              <w:fldChar w:fldCharType="begin"/>
            </w:r>
            <w:r w:rsidR="00A851A1">
              <w:rPr>
                <w:noProof/>
                <w:webHidden/>
              </w:rPr>
              <w:instrText xml:space="preserve"> PAGEREF _Toc146725893 \h </w:instrText>
            </w:r>
            <w:r w:rsidR="00A851A1">
              <w:rPr>
                <w:noProof/>
                <w:webHidden/>
              </w:rPr>
            </w:r>
            <w:r w:rsidR="00A851A1">
              <w:rPr>
                <w:noProof/>
                <w:webHidden/>
              </w:rPr>
              <w:fldChar w:fldCharType="separate"/>
            </w:r>
            <w:r w:rsidR="00A851A1">
              <w:rPr>
                <w:noProof/>
                <w:webHidden/>
              </w:rPr>
              <w:t>10</w:t>
            </w:r>
            <w:r w:rsidR="00A851A1">
              <w:rPr>
                <w:noProof/>
                <w:webHidden/>
              </w:rPr>
              <w:fldChar w:fldCharType="end"/>
            </w:r>
          </w:hyperlink>
        </w:p>
        <w:p w14:paraId="0F9A17A8" w14:textId="75F9E758" w:rsidR="00A851A1" w:rsidRDefault="00000000">
          <w:pPr>
            <w:pStyle w:val="Spistreci2"/>
            <w:rPr>
              <w:rFonts w:eastAsiaTheme="minorEastAsia"/>
              <w:noProof/>
              <w:kern w:val="2"/>
              <w:sz w:val="22"/>
              <w:lang w:val="en-US"/>
              <w14:ligatures w14:val="standardContextual"/>
            </w:rPr>
          </w:pPr>
          <w:hyperlink w:anchor="_Toc146725894" w:history="1">
            <w:r w:rsidR="00A851A1" w:rsidRPr="0015323B">
              <w:rPr>
                <w:rStyle w:val="Hipercze"/>
                <w:noProof/>
              </w:rPr>
              <w:t>2.1.</w:t>
            </w:r>
            <w:r w:rsidR="00A851A1">
              <w:rPr>
                <w:rFonts w:eastAsiaTheme="minorEastAsia"/>
                <w:noProof/>
                <w:kern w:val="2"/>
                <w:sz w:val="22"/>
                <w:lang w:val="en-US"/>
                <w14:ligatures w14:val="standardContextual"/>
              </w:rPr>
              <w:tab/>
            </w:r>
            <w:r w:rsidR="00A851A1" w:rsidRPr="0015323B">
              <w:rPr>
                <w:rStyle w:val="Hipercze"/>
                <w:noProof/>
              </w:rPr>
              <w:t>Analiza zdiagnozowanych uwarunkowań rozwojowych</w:t>
            </w:r>
            <w:r w:rsidR="00A851A1">
              <w:rPr>
                <w:noProof/>
                <w:webHidden/>
              </w:rPr>
              <w:tab/>
            </w:r>
            <w:r w:rsidR="00A851A1">
              <w:rPr>
                <w:noProof/>
                <w:webHidden/>
              </w:rPr>
              <w:fldChar w:fldCharType="begin"/>
            </w:r>
            <w:r w:rsidR="00A851A1">
              <w:rPr>
                <w:noProof/>
                <w:webHidden/>
              </w:rPr>
              <w:instrText xml:space="preserve"> PAGEREF _Toc146725894 \h </w:instrText>
            </w:r>
            <w:r w:rsidR="00A851A1">
              <w:rPr>
                <w:noProof/>
                <w:webHidden/>
              </w:rPr>
            </w:r>
            <w:r w:rsidR="00A851A1">
              <w:rPr>
                <w:noProof/>
                <w:webHidden/>
              </w:rPr>
              <w:fldChar w:fldCharType="separate"/>
            </w:r>
            <w:r w:rsidR="00A851A1">
              <w:rPr>
                <w:noProof/>
                <w:webHidden/>
              </w:rPr>
              <w:t>10</w:t>
            </w:r>
            <w:r w:rsidR="00A851A1">
              <w:rPr>
                <w:noProof/>
                <w:webHidden/>
              </w:rPr>
              <w:fldChar w:fldCharType="end"/>
            </w:r>
          </w:hyperlink>
        </w:p>
        <w:p w14:paraId="258A3DFB" w14:textId="6FFC7316" w:rsidR="00A851A1" w:rsidRDefault="00000000">
          <w:pPr>
            <w:pStyle w:val="Spistreci2"/>
            <w:rPr>
              <w:rFonts w:eastAsiaTheme="minorEastAsia"/>
              <w:noProof/>
              <w:kern w:val="2"/>
              <w:sz w:val="22"/>
              <w:lang w:val="en-US"/>
              <w14:ligatures w14:val="standardContextual"/>
            </w:rPr>
          </w:pPr>
          <w:hyperlink w:anchor="_Toc146725895" w:history="1">
            <w:r w:rsidR="00A851A1" w:rsidRPr="0015323B">
              <w:rPr>
                <w:rStyle w:val="Hipercze"/>
                <w:noProof/>
              </w:rPr>
              <w:t>2.2.</w:t>
            </w:r>
            <w:r w:rsidR="00A851A1">
              <w:rPr>
                <w:rFonts w:eastAsiaTheme="minorEastAsia"/>
                <w:noProof/>
                <w:kern w:val="2"/>
                <w:sz w:val="22"/>
                <w:lang w:val="en-US"/>
                <w14:ligatures w14:val="standardContextual"/>
              </w:rPr>
              <w:tab/>
            </w:r>
            <w:r w:rsidR="00A851A1" w:rsidRPr="0015323B">
              <w:rPr>
                <w:rStyle w:val="Hipercze"/>
                <w:noProof/>
              </w:rPr>
              <w:t>Analiza powiązań gospodarczych, społecznych i środowiskowych</w:t>
            </w:r>
            <w:r w:rsidR="00A851A1">
              <w:rPr>
                <w:noProof/>
                <w:webHidden/>
              </w:rPr>
              <w:tab/>
            </w:r>
            <w:r w:rsidR="00A851A1">
              <w:rPr>
                <w:noProof/>
                <w:webHidden/>
              </w:rPr>
              <w:fldChar w:fldCharType="begin"/>
            </w:r>
            <w:r w:rsidR="00A851A1">
              <w:rPr>
                <w:noProof/>
                <w:webHidden/>
              </w:rPr>
              <w:instrText xml:space="preserve"> PAGEREF _Toc146725895 \h </w:instrText>
            </w:r>
            <w:r w:rsidR="00A851A1">
              <w:rPr>
                <w:noProof/>
                <w:webHidden/>
              </w:rPr>
            </w:r>
            <w:r w:rsidR="00A851A1">
              <w:rPr>
                <w:noProof/>
                <w:webHidden/>
              </w:rPr>
              <w:fldChar w:fldCharType="separate"/>
            </w:r>
            <w:r w:rsidR="00A851A1">
              <w:rPr>
                <w:noProof/>
                <w:webHidden/>
              </w:rPr>
              <w:t>17</w:t>
            </w:r>
            <w:r w:rsidR="00A851A1">
              <w:rPr>
                <w:noProof/>
                <w:webHidden/>
              </w:rPr>
              <w:fldChar w:fldCharType="end"/>
            </w:r>
          </w:hyperlink>
        </w:p>
        <w:p w14:paraId="437897A1" w14:textId="3466AC95" w:rsidR="00A851A1" w:rsidRDefault="00000000">
          <w:pPr>
            <w:pStyle w:val="Spistreci1"/>
            <w:rPr>
              <w:rFonts w:eastAsiaTheme="minorEastAsia"/>
              <w:noProof/>
              <w:kern w:val="2"/>
              <w:sz w:val="22"/>
              <w:lang w:val="en-US"/>
              <w14:ligatures w14:val="standardContextual"/>
            </w:rPr>
          </w:pPr>
          <w:hyperlink w:anchor="_Toc146725896" w:history="1">
            <w:r w:rsidR="00A851A1" w:rsidRPr="0015323B">
              <w:rPr>
                <w:rStyle w:val="Hipercze"/>
                <w:noProof/>
              </w:rPr>
              <w:t>3.</w:t>
            </w:r>
            <w:r w:rsidR="00A851A1">
              <w:rPr>
                <w:rFonts w:eastAsiaTheme="minorEastAsia"/>
                <w:noProof/>
                <w:kern w:val="2"/>
                <w:sz w:val="22"/>
                <w:lang w:val="en-US"/>
                <w14:ligatures w14:val="standardContextual"/>
              </w:rPr>
              <w:tab/>
            </w:r>
            <w:r w:rsidR="00A851A1" w:rsidRPr="0015323B">
              <w:rPr>
                <w:rStyle w:val="Hipercze"/>
                <w:noProof/>
              </w:rPr>
              <w:t>Cele partnerstwa i ich operacjonalizacja</w:t>
            </w:r>
            <w:r w:rsidR="00A851A1">
              <w:rPr>
                <w:noProof/>
                <w:webHidden/>
              </w:rPr>
              <w:tab/>
            </w:r>
            <w:r w:rsidR="00A851A1">
              <w:rPr>
                <w:noProof/>
                <w:webHidden/>
              </w:rPr>
              <w:fldChar w:fldCharType="begin"/>
            </w:r>
            <w:r w:rsidR="00A851A1">
              <w:rPr>
                <w:noProof/>
                <w:webHidden/>
              </w:rPr>
              <w:instrText xml:space="preserve"> PAGEREF _Toc146725896 \h </w:instrText>
            </w:r>
            <w:r w:rsidR="00A851A1">
              <w:rPr>
                <w:noProof/>
                <w:webHidden/>
              </w:rPr>
            </w:r>
            <w:r w:rsidR="00A851A1">
              <w:rPr>
                <w:noProof/>
                <w:webHidden/>
              </w:rPr>
              <w:fldChar w:fldCharType="separate"/>
            </w:r>
            <w:r w:rsidR="00A851A1">
              <w:rPr>
                <w:noProof/>
                <w:webHidden/>
              </w:rPr>
              <w:t>21</w:t>
            </w:r>
            <w:r w:rsidR="00A851A1">
              <w:rPr>
                <w:noProof/>
                <w:webHidden/>
              </w:rPr>
              <w:fldChar w:fldCharType="end"/>
            </w:r>
          </w:hyperlink>
        </w:p>
        <w:p w14:paraId="045DE657" w14:textId="5180AD88" w:rsidR="00A851A1" w:rsidRDefault="00000000">
          <w:pPr>
            <w:pStyle w:val="Spistreci2"/>
            <w:rPr>
              <w:rFonts w:eastAsiaTheme="minorEastAsia"/>
              <w:noProof/>
              <w:kern w:val="2"/>
              <w:sz w:val="22"/>
              <w:lang w:val="en-US"/>
              <w14:ligatures w14:val="standardContextual"/>
            </w:rPr>
          </w:pPr>
          <w:hyperlink w:anchor="_Toc146725897" w:history="1">
            <w:r w:rsidR="00A851A1" w:rsidRPr="0015323B">
              <w:rPr>
                <w:rStyle w:val="Hipercze"/>
                <w:noProof/>
              </w:rPr>
              <w:t>3.1.</w:t>
            </w:r>
            <w:r w:rsidR="00A851A1">
              <w:rPr>
                <w:rFonts w:eastAsiaTheme="minorEastAsia"/>
                <w:noProof/>
                <w:kern w:val="2"/>
                <w:sz w:val="22"/>
                <w:lang w:val="en-US"/>
                <w14:ligatures w14:val="standardContextual"/>
              </w:rPr>
              <w:tab/>
            </w:r>
            <w:r w:rsidR="00A851A1" w:rsidRPr="0015323B">
              <w:rPr>
                <w:rStyle w:val="Hipercze"/>
                <w:noProof/>
              </w:rPr>
              <w:t>Cele strategii Partnerstwa</w:t>
            </w:r>
            <w:r w:rsidR="00A851A1">
              <w:rPr>
                <w:noProof/>
                <w:webHidden/>
              </w:rPr>
              <w:tab/>
            </w:r>
            <w:r w:rsidR="00A851A1">
              <w:rPr>
                <w:noProof/>
                <w:webHidden/>
              </w:rPr>
              <w:fldChar w:fldCharType="begin"/>
            </w:r>
            <w:r w:rsidR="00A851A1">
              <w:rPr>
                <w:noProof/>
                <w:webHidden/>
              </w:rPr>
              <w:instrText xml:space="preserve"> PAGEREF _Toc146725897 \h </w:instrText>
            </w:r>
            <w:r w:rsidR="00A851A1">
              <w:rPr>
                <w:noProof/>
                <w:webHidden/>
              </w:rPr>
            </w:r>
            <w:r w:rsidR="00A851A1">
              <w:rPr>
                <w:noProof/>
                <w:webHidden/>
              </w:rPr>
              <w:fldChar w:fldCharType="separate"/>
            </w:r>
            <w:r w:rsidR="00A851A1">
              <w:rPr>
                <w:noProof/>
                <w:webHidden/>
              </w:rPr>
              <w:t>21</w:t>
            </w:r>
            <w:r w:rsidR="00A851A1">
              <w:rPr>
                <w:noProof/>
                <w:webHidden/>
              </w:rPr>
              <w:fldChar w:fldCharType="end"/>
            </w:r>
          </w:hyperlink>
        </w:p>
        <w:p w14:paraId="215A4BD5" w14:textId="487C2ADF" w:rsidR="00A851A1" w:rsidRDefault="00000000">
          <w:pPr>
            <w:pStyle w:val="Spistreci2"/>
            <w:rPr>
              <w:rFonts w:eastAsiaTheme="minorEastAsia"/>
              <w:noProof/>
              <w:kern w:val="2"/>
              <w:sz w:val="22"/>
              <w:lang w:val="en-US"/>
              <w14:ligatures w14:val="standardContextual"/>
            </w:rPr>
          </w:pPr>
          <w:hyperlink w:anchor="_Toc146725898" w:history="1">
            <w:r w:rsidR="00A851A1" w:rsidRPr="0015323B">
              <w:rPr>
                <w:rStyle w:val="Hipercze"/>
                <w:noProof/>
              </w:rPr>
              <w:t>3.2.</w:t>
            </w:r>
            <w:r w:rsidR="00A851A1">
              <w:rPr>
                <w:rFonts w:eastAsiaTheme="minorEastAsia"/>
                <w:noProof/>
                <w:kern w:val="2"/>
                <w:sz w:val="22"/>
                <w:lang w:val="en-US"/>
                <w14:ligatures w14:val="standardContextual"/>
              </w:rPr>
              <w:tab/>
            </w:r>
            <w:r w:rsidR="00A851A1" w:rsidRPr="0015323B">
              <w:rPr>
                <w:rStyle w:val="Hipercze"/>
                <w:noProof/>
              </w:rPr>
              <w:t>Cele operacyjne, kierunki działań i wiązki projektów podejmowanych dla osiągnięcia celów strategicznych</w:t>
            </w:r>
            <w:r w:rsidR="00A851A1">
              <w:rPr>
                <w:noProof/>
                <w:webHidden/>
              </w:rPr>
              <w:tab/>
            </w:r>
            <w:r w:rsidR="00A851A1">
              <w:rPr>
                <w:noProof/>
                <w:webHidden/>
              </w:rPr>
              <w:fldChar w:fldCharType="begin"/>
            </w:r>
            <w:r w:rsidR="00A851A1">
              <w:rPr>
                <w:noProof/>
                <w:webHidden/>
              </w:rPr>
              <w:instrText xml:space="preserve"> PAGEREF _Toc146725898 \h </w:instrText>
            </w:r>
            <w:r w:rsidR="00A851A1">
              <w:rPr>
                <w:noProof/>
                <w:webHidden/>
              </w:rPr>
            </w:r>
            <w:r w:rsidR="00A851A1">
              <w:rPr>
                <w:noProof/>
                <w:webHidden/>
              </w:rPr>
              <w:fldChar w:fldCharType="separate"/>
            </w:r>
            <w:r w:rsidR="00A851A1">
              <w:rPr>
                <w:noProof/>
                <w:webHidden/>
              </w:rPr>
              <w:t>26</w:t>
            </w:r>
            <w:r w:rsidR="00A851A1">
              <w:rPr>
                <w:noProof/>
                <w:webHidden/>
              </w:rPr>
              <w:fldChar w:fldCharType="end"/>
            </w:r>
          </w:hyperlink>
        </w:p>
        <w:p w14:paraId="201BF502" w14:textId="0243B889" w:rsidR="00A851A1" w:rsidRDefault="00000000">
          <w:pPr>
            <w:pStyle w:val="Spistreci2"/>
            <w:rPr>
              <w:rFonts w:eastAsiaTheme="minorEastAsia"/>
              <w:noProof/>
              <w:kern w:val="2"/>
              <w:sz w:val="22"/>
              <w:lang w:val="en-US"/>
              <w14:ligatures w14:val="standardContextual"/>
            </w:rPr>
          </w:pPr>
          <w:hyperlink w:anchor="_Toc146725899" w:history="1">
            <w:r w:rsidR="00A851A1" w:rsidRPr="0015323B">
              <w:rPr>
                <w:rStyle w:val="Hipercze"/>
                <w:noProof/>
              </w:rPr>
              <w:t>3.3.</w:t>
            </w:r>
            <w:r w:rsidR="00A851A1">
              <w:rPr>
                <w:rFonts w:eastAsiaTheme="minorEastAsia"/>
                <w:noProof/>
                <w:kern w:val="2"/>
                <w:sz w:val="22"/>
                <w:lang w:val="en-US"/>
                <w14:ligatures w14:val="standardContextual"/>
              </w:rPr>
              <w:tab/>
            </w:r>
            <w:r w:rsidR="00A851A1" w:rsidRPr="0015323B">
              <w:rPr>
                <w:rStyle w:val="Hipercze"/>
                <w:noProof/>
              </w:rPr>
              <w:t>Rezultaty strategiczne</w:t>
            </w:r>
            <w:r w:rsidR="00A851A1">
              <w:rPr>
                <w:noProof/>
                <w:webHidden/>
              </w:rPr>
              <w:tab/>
            </w:r>
            <w:r w:rsidR="00A851A1">
              <w:rPr>
                <w:noProof/>
                <w:webHidden/>
              </w:rPr>
              <w:fldChar w:fldCharType="begin"/>
            </w:r>
            <w:r w:rsidR="00A851A1">
              <w:rPr>
                <w:noProof/>
                <w:webHidden/>
              </w:rPr>
              <w:instrText xml:space="preserve"> PAGEREF _Toc146725899 \h </w:instrText>
            </w:r>
            <w:r w:rsidR="00A851A1">
              <w:rPr>
                <w:noProof/>
                <w:webHidden/>
              </w:rPr>
            </w:r>
            <w:r w:rsidR="00A851A1">
              <w:rPr>
                <w:noProof/>
                <w:webHidden/>
              </w:rPr>
              <w:fldChar w:fldCharType="separate"/>
            </w:r>
            <w:r w:rsidR="00A851A1">
              <w:rPr>
                <w:noProof/>
                <w:webHidden/>
              </w:rPr>
              <w:t>42</w:t>
            </w:r>
            <w:r w:rsidR="00A851A1">
              <w:rPr>
                <w:noProof/>
                <w:webHidden/>
              </w:rPr>
              <w:fldChar w:fldCharType="end"/>
            </w:r>
          </w:hyperlink>
        </w:p>
        <w:p w14:paraId="6B932444" w14:textId="16B370CA" w:rsidR="00A851A1" w:rsidRDefault="00000000">
          <w:pPr>
            <w:pStyle w:val="Spistreci1"/>
            <w:rPr>
              <w:rFonts w:eastAsiaTheme="minorEastAsia"/>
              <w:noProof/>
              <w:kern w:val="2"/>
              <w:sz w:val="22"/>
              <w:lang w:val="en-US"/>
              <w14:ligatures w14:val="standardContextual"/>
            </w:rPr>
          </w:pPr>
          <w:hyperlink w:anchor="_Toc146725900" w:history="1">
            <w:r w:rsidR="00A851A1" w:rsidRPr="0015323B">
              <w:rPr>
                <w:rStyle w:val="Hipercze"/>
                <w:noProof/>
              </w:rPr>
              <w:t>4.</w:t>
            </w:r>
            <w:r w:rsidR="00A851A1">
              <w:rPr>
                <w:rFonts w:eastAsiaTheme="minorEastAsia"/>
                <w:noProof/>
                <w:kern w:val="2"/>
                <w:sz w:val="22"/>
                <w:lang w:val="en-US"/>
                <w14:ligatures w14:val="standardContextual"/>
              </w:rPr>
              <w:tab/>
            </w:r>
            <w:r w:rsidR="00A851A1" w:rsidRPr="0015323B">
              <w:rPr>
                <w:rStyle w:val="Hipercze"/>
                <w:noProof/>
              </w:rPr>
              <w:t>Wymiar przestrzenny w strategii rozwoju obszaru partnerstwa</w:t>
            </w:r>
            <w:r w:rsidR="00A851A1">
              <w:rPr>
                <w:noProof/>
                <w:webHidden/>
              </w:rPr>
              <w:tab/>
            </w:r>
            <w:r w:rsidR="00A851A1">
              <w:rPr>
                <w:noProof/>
                <w:webHidden/>
              </w:rPr>
              <w:fldChar w:fldCharType="begin"/>
            </w:r>
            <w:r w:rsidR="00A851A1">
              <w:rPr>
                <w:noProof/>
                <w:webHidden/>
              </w:rPr>
              <w:instrText xml:space="preserve"> PAGEREF _Toc146725900 \h </w:instrText>
            </w:r>
            <w:r w:rsidR="00A851A1">
              <w:rPr>
                <w:noProof/>
                <w:webHidden/>
              </w:rPr>
            </w:r>
            <w:r w:rsidR="00A851A1">
              <w:rPr>
                <w:noProof/>
                <w:webHidden/>
              </w:rPr>
              <w:fldChar w:fldCharType="separate"/>
            </w:r>
            <w:r w:rsidR="00A851A1">
              <w:rPr>
                <w:noProof/>
                <w:webHidden/>
              </w:rPr>
              <w:t>45</w:t>
            </w:r>
            <w:r w:rsidR="00A851A1">
              <w:rPr>
                <w:noProof/>
                <w:webHidden/>
              </w:rPr>
              <w:fldChar w:fldCharType="end"/>
            </w:r>
          </w:hyperlink>
        </w:p>
        <w:p w14:paraId="06E33D0B" w14:textId="631808F3" w:rsidR="00A851A1" w:rsidRDefault="00000000">
          <w:pPr>
            <w:pStyle w:val="Spistreci2"/>
            <w:rPr>
              <w:rFonts w:eastAsiaTheme="minorEastAsia"/>
              <w:noProof/>
              <w:kern w:val="2"/>
              <w:sz w:val="22"/>
              <w:lang w:val="en-US"/>
              <w14:ligatures w14:val="standardContextual"/>
            </w:rPr>
          </w:pPr>
          <w:hyperlink w:anchor="_Toc146725901" w:history="1">
            <w:r w:rsidR="00A851A1" w:rsidRPr="0015323B">
              <w:rPr>
                <w:rStyle w:val="Hipercze"/>
                <w:noProof/>
              </w:rPr>
              <w:t>4.1.</w:t>
            </w:r>
            <w:r w:rsidR="00A851A1">
              <w:rPr>
                <w:rFonts w:eastAsiaTheme="minorEastAsia"/>
                <w:noProof/>
                <w:kern w:val="2"/>
                <w:sz w:val="22"/>
                <w:lang w:val="en-US"/>
                <w14:ligatures w14:val="standardContextual"/>
              </w:rPr>
              <w:tab/>
            </w:r>
            <w:r w:rsidR="00A851A1" w:rsidRPr="0015323B">
              <w:rPr>
                <w:rStyle w:val="Hipercze"/>
                <w:noProof/>
              </w:rPr>
              <w:t>Model struktury funkcjonalno-przestrzennej obszaru partnerstwa</w:t>
            </w:r>
            <w:r w:rsidR="00A851A1">
              <w:rPr>
                <w:noProof/>
                <w:webHidden/>
              </w:rPr>
              <w:tab/>
            </w:r>
            <w:r w:rsidR="00A851A1">
              <w:rPr>
                <w:noProof/>
                <w:webHidden/>
              </w:rPr>
              <w:fldChar w:fldCharType="begin"/>
            </w:r>
            <w:r w:rsidR="00A851A1">
              <w:rPr>
                <w:noProof/>
                <w:webHidden/>
              </w:rPr>
              <w:instrText xml:space="preserve"> PAGEREF _Toc146725901 \h </w:instrText>
            </w:r>
            <w:r w:rsidR="00A851A1">
              <w:rPr>
                <w:noProof/>
                <w:webHidden/>
              </w:rPr>
            </w:r>
            <w:r w:rsidR="00A851A1">
              <w:rPr>
                <w:noProof/>
                <w:webHidden/>
              </w:rPr>
              <w:fldChar w:fldCharType="separate"/>
            </w:r>
            <w:r w:rsidR="00A851A1">
              <w:rPr>
                <w:noProof/>
                <w:webHidden/>
              </w:rPr>
              <w:t>47</w:t>
            </w:r>
            <w:r w:rsidR="00A851A1">
              <w:rPr>
                <w:noProof/>
                <w:webHidden/>
              </w:rPr>
              <w:fldChar w:fldCharType="end"/>
            </w:r>
          </w:hyperlink>
        </w:p>
        <w:p w14:paraId="56A977AE" w14:textId="79596A1D" w:rsidR="00A851A1" w:rsidRDefault="00000000">
          <w:pPr>
            <w:pStyle w:val="Spistreci2"/>
            <w:rPr>
              <w:rFonts w:eastAsiaTheme="minorEastAsia"/>
              <w:noProof/>
              <w:kern w:val="2"/>
              <w:sz w:val="22"/>
              <w:lang w:val="en-US"/>
              <w14:ligatures w14:val="standardContextual"/>
            </w:rPr>
          </w:pPr>
          <w:hyperlink w:anchor="_Toc146725902" w:history="1">
            <w:r w:rsidR="00A851A1" w:rsidRPr="0015323B">
              <w:rPr>
                <w:rStyle w:val="Hipercze"/>
                <w:noProof/>
              </w:rPr>
              <w:t>4.2.</w:t>
            </w:r>
            <w:r w:rsidR="00A851A1">
              <w:rPr>
                <w:rFonts w:eastAsiaTheme="minorEastAsia"/>
                <w:noProof/>
                <w:kern w:val="2"/>
                <w:sz w:val="22"/>
                <w:lang w:val="en-US"/>
                <w14:ligatures w14:val="standardContextual"/>
              </w:rPr>
              <w:tab/>
            </w:r>
            <w:r w:rsidR="00A851A1" w:rsidRPr="0015323B">
              <w:rPr>
                <w:rStyle w:val="Hipercze"/>
                <w:noProof/>
              </w:rPr>
              <w:t>Ustalenia i rekomendacje w zakresie polityki przestrzennej</w:t>
            </w:r>
            <w:r w:rsidR="00A851A1">
              <w:rPr>
                <w:noProof/>
                <w:webHidden/>
              </w:rPr>
              <w:tab/>
            </w:r>
            <w:r w:rsidR="00A851A1">
              <w:rPr>
                <w:noProof/>
                <w:webHidden/>
              </w:rPr>
              <w:fldChar w:fldCharType="begin"/>
            </w:r>
            <w:r w:rsidR="00A851A1">
              <w:rPr>
                <w:noProof/>
                <w:webHidden/>
              </w:rPr>
              <w:instrText xml:space="preserve"> PAGEREF _Toc146725902 \h </w:instrText>
            </w:r>
            <w:r w:rsidR="00A851A1">
              <w:rPr>
                <w:noProof/>
                <w:webHidden/>
              </w:rPr>
            </w:r>
            <w:r w:rsidR="00A851A1">
              <w:rPr>
                <w:noProof/>
                <w:webHidden/>
              </w:rPr>
              <w:fldChar w:fldCharType="separate"/>
            </w:r>
            <w:r w:rsidR="00A851A1">
              <w:rPr>
                <w:noProof/>
                <w:webHidden/>
              </w:rPr>
              <w:t>66</w:t>
            </w:r>
            <w:r w:rsidR="00A851A1">
              <w:rPr>
                <w:noProof/>
                <w:webHidden/>
              </w:rPr>
              <w:fldChar w:fldCharType="end"/>
            </w:r>
          </w:hyperlink>
        </w:p>
        <w:p w14:paraId="3E614041" w14:textId="70D4D983" w:rsidR="00A851A1" w:rsidRDefault="00000000">
          <w:pPr>
            <w:pStyle w:val="Spistreci2"/>
            <w:rPr>
              <w:rFonts w:eastAsiaTheme="minorEastAsia"/>
              <w:noProof/>
              <w:kern w:val="2"/>
              <w:sz w:val="22"/>
              <w:lang w:val="en-US"/>
              <w14:ligatures w14:val="standardContextual"/>
            </w:rPr>
          </w:pPr>
          <w:hyperlink w:anchor="_Toc146725903" w:history="1">
            <w:r w:rsidR="00A851A1" w:rsidRPr="0015323B">
              <w:rPr>
                <w:rStyle w:val="Hipercze"/>
                <w:noProof/>
              </w:rPr>
              <w:t>4.3.</w:t>
            </w:r>
            <w:r w:rsidR="00A851A1">
              <w:rPr>
                <w:rFonts w:eastAsiaTheme="minorEastAsia"/>
                <w:noProof/>
                <w:kern w:val="2"/>
                <w:sz w:val="22"/>
                <w:lang w:val="en-US"/>
                <w14:ligatures w14:val="standardContextual"/>
              </w:rPr>
              <w:tab/>
            </w:r>
            <w:r w:rsidR="00A851A1" w:rsidRPr="0015323B">
              <w:rPr>
                <w:rStyle w:val="Hipercze"/>
                <w:noProof/>
              </w:rPr>
              <w:t>Obszary strategicznej interwencji określone w strategii rozwoju województwa</w:t>
            </w:r>
            <w:r w:rsidR="00A851A1">
              <w:rPr>
                <w:noProof/>
                <w:webHidden/>
              </w:rPr>
              <w:tab/>
            </w:r>
            <w:r w:rsidR="00A851A1">
              <w:rPr>
                <w:noProof/>
                <w:webHidden/>
              </w:rPr>
              <w:fldChar w:fldCharType="begin"/>
            </w:r>
            <w:r w:rsidR="00A851A1">
              <w:rPr>
                <w:noProof/>
                <w:webHidden/>
              </w:rPr>
              <w:instrText xml:space="preserve"> PAGEREF _Toc146725903 \h </w:instrText>
            </w:r>
            <w:r w:rsidR="00A851A1">
              <w:rPr>
                <w:noProof/>
                <w:webHidden/>
              </w:rPr>
            </w:r>
            <w:r w:rsidR="00A851A1">
              <w:rPr>
                <w:noProof/>
                <w:webHidden/>
              </w:rPr>
              <w:fldChar w:fldCharType="separate"/>
            </w:r>
            <w:r w:rsidR="00A851A1">
              <w:rPr>
                <w:noProof/>
                <w:webHidden/>
              </w:rPr>
              <w:t>80</w:t>
            </w:r>
            <w:r w:rsidR="00A851A1">
              <w:rPr>
                <w:noProof/>
                <w:webHidden/>
              </w:rPr>
              <w:fldChar w:fldCharType="end"/>
            </w:r>
          </w:hyperlink>
        </w:p>
        <w:p w14:paraId="33EAC2A0" w14:textId="47CC1E5D" w:rsidR="00A851A1" w:rsidRDefault="00000000">
          <w:pPr>
            <w:pStyle w:val="Spistreci2"/>
            <w:rPr>
              <w:rFonts w:eastAsiaTheme="minorEastAsia"/>
              <w:noProof/>
              <w:kern w:val="2"/>
              <w:sz w:val="22"/>
              <w:lang w:val="en-US"/>
              <w14:ligatures w14:val="standardContextual"/>
            </w:rPr>
          </w:pPr>
          <w:hyperlink w:anchor="_Toc146725904" w:history="1">
            <w:r w:rsidR="00A851A1" w:rsidRPr="0015323B">
              <w:rPr>
                <w:rStyle w:val="Hipercze"/>
                <w:noProof/>
              </w:rPr>
              <w:t>4.4.</w:t>
            </w:r>
            <w:r w:rsidR="00A851A1">
              <w:rPr>
                <w:rFonts w:eastAsiaTheme="minorEastAsia"/>
                <w:noProof/>
                <w:kern w:val="2"/>
                <w:sz w:val="22"/>
                <w:lang w:val="en-US"/>
                <w14:ligatures w14:val="standardContextual"/>
              </w:rPr>
              <w:tab/>
            </w:r>
            <w:r w:rsidR="00A851A1" w:rsidRPr="0015323B">
              <w:rPr>
                <w:rStyle w:val="Hipercze"/>
                <w:noProof/>
              </w:rPr>
              <w:t>Obszary strategicznej interwencji kluczowe dla partnerstwa</w:t>
            </w:r>
            <w:r w:rsidR="00A851A1">
              <w:rPr>
                <w:noProof/>
                <w:webHidden/>
              </w:rPr>
              <w:tab/>
            </w:r>
            <w:r w:rsidR="00A851A1">
              <w:rPr>
                <w:noProof/>
                <w:webHidden/>
              </w:rPr>
              <w:fldChar w:fldCharType="begin"/>
            </w:r>
            <w:r w:rsidR="00A851A1">
              <w:rPr>
                <w:noProof/>
                <w:webHidden/>
              </w:rPr>
              <w:instrText xml:space="preserve"> PAGEREF _Toc146725904 \h </w:instrText>
            </w:r>
            <w:r w:rsidR="00A851A1">
              <w:rPr>
                <w:noProof/>
                <w:webHidden/>
              </w:rPr>
            </w:r>
            <w:r w:rsidR="00A851A1">
              <w:rPr>
                <w:noProof/>
                <w:webHidden/>
              </w:rPr>
              <w:fldChar w:fldCharType="separate"/>
            </w:r>
            <w:r w:rsidR="00A851A1">
              <w:rPr>
                <w:noProof/>
                <w:webHidden/>
              </w:rPr>
              <w:t>83</w:t>
            </w:r>
            <w:r w:rsidR="00A851A1">
              <w:rPr>
                <w:noProof/>
                <w:webHidden/>
              </w:rPr>
              <w:fldChar w:fldCharType="end"/>
            </w:r>
          </w:hyperlink>
        </w:p>
        <w:p w14:paraId="503932C4" w14:textId="67D32B37" w:rsidR="00A851A1" w:rsidRDefault="00000000">
          <w:pPr>
            <w:pStyle w:val="Spistreci1"/>
            <w:rPr>
              <w:rFonts w:eastAsiaTheme="minorEastAsia"/>
              <w:noProof/>
              <w:kern w:val="2"/>
              <w:sz w:val="22"/>
              <w:lang w:val="en-US"/>
              <w14:ligatures w14:val="standardContextual"/>
            </w:rPr>
          </w:pPr>
          <w:hyperlink w:anchor="_Toc146725905" w:history="1">
            <w:r w:rsidR="00A851A1" w:rsidRPr="0015323B">
              <w:rPr>
                <w:rStyle w:val="Hipercze"/>
                <w:noProof/>
              </w:rPr>
              <w:t>5.</w:t>
            </w:r>
            <w:r w:rsidR="00A851A1">
              <w:rPr>
                <w:rFonts w:eastAsiaTheme="minorEastAsia"/>
                <w:noProof/>
                <w:kern w:val="2"/>
                <w:sz w:val="22"/>
                <w:lang w:val="en-US"/>
                <w14:ligatures w14:val="standardContextual"/>
              </w:rPr>
              <w:tab/>
            </w:r>
            <w:r w:rsidR="00A851A1" w:rsidRPr="0015323B">
              <w:rPr>
                <w:rStyle w:val="Hipercze"/>
                <w:noProof/>
              </w:rPr>
              <w:t>Projekty</w:t>
            </w:r>
            <w:r w:rsidR="00A851A1">
              <w:rPr>
                <w:noProof/>
                <w:webHidden/>
              </w:rPr>
              <w:tab/>
            </w:r>
            <w:r w:rsidR="00A851A1">
              <w:rPr>
                <w:noProof/>
                <w:webHidden/>
              </w:rPr>
              <w:fldChar w:fldCharType="begin"/>
            </w:r>
            <w:r w:rsidR="00A851A1">
              <w:rPr>
                <w:noProof/>
                <w:webHidden/>
              </w:rPr>
              <w:instrText xml:space="preserve"> PAGEREF _Toc146725905 \h </w:instrText>
            </w:r>
            <w:r w:rsidR="00A851A1">
              <w:rPr>
                <w:noProof/>
                <w:webHidden/>
              </w:rPr>
            </w:r>
            <w:r w:rsidR="00A851A1">
              <w:rPr>
                <w:noProof/>
                <w:webHidden/>
              </w:rPr>
              <w:fldChar w:fldCharType="separate"/>
            </w:r>
            <w:r w:rsidR="00A851A1">
              <w:rPr>
                <w:noProof/>
                <w:webHidden/>
              </w:rPr>
              <w:t>88</w:t>
            </w:r>
            <w:r w:rsidR="00A851A1">
              <w:rPr>
                <w:noProof/>
                <w:webHidden/>
              </w:rPr>
              <w:fldChar w:fldCharType="end"/>
            </w:r>
          </w:hyperlink>
        </w:p>
        <w:p w14:paraId="3D5D5D59" w14:textId="189C2C30" w:rsidR="00A851A1" w:rsidRDefault="00000000">
          <w:pPr>
            <w:pStyle w:val="Spistreci2"/>
            <w:rPr>
              <w:rFonts w:eastAsiaTheme="minorEastAsia"/>
              <w:noProof/>
              <w:kern w:val="2"/>
              <w:sz w:val="22"/>
              <w:lang w:val="en-US"/>
              <w14:ligatures w14:val="standardContextual"/>
            </w:rPr>
          </w:pPr>
          <w:hyperlink w:anchor="_Toc146725906" w:history="1">
            <w:r w:rsidR="00A851A1" w:rsidRPr="0015323B">
              <w:rPr>
                <w:rStyle w:val="Hipercze"/>
                <w:noProof/>
              </w:rPr>
              <w:t>5.1.</w:t>
            </w:r>
            <w:r w:rsidR="00A851A1">
              <w:rPr>
                <w:rFonts w:eastAsiaTheme="minorEastAsia"/>
                <w:noProof/>
                <w:kern w:val="2"/>
                <w:sz w:val="22"/>
                <w:lang w:val="en-US"/>
                <w14:ligatures w14:val="standardContextual"/>
              </w:rPr>
              <w:tab/>
            </w:r>
            <w:r w:rsidR="00A851A1" w:rsidRPr="0015323B">
              <w:rPr>
                <w:rStyle w:val="Hipercze"/>
                <w:noProof/>
              </w:rPr>
              <w:t>Proces identyfikacji i wyboru projektów i przedsięwzięć</w:t>
            </w:r>
            <w:r w:rsidR="00A851A1">
              <w:rPr>
                <w:noProof/>
                <w:webHidden/>
              </w:rPr>
              <w:tab/>
            </w:r>
            <w:r w:rsidR="00A851A1">
              <w:rPr>
                <w:noProof/>
                <w:webHidden/>
              </w:rPr>
              <w:fldChar w:fldCharType="begin"/>
            </w:r>
            <w:r w:rsidR="00A851A1">
              <w:rPr>
                <w:noProof/>
                <w:webHidden/>
              </w:rPr>
              <w:instrText xml:space="preserve"> PAGEREF _Toc146725906 \h </w:instrText>
            </w:r>
            <w:r w:rsidR="00A851A1">
              <w:rPr>
                <w:noProof/>
                <w:webHidden/>
              </w:rPr>
            </w:r>
            <w:r w:rsidR="00A851A1">
              <w:rPr>
                <w:noProof/>
                <w:webHidden/>
              </w:rPr>
              <w:fldChar w:fldCharType="separate"/>
            </w:r>
            <w:r w:rsidR="00A851A1">
              <w:rPr>
                <w:noProof/>
                <w:webHidden/>
              </w:rPr>
              <w:t>88</w:t>
            </w:r>
            <w:r w:rsidR="00A851A1">
              <w:rPr>
                <w:noProof/>
                <w:webHidden/>
              </w:rPr>
              <w:fldChar w:fldCharType="end"/>
            </w:r>
          </w:hyperlink>
        </w:p>
        <w:p w14:paraId="41D2F87F" w14:textId="1D2D35AD" w:rsidR="00A851A1" w:rsidRDefault="00000000">
          <w:pPr>
            <w:pStyle w:val="Spistreci2"/>
            <w:rPr>
              <w:rFonts w:eastAsiaTheme="minorEastAsia"/>
              <w:noProof/>
              <w:kern w:val="2"/>
              <w:sz w:val="22"/>
              <w:lang w:val="en-US"/>
              <w14:ligatures w14:val="standardContextual"/>
            </w:rPr>
          </w:pPr>
          <w:hyperlink w:anchor="_Toc146725907" w:history="1">
            <w:r w:rsidR="00A851A1" w:rsidRPr="0015323B">
              <w:rPr>
                <w:rStyle w:val="Hipercze"/>
                <w:noProof/>
              </w:rPr>
              <w:t>5.2.</w:t>
            </w:r>
            <w:r w:rsidR="00A851A1">
              <w:rPr>
                <w:rFonts w:eastAsiaTheme="minorEastAsia"/>
                <w:noProof/>
                <w:kern w:val="2"/>
                <w:sz w:val="22"/>
                <w:lang w:val="en-US"/>
                <w14:ligatures w14:val="standardContextual"/>
              </w:rPr>
              <w:tab/>
            </w:r>
            <w:r w:rsidR="00A851A1" w:rsidRPr="0015323B">
              <w:rPr>
                <w:rStyle w:val="Hipercze"/>
                <w:noProof/>
              </w:rPr>
              <w:t>Lista projektów i przedsięwzięć do instrumentu terytorialnego</w:t>
            </w:r>
            <w:r w:rsidR="00A851A1">
              <w:rPr>
                <w:noProof/>
                <w:webHidden/>
              </w:rPr>
              <w:tab/>
            </w:r>
            <w:r w:rsidR="00A851A1">
              <w:rPr>
                <w:noProof/>
                <w:webHidden/>
              </w:rPr>
              <w:fldChar w:fldCharType="begin"/>
            </w:r>
            <w:r w:rsidR="00A851A1">
              <w:rPr>
                <w:noProof/>
                <w:webHidden/>
              </w:rPr>
              <w:instrText xml:space="preserve"> PAGEREF _Toc146725907 \h </w:instrText>
            </w:r>
            <w:r w:rsidR="00A851A1">
              <w:rPr>
                <w:noProof/>
                <w:webHidden/>
              </w:rPr>
            </w:r>
            <w:r w:rsidR="00A851A1">
              <w:rPr>
                <w:noProof/>
                <w:webHidden/>
              </w:rPr>
              <w:fldChar w:fldCharType="separate"/>
            </w:r>
            <w:r w:rsidR="00A851A1">
              <w:rPr>
                <w:noProof/>
                <w:webHidden/>
              </w:rPr>
              <w:t>89</w:t>
            </w:r>
            <w:r w:rsidR="00A851A1">
              <w:rPr>
                <w:noProof/>
                <w:webHidden/>
              </w:rPr>
              <w:fldChar w:fldCharType="end"/>
            </w:r>
          </w:hyperlink>
        </w:p>
        <w:p w14:paraId="5593FFD2" w14:textId="2E029C4F" w:rsidR="00A851A1" w:rsidRDefault="00000000">
          <w:pPr>
            <w:pStyle w:val="Spistreci2"/>
            <w:rPr>
              <w:rFonts w:eastAsiaTheme="minorEastAsia"/>
              <w:noProof/>
              <w:kern w:val="2"/>
              <w:sz w:val="22"/>
              <w:lang w:val="en-US"/>
              <w14:ligatures w14:val="standardContextual"/>
            </w:rPr>
          </w:pPr>
          <w:hyperlink w:anchor="_Toc146725908" w:history="1">
            <w:r w:rsidR="00A851A1" w:rsidRPr="0015323B">
              <w:rPr>
                <w:rStyle w:val="Hipercze"/>
                <w:noProof/>
              </w:rPr>
              <w:t>5.3.</w:t>
            </w:r>
            <w:r w:rsidR="00A851A1">
              <w:rPr>
                <w:rFonts w:eastAsiaTheme="minorEastAsia"/>
                <w:noProof/>
                <w:kern w:val="2"/>
                <w:sz w:val="22"/>
                <w:lang w:val="en-US"/>
                <w14:ligatures w14:val="standardContextual"/>
              </w:rPr>
              <w:tab/>
            </w:r>
            <w:r w:rsidR="00A851A1" w:rsidRPr="0015323B">
              <w:rPr>
                <w:rStyle w:val="Hipercze"/>
                <w:noProof/>
              </w:rPr>
              <w:t>Lista przedsięwzięć</w:t>
            </w:r>
            <w:r w:rsidR="00A851A1">
              <w:rPr>
                <w:noProof/>
                <w:webHidden/>
              </w:rPr>
              <w:tab/>
            </w:r>
            <w:r w:rsidR="00A851A1">
              <w:rPr>
                <w:noProof/>
                <w:webHidden/>
              </w:rPr>
              <w:fldChar w:fldCharType="begin"/>
            </w:r>
            <w:r w:rsidR="00A851A1">
              <w:rPr>
                <w:noProof/>
                <w:webHidden/>
              </w:rPr>
              <w:instrText xml:space="preserve"> PAGEREF _Toc146725908 \h </w:instrText>
            </w:r>
            <w:r w:rsidR="00A851A1">
              <w:rPr>
                <w:noProof/>
                <w:webHidden/>
              </w:rPr>
            </w:r>
            <w:r w:rsidR="00A851A1">
              <w:rPr>
                <w:noProof/>
                <w:webHidden/>
              </w:rPr>
              <w:fldChar w:fldCharType="separate"/>
            </w:r>
            <w:r w:rsidR="00A851A1">
              <w:rPr>
                <w:noProof/>
                <w:webHidden/>
              </w:rPr>
              <w:t>103</w:t>
            </w:r>
            <w:r w:rsidR="00A851A1">
              <w:rPr>
                <w:noProof/>
                <w:webHidden/>
              </w:rPr>
              <w:fldChar w:fldCharType="end"/>
            </w:r>
          </w:hyperlink>
        </w:p>
        <w:p w14:paraId="29C9F368" w14:textId="7F2B517D" w:rsidR="00A851A1" w:rsidRDefault="00000000">
          <w:pPr>
            <w:pStyle w:val="Spistreci1"/>
            <w:rPr>
              <w:rFonts w:eastAsiaTheme="minorEastAsia"/>
              <w:noProof/>
              <w:kern w:val="2"/>
              <w:sz w:val="22"/>
              <w:lang w:val="en-US"/>
              <w14:ligatures w14:val="standardContextual"/>
            </w:rPr>
          </w:pPr>
          <w:hyperlink w:anchor="_Toc146725909" w:history="1">
            <w:r w:rsidR="00A851A1" w:rsidRPr="0015323B">
              <w:rPr>
                <w:rStyle w:val="Hipercze"/>
                <w:noProof/>
              </w:rPr>
              <w:t>6.</w:t>
            </w:r>
            <w:r w:rsidR="00A851A1">
              <w:rPr>
                <w:rFonts w:eastAsiaTheme="minorEastAsia"/>
                <w:noProof/>
                <w:kern w:val="2"/>
                <w:sz w:val="22"/>
                <w:lang w:val="en-US"/>
                <w14:ligatures w14:val="standardContextual"/>
              </w:rPr>
              <w:tab/>
            </w:r>
            <w:r w:rsidR="00A851A1" w:rsidRPr="0015323B">
              <w:rPr>
                <w:rStyle w:val="Hipercze"/>
                <w:noProof/>
              </w:rPr>
              <w:t>Wdrażanie: warunki i procedury obowiązujące w realizacji strategii</w:t>
            </w:r>
            <w:r w:rsidR="00A851A1">
              <w:rPr>
                <w:noProof/>
                <w:webHidden/>
              </w:rPr>
              <w:tab/>
            </w:r>
            <w:r w:rsidR="00A851A1">
              <w:rPr>
                <w:noProof/>
                <w:webHidden/>
              </w:rPr>
              <w:fldChar w:fldCharType="begin"/>
            </w:r>
            <w:r w:rsidR="00A851A1">
              <w:rPr>
                <w:noProof/>
                <w:webHidden/>
              </w:rPr>
              <w:instrText xml:space="preserve"> PAGEREF _Toc146725909 \h </w:instrText>
            </w:r>
            <w:r w:rsidR="00A851A1">
              <w:rPr>
                <w:noProof/>
                <w:webHidden/>
              </w:rPr>
            </w:r>
            <w:r w:rsidR="00A851A1">
              <w:rPr>
                <w:noProof/>
                <w:webHidden/>
              </w:rPr>
              <w:fldChar w:fldCharType="separate"/>
            </w:r>
            <w:r w:rsidR="00A851A1">
              <w:rPr>
                <w:noProof/>
                <w:webHidden/>
              </w:rPr>
              <w:t>126</w:t>
            </w:r>
            <w:r w:rsidR="00A851A1">
              <w:rPr>
                <w:noProof/>
                <w:webHidden/>
              </w:rPr>
              <w:fldChar w:fldCharType="end"/>
            </w:r>
          </w:hyperlink>
        </w:p>
        <w:p w14:paraId="438BA7A2" w14:textId="49E03F40" w:rsidR="00A851A1" w:rsidRDefault="00000000">
          <w:pPr>
            <w:pStyle w:val="Spistreci2"/>
            <w:rPr>
              <w:rFonts w:eastAsiaTheme="minorEastAsia"/>
              <w:noProof/>
              <w:kern w:val="2"/>
              <w:sz w:val="22"/>
              <w:lang w:val="en-US"/>
              <w14:ligatures w14:val="standardContextual"/>
            </w:rPr>
          </w:pPr>
          <w:hyperlink w:anchor="_Toc146725910" w:history="1">
            <w:r w:rsidR="00A851A1" w:rsidRPr="0015323B">
              <w:rPr>
                <w:rStyle w:val="Hipercze"/>
                <w:noProof/>
              </w:rPr>
              <w:t>6.1.</w:t>
            </w:r>
            <w:r w:rsidR="00A851A1">
              <w:rPr>
                <w:rFonts w:eastAsiaTheme="minorEastAsia"/>
                <w:noProof/>
                <w:kern w:val="2"/>
                <w:sz w:val="22"/>
                <w:lang w:val="en-US"/>
                <w14:ligatures w14:val="standardContextual"/>
              </w:rPr>
              <w:tab/>
            </w:r>
            <w:r w:rsidR="00A851A1" w:rsidRPr="0015323B">
              <w:rPr>
                <w:rStyle w:val="Hipercze"/>
                <w:noProof/>
              </w:rPr>
              <w:t>Zarządzanie wdrażaniem strategii</w:t>
            </w:r>
            <w:r w:rsidR="00A851A1">
              <w:rPr>
                <w:noProof/>
                <w:webHidden/>
              </w:rPr>
              <w:tab/>
            </w:r>
            <w:r w:rsidR="00A851A1">
              <w:rPr>
                <w:noProof/>
                <w:webHidden/>
              </w:rPr>
              <w:fldChar w:fldCharType="begin"/>
            </w:r>
            <w:r w:rsidR="00A851A1">
              <w:rPr>
                <w:noProof/>
                <w:webHidden/>
              </w:rPr>
              <w:instrText xml:space="preserve"> PAGEREF _Toc146725910 \h </w:instrText>
            </w:r>
            <w:r w:rsidR="00A851A1">
              <w:rPr>
                <w:noProof/>
                <w:webHidden/>
              </w:rPr>
            </w:r>
            <w:r w:rsidR="00A851A1">
              <w:rPr>
                <w:noProof/>
                <w:webHidden/>
              </w:rPr>
              <w:fldChar w:fldCharType="separate"/>
            </w:r>
            <w:r w:rsidR="00A851A1">
              <w:rPr>
                <w:noProof/>
                <w:webHidden/>
              </w:rPr>
              <w:t>126</w:t>
            </w:r>
            <w:r w:rsidR="00A851A1">
              <w:rPr>
                <w:noProof/>
                <w:webHidden/>
              </w:rPr>
              <w:fldChar w:fldCharType="end"/>
            </w:r>
          </w:hyperlink>
        </w:p>
        <w:p w14:paraId="5FAADD4C" w14:textId="3632BC7E" w:rsidR="00A851A1" w:rsidRDefault="00000000">
          <w:pPr>
            <w:pStyle w:val="Spistreci2"/>
            <w:rPr>
              <w:rFonts w:eastAsiaTheme="minorEastAsia"/>
              <w:noProof/>
              <w:kern w:val="2"/>
              <w:sz w:val="22"/>
              <w:lang w:val="en-US"/>
              <w14:ligatures w14:val="standardContextual"/>
            </w:rPr>
          </w:pPr>
          <w:hyperlink w:anchor="_Toc146725911" w:history="1">
            <w:r w:rsidR="00A851A1" w:rsidRPr="0015323B">
              <w:rPr>
                <w:rStyle w:val="Hipercze"/>
                <w:noProof/>
              </w:rPr>
              <w:t>6.2.</w:t>
            </w:r>
            <w:r w:rsidR="00A851A1">
              <w:rPr>
                <w:rFonts w:eastAsiaTheme="minorEastAsia"/>
                <w:noProof/>
                <w:kern w:val="2"/>
                <w:sz w:val="22"/>
                <w:lang w:val="en-US"/>
                <w14:ligatures w14:val="standardContextual"/>
              </w:rPr>
              <w:tab/>
            </w:r>
            <w:r w:rsidR="00A851A1" w:rsidRPr="0015323B">
              <w:rPr>
                <w:rStyle w:val="Hipercze"/>
                <w:noProof/>
              </w:rPr>
              <w:t>Monitorowanie i ocena wdrażania</w:t>
            </w:r>
            <w:r w:rsidR="00A851A1">
              <w:rPr>
                <w:noProof/>
                <w:webHidden/>
              </w:rPr>
              <w:tab/>
            </w:r>
            <w:r w:rsidR="00A851A1">
              <w:rPr>
                <w:noProof/>
                <w:webHidden/>
              </w:rPr>
              <w:fldChar w:fldCharType="begin"/>
            </w:r>
            <w:r w:rsidR="00A851A1">
              <w:rPr>
                <w:noProof/>
                <w:webHidden/>
              </w:rPr>
              <w:instrText xml:space="preserve"> PAGEREF _Toc146725911 \h </w:instrText>
            </w:r>
            <w:r w:rsidR="00A851A1">
              <w:rPr>
                <w:noProof/>
                <w:webHidden/>
              </w:rPr>
            </w:r>
            <w:r w:rsidR="00A851A1">
              <w:rPr>
                <w:noProof/>
                <w:webHidden/>
              </w:rPr>
              <w:fldChar w:fldCharType="separate"/>
            </w:r>
            <w:r w:rsidR="00A851A1">
              <w:rPr>
                <w:noProof/>
                <w:webHidden/>
              </w:rPr>
              <w:t>131</w:t>
            </w:r>
            <w:r w:rsidR="00A851A1">
              <w:rPr>
                <w:noProof/>
                <w:webHidden/>
              </w:rPr>
              <w:fldChar w:fldCharType="end"/>
            </w:r>
          </w:hyperlink>
        </w:p>
        <w:p w14:paraId="38F89895" w14:textId="4DF003E9" w:rsidR="00A851A1" w:rsidRDefault="00000000">
          <w:pPr>
            <w:pStyle w:val="Spistreci1"/>
            <w:rPr>
              <w:rFonts w:eastAsiaTheme="minorEastAsia"/>
              <w:noProof/>
              <w:kern w:val="2"/>
              <w:sz w:val="22"/>
              <w:lang w:val="en-US"/>
              <w14:ligatures w14:val="standardContextual"/>
            </w:rPr>
          </w:pPr>
          <w:hyperlink w:anchor="_Toc146725912" w:history="1">
            <w:r w:rsidR="00A851A1" w:rsidRPr="0015323B">
              <w:rPr>
                <w:rStyle w:val="Hipercze"/>
                <w:noProof/>
              </w:rPr>
              <w:t>7.</w:t>
            </w:r>
            <w:r w:rsidR="00A851A1">
              <w:rPr>
                <w:rFonts w:eastAsiaTheme="minorEastAsia"/>
                <w:noProof/>
                <w:kern w:val="2"/>
                <w:sz w:val="22"/>
                <w:lang w:val="en-US"/>
                <w14:ligatures w14:val="standardContextual"/>
              </w:rPr>
              <w:tab/>
            </w:r>
            <w:r w:rsidR="00A851A1" w:rsidRPr="0015323B">
              <w:rPr>
                <w:rStyle w:val="Hipercze"/>
                <w:noProof/>
              </w:rPr>
              <w:t>Opis procesu zaangażowania partnerów społeczno-gospodarczych</w:t>
            </w:r>
            <w:r w:rsidR="00A851A1">
              <w:rPr>
                <w:noProof/>
                <w:webHidden/>
              </w:rPr>
              <w:tab/>
            </w:r>
            <w:r w:rsidR="00A851A1">
              <w:rPr>
                <w:noProof/>
                <w:webHidden/>
              </w:rPr>
              <w:fldChar w:fldCharType="begin"/>
            </w:r>
            <w:r w:rsidR="00A851A1">
              <w:rPr>
                <w:noProof/>
                <w:webHidden/>
              </w:rPr>
              <w:instrText xml:space="preserve"> PAGEREF _Toc146725912 \h </w:instrText>
            </w:r>
            <w:r w:rsidR="00A851A1">
              <w:rPr>
                <w:noProof/>
                <w:webHidden/>
              </w:rPr>
            </w:r>
            <w:r w:rsidR="00A851A1">
              <w:rPr>
                <w:noProof/>
                <w:webHidden/>
              </w:rPr>
              <w:fldChar w:fldCharType="separate"/>
            </w:r>
            <w:r w:rsidR="00A851A1">
              <w:rPr>
                <w:noProof/>
                <w:webHidden/>
              </w:rPr>
              <w:t>132</w:t>
            </w:r>
            <w:r w:rsidR="00A851A1">
              <w:rPr>
                <w:noProof/>
                <w:webHidden/>
              </w:rPr>
              <w:fldChar w:fldCharType="end"/>
            </w:r>
          </w:hyperlink>
        </w:p>
        <w:p w14:paraId="34025C27" w14:textId="544006CD" w:rsidR="00A851A1" w:rsidRDefault="00000000">
          <w:pPr>
            <w:pStyle w:val="Spistreci2"/>
            <w:rPr>
              <w:rFonts w:eastAsiaTheme="minorEastAsia"/>
              <w:noProof/>
              <w:kern w:val="2"/>
              <w:sz w:val="22"/>
              <w:lang w:val="en-US"/>
              <w14:ligatures w14:val="standardContextual"/>
            </w:rPr>
          </w:pPr>
          <w:hyperlink w:anchor="_Toc146725913" w:history="1">
            <w:r w:rsidR="00A851A1" w:rsidRPr="0015323B">
              <w:rPr>
                <w:rStyle w:val="Hipercze"/>
                <w:noProof/>
              </w:rPr>
              <w:t>7.1.</w:t>
            </w:r>
            <w:r w:rsidR="00A851A1">
              <w:rPr>
                <w:rFonts w:eastAsiaTheme="minorEastAsia"/>
                <w:noProof/>
                <w:kern w:val="2"/>
                <w:sz w:val="22"/>
                <w:lang w:val="en-US"/>
                <w14:ligatures w14:val="standardContextual"/>
              </w:rPr>
              <w:tab/>
            </w:r>
            <w:r w:rsidR="00A851A1" w:rsidRPr="0015323B">
              <w:rPr>
                <w:rStyle w:val="Hipercze"/>
                <w:noProof/>
              </w:rPr>
              <w:t>Partycypacja społeczna na etapie przygotowywania strategii</w:t>
            </w:r>
            <w:r w:rsidR="00A851A1">
              <w:rPr>
                <w:noProof/>
                <w:webHidden/>
              </w:rPr>
              <w:tab/>
            </w:r>
            <w:r w:rsidR="00A851A1">
              <w:rPr>
                <w:noProof/>
                <w:webHidden/>
              </w:rPr>
              <w:fldChar w:fldCharType="begin"/>
            </w:r>
            <w:r w:rsidR="00A851A1">
              <w:rPr>
                <w:noProof/>
                <w:webHidden/>
              </w:rPr>
              <w:instrText xml:space="preserve"> PAGEREF _Toc146725913 \h </w:instrText>
            </w:r>
            <w:r w:rsidR="00A851A1">
              <w:rPr>
                <w:noProof/>
                <w:webHidden/>
              </w:rPr>
            </w:r>
            <w:r w:rsidR="00A851A1">
              <w:rPr>
                <w:noProof/>
                <w:webHidden/>
              </w:rPr>
              <w:fldChar w:fldCharType="separate"/>
            </w:r>
            <w:r w:rsidR="00A851A1">
              <w:rPr>
                <w:noProof/>
                <w:webHidden/>
              </w:rPr>
              <w:t>132</w:t>
            </w:r>
            <w:r w:rsidR="00A851A1">
              <w:rPr>
                <w:noProof/>
                <w:webHidden/>
              </w:rPr>
              <w:fldChar w:fldCharType="end"/>
            </w:r>
          </w:hyperlink>
        </w:p>
        <w:p w14:paraId="59961DB5" w14:textId="27C2B674" w:rsidR="00A851A1" w:rsidRDefault="00000000">
          <w:pPr>
            <w:pStyle w:val="Spistreci2"/>
            <w:rPr>
              <w:rFonts w:eastAsiaTheme="minorEastAsia"/>
              <w:noProof/>
              <w:kern w:val="2"/>
              <w:sz w:val="22"/>
              <w:lang w:val="en-US"/>
              <w14:ligatures w14:val="standardContextual"/>
            </w:rPr>
          </w:pPr>
          <w:hyperlink w:anchor="_Toc146725914" w:history="1">
            <w:r w:rsidR="00A851A1" w:rsidRPr="0015323B">
              <w:rPr>
                <w:rStyle w:val="Hipercze"/>
                <w:noProof/>
              </w:rPr>
              <w:t>7.2.</w:t>
            </w:r>
            <w:r w:rsidR="00A851A1">
              <w:rPr>
                <w:rFonts w:eastAsiaTheme="minorEastAsia"/>
                <w:noProof/>
                <w:kern w:val="2"/>
                <w:sz w:val="22"/>
                <w:lang w:val="en-US"/>
                <w14:ligatures w14:val="standardContextual"/>
              </w:rPr>
              <w:tab/>
            </w:r>
            <w:r w:rsidR="00A851A1" w:rsidRPr="0015323B">
              <w:rPr>
                <w:rStyle w:val="Hipercze"/>
                <w:noProof/>
              </w:rPr>
              <w:t>Partycypacja społeczna na etapie realizacji strategii</w:t>
            </w:r>
            <w:r w:rsidR="00A851A1">
              <w:rPr>
                <w:noProof/>
                <w:webHidden/>
              </w:rPr>
              <w:tab/>
            </w:r>
            <w:r w:rsidR="00A851A1">
              <w:rPr>
                <w:noProof/>
                <w:webHidden/>
              </w:rPr>
              <w:fldChar w:fldCharType="begin"/>
            </w:r>
            <w:r w:rsidR="00A851A1">
              <w:rPr>
                <w:noProof/>
                <w:webHidden/>
              </w:rPr>
              <w:instrText xml:space="preserve"> PAGEREF _Toc146725914 \h </w:instrText>
            </w:r>
            <w:r w:rsidR="00A851A1">
              <w:rPr>
                <w:noProof/>
                <w:webHidden/>
              </w:rPr>
            </w:r>
            <w:r w:rsidR="00A851A1">
              <w:rPr>
                <w:noProof/>
                <w:webHidden/>
              </w:rPr>
              <w:fldChar w:fldCharType="separate"/>
            </w:r>
            <w:r w:rsidR="00A851A1">
              <w:rPr>
                <w:noProof/>
                <w:webHidden/>
              </w:rPr>
              <w:t>140</w:t>
            </w:r>
            <w:r w:rsidR="00A851A1">
              <w:rPr>
                <w:noProof/>
                <w:webHidden/>
              </w:rPr>
              <w:fldChar w:fldCharType="end"/>
            </w:r>
          </w:hyperlink>
        </w:p>
        <w:p w14:paraId="6EFE84EA" w14:textId="28D9EAB9" w:rsidR="00A851A1" w:rsidRDefault="00000000">
          <w:pPr>
            <w:pStyle w:val="Spistreci2"/>
            <w:rPr>
              <w:rFonts w:eastAsiaTheme="minorEastAsia"/>
              <w:noProof/>
              <w:kern w:val="2"/>
              <w:sz w:val="22"/>
              <w:lang w:val="en-US"/>
              <w14:ligatures w14:val="standardContextual"/>
            </w:rPr>
          </w:pPr>
          <w:hyperlink w:anchor="_Toc146725915" w:history="1">
            <w:r w:rsidR="00A851A1" w:rsidRPr="0015323B">
              <w:rPr>
                <w:rStyle w:val="Hipercze"/>
                <w:noProof/>
              </w:rPr>
              <w:t>7.3.</w:t>
            </w:r>
            <w:r w:rsidR="00A851A1">
              <w:rPr>
                <w:rFonts w:eastAsiaTheme="minorEastAsia"/>
                <w:noProof/>
                <w:kern w:val="2"/>
                <w:sz w:val="22"/>
                <w:lang w:val="en-US"/>
                <w14:ligatures w14:val="standardContextual"/>
              </w:rPr>
              <w:tab/>
            </w:r>
            <w:r w:rsidR="00A851A1" w:rsidRPr="0015323B">
              <w:rPr>
                <w:rStyle w:val="Hipercze"/>
                <w:noProof/>
              </w:rPr>
              <w:t>Partycypacja społeczna na etapie oceny efektów strategii</w:t>
            </w:r>
            <w:r w:rsidR="00A851A1">
              <w:rPr>
                <w:noProof/>
                <w:webHidden/>
              </w:rPr>
              <w:tab/>
            </w:r>
            <w:r w:rsidR="00A851A1">
              <w:rPr>
                <w:noProof/>
                <w:webHidden/>
              </w:rPr>
              <w:fldChar w:fldCharType="begin"/>
            </w:r>
            <w:r w:rsidR="00A851A1">
              <w:rPr>
                <w:noProof/>
                <w:webHidden/>
              </w:rPr>
              <w:instrText xml:space="preserve"> PAGEREF _Toc146725915 \h </w:instrText>
            </w:r>
            <w:r w:rsidR="00A851A1">
              <w:rPr>
                <w:noProof/>
                <w:webHidden/>
              </w:rPr>
            </w:r>
            <w:r w:rsidR="00A851A1">
              <w:rPr>
                <w:noProof/>
                <w:webHidden/>
              </w:rPr>
              <w:fldChar w:fldCharType="separate"/>
            </w:r>
            <w:r w:rsidR="00A851A1">
              <w:rPr>
                <w:noProof/>
                <w:webHidden/>
              </w:rPr>
              <w:t>140</w:t>
            </w:r>
            <w:r w:rsidR="00A851A1">
              <w:rPr>
                <w:noProof/>
                <w:webHidden/>
              </w:rPr>
              <w:fldChar w:fldCharType="end"/>
            </w:r>
          </w:hyperlink>
        </w:p>
        <w:p w14:paraId="353DEEE2" w14:textId="13FDEE28" w:rsidR="00A851A1" w:rsidRDefault="00000000">
          <w:pPr>
            <w:pStyle w:val="Spistreci1"/>
            <w:rPr>
              <w:rFonts w:eastAsiaTheme="minorEastAsia"/>
              <w:noProof/>
              <w:kern w:val="2"/>
              <w:sz w:val="22"/>
              <w:lang w:val="en-US"/>
              <w14:ligatures w14:val="standardContextual"/>
            </w:rPr>
          </w:pPr>
          <w:hyperlink w:anchor="_Toc146725916" w:history="1">
            <w:r w:rsidR="00A851A1" w:rsidRPr="0015323B">
              <w:rPr>
                <w:rStyle w:val="Hipercze"/>
                <w:noProof/>
              </w:rPr>
              <w:t>8.</w:t>
            </w:r>
            <w:r w:rsidR="00A851A1">
              <w:rPr>
                <w:rFonts w:eastAsiaTheme="minorEastAsia"/>
                <w:noProof/>
                <w:kern w:val="2"/>
                <w:sz w:val="22"/>
                <w:lang w:val="en-US"/>
                <w14:ligatures w14:val="standardContextual"/>
              </w:rPr>
              <w:tab/>
            </w:r>
            <w:r w:rsidR="00A851A1" w:rsidRPr="0015323B">
              <w:rPr>
                <w:rStyle w:val="Hipercze"/>
                <w:noProof/>
              </w:rPr>
              <w:t>Źródła finansowania</w:t>
            </w:r>
            <w:r w:rsidR="00A851A1">
              <w:rPr>
                <w:noProof/>
                <w:webHidden/>
              </w:rPr>
              <w:tab/>
            </w:r>
            <w:r w:rsidR="00A851A1">
              <w:rPr>
                <w:noProof/>
                <w:webHidden/>
              </w:rPr>
              <w:fldChar w:fldCharType="begin"/>
            </w:r>
            <w:r w:rsidR="00A851A1">
              <w:rPr>
                <w:noProof/>
                <w:webHidden/>
              </w:rPr>
              <w:instrText xml:space="preserve"> PAGEREF _Toc146725916 \h </w:instrText>
            </w:r>
            <w:r w:rsidR="00A851A1">
              <w:rPr>
                <w:noProof/>
                <w:webHidden/>
              </w:rPr>
            </w:r>
            <w:r w:rsidR="00A851A1">
              <w:rPr>
                <w:noProof/>
                <w:webHidden/>
              </w:rPr>
              <w:fldChar w:fldCharType="separate"/>
            </w:r>
            <w:r w:rsidR="00A851A1">
              <w:rPr>
                <w:noProof/>
                <w:webHidden/>
              </w:rPr>
              <w:t>142</w:t>
            </w:r>
            <w:r w:rsidR="00A851A1">
              <w:rPr>
                <w:noProof/>
                <w:webHidden/>
              </w:rPr>
              <w:fldChar w:fldCharType="end"/>
            </w:r>
          </w:hyperlink>
        </w:p>
        <w:p w14:paraId="240220E8" w14:textId="011D95B2" w:rsidR="00A851A1" w:rsidRDefault="00000000">
          <w:pPr>
            <w:pStyle w:val="Spistreci2"/>
            <w:rPr>
              <w:rFonts w:eastAsiaTheme="minorEastAsia"/>
              <w:noProof/>
              <w:kern w:val="2"/>
              <w:sz w:val="22"/>
              <w:lang w:val="en-US"/>
              <w14:ligatures w14:val="standardContextual"/>
            </w:rPr>
          </w:pPr>
          <w:hyperlink w:anchor="_Toc146725917" w:history="1">
            <w:r w:rsidR="00A851A1" w:rsidRPr="0015323B">
              <w:rPr>
                <w:rStyle w:val="Hipercze"/>
                <w:noProof/>
              </w:rPr>
              <w:t>8.1.</w:t>
            </w:r>
            <w:r w:rsidR="00A851A1">
              <w:rPr>
                <w:rFonts w:eastAsiaTheme="minorEastAsia"/>
                <w:noProof/>
                <w:kern w:val="2"/>
                <w:sz w:val="22"/>
                <w:lang w:val="en-US"/>
                <w14:ligatures w14:val="standardContextual"/>
              </w:rPr>
              <w:tab/>
            </w:r>
            <w:r w:rsidR="00A851A1" w:rsidRPr="0015323B">
              <w:rPr>
                <w:rStyle w:val="Hipercze"/>
                <w:noProof/>
              </w:rPr>
              <w:t>Źródła finansowania działań i projektów ujętych w strategii</w:t>
            </w:r>
            <w:r w:rsidR="00A851A1">
              <w:rPr>
                <w:noProof/>
                <w:webHidden/>
              </w:rPr>
              <w:tab/>
            </w:r>
            <w:r w:rsidR="00A851A1">
              <w:rPr>
                <w:noProof/>
                <w:webHidden/>
              </w:rPr>
              <w:fldChar w:fldCharType="begin"/>
            </w:r>
            <w:r w:rsidR="00A851A1">
              <w:rPr>
                <w:noProof/>
                <w:webHidden/>
              </w:rPr>
              <w:instrText xml:space="preserve"> PAGEREF _Toc146725917 \h </w:instrText>
            </w:r>
            <w:r w:rsidR="00A851A1">
              <w:rPr>
                <w:noProof/>
                <w:webHidden/>
              </w:rPr>
            </w:r>
            <w:r w:rsidR="00A851A1">
              <w:rPr>
                <w:noProof/>
                <w:webHidden/>
              </w:rPr>
              <w:fldChar w:fldCharType="separate"/>
            </w:r>
            <w:r w:rsidR="00A851A1">
              <w:rPr>
                <w:noProof/>
                <w:webHidden/>
              </w:rPr>
              <w:t>142</w:t>
            </w:r>
            <w:r w:rsidR="00A851A1">
              <w:rPr>
                <w:noProof/>
                <w:webHidden/>
              </w:rPr>
              <w:fldChar w:fldCharType="end"/>
            </w:r>
          </w:hyperlink>
        </w:p>
        <w:p w14:paraId="00B51EBB" w14:textId="6E0660B3" w:rsidR="00A851A1" w:rsidRDefault="00000000">
          <w:pPr>
            <w:pStyle w:val="Spistreci2"/>
            <w:rPr>
              <w:rFonts w:eastAsiaTheme="minorEastAsia"/>
              <w:noProof/>
              <w:kern w:val="2"/>
              <w:sz w:val="22"/>
              <w:lang w:val="en-US"/>
              <w14:ligatures w14:val="standardContextual"/>
            </w:rPr>
          </w:pPr>
          <w:hyperlink w:anchor="_Toc146725918" w:history="1">
            <w:r w:rsidR="00A851A1" w:rsidRPr="0015323B">
              <w:rPr>
                <w:rStyle w:val="Hipercze"/>
                <w:noProof/>
              </w:rPr>
              <w:t>8.2.</w:t>
            </w:r>
            <w:r w:rsidR="00A851A1">
              <w:rPr>
                <w:rFonts w:eastAsiaTheme="minorEastAsia"/>
                <w:noProof/>
                <w:kern w:val="2"/>
                <w:sz w:val="22"/>
                <w:lang w:val="en-US"/>
                <w14:ligatures w14:val="standardContextual"/>
              </w:rPr>
              <w:tab/>
            </w:r>
            <w:r w:rsidR="00A851A1" w:rsidRPr="0015323B">
              <w:rPr>
                <w:rStyle w:val="Hipercze"/>
                <w:noProof/>
              </w:rPr>
              <w:t>Potencjał własny Partnerstwa</w:t>
            </w:r>
            <w:r w:rsidR="00A851A1">
              <w:rPr>
                <w:noProof/>
                <w:webHidden/>
              </w:rPr>
              <w:tab/>
            </w:r>
            <w:r w:rsidR="00A851A1">
              <w:rPr>
                <w:noProof/>
                <w:webHidden/>
              </w:rPr>
              <w:fldChar w:fldCharType="begin"/>
            </w:r>
            <w:r w:rsidR="00A851A1">
              <w:rPr>
                <w:noProof/>
                <w:webHidden/>
              </w:rPr>
              <w:instrText xml:space="preserve"> PAGEREF _Toc146725918 \h </w:instrText>
            </w:r>
            <w:r w:rsidR="00A851A1">
              <w:rPr>
                <w:noProof/>
                <w:webHidden/>
              </w:rPr>
            </w:r>
            <w:r w:rsidR="00A851A1">
              <w:rPr>
                <w:noProof/>
                <w:webHidden/>
              </w:rPr>
              <w:fldChar w:fldCharType="separate"/>
            </w:r>
            <w:r w:rsidR="00A851A1">
              <w:rPr>
                <w:noProof/>
                <w:webHidden/>
              </w:rPr>
              <w:t>148</w:t>
            </w:r>
            <w:r w:rsidR="00A851A1">
              <w:rPr>
                <w:noProof/>
                <w:webHidden/>
              </w:rPr>
              <w:fldChar w:fldCharType="end"/>
            </w:r>
          </w:hyperlink>
        </w:p>
        <w:p w14:paraId="3F68931F" w14:textId="4D979930" w:rsidR="00A851A1" w:rsidRDefault="00000000">
          <w:pPr>
            <w:pStyle w:val="Spistreci1"/>
            <w:rPr>
              <w:rFonts w:eastAsiaTheme="minorEastAsia"/>
              <w:noProof/>
              <w:kern w:val="2"/>
              <w:sz w:val="22"/>
              <w:lang w:val="en-US"/>
              <w14:ligatures w14:val="standardContextual"/>
            </w:rPr>
          </w:pPr>
          <w:hyperlink w:anchor="_Toc146725919" w:history="1">
            <w:r w:rsidR="00A851A1" w:rsidRPr="0015323B">
              <w:rPr>
                <w:rStyle w:val="Hipercze"/>
                <w:noProof/>
              </w:rPr>
              <w:t>9.</w:t>
            </w:r>
            <w:r w:rsidR="00A851A1">
              <w:rPr>
                <w:rFonts w:eastAsiaTheme="minorEastAsia"/>
                <w:noProof/>
                <w:kern w:val="2"/>
                <w:sz w:val="22"/>
                <w:lang w:val="en-US"/>
                <w14:ligatures w14:val="standardContextual"/>
              </w:rPr>
              <w:tab/>
            </w:r>
            <w:r w:rsidR="00A851A1" w:rsidRPr="0015323B">
              <w:rPr>
                <w:rStyle w:val="Hipercze"/>
                <w:noProof/>
              </w:rPr>
              <w:t>Wykazy i spisy</w:t>
            </w:r>
            <w:r w:rsidR="00A851A1">
              <w:rPr>
                <w:noProof/>
                <w:webHidden/>
              </w:rPr>
              <w:tab/>
            </w:r>
            <w:r w:rsidR="00A851A1">
              <w:rPr>
                <w:noProof/>
                <w:webHidden/>
              </w:rPr>
              <w:fldChar w:fldCharType="begin"/>
            </w:r>
            <w:r w:rsidR="00A851A1">
              <w:rPr>
                <w:noProof/>
                <w:webHidden/>
              </w:rPr>
              <w:instrText xml:space="preserve"> PAGEREF _Toc146725919 \h </w:instrText>
            </w:r>
            <w:r w:rsidR="00A851A1">
              <w:rPr>
                <w:noProof/>
                <w:webHidden/>
              </w:rPr>
            </w:r>
            <w:r w:rsidR="00A851A1">
              <w:rPr>
                <w:noProof/>
                <w:webHidden/>
              </w:rPr>
              <w:fldChar w:fldCharType="separate"/>
            </w:r>
            <w:r w:rsidR="00A851A1">
              <w:rPr>
                <w:noProof/>
                <w:webHidden/>
              </w:rPr>
              <w:t>153</w:t>
            </w:r>
            <w:r w:rsidR="00A851A1">
              <w:rPr>
                <w:noProof/>
                <w:webHidden/>
              </w:rPr>
              <w:fldChar w:fldCharType="end"/>
            </w:r>
          </w:hyperlink>
        </w:p>
        <w:p w14:paraId="29E0E607" w14:textId="1733F736" w:rsidR="00A851A1" w:rsidRDefault="00000000">
          <w:pPr>
            <w:pStyle w:val="Spistreci2"/>
            <w:rPr>
              <w:rFonts w:eastAsiaTheme="minorEastAsia"/>
              <w:noProof/>
              <w:kern w:val="2"/>
              <w:sz w:val="22"/>
              <w:lang w:val="en-US"/>
              <w14:ligatures w14:val="standardContextual"/>
            </w:rPr>
          </w:pPr>
          <w:hyperlink w:anchor="_Toc146725920" w:history="1">
            <w:r w:rsidR="00A851A1" w:rsidRPr="0015323B">
              <w:rPr>
                <w:rStyle w:val="Hipercze"/>
                <w:noProof/>
              </w:rPr>
              <w:t>9.1.</w:t>
            </w:r>
            <w:r w:rsidR="00A851A1">
              <w:rPr>
                <w:rFonts w:eastAsiaTheme="minorEastAsia"/>
                <w:noProof/>
                <w:kern w:val="2"/>
                <w:sz w:val="22"/>
                <w:lang w:val="en-US"/>
                <w14:ligatures w14:val="standardContextual"/>
              </w:rPr>
              <w:tab/>
            </w:r>
            <w:r w:rsidR="00A851A1" w:rsidRPr="0015323B">
              <w:rPr>
                <w:rStyle w:val="Hipercze"/>
                <w:noProof/>
              </w:rPr>
              <w:t>Spis rycin</w:t>
            </w:r>
            <w:r w:rsidR="00A851A1">
              <w:rPr>
                <w:noProof/>
                <w:webHidden/>
              </w:rPr>
              <w:tab/>
            </w:r>
            <w:r w:rsidR="00A851A1">
              <w:rPr>
                <w:noProof/>
                <w:webHidden/>
              </w:rPr>
              <w:fldChar w:fldCharType="begin"/>
            </w:r>
            <w:r w:rsidR="00A851A1">
              <w:rPr>
                <w:noProof/>
                <w:webHidden/>
              </w:rPr>
              <w:instrText xml:space="preserve"> PAGEREF _Toc146725920 \h </w:instrText>
            </w:r>
            <w:r w:rsidR="00A851A1">
              <w:rPr>
                <w:noProof/>
                <w:webHidden/>
              </w:rPr>
            </w:r>
            <w:r w:rsidR="00A851A1">
              <w:rPr>
                <w:noProof/>
                <w:webHidden/>
              </w:rPr>
              <w:fldChar w:fldCharType="separate"/>
            </w:r>
            <w:r w:rsidR="00A851A1">
              <w:rPr>
                <w:noProof/>
                <w:webHidden/>
              </w:rPr>
              <w:t>153</w:t>
            </w:r>
            <w:r w:rsidR="00A851A1">
              <w:rPr>
                <w:noProof/>
                <w:webHidden/>
              </w:rPr>
              <w:fldChar w:fldCharType="end"/>
            </w:r>
          </w:hyperlink>
        </w:p>
        <w:p w14:paraId="33E570B6" w14:textId="1B3AC6A8" w:rsidR="00A851A1" w:rsidRDefault="00000000">
          <w:pPr>
            <w:pStyle w:val="Spistreci2"/>
            <w:rPr>
              <w:rFonts w:eastAsiaTheme="minorEastAsia"/>
              <w:noProof/>
              <w:kern w:val="2"/>
              <w:sz w:val="22"/>
              <w:lang w:val="en-US"/>
              <w14:ligatures w14:val="standardContextual"/>
            </w:rPr>
          </w:pPr>
          <w:hyperlink w:anchor="_Toc146725921" w:history="1">
            <w:r w:rsidR="00A851A1" w:rsidRPr="0015323B">
              <w:rPr>
                <w:rStyle w:val="Hipercze"/>
                <w:noProof/>
              </w:rPr>
              <w:t>9.2.</w:t>
            </w:r>
            <w:r w:rsidR="00A851A1">
              <w:rPr>
                <w:rFonts w:eastAsiaTheme="minorEastAsia"/>
                <w:noProof/>
                <w:kern w:val="2"/>
                <w:sz w:val="22"/>
                <w:lang w:val="en-US"/>
                <w14:ligatures w14:val="standardContextual"/>
              </w:rPr>
              <w:tab/>
            </w:r>
            <w:r w:rsidR="00A851A1" w:rsidRPr="0015323B">
              <w:rPr>
                <w:rStyle w:val="Hipercze"/>
                <w:bCs/>
                <w:iCs/>
                <w:noProof/>
              </w:rPr>
              <w:t>Spis tabel</w:t>
            </w:r>
            <w:r w:rsidR="00A851A1">
              <w:rPr>
                <w:noProof/>
                <w:webHidden/>
              </w:rPr>
              <w:tab/>
            </w:r>
            <w:r w:rsidR="00A851A1">
              <w:rPr>
                <w:noProof/>
                <w:webHidden/>
              </w:rPr>
              <w:fldChar w:fldCharType="begin"/>
            </w:r>
            <w:r w:rsidR="00A851A1">
              <w:rPr>
                <w:noProof/>
                <w:webHidden/>
              </w:rPr>
              <w:instrText xml:space="preserve"> PAGEREF _Toc146725921 \h </w:instrText>
            </w:r>
            <w:r w:rsidR="00A851A1">
              <w:rPr>
                <w:noProof/>
                <w:webHidden/>
              </w:rPr>
            </w:r>
            <w:r w:rsidR="00A851A1">
              <w:rPr>
                <w:noProof/>
                <w:webHidden/>
              </w:rPr>
              <w:fldChar w:fldCharType="separate"/>
            </w:r>
            <w:r w:rsidR="00A851A1">
              <w:rPr>
                <w:noProof/>
                <w:webHidden/>
              </w:rPr>
              <w:t>153</w:t>
            </w:r>
            <w:r w:rsidR="00A851A1">
              <w:rPr>
                <w:noProof/>
                <w:webHidden/>
              </w:rPr>
              <w:fldChar w:fldCharType="end"/>
            </w:r>
          </w:hyperlink>
        </w:p>
        <w:p w14:paraId="0421CB9D" w14:textId="063F5283" w:rsidR="00A851A1" w:rsidRDefault="00000000">
          <w:pPr>
            <w:pStyle w:val="Spistreci2"/>
            <w:rPr>
              <w:rFonts w:eastAsiaTheme="minorEastAsia"/>
              <w:noProof/>
              <w:kern w:val="2"/>
              <w:sz w:val="22"/>
              <w:lang w:val="en-US"/>
              <w14:ligatures w14:val="standardContextual"/>
            </w:rPr>
          </w:pPr>
          <w:hyperlink w:anchor="_Toc146725922" w:history="1">
            <w:r w:rsidR="00A851A1" w:rsidRPr="0015323B">
              <w:rPr>
                <w:rStyle w:val="Hipercze"/>
                <w:noProof/>
              </w:rPr>
              <w:t>9.3.</w:t>
            </w:r>
            <w:r w:rsidR="00A851A1">
              <w:rPr>
                <w:rFonts w:eastAsiaTheme="minorEastAsia"/>
                <w:noProof/>
                <w:kern w:val="2"/>
                <w:sz w:val="22"/>
                <w:lang w:val="en-US"/>
                <w14:ligatures w14:val="standardContextual"/>
              </w:rPr>
              <w:tab/>
            </w:r>
            <w:r w:rsidR="00A851A1" w:rsidRPr="0015323B">
              <w:rPr>
                <w:rStyle w:val="Hipercze"/>
                <w:bCs/>
                <w:iCs/>
                <w:noProof/>
              </w:rPr>
              <w:t>Spis zdjęć</w:t>
            </w:r>
            <w:r w:rsidR="00A851A1">
              <w:rPr>
                <w:noProof/>
                <w:webHidden/>
              </w:rPr>
              <w:tab/>
            </w:r>
            <w:r w:rsidR="00A851A1">
              <w:rPr>
                <w:noProof/>
                <w:webHidden/>
              </w:rPr>
              <w:fldChar w:fldCharType="begin"/>
            </w:r>
            <w:r w:rsidR="00A851A1">
              <w:rPr>
                <w:noProof/>
                <w:webHidden/>
              </w:rPr>
              <w:instrText xml:space="preserve"> PAGEREF _Toc146725922 \h </w:instrText>
            </w:r>
            <w:r w:rsidR="00A851A1">
              <w:rPr>
                <w:noProof/>
                <w:webHidden/>
              </w:rPr>
            </w:r>
            <w:r w:rsidR="00A851A1">
              <w:rPr>
                <w:noProof/>
                <w:webHidden/>
              </w:rPr>
              <w:fldChar w:fldCharType="separate"/>
            </w:r>
            <w:r w:rsidR="00A851A1">
              <w:rPr>
                <w:noProof/>
                <w:webHidden/>
              </w:rPr>
              <w:t>154</w:t>
            </w:r>
            <w:r w:rsidR="00A851A1">
              <w:rPr>
                <w:noProof/>
                <w:webHidden/>
              </w:rPr>
              <w:fldChar w:fldCharType="end"/>
            </w:r>
          </w:hyperlink>
        </w:p>
        <w:p w14:paraId="3C46D27F" w14:textId="1F8D032E" w:rsidR="0067720F" w:rsidRPr="009B3061" w:rsidRDefault="0067720F" w:rsidP="00304EBB">
          <w:pPr>
            <w:ind w:left="0"/>
          </w:pPr>
          <w:r w:rsidRPr="009B3061">
            <w:rPr>
              <w:b/>
              <w:color w:val="2B579A"/>
              <w:shd w:val="clear" w:color="auto" w:fill="E6E6E6"/>
            </w:rPr>
            <w:fldChar w:fldCharType="end"/>
          </w:r>
        </w:p>
      </w:sdtContent>
    </w:sdt>
    <w:p w14:paraId="1791F3F9" w14:textId="04C9D36B" w:rsidR="004B5BC9" w:rsidRPr="009B3061" w:rsidRDefault="004B5BC9">
      <w:pPr>
        <w:spacing w:before="0" w:after="160" w:line="259" w:lineRule="auto"/>
        <w:ind w:left="0"/>
        <w:rPr>
          <w:b/>
          <w:bCs/>
        </w:rPr>
      </w:pPr>
    </w:p>
    <w:p w14:paraId="383D195A" w14:textId="5F70D83D" w:rsidR="000B2FC8" w:rsidRDefault="000B2FC8" w:rsidP="000B2FC8">
      <w:pPr>
        <w:rPr>
          <w:color w:val="70AD47" w:themeColor="accent6"/>
        </w:rPr>
      </w:pPr>
    </w:p>
    <w:p w14:paraId="4E06775E" w14:textId="07248583" w:rsidR="000A317D" w:rsidRDefault="00196CA6" w:rsidP="000B2FC8">
      <w:pPr>
        <w:rPr>
          <w:color w:val="70AD47" w:themeColor="accent6"/>
        </w:rPr>
      </w:pPr>
      <w:r>
        <w:rPr>
          <w:noProof/>
          <w:color w:val="70AD47" w:themeColor="accent6"/>
        </w:rPr>
        <w:drawing>
          <wp:anchor distT="0" distB="0" distL="114300" distR="114300" simplePos="0" relativeHeight="251658243" behindDoc="1" locked="0" layoutInCell="1" allowOverlap="1" wp14:anchorId="35E6F0AF" wp14:editId="36007173">
            <wp:simplePos x="0" y="0"/>
            <wp:positionH relativeFrom="column">
              <wp:posOffset>-862330</wp:posOffset>
            </wp:positionH>
            <wp:positionV relativeFrom="paragraph">
              <wp:posOffset>219075</wp:posOffset>
            </wp:positionV>
            <wp:extent cx="7526639" cy="7056120"/>
            <wp:effectExtent l="0" t="0" r="0" b="0"/>
            <wp:wrapNone/>
            <wp:docPr id="443799446" name="Obraz 44379944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99446" name="Obraz 5" descr="Obraz zawierający mapa&#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26639" cy="7056120"/>
                    </a:xfrm>
                    <a:prstGeom prst="rect">
                      <a:avLst/>
                    </a:prstGeom>
                  </pic:spPr>
                </pic:pic>
              </a:graphicData>
            </a:graphic>
            <wp14:sizeRelH relativeFrom="page">
              <wp14:pctWidth>0</wp14:pctWidth>
            </wp14:sizeRelH>
            <wp14:sizeRelV relativeFrom="page">
              <wp14:pctHeight>0</wp14:pctHeight>
            </wp14:sizeRelV>
          </wp:anchor>
        </w:drawing>
      </w:r>
    </w:p>
    <w:p w14:paraId="46BCEE10" w14:textId="77777777" w:rsidR="000A317D" w:rsidRDefault="000A317D" w:rsidP="000B2FC8">
      <w:pPr>
        <w:rPr>
          <w:color w:val="70AD47" w:themeColor="accent6"/>
        </w:rPr>
      </w:pPr>
    </w:p>
    <w:p w14:paraId="4BA652E0" w14:textId="77777777" w:rsidR="000A317D" w:rsidRDefault="000A317D" w:rsidP="000B2FC8">
      <w:pPr>
        <w:rPr>
          <w:color w:val="70AD47" w:themeColor="accent6"/>
        </w:rPr>
      </w:pPr>
    </w:p>
    <w:p w14:paraId="3AC0EA00" w14:textId="77777777" w:rsidR="000A317D" w:rsidRDefault="000A317D" w:rsidP="000B2FC8">
      <w:pPr>
        <w:rPr>
          <w:color w:val="70AD47" w:themeColor="accent6"/>
        </w:rPr>
      </w:pPr>
    </w:p>
    <w:p w14:paraId="1873E60C" w14:textId="77777777" w:rsidR="00A77994" w:rsidRDefault="00A77994" w:rsidP="00A82DB4">
      <w:pPr>
        <w:pStyle w:val="Nagwek1"/>
      </w:pPr>
      <w:bookmarkStart w:id="1" w:name="_Toc146725892"/>
      <w:r>
        <w:lastRenderedPageBreak/>
        <w:t>Wstęp</w:t>
      </w:r>
      <w:bookmarkEnd w:id="1"/>
    </w:p>
    <w:p w14:paraId="2D5A0FD4" w14:textId="733D3EEF" w:rsidR="0039724D" w:rsidRPr="0039724D" w:rsidRDefault="0039724D" w:rsidP="0039724D">
      <w:pPr>
        <w:rPr>
          <w:lang w:eastAsia="pl-PL"/>
        </w:rPr>
      </w:pPr>
      <w:r w:rsidRPr="0039724D">
        <w:rPr>
          <w:shd w:val="clear" w:color="auto" w:fill="FFFFFF"/>
          <w:lang w:eastAsia="pl-PL"/>
        </w:rPr>
        <w:t xml:space="preserve">Jednym z celów polityki spójności Unii Europejskiej w ramach perspektywy finansowej na lata 2021-2027 jest zwiększenie wpływów lokalnych wspólnot na kształtowanie polityki terytorialnej. Cel 5 </w:t>
      </w:r>
      <w:r w:rsidR="00990237">
        <w:rPr>
          <w:shd w:val="clear" w:color="auto" w:fill="FFFFFF"/>
          <w:lang w:eastAsia="pl-PL"/>
        </w:rPr>
        <w:t>„</w:t>
      </w:r>
      <w:r w:rsidRPr="0039724D">
        <w:rPr>
          <w:shd w:val="clear" w:color="auto" w:fill="FFFFFF"/>
          <w:lang w:eastAsia="pl-PL"/>
        </w:rPr>
        <w:t>Europa bliżej obywateli</w:t>
      </w:r>
      <w:r w:rsidR="327DEBE8" w:rsidRPr="0039724D">
        <w:rPr>
          <w:shd w:val="clear" w:color="auto" w:fill="FFFFFF"/>
          <w:lang w:eastAsia="pl-PL"/>
        </w:rPr>
        <w:t>”</w:t>
      </w:r>
      <w:r w:rsidRPr="0039724D">
        <w:rPr>
          <w:shd w:val="clear" w:color="auto" w:fill="FFFFFF"/>
          <w:lang w:eastAsia="pl-PL"/>
        </w:rPr>
        <w:t xml:space="preserve"> skupia się na wzmocnieniu roli samorządów terytorialnych w stymulowaniu procesów rozwojowych w oparciu o działania wynikające ze strategii terytorialnych. Fundamentem do podejmowania tych interwencji jest współpraca samorządów na bazie zawiązywanych partnerstw, w ramach odpowiednich instrumentów terytorialnych polityki spójności, tj. ZIT i IIT. </w:t>
      </w:r>
      <w:r w:rsidRPr="0039724D">
        <w:rPr>
          <w:lang w:eastAsia="pl-PL"/>
        </w:rPr>
        <w:t> </w:t>
      </w:r>
    </w:p>
    <w:p w14:paraId="0DF6E76A" w14:textId="2C2CAA21" w:rsidR="0039724D" w:rsidRPr="00EA6ABA" w:rsidRDefault="0039724D" w:rsidP="00E42AC0">
      <w:pPr>
        <w:rPr>
          <w:shd w:val="clear" w:color="auto" w:fill="FFFFFF"/>
          <w:lang w:eastAsia="pl-PL"/>
        </w:rPr>
      </w:pPr>
      <w:r w:rsidRPr="007531CD">
        <w:t>Niniejsza strategia</w:t>
      </w:r>
      <w:r w:rsidRPr="0039724D">
        <w:rPr>
          <w:color w:val="FF0000"/>
          <w:shd w:val="clear" w:color="auto" w:fill="FFFFFF"/>
          <w:lang w:eastAsia="pl-PL"/>
        </w:rPr>
        <w:t xml:space="preserve"> </w:t>
      </w:r>
      <w:r w:rsidR="0057149F" w:rsidRPr="00A9145C">
        <w:rPr>
          <w:shd w:val="clear" w:color="auto" w:fill="FFFFFF"/>
          <w:lang w:eastAsia="pl-PL"/>
        </w:rPr>
        <w:t>rozwoju ponadlokalnego</w:t>
      </w:r>
      <w:r w:rsidR="00A9145C" w:rsidRPr="00A9145C">
        <w:rPr>
          <w:shd w:val="clear" w:color="auto" w:fill="FFFFFF"/>
          <w:lang w:eastAsia="pl-PL"/>
        </w:rPr>
        <w:t xml:space="preserve"> partnerstwa Ostrołęckiego Obszaru Strategicznej Interwencji</w:t>
      </w:r>
      <w:r w:rsidRPr="00A9145C">
        <w:rPr>
          <w:shd w:val="clear" w:color="auto" w:fill="FFFFFF"/>
          <w:lang w:eastAsia="pl-PL"/>
        </w:rPr>
        <w:t xml:space="preserve"> </w:t>
      </w:r>
      <w:r w:rsidRPr="00A9145C">
        <w:t xml:space="preserve">stanowi </w:t>
      </w:r>
      <w:r w:rsidRPr="0029381F">
        <w:t xml:space="preserve">odpowiedź na problemy, potrzeby rozwojowe, wyzwania i </w:t>
      </w:r>
      <w:r w:rsidRPr="00A9145C">
        <w:t>szanse wskazane w przeprowadzonej diagnozie obszaru partnerstwa. Strategia i jej proces przygotowywania są zgodne z ustawą z dnia 28 kwietnia 2022 r. o zasadach realizacji zadań finansowanych ze środków europejskich w perspektywie finansowej 2021–2027</w:t>
      </w:r>
      <w:r w:rsidR="78F3AB41" w:rsidRPr="00A9145C">
        <w:t xml:space="preserve">, </w:t>
      </w:r>
      <w:r w:rsidRPr="00A9145C">
        <w:t>ustawą o samorządzie gminnym z dnia 8 marca 1990</w:t>
      </w:r>
      <w:r w:rsidR="009A3E2C">
        <w:t xml:space="preserve"> </w:t>
      </w:r>
      <w:r w:rsidRPr="00A9145C">
        <w:t>r</w:t>
      </w:r>
      <w:r w:rsidR="009A3E2C">
        <w:t>.</w:t>
      </w:r>
      <w:r w:rsidR="721B4A93" w:rsidRPr="00A9145C">
        <w:t xml:space="preserve"> oraz </w:t>
      </w:r>
      <w:r w:rsidRPr="00A9145C">
        <w:t>ustawą o zasadach prowadzenia polityki rozwoju z dn</w:t>
      </w:r>
      <w:r w:rsidR="00BB79C2" w:rsidRPr="00A9145C">
        <w:t>.</w:t>
      </w:r>
      <w:r w:rsidR="09D68452" w:rsidRPr="00A9145C">
        <w:t xml:space="preserve"> 6</w:t>
      </w:r>
      <w:r w:rsidR="00BB79C2" w:rsidRPr="00A9145C">
        <w:t xml:space="preserve"> </w:t>
      </w:r>
      <w:r w:rsidR="09D68452" w:rsidRPr="00A9145C">
        <w:t xml:space="preserve">grudnia 2006 </w:t>
      </w:r>
      <w:r w:rsidR="33DC3B54" w:rsidRPr="00A9145C">
        <w:t>r.</w:t>
      </w:r>
      <w:r w:rsidR="069C77C7" w:rsidRPr="00A9145C">
        <w:t xml:space="preserve">, a także z </w:t>
      </w:r>
      <w:r w:rsidR="2B212E7B" w:rsidRPr="00A9145C">
        <w:t xml:space="preserve">projektem </w:t>
      </w:r>
      <w:r w:rsidR="56FD4251" w:rsidRPr="00A9145C">
        <w:t>z dnia 11 października 2022 r</w:t>
      </w:r>
      <w:r w:rsidR="009A3E2C">
        <w:t>.</w:t>
      </w:r>
      <w:r w:rsidR="3888E8C3" w:rsidRPr="00A9145C">
        <w:t xml:space="preserve"> </w:t>
      </w:r>
      <w:r w:rsidR="20D10656" w:rsidRPr="00A9145C">
        <w:t xml:space="preserve">ustawy </w:t>
      </w:r>
      <w:r w:rsidR="3888E8C3" w:rsidRPr="00A9145C">
        <w:t>o zmianie ustawy o planowaniu i zagospodarowaniu przestrzennym oraz niektórych innych ustaw</w:t>
      </w:r>
      <w:r w:rsidR="35780BB5" w:rsidRPr="00A9145C">
        <w:t>.</w:t>
      </w:r>
      <w:r w:rsidR="35780BB5" w:rsidRPr="00A9145C">
        <w:rPr>
          <w:i/>
          <w:iCs/>
          <w:lang w:eastAsia="pl-PL"/>
        </w:rPr>
        <w:t xml:space="preserve"> </w:t>
      </w:r>
      <w:r w:rsidRPr="00A9145C">
        <w:rPr>
          <w:lang w:eastAsia="pl-PL"/>
        </w:rPr>
        <w:t>  </w:t>
      </w:r>
      <w:r w:rsidRPr="00A9145C">
        <w:rPr>
          <w:lang w:eastAsia="pl-PL"/>
        </w:rPr>
        <w:br/>
      </w:r>
      <w:r w:rsidRPr="00A9145C">
        <w:rPr>
          <w:shd w:val="clear" w:color="auto" w:fill="FFFFFF"/>
          <w:lang w:eastAsia="pl-PL"/>
        </w:rPr>
        <w:t>Strategia</w:t>
      </w:r>
      <w:r w:rsidRPr="00A9145C">
        <w:rPr>
          <w:i/>
          <w:iCs/>
          <w:shd w:val="clear" w:color="auto" w:fill="FFFFFF"/>
          <w:lang w:eastAsia="pl-PL"/>
        </w:rPr>
        <w:t xml:space="preserve"> </w:t>
      </w:r>
      <w:r w:rsidRPr="00A9145C">
        <w:rPr>
          <w:shd w:val="clear" w:color="auto" w:fill="FFFFFF"/>
          <w:lang w:eastAsia="pl-PL"/>
        </w:rPr>
        <w:t>zawiera m.in. syntezę diagnozy, cele, do których partnerstwo dąży oraz odpowiadające im kierunki działań, wskaźniki</w:t>
      </w:r>
      <w:r w:rsidR="007078EF" w:rsidRPr="00A9145C">
        <w:rPr>
          <w:shd w:val="clear" w:color="auto" w:fill="FFFFFF"/>
          <w:lang w:eastAsia="pl-PL"/>
        </w:rPr>
        <w:t>,</w:t>
      </w:r>
      <w:r w:rsidRPr="00A9145C">
        <w:rPr>
          <w:shd w:val="clear" w:color="auto" w:fill="FFFFFF"/>
          <w:lang w:eastAsia="pl-PL"/>
        </w:rPr>
        <w:t xml:space="preserve"> model struktury funkcjonalno-przestrzennej, listę projektów wraz z informacją o ich wyborze, źródła finansowania</w:t>
      </w:r>
      <w:r w:rsidR="00E75FAC" w:rsidRPr="00A9145C">
        <w:rPr>
          <w:shd w:val="clear" w:color="auto" w:fill="FFFFFF"/>
          <w:lang w:eastAsia="pl-PL"/>
        </w:rPr>
        <w:t xml:space="preserve"> i</w:t>
      </w:r>
      <w:r w:rsidRPr="00A9145C">
        <w:rPr>
          <w:shd w:val="clear" w:color="auto" w:fill="FFFFFF"/>
          <w:lang w:eastAsia="pl-PL"/>
        </w:rPr>
        <w:t xml:space="preserve"> opis systemu wdrażania.</w:t>
      </w:r>
      <w:r w:rsidRPr="00A9145C">
        <w:rPr>
          <w:lang w:eastAsia="pl-PL"/>
        </w:rPr>
        <w:t> </w:t>
      </w:r>
      <w:r w:rsidRPr="0039724D">
        <w:rPr>
          <w:lang w:eastAsia="pl-PL"/>
        </w:rPr>
        <w:br/>
        <w:t> </w:t>
      </w:r>
      <w:r w:rsidRPr="0039724D">
        <w:rPr>
          <w:lang w:eastAsia="pl-PL"/>
        </w:rPr>
        <w:br/>
      </w:r>
      <w:r w:rsidRPr="0039724D">
        <w:rPr>
          <w:shd w:val="clear" w:color="auto" w:fill="FFFFFF"/>
          <w:lang w:eastAsia="pl-PL"/>
        </w:rPr>
        <w:t>Wskazane w dokumencie projekty mają charakter zintegrowany w oparciu o</w:t>
      </w:r>
      <w:r w:rsidR="00E75FAC">
        <w:rPr>
          <w:shd w:val="clear" w:color="auto" w:fill="FFFFFF"/>
          <w:lang w:eastAsia="pl-PL"/>
        </w:rPr>
        <w:t> </w:t>
      </w:r>
      <w:r w:rsidRPr="0039724D">
        <w:rPr>
          <w:shd w:val="clear" w:color="auto" w:fill="FFFFFF"/>
          <w:lang w:eastAsia="pl-PL"/>
        </w:rPr>
        <w:t>założenia Ministerstwa Funduszy i Polityki Regionalnej przedstawione w</w:t>
      </w:r>
      <w:r w:rsidR="00E75FAC">
        <w:rPr>
          <w:shd w:val="clear" w:color="auto" w:fill="FFFFFF"/>
          <w:lang w:eastAsia="pl-PL"/>
        </w:rPr>
        <w:t> </w:t>
      </w:r>
      <w:r w:rsidRPr="0039724D">
        <w:rPr>
          <w:shd w:val="clear" w:color="auto" w:fill="FFFFFF"/>
          <w:lang w:eastAsia="pl-PL"/>
        </w:rPr>
        <w:t xml:space="preserve">dokumencie pn. </w:t>
      </w:r>
      <w:r w:rsidRPr="002073FA">
        <w:rPr>
          <w:shd w:val="clear" w:color="auto" w:fill="FFFFFF"/>
          <w:lang w:eastAsia="pl-PL"/>
        </w:rPr>
        <w:t>„Zasady realizacji instrumentów terytorialnych w Polsce w</w:t>
      </w:r>
      <w:r w:rsidR="00E75FAC" w:rsidRPr="002073FA">
        <w:rPr>
          <w:shd w:val="clear" w:color="auto" w:fill="FFFFFF"/>
          <w:lang w:eastAsia="pl-PL"/>
        </w:rPr>
        <w:t> </w:t>
      </w:r>
      <w:r w:rsidRPr="002073FA">
        <w:rPr>
          <w:shd w:val="clear" w:color="auto" w:fill="FFFFFF"/>
          <w:lang w:eastAsia="pl-PL"/>
        </w:rPr>
        <w:t>perspektywie 2021 -2027”.</w:t>
      </w:r>
      <w:r w:rsidRPr="0039724D">
        <w:rPr>
          <w:shd w:val="clear" w:color="auto" w:fill="FFFFFF"/>
          <w:lang w:eastAsia="pl-PL"/>
        </w:rPr>
        <w:t xml:space="preserve"> Z kolei prezentowane w strategii podejście zintegrowane oparte jest na</w:t>
      </w:r>
      <w:r w:rsidR="59458827" w:rsidRPr="0039724D">
        <w:rPr>
          <w:shd w:val="clear" w:color="auto" w:fill="FFFFFF"/>
          <w:lang w:eastAsia="pl-PL"/>
        </w:rPr>
        <w:t xml:space="preserve"> autorskiej</w:t>
      </w:r>
      <w:r w:rsidRPr="0039724D">
        <w:rPr>
          <w:shd w:val="clear" w:color="auto" w:fill="FFFFFF"/>
          <w:lang w:eastAsia="pl-PL"/>
        </w:rPr>
        <w:t xml:space="preserve"> koncepcji wiązek </w:t>
      </w:r>
      <w:r w:rsidR="002C6854" w:rsidRPr="0039724D">
        <w:rPr>
          <w:shd w:val="clear" w:color="auto" w:fill="FFFFFF"/>
          <w:lang w:eastAsia="pl-PL"/>
        </w:rPr>
        <w:t>projektowych, stanowiących</w:t>
      </w:r>
      <w:r w:rsidRPr="0039724D">
        <w:rPr>
          <w:shd w:val="clear" w:color="auto" w:fill="FFFFFF"/>
          <w:lang w:eastAsia="pl-PL"/>
        </w:rPr>
        <w:t xml:space="preserve"> fundament do wykazania powiązań między projektami, celami oraz </w:t>
      </w:r>
      <w:r w:rsidRPr="00EA6ABA">
        <w:rPr>
          <w:shd w:val="clear" w:color="auto" w:fill="FFFFFF"/>
          <w:lang w:eastAsia="pl-PL"/>
        </w:rPr>
        <w:t>działaniami. Zakres strategii, w szczególności w odniesieniu do wzoru listy projektów, podejścia zintegrowanego, wskaźników, został skonsultowany w toku prac nad strategią z przedstawicielami Instytucji Zarządzającej Województwa</w:t>
      </w:r>
      <w:r w:rsidR="00EA6ABA" w:rsidRPr="00EA6ABA">
        <w:rPr>
          <w:shd w:val="clear" w:color="auto" w:fill="FFFFFF"/>
          <w:lang w:eastAsia="pl-PL"/>
        </w:rPr>
        <w:t xml:space="preserve"> Mazowieckiego.</w:t>
      </w:r>
    </w:p>
    <w:p w14:paraId="21D66877" w14:textId="6B537C18" w:rsidR="0039724D" w:rsidRPr="0039724D" w:rsidRDefault="0039724D" w:rsidP="0039724D">
      <w:pPr>
        <w:rPr>
          <w:rFonts w:ascii="Segoe UI" w:hAnsi="Segoe UI" w:cs="Segoe UI"/>
          <w:lang w:eastAsia="pl-PL"/>
        </w:rPr>
      </w:pPr>
      <w:r w:rsidRPr="00EA6ABA">
        <w:rPr>
          <w:shd w:val="clear" w:color="auto" w:fill="FFFFFF"/>
          <w:lang w:eastAsia="pl-PL"/>
        </w:rPr>
        <w:lastRenderedPageBreak/>
        <w:t xml:space="preserve">Projekt strategii </w:t>
      </w:r>
      <w:r w:rsidR="00EA6ABA" w:rsidRPr="00EA6ABA">
        <w:rPr>
          <w:shd w:val="clear" w:color="auto" w:fill="FFFFFF"/>
          <w:lang w:eastAsia="pl-PL"/>
        </w:rPr>
        <w:t>Ostrołęckiego Obszaru Strategicznej Interwencji</w:t>
      </w:r>
      <w:r w:rsidR="000673B1" w:rsidRPr="00EA6ABA">
        <w:rPr>
          <w:shd w:val="clear" w:color="auto" w:fill="FFFFFF"/>
          <w:lang w:eastAsia="pl-PL"/>
        </w:rPr>
        <w:t xml:space="preserve"> </w:t>
      </w:r>
      <w:r w:rsidRPr="00EA6ABA">
        <w:rPr>
          <w:shd w:val="clear" w:color="auto" w:fill="FFFFFF"/>
          <w:lang w:eastAsia="pl-PL"/>
        </w:rPr>
        <w:t xml:space="preserve">został przygotowany przez partnerów i zespół ekspertów Związku Miast Polskich </w:t>
      </w:r>
      <w:r w:rsidRPr="0039724D">
        <w:rPr>
          <w:shd w:val="clear" w:color="auto" w:fill="FFFFFF"/>
          <w:lang w:eastAsia="pl-PL"/>
        </w:rPr>
        <w:t>w okresie listopad 2022</w:t>
      </w:r>
      <w:r w:rsidR="00291034">
        <w:rPr>
          <w:shd w:val="clear" w:color="auto" w:fill="FFFFFF"/>
          <w:lang w:eastAsia="pl-PL"/>
        </w:rPr>
        <w:t xml:space="preserve"> </w:t>
      </w:r>
      <w:r w:rsidRPr="0039724D">
        <w:rPr>
          <w:shd w:val="clear" w:color="auto" w:fill="FFFFFF"/>
          <w:lang w:eastAsia="pl-PL"/>
        </w:rPr>
        <w:t>r.</w:t>
      </w:r>
      <w:r w:rsidR="00291034">
        <w:rPr>
          <w:shd w:val="clear" w:color="auto" w:fill="FFFFFF"/>
          <w:lang w:eastAsia="pl-PL"/>
        </w:rPr>
        <w:t xml:space="preserve"> – </w:t>
      </w:r>
      <w:r w:rsidRPr="0039724D">
        <w:rPr>
          <w:shd w:val="clear" w:color="auto" w:fill="FFFFFF"/>
          <w:lang w:eastAsia="pl-PL"/>
        </w:rPr>
        <w:t>kwiecień 2023 r. w</w:t>
      </w:r>
      <w:r w:rsidR="00554BAA">
        <w:rPr>
          <w:shd w:val="clear" w:color="auto" w:fill="FFFFFF"/>
          <w:lang w:eastAsia="pl-PL"/>
        </w:rPr>
        <w:t> </w:t>
      </w:r>
      <w:r w:rsidRPr="0039724D">
        <w:rPr>
          <w:shd w:val="clear" w:color="auto" w:fill="FFFFFF"/>
          <w:lang w:eastAsia="pl-PL"/>
        </w:rPr>
        <w:t xml:space="preserve">ramach projektu Centrum Wsparcia Doradczego Plus, zainicjowanego przez Ministerstwo Funduszy i Polityki Regionalnej. </w:t>
      </w:r>
      <w:r w:rsidR="00C952A2">
        <w:rPr>
          <w:shd w:val="clear" w:color="auto" w:fill="FFFFFF"/>
          <w:lang w:eastAsia="pl-PL"/>
        </w:rPr>
        <w:t xml:space="preserve">W </w:t>
      </w:r>
      <w:r w:rsidR="009A3E2C">
        <w:rPr>
          <w:shd w:val="clear" w:color="auto" w:fill="FFFFFF"/>
          <w:lang w:eastAsia="pl-PL"/>
        </w:rPr>
        <w:t>prace</w:t>
      </w:r>
      <w:r w:rsidRPr="0039724D">
        <w:rPr>
          <w:shd w:val="clear" w:color="auto" w:fill="FFFFFF"/>
          <w:lang w:eastAsia="pl-PL"/>
        </w:rPr>
        <w:t xml:space="preserve"> nad dokumentem </w:t>
      </w:r>
      <w:r w:rsidR="00C952A2">
        <w:rPr>
          <w:shd w:val="clear" w:color="auto" w:fill="FFFFFF"/>
          <w:lang w:eastAsia="pl-PL"/>
        </w:rPr>
        <w:t>za</w:t>
      </w:r>
      <w:r w:rsidRPr="0039724D">
        <w:rPr>
          <w:shd w:val="clear" w:color="auto" w:fill="FFFFFF"/>
          <w:lang w:eastAsia="pl-PL"/>
        </w:rPr>
        <w:t xml:space="preserve">angażowani zostali przedstawiciele samorządów tworzących partnerstwo (Rada Partnerstwa oraz Grupa Robocza) </w:t>
      </w:r>
      <w:r w:rsidR="00C952A2">
        <w:rPr>
          <w:shd w:val="clear" w:color="auto" w:fill="FFFFFF"/>
          <w:lang w:eastAsia="pl-PL"/>
        </w:rPr>
        <w:t>oraz partnerzy społeczno-go</w:t>
      </w:r>
      <w:r w:rsidR="00B71CB3">
        <w:rPr>
          <w:shd w:val="clear" w:color="auto" w:fill="FFFFFF"/>
          <w:lang w:eastAsia="pl-PL"/>
        </w:rPr>
        <w:t>sp</w:t>
      </w:r>
      <w:r w:rsidR="00C952A2">
        <w:rPr>
          <w:shd w:val="clear" w:color="auto" w:fill="FFFFFF"/>
          <w:lang w:eastAsia="pl-PL"/>
        </w:rPr>
        <w:t xml:space="preserve">odarczy </w:t>
      </w:r>
      <w:r w:rsidR="00B71CB3">
        <w:rPr>
          <w:shd w:val="clear" w:color="auto" w:fill="FFFFFF"/>
          <w:lang w:eastAsia="pl-PL"/>
        </w:rPr>
        <w:t>i</w:t>
      </w:r>
      <w:r w:rsidR="00554BAA">
        <w:rPr>
          <w:shd w:val="clear" w:color="auto" w:fill="FFFFFF"/>
          <w:lang w:eastAsia="pl-PL"/>
        </w:rPr>
        <w:t> </w:t>
      </w:r>
      <w:r w:rsidRPr="0039724D">
        <w:rPr>
          <w:shd w:val="clear" w:color="auto" w:fill="FFFFFF"/>
          <w:lang w:eastAsia="pl-PL"/>
        </w:rPr>
        <w:t>interesariusz</w:t>
      </w:r>
      <w:r w:rsidR="00C952A2">
        <w:rPr>
          <w:shd w:val="clear" w:color="auto" w:fill="FFFFFF"/>
          <w:lang w:eastAsia="pl-PL"/>
        </w:rPr>
        <w:t>e</w:t>
      </w:r>
      <w:r w:rsidRPr="0039724D">
        <w:rPr>
          <w:shd w:val="clear" w:color="auto" w:fill="FFFFFF"/>
          <w:lang w:eastAsia="pl-PL"/>
        </w:rPr>
        <w:t xml:space="preserve"> różnych środowisk. Ostateczny kształt projektu strategii został </w:t>
      </w:r>
      <w:r w:rsidR="005866CE" w:rsidRPr="00D76F29">
        <w:rPr>
          <w:shd w:val="clear" w:color="auto" w:fill="FFFFFF"/>
          <w:lang w:eastAsia="pl-PL"/>
        </w:rPr>
        <w:t xml:space="preserve">zatwierdzony </w:t>
      </w:r>
      <w:r w:rsidR="00EA6ABA" w:rsidRPr="00D76F29">
        <w:rPr>
          <w:shd w:val="clear" w:color="auto" w:fill="FFFFFF"/>
          <w:lang w:eastAsia="pl-PL"/>
        </w:rPr>
        <w:t>przez Radę Partnerstwa</w:t>
      </w:r>
      <w:r w:rsidR="00D76F29" w:rsidRPr="00D76F29">
        <w:rPr>
          <w:shd w:val="clear" w:color="auto" w:fill="FFFFFF"/>
          <w:lang w:eastAsia="pl-PL"/>
        </w:rPr>
        <w:t>.</w:t>
      </w:r>
    </w:p>
    <w:p w14:paraId="192485FC" w14:textId="04C2B6D5" w:rsidR="000613C4" w:rsidRPr="005E0F54" w:rsidRDefault="000613C4" w:rsidP="00A82DB4">
      <w:pPr>
        <w:pStyle w:val="Nagwek1"/>
      </w:pPr>
      <w:bookmarkStart w:id="2" w:name="_Toc146725893"/>
      <w:r>
        <w:lastRenderedPageBreak/>
        <w:t>Synteza diagnozy</w:t>
      </w:r>
      <w:r w:rsidR="00401623">
        <w:t>,</w:t>
      </w:r>
      <w:r>
        <w:t xml:space="preserve"> </w:t>
      </w:r>
      <w:r w:rsidR="00401623">
        <w:t>analiza uwarunkowań i</w:t>
      </w:r>
      <w:r w:rsidR="00AF0C75">
        <w:t> </w:t>
      </w:r>
      <w:r w:rsidR="00401623">
        <w:t>powiązań</w:t>
      </w:r>
      <w:r w:rsidR="00AF0C75">
        <w:t xml:space="preserve"> strategicznych</w:t>
      </w:r>
      <w:bookmarkEnd w:id="2"/>
    </w:p>
    <w:p w14:paraId="4A7CBEAE" w14:textId="7CDC142C" w:rsidR="004422AB" w:rsidRDefault="00FA7825" w:rsidP="00A82DB4">
      <w:pPr>
        <w:pStyle w:val="Nagwek2"/>
      </w:pPr>
      <w:bookmarkStart w:id="3" w:name="_Toc146725894"/>
      <w:r>
        <w:t>A</w:t>
      </w:r>
      <w:r w:rsidR="004422AB">
        <w:t>naliz</w:t>
      </w:r>
      <w:r>
        <w:t>a</w:t>
      </w:r>
      <w:r w:rsidR="004C1D0C">
        <w:t xml:space="preserve"> </w:t>
      </w:r>
      <w:r w:rsidR="00732E4D">
        <w:t xml:space="preserve">zdiagnozowanych </w:t>
      </w:r>
      <w:r w:rsidR="009D30EA">
        <w:t xml:space="preserve">uwarunkowań </w:t>
      </w:r>
      <w:r w:rsidR="004422AB" w:rsidRPr="004422AB">
        <w:t>rozwoj</w:t>
      </w:r>
      <w:r w:rsidR="004C1D0C">
        <w:t>owych</w:t>
      </w:r>
      <w:bookmarkEnd w:id="3"/>
      <w:r w:rsidR="004422AB">
        <w:t xml:space="preserve"> </w:t>
      </w:r>
    </w:p>
    <w:p w14:paraId="5942BE5A" w14:textId="5F9A8BD4" w:rsidR="00437D52" w:rsidRPr="00437D52" w:rsidRDefault="00437D52" w:rsidP="004A5DD1">
      <w:pPr>
        <w:pStyle w:val="Nagwek3"/>
      </w:pPr>
      <w:r w:rsidRPr="0012316E">
        <w:t>Kluczowe</w:t>
      </w:r>
      <w:r w:rsidRPr="00437D52">
        <w:t xml:space="preserve"> problemy </w:t>
      </w:r>
      <w:r w:rsidR="008A7ABB">
        <w:t>rozwojowe Partnerstwa</w:t>
      </w:r>
    </w:p>
    <w:p w14:paraId="23E8EF95" w14:textId="77777777" w:rsidR="004D03FE" w:rsidRDefault="004D03FE" w:rsidP="004D03FE">
      <w:r>
        <w:t>Analizę kluczowych problemów rozwojowych Partnerstwa Ostrołęcki Obszar Strategicznej Interwencji w raporcie diagnostycznym oparto na analizie danych wtórnych (desk research), analizie danych statystycznych i przestrzennych, badaniach ankietowych mieszkańców, a w szczególności – na wnioskach z warsztatów przeprowadzonych z przedstawicielami gmin.</w:t>
      </w:r>
    </w:p>
    <w:p w14:paraId="29FC8DB7" w14:textId="49DED3EF" w:rsidR="004D03FE" w:rsidRPr="004D03FE" w:rsidRDefault="00BA57D7" w:rsidP="00D82419">
      <w:r w:rsidRPr="00BA57D7">
        <w:t>W toku przeprowadzonych prac analitycznych oraz warsztatowych jako kluczowe problemy obszaru Partnerstwa OSI Ostrołęka wskazano</w:t>
      </w:r>
      <w:r w:rsidR="004D03FE">
        <w:t>:</w:t>
      </w:r>
    </w:p>
    <w:p w14:paraId="1BAEACFF" w14:textId="7D179CDB" w:rsidR="00D82419" w:rsidRPr="0095784C" w:rsidRDefault="00D82419" w:rsidP="00E65561">
      <w:pPr>
        <w:pStyle w:val="Legenda"/>
      </w:pPr>
      <w:bookmarkStart w:id="4" w:name="_Toc147140409"/>
      <w:r w:rsidRPr="0095784C">
        <w:t xml:space="preserve">Tabela </w:t>
      </w:r>
      <w:r w:rsidRPr="0095784C">
        <w:fldChar w:fldCharType="begin"/>
      </w:r>
      <w:r w:rsidRPr="0095784C">
        <w:instrText xml:space="preserve"> SEQ Tabela \* ARABIC </w:instrText>
      </w:r>
      <w:r w:rsidRPr="0095784C">
        <w:fldChar w:fldCharType="separate"/>
      </w:r>
      <w:r w:rsidR="00542801">
        <w:t>1</w:t>
      </w:r>
      <w:r w:rsidRPr="0095784C">
        <w:fldChar w:fldCharType="end"/>
      </w:r>
      <w:r w:rsidR="0095784C">
        <w:t>.</w:t>
      </w:r>
      <w:r w:rsidR="006048FA" w:rsidRPr="0095784C">
        <w:t xml:space="preserve"> Zidentyfikowane problemy OSI Ostrołęka (1)</w:t>
      </w:r>
      <w:bookmarkEnd w:id="4"/>
    </w:p>
    <w:tbl>
      <w:tblPr>
        <w:tblStyle w:val="CWD"/>
        <w:tblW w:w="0" w:type="auto"/>
        <w:tblLook w:val="04A0" w:firstRow="1" w:lastRow="0" w:firstColumn="1" w:lastColumn="0" w:noHBand="0" w:noVBand="1"/>
      </w:tblPr>
      <w:tblGrid>
        <w:gridCol w:w="1368"/>
        <w:gridCol w:w="7692"/>
      </w:tblGrid>
      <w:tr w:rsidR="004D03FE" w:rsidRPr="00D660B4" w14:paraId="778EE32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36B5CD39" w14:textId="77777777" w:rsidR="004D03FE" w:rsidRPr="00D660B4" w:rsidRDefault="004D03FE">
            <w:pPr>
              <w:spacing w:after="120"/>
              <w:ind w:left="0"/>
              <w:rPr>
                <w:sz w:val="26"/>
                <w:szCs w:val="26"/>
              </w:rPr>
            </w:pPr>
            <w:r w:rsidRPr="00D660B4">
              <w:rPr>
                <w:sz w:val="26"/>
                <w:szCs w:val="26"/>
              </w:rPr>
              <w:t>Problem 1: Niewykorzystany potencjał przyrodniczy i kulturowo-historyczny</w:t>
            </w:r>
          </w:p>
        </w:tc>
      </w:tr>
      <w:tr w:rsidR="004D03FE" w14:paraId="2C3C6DBE"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3FADABD5" w14:textId="77777777" w:rsidR="004D03FE" w:rsidRDefault="004D03FE">
            <w:pPr>
              <w:spacing w:after="120"/>
              <w:ind w:left="0"/>
              <w:jc w:val="center"/>
            </w:pPr>
            <w:r>
              <w:t>Przyczyny</w:t>
            </w:r>
          </w:p>
        </w:tc>
        <w:tc>
          <w:tcPr>
            <w:tcW w:w="7692" w:type="dxa"/>
          </w:tcPr>
          <w:p w14:paraId="04A5E1AD" w14:textId="77777777" w:rsidR="004D03FE" w:rsidRDefault="004D03FE">
            <w:pPr>
              <w:spacing w:after="120"/>
              <w:ind w:left="0"/>
              <w:jc w:val="left"/>
              <w:cnfStyle w:val="000000000000" w:firstRow="0" w:lastRow="0" w:firstColumn="0" w:lastColumn="0" w:oddVBand="0" w:evenVBand="0" w:oddHBand="0" w:evenHBand="0" w:firstRowFirstColumn="0" w:firstRowLastColumn="0" w:lastRowFirstColumn="0" w:lastRowLastColumn="0"/>
            </w:pPr>
            <w:r>
              <w:t>OGRANICZENIA FORMALNO-PRAWNE</w:t>
            </w:r>
          </w:p>
          <w:p w14:paraId="6ACF4E69"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Rygorystyczne regulacje prawne dla obszarów chronionych</w:t>
            </w:r>
          </w:p>
          <w:p w14:paraId="2E000490"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Problemy własnościowe (Wody Polskie, Lasy/Parki, gminy)</w:t>
            </w:r>
          </w:p>
          <w:p w14:paraId="51BBC9E0"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Działania konserwatora zabytków</w:t>
            </w:r>
          </w:p>
        </w:tc>
      </w:tr>
      <w:tr w:rsidR="004D03FE" w14:paraId="48D5BC0C"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54AE3EC" w14:textId="77777777" w:rsidR="004D03FE" w:rsidRDefault="004D03FE">
            <w:pPr>
              <w:spacing w:after="120"/>
              <w:ind w:left="0"/>
            </w:pPr>
          </w:p>
        </w:tc>
        <w:tc>
          <w:tcPr>
            <w:tcW w:w="7692" w:type="dxa"/>
          </w:tcPr>
          <w:p w14:paraId="45169CAA" w14:textId="04754335" w:rsidR="004D03FE" w:rsidRDefault="004D03FE">
            <w:pPr>
              <w:spacing w:after="120"/>
              <w:ind w:left="77"/>
              <w:jc w:val="left"/>
              <w:cnfStyle w:val="000000000000" w:firstRow="0" w:lastRow="0" w:firstColumn="0" w:lastColumn="0" w:oddVBand="0" w:evenVBand="0" w:oddHBand="0" w:evenHBand="0" w:firstRowFirstColumn="0" w:firstRowLastColumn="0" w:lastRowFirstColumn="0" w:lastRowLastColumn="0"/>
            </w:pPr>
            <w:r w:rsidRPr="00CF35A4">
              <w:t>ORGANICZENIA INSTYTUCJ</w:t>
            </w:r>
            <w:r w:rsidR="00BA57D7">
              <w:t>O</w:t>
            </w:r>
            <w:r w:rsidRPr="00CF35A4">
              <w:t>NA</w:t>
            </w:r>
            <w:r>
              <w:t>LNE -</w:t>
            </w:r>
            <w:r w:rsidRPr="00CF35A4">
              <w:t xml:space="preserve"> SŁABA ZDOLNOŚĆ WYKORZYSTANIA POTENCJAŁU </w:t>
            </w:r>
          </w:p>
          <w:p w14:paraId="0F850DFD"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9927A5">
              <w:t>Brak platformy współpracy między organizacjami</w:t>
            </w:r>
          </w:p>
          <w:p w14:paraId="7E76496B"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Niechęć do współpracy poza obszarem swojej gminy/miasta</w:t>
            </w:r>
          </w:p>
          <w:p w14:paraId="1AEB9C03"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 xml:space="preserve">Brak pomysłu na wspólną promocję </w:t>
            </w:r>
          </w:p>
          <w:p w14:paraId="5BCCE898"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Odbywa się wiele mniejszych imprez, a brak jednej wiodącej, kojarzonej z obszarem</w:t>
            </w:r>
          </w:p>
          <w:p w14:paraId="5F03F053" w14:textId="77777777" w:rsidR="004D03FE" w:rsidRPr="006F3E18"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6F3E18">
              <w:rPr>
                <w:rFonts w:ascii="CIDFont+F1" w:hAnsi="CIDFont+F1" w:cs="CIDFont+F1"/>
              </w:rPr>
              <w:t>Niskie wykorzystanie potencjału zasobów wodnych, terenów zielonych i zabytków</w:t>
            </w:r>
          </w:p>
          <w:p w14:paraId="35278994"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6F3E18">
              <w:rPr>
                <w:rFonts w:ascii="CIDFont+F1" w:hAnsi="CIDFont+F1" w:cs="CIDFont+F1"/>
              </w:rPr>
              <w:t>Zbyt silna koncentracja na sezonie letnim</w:t>
            </w:r>
          </w:p>
        </w:tc>
      </w:tr>
      <w:tr w:rsidR="004D03FE" w14:paraId="0E8F1140"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4A9BE490" w14:textId="77777777" w:rsidR="004D03FE" w:rsidRDefault="004D03FE">
            <w:pPr>
              <w:spacing w:after="120"/>
              <w:ind w:left="0"/>
            </w:pPr>
          </w:p>
        </w:tc>
        <w:tc>
          <w:tcPr>
            <w:tcW w:w="7692" w:type="dxa"/>
          </w:tcPr>
          <w:p w14:paraId="599C37BC" w14:textId="77777777" w:rsidR="004D03FE" w:rsidRDefault="004D03FE">
            <w:pPr>
              <w:spacing w:after="120"/>
              <w:ind w:left="0"/>
              <w:jc w:val="left"/>
              <w:cnfStyle w:val="000000000000" w:firstRow="0" w:lastRow="0" w:firstColumn="0" w:lastColumn="0" w:oddVBand="0" w:evenVBand="0" w:oddHBand="0" w:evenHBand="0" w:firstRowFirstColumn="0" w:firstRowLastColumn="0" w:lastRowFirstColumn="0" w:lastRowLastColumn="0"/>
            </w:pPr>
            <w:r>
              <w:t>NIEWYKORZYSTANY POTENCJAŁ MIESZKAŃCÓW</w:t>
            </w:r>
          </w:p>
          <w:p w14:paraId="591315D1"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dumy z miejsca zamieszkania</w:t>
            </w:r>
          </w:p>
          <w:p w14:paraId="4C38C9B1"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 xml:space="preserve">Pomimo dużego zaangażowania mieszkańców, brak liderów zdolnych do koordynacji działań </w:t>
            </w:r>
          </w:p>
          <w:p w14:paraId="399E722E"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Każdy pracuje tylko „na siebie” – brak podejścia wspólnotowego</w:t>
            </w:r>
          </w:p>
        </w:tc>
      </w:tr>
      <w:tr w:rsidR="004D03FE" w14:paraId="6249A395"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195831E" w14:textId="77777777" w:rsidR="004D03FE" w:rsidRDefault="004D03FE">
            <w:pPr>
              <w:spacing w:after="120"/>
              <w:ind w:left="0"/>
            </w:pPr>
          </w:p>
        </w:tc>
        <w:tc>
          <w:tcPr>
            <w:tcW w:w="7692" w:type="dxa"/>
          </w:tcPr>
          <w:p w14:paraId="7FD3D895" w14:textId="77777777" w:rsidR="004D03FE" w:rsidRDefault="004D03FE">
            <w:pPr>
              <w:spacing w:after="120"/>
              <w:ind w:left="0"/>
              <w:jc w:val="left"/>
              <w:cnfStyle w:val="000000000000" w:firstRow="0" w:lastRow="0" w:firstColumn="0" w:lastColumn="0" w:oddVBand="0" w:evenVBand="0" w:oddHBand="0" w:evenHBand="0" w:firstRowFirstColumn="0" w:firstRowLastColumn="0" w:lastRowFirstColumn="0" w:lastRowLastColumn="0"/>
            </w:pPr>
            <w:r>
              <w:t>BRAK INFRASTRUKTURY OKOŁOTURYSTYCZNEJ</w:t>
            </w:r>
          </w:p>
          <w:p w14:paraId="7D28BF4A" w14:textId="77777777" w:rsidR="004D03FE" w:rsidRDefault="004D03FE" w:rsidP="00FE113A">
            <w:pPr>
              <w:pStyle w:val="Akapitzlist"/>
              <w:numPr>
                <w:ilvl w:val="0"/>
                <w:numId w:val="21"/>
              </w:numPr>
              <w:spacing w:after="120"/>
              <w:jc w:val="left"/>
              <w:cnfStyle w:val="000000000000" w:firstRow="0" w:lastRow="0" w:firstColumn="0" w:lastColumn="0" w:oddVBand="0" w:evenVBand="0" w:oddHBand="0" w:evenHBand="0" w:firstRowFirstColumn="0" w:firstRowLastColumn="0" w:lastRowFirstColumn="0" w:lastRowLastColumn="0"/>
            </w:pPr>
            <w:r>
              <w:t>Brak infrastruktury noclegowej</w:t>
            </w:r>
          </w:p>
          <w:p w14:paraId="1F3F8121" w14:textId="77777777" w:rsidR="004D03FE" w:rsidRDefault="004D03FE" w:rsidP="00FE113A">
            <w:pPr>
              <w:pStyle w:val="Akapitzlist"/>
              <w:numPr>
                <w:ilvl w:val="0"/>
                <w:numId w:val="21"/>
              </w:numPr>
              <w:spacing w:after="120"/>
              <w:jc w:val="left"/>
              <w:cnfStyle w:val="000000000000" w:firstRow="0" w:lastRow="0" w:firstColumn="0" w:lastColumn="0" w:oddVBand="0" w:evenVBand="0" w:oddHBand="0" w:evenHBand="0" w:firstRowFirstColumn="0" w:firstRowLastColumn="0" w:lastRowFirstColumn="0" w:lastRowLastColumn="0"/>
            </w:pPr>
            <w:r>
              <w:t>Brak lokalnej oferty gastronomicznej</w:t>
            </w:r>
          </w:p>
        </w:tc>
      </w:tr>
      <w:tr w:rsidR="004D03FE" w14:paraId="3BAAA5E5" w14:textId="77777777">
        <w:tc>
          <w:tcPr>
            <w:cnfStyle w:val="001000000000" w:firstRow="0" w:lastRow="0" w:firstColumn="1" w:lastColumn="0" w:oddVBand="0" w:evenVBand="0" w:oddHBand="0" w:evenHBand="0" w:firstRowFirstColumn="0" w:firstRowLastColumn="0" w:lastRowFirstColumn="0" w:lastRowLastColumn="0"/>
            <w:tcW w:w="1368" w:type="dxa"/>
          </w:tcPr>
          <w:p w14:paraId="3E1567BE" w14:textId="77777777" w:rsidR="004D03FE" w:rsidRDefault="004D03FE">
            <w:pPr>
              <w:spacing w:after="120"/>
              <w:ind w:left="0"/>
            </w:pPr>
            <w:r>
              <w:t>Skutki</w:t>
            </w:r>
          </w:p>
        </w:tc>
        <w:tc>
          <w:tcPr>
            <w:tcW w:w="7692" w:type="dxa"/>
          </w:tcPr>
          <w:p w14:paraId="5639AAFB" w14:textId="77777777" w:rsidR="004D03FE" w:rsidRDefault="004D03FE" w:rsidP="00FE113A">
            <w:pPr>
              <w:pStyle w:val="Akapitzlis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Zapomnienie o dziedzictwie kulturowym</w:t>
            </w:r>
          </w:p>
          <w:p w14:paraId="7D61398B" w14:textId="77777777" w:rsidR="004D03FE" w:rsidRDefault="004D03FE" w:rsidP="00FE113A">
            <w:pPr>
              <w:pStyle w:val="Akapitzlis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Utrata możliwości rozwoju w kierunku regionu turystycznego</w:t>
            </w:r>
          </w:p>
          <w:p w14:paraId="15E98BF3" w14:textId="77777777" w:rsidR="004D03FE" w:rsidRDefault="004D03FE" w:rsidP="00FE113A">
            <w:pPr>
              <w:pStyle w:val="Akapitzlist"/>
              <w:keepNex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Niskie zaangażowanie mieszkańców we wspólne sprawy</w:t>
            </w:r>
          </w:p>
        </w:tc>
      </w:tr>
    </w:tbl>
    <w:p w14:paraId="0750D8AB" w14:textId="77777777" w:rsidR="004D03FE" w:rsidRPr="004D03FE" w:rsidRDefault="004D03FE" w:rsidP="004D03FE">
      <w:pPr>
        <w:pStyle w:val="podpiselementu"/>
        <w:jc w:val="left"/>
      </w:pPr>
      <w:r w:rsidRPr="004D03FE">
        <w:t>Źródło: Raport diagnostyczny. Portret Partnerstwa Ostrołęcki Obszar Strategicznej Interwencji, s. 111.</w:t>
      </w:r>
    </w:p>
    <w:p w14:paraId="32A0F9CD" w14:textId="3EE73B26" w:rsidR="00A264EA" w:rsidRDefault="00A264EA" w:rsidP="00E65561">
      <w:pPr>
        <w:pStyle w:val="Legenda"/>
      </w:pPr>
      <w:bookmarkStart w:id="5" w:name="_Toc147140410"/>
      <w:r>
        <w:t xml:space="preserve">Tabela </w:t>
      </w:r>
      <w:r>
        <w:fldChar w:fldCharType="begin"/>
      </w:r>
      <w:r>
        <w:instrText xml:space="preserve"> SEQ Tabela \* ARABIC </w:instrText>
      </w:r>
      <w:r>
        <w:fldChar w:fldCharType="separate"/>
      </w:r>
      <w:r w:rsidR="00542801">
        <w:t>2</w:t>
      </w:r>
      <w:r>
        <w:fldChar w:fldCharType="end"/>
      </w:r>
      <w:r w:rsidR="0095784C">
        <w:t>.</w:t>
      </w:r>
      <w:r>
        <w:t xml:space="preserve"> Zidentyfikowane problemy OSI Ostrołęka (2)</w:t>
      </w:r>
      <w:bookmarkEnd w:id="5"/>
    </w:p>
    <w:tbl>
      <w:tblPr>
        <w:tblStyle w:val="CWD"/>
        <w:tblW w:w="0" w:type="auto"/>
        <w:tblLook w:val="04A0" w:firstRow="1" w:lastRow="0" w:firstColumn="1" w:lastColumn="0" w:noHBand="0" w:noVBand="1"/>
      </w:tblPr>
      <w:tblGrid>
        <w:gridCol w:w="1368"/>
        <w:gridCol w:w="7692"/>
      </w:tblGrid>
      <w:tr w:rsidR="00A264EA" w:rsidRPr="00D660B4" w14:paraId="4E75B4E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vAlign w:val="top"/>
          </w:tcPr>
          <w:p w14:paraId="649BF793" w14:textId="77777777" w:rsidR="00A264EA" w:rsidRPr="00D660B4" w:rsidRDefault="00A264EA">
            <w:pPr>
              <w:spacing w:after="120"/>
              <w:ind w:left="0"/>
              <w:rPr>
                <w:sz w:val="26"/>
                <w:szCs w:val="26"/>
              </w:rPr>
            </w:pPr>
            <w:r w:rsidRPr="00D660B4">
              <w:rPr>
                <w:sz w:val="26"/>
                <w:szCs w:val="26"/>
              </w:rPr>
              <w:t>Problem 2: Odpływ młodych mieszkańców z obszaru OSI</w:t>
            </w:r>
          </w:p>
        </w:tc>
      </w:tr>
      <w:tr w:rsidR="00A264EA" w14:paraId="130E14CC"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14A97DA6" w14:textId="77777777" w:rsidR="00A264EA" w:rsidRDefault="00A264EA">
            <w:pPr>
              <w:spacing w:after="120"/>
              <w:ind w:left="0"/>
              <w:jc w:val="center"/>
            </w:pPr>
            <w:r>
              <w:t>Przyczyny</w:t>
            </w:r>
          </w:p>
        </w:tc>
        <w:tc>
          <w:tcPr>
            <w:tcW w:w="7692" w:type="dxa"/>
          </w:tcPr>
          <w:p w14:paraId="45461595" w14:textId="7777777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SYTUACJA NA RYNKU PRACY</w:t>
            </w:r>
          </w:p>
          <w:p w14:paraId="2CB6CB86"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atrakcyjnych miejsc pracy</w:t>
            </w:r>
          </w:p>
          <w:p w14:paraId="7BAA97B6"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Mniejsze zarobki w stosunku do innych miast</w:t>
            </w:r>
          </w:p>
          <w:p w14:paraId="5A8B1E9F"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programów inkubacyjnych dla młodych przedsiębiorców</w:t>
            </w:r>
          </w:p>
          <w:p w14:paraId="26229D32"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przestrzeni lokalowej wspieranej dla młodych przedsiębiorców</w:t>
            </w:r>
          </w:p>
          <w:p w14:paraId="18F53C11"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czynnie działających instytucji otoczenia biznesu</w:t>
            </w:r>
          </w:p>
        </w:tc>
      </w:tr>
      <w:tr w:rsidR="00A264EA" w14:paraId="260983CA"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1E408790" w14:textId="77777777" w:rsidR="00A264EA" w:rsidRDefault="00A264EA">
            <w:pPr>
              <w:spacing w:after="120"/>
              <w:ind w:left="0"/>
            </w:pPr>
          </w:p>
        </w:tc>
        <w:tc>
          <w:tcPr>
            <w:tcW w:w="7692" w:type="dxa"/>
          </w:tcPr>
          <w:p w14:paraId="2C9D74A8" w14:textId="77777777" w:rsidR="00A264EA" w:rsidRDefault="00A264EA">
            <w:pPr>
              <w:spacing w:after="120"/>
              <w:ind w:left="77"/>
              <w:jc w:val="left"/>
              <w:cnfStyle w:val="000000000000" w:firstRow="0" w:lastRow="0" w:firstColumn="0" w:lastColumn="0" w:oddVBand="0" w:evenVBand="0" w:oddHBand="0" w:evenHBand="0" w:firstRowFirstColumn="0" w:firstRowLastColumn="0" w:lastRowFirstColumn="0" w:lastRowLastColumn="0"/>
            </w:pPr>
            <w:r>
              <w:t>NISKA JAKOŚĆ USŁUG PUBLICZNYCH</w:t>
            </w:r>
          </w:p>
          <w:p w14:paraId="2F91269A"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Słaba oferta transportu zbiorowego</w:t>
            </w:r>
          </w:p>
          <w:p w14:paraId="6E82A60D"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Słaba dostępność i jakość opieki zdrowotnej, w tym specjalistycznej</w:t>
            </w:r>
          </w:p>
          <w:p w14:paraId="25294533"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Brak publicznego szkolnictwa wyższego</w:t>
            </w:r>
          </w:p>
          <w:p w14:paraId="3B506E66" w14:textId="0FFC5875"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Brak oferty spędzania wolnego czasu (kulturalna, sportow</w:t>
            </w:r>
            <w:r w:rsidR="00BA57D7">
              <w:t>a</w:t>
            </w:r>
            <w:r>
              <w:t>, rekreacyjna)</w:t>
            </w:r>
          </w:p>
          <w:p w14:paraId="17A813BA"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Brak infrastruktury do spędzania wolnego czasu</w:t>
            </w:r>
          </w:p>
        </w:tc>
      </w:tr>
      <w:tr w:rsidR="00A264EA" w14:paraId="6B3C1B47"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56119F38" w14:textId="77777777" w:rsidR="00A264EA" w:rsidRDefault="00A264EA">
            <w:pPr>
              <w:spacing w:after="120"/>
              <w:ind w:left="0"/>
            </w:pPr>
          </w:p>
        </w:tc>
        <w:tc>
          <w:tcPr>
            <w:tcW w:w="7692" w:type="dxa"/>
          </w:tcPr>
          <w:p w14:paraId="7D160214" w14:textId="7777777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KOMUNIKACJA I TRANSPORT</w:t>
            </w:r>
          </w:p>
          <w:p w14:paraId="505AB832"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Słabe połączenia komunikacyjne z większymi miastami</w:t>
            </w:r>
          </w:p>
          <w:p w14:paraId="4359249D"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Niskie wykorzystanie zeroemisyjnych środków transportu miejskiego</w:t>
            </w:r>
          </w:p>
          <w:p w14:paraId="4DDE7BB1" w14:textId="4338DF60"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lastRenderedPageBreak/>
              <w:t>JST nie realizują koncepcji miasta 15</w:t>
            </w:r>
            <w:r w:rsidR="00BA57D7">
              <w:t>-minutowego</w:t>
            </w:r>
          </w:p>
        </w:tc>
      </w:tr>
      <w:tr w:rsidR="00A264EA" w14:paraId="6C892A10" w14:textId="77777777">
        <w:tc>
          <w:tcPr>
            <w:cnfStyle w:val="001000000000" w:firstRow="0" w:lastRow="0" w:firstColumn="1" w:lastColumn="0" w:oddVBand="0" w:evenVBand="0" w:oddHBand="0" w:evenHBand="0" w:firstRowFirstColumn="0" w:firstRowLastColumn="0" w:lastRowFirstColumn="0" w:lastRowLastColumn="0"/>
            <w:tcW w:w="1368" w:type="dxa"/>
          </w:tcPr>
          <w:p w14:paraId="7BEF54CC" w14:textId="77777777" w:rsidR="00A264EA" w:rsidRDefault="00A264EA">
            <w:pPr>
              <w:spacing w:after="120"/>
              <w:ind w:left="0"/>
            </w:pPr>
            <w:r>
              <w:lastRenderedPageBreak/>
              <w:t>SKUTEK</w:t>
            </w:r>
          </w:p>
        </w:tc>
        <w:tc>
          <w:tcPr>
            <w:tcW w:w="7692" w:type="dxa"/>
          </w:tcPr>
          <w:p w14:paraId="2795066E" w14:textId="77777777" w:rsidR="00A264EA" w:rsidRDefault="00A264EA" w:rsidP="00FE113A">
            <w:pPr>
              <w:pStyle w:val="Akapitzlis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Spadek liczby osób w wieku produkcyjnym</w:t>
            </w:r>
          </w:p>
          <w:p w14:paraId="1B24683B" w14:textId="262AAB0A" w:rsidR="00A264EA" w:rsidRDefault="00A264EA" w:rsidP="00FE113A">
            <w:pPr>
              <w:pStyle w:val="Akapitzlis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Statu</w:t>
            </w:r>
            <w:r w:rsidR="00BA57D7">
              <w:t>s</w:t>
            </w:r>
            <w:r>
              <w:t xml:space="preserve"> „starości demograficznej”</w:t>
            </w:r>
          </w:p>
          <w:p w14:paraId="5EBF50BC" w14:textId="77777777" w:rsidR="00A264EA" w:rsidRDefault="00A264EA" w:rsidP="00FE113A">
            <w:pPr>
              <w:pStyle w:val="Akapitzlist"/>
              <w:keepNex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Ograniczenie kadr dla gospodarki</w:t>
            </w:r>
          </w:p>
        </w:tc>
      </w:tr>
    </w:tbl>
    <w:p w14:paraId="651FABFC" w14:textId="77777777" w:rsidR="00A264EA" w:rsidRDefault="00A264EA" w:rsidP="00A264EA">
      <w:pPr>
        <w:pStyle w:val="podpiselementu"/>
        <w:jc w:val="left"/>
      </w:pPr>
      <w:r>
        <w:t>Źródło: Raport diagnostyczny. Portret Partnerstwa Ostrołęcki Obszar Strategicznej Interwencji, s. 111.</w:t>
      </w:r>
    </w:p>
    <w:p w14:paraId="0B15CC46" w14:textId="62D3B078" w:rsidR="00A264EA" w:rsidRDefault="00A264EA" w:rsidP="00E65561">
      <w:pPr>
        <w:pStyle w:val="Legenda"/>
      </w:pPr>
      <w:bookmarkStart w:id="6" w:name="_Toc147140411"/>
      <w:r>
        <w:t xml:space="preserve">Tabela </w:t>
      </w:r>
      <w:r>
        <w:fldChar w:fldCharType="begin"/>
      </w:r>
      <w:r>
        <w:instrText xml:space="preserve"> SEQ Tabela \* ARABIC </w:instrText>
      </w:r>
      <w:r>
        <w:fldChar w:fldCharType="separate"/>
      </w:r>
      <w:r w:rsidR="00542801">
        <w:t>3</w:t>
      </w:r>
      <w:r>
        <w:fldChar w:fldCharType="end"/>
      </w:r>
      <w:r w:rsidR="0095784C">
        <w:t>.</w:t>
      </w:r>
      <w:r>
        <w:t xml:space="preserve"> Zidentyfikowane problemy OSI Ostrołęka (3)</w:t>
      </w:r>
      <w:bookmarkEnd w:id="6"/>
    </w:p>
    <w:tbl>
      <w:tblPr>
        <w:tblStyle w:val="CWD"/>
        <w:tblW w:w="0" w:type="auto"/>
        <w:tblLook w:val="04A0" w:firstRow="1" w:lastRow="0" w:firstColumn="1" w:lastColumn="0" w:noHBand="0" w:noVBand="1"/>
      </w:tblPr>
      <w:tblGrid>
        <w:gridCol w:w="1368"/>
        <w:gridCol w:w="7692"/>
      </w:tblGrid>
      <w:tr w:rsidR="00A264EA" w:rsidRPr="00D660B4" w14:paraId="65273E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vAlign w:val="top"/>
          </w:tcPr>
          <w:p w14:paraId="5E4A5838" w14:textId="77777777" w:rsidR="00A264EA" w:rsidRPr="00152F42" w:rsidRDefault="00A264EA">
            <w:pPr>
              <w:spacing w:after="120"/>
              <w:ind w:left="0"/>
              <w:rPr>
                <w:sz w:val="26"/>
                <w:szCs w:val="26"/>
              </w:rPr>
            </w:pPr>
            <w:r w:rsidRPr="00152F42">
              <w:rPr>
                <w:sz w:val="26"/>
                <w:szCs w:val="26"/>
              </w:rPr>
              <w:t>Problem 3: Słaby rozwój mobilności wewnątrz i poza OSI</w:t>
            </w:r>
          </w:p>
        </w:tc>
      </w:tr>
      <w:tr w:rsidR="00A264EA" w14:paraId="41F313BC"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2D92AC86" w14:textId="77777777" w:rsidR="00A264EA" w:rsidRDefault="00A264EA">
            <w:pPr>
              <w:spacing w:after="120"/>
              <w:ind w:left="0"/>
              <w:jc w:val="center"/>
            </w:pPr>
            <w:r>
              <w:t>Przyczyny</w:t>
            </w:r>
          </w:p>
        </w:tc>
        <w:tc>
          <w:tcPr>
            <w:tcW w:w="7692" w:type="dxa"/>
          </w:tcPr>
          <w:p w14:paraId="6EF14ABF" w14:textId="1B1CE4B8"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INFRASTRUK</w:t>
            </w:r>
            <w:r w:rsidR="00BA57D7">
              <w:t>T</w:t>
            </w:r>
            <w:r>
              <w:t>URA DROGOWA, KOLEJOWA</w:t>
            </w:r>
          </w:p>
          <w:p w14:paraId="39CD78D3"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Drogi dojazdowe do miasta i wsi są we władaniu powiatu</w:t>
            </w:r>
          </w:p>
          <w:p w14:paraId="1AA0FED0"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Niskiej jakości drogi publiczne</w:t>
            </w:r>
          </w:p>
          <w:p w14:paraId="2D5C21F8"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Oddalenie od dróg krajowych</w:t>
            </w:r>
          </w:p>
          <w:p w14:paraId="428FE79B"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bezpośredniego połączenia kolejowego w Warszawą, Olsztynem, Białymstokiem</w:t>
            </w:r>
          </w:p>
          <w:p w14:paraId="25B50E36"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Oddalony od centrum dworzec kolejowy</w:t>
            </w:r>
          </w:p>
          <w:p w14:paraId="2DEEEC7C"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Daleka odległość od lotniska</w:t>
            </w:r>
          </w:p>
        </w:tc>
      </w:tr>
      <w:tr w:rsidR="00A264EA" w14:paraId="64D77AEF"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548E01A" w14:textId="77777777" w:rsidR="00A264EA" w:rsidRDefault="00A264EA">
            <w:pPr>
              <w:spacing w:after="120"/>
              <w:ind w:left="0"/>
            </w:pPr>
          </w:p>
        </w:tc>
        <w:tc>
          <w:tcPr>
            <w:tcW w:w="7692" w:type="dxa"/>
          </w:tcPr>
          <w:p w14:paraId="77C9FFE3" w14:textId="7777777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NISKA INFRASTRUKTURA PIESZO-ROWEROWA</w:t>
            </w:r>
          </w:p>
          <w:p w14:paraId="1B6A9B62" w14:textId="77777777" w:rsidR="00A264EA" w:rsidRDefault="00A264EA" w:rsidP="00FE113A">
            <w:pPr>
              <w:pStyle w:val="Akapitzlist"/>
              <w:numPr>
                <w:ilvl w:val="0"/>
                <w:numId w:val="25"/>
              </w:numPr>
              <w:spacing w:after="120"/>
              <w:jc w:val="left"/>
              <w:cnfStyle w:val="000000000000" w:firstRow="0" w:lastRow="0" w:firstColumn="0" w:lastColumn="0" w:oddVBand="0" w:evenVBand="0" w:oddHBand="0" w:evenHBand="0" w:firstRowFirstColumn="0" w:firstRowLastColumn="0" w:lastRowFirstColumn="0" w:lastRowLastColumn="0"/>
            </w:pPr>
            <w:r>
              <w:t>Brak szlaku w ramach ścieżek EuroVelo</w:t>
            </w:r>
          </w:p>
          <w:p w14:paraId="63D7B213" w14:textId="77777777" w:rsidR="00A264EA" w:rsidRDefault="00A264EA" w:rsidP="00FE113A">
            <w:pPr>
              <w:pStyle w:val="Akapitzlist"/>
              <w:numPr>
                <w:ilvl w:val="0"/>
                <w:numId w:val="25"/>
              </w:numPr>
              <w:spacing w:after="120"/>
              <w:jc w:val="left"/>
              <w:cnfStyle w:val="000000000000" w:firstRow="0" w:lastRow="0" w:firstColumn="0" w:lastColumn="0" w:oddVBand="0" w:evenVBand="0" w:oddHBand="0" w:evenHBand="0" w:firstRowFirstColumn="0" w:firstRowLastColumn="0" w:lastRowFirstColumn="0" w:lastRowLastColumn="0"/>
            </w:pPr>
            <w:r>
              <w:t>Niski poziom utwardzenia ścieżek rowerowych</w:t>
            </w:r>
          </w:p>
        </w:tc>
      </w:tr>
      <w:tr w:rsidR="00A264EA" w14:paraId="20F7C334"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39942294" w14:textId="77777777" w:rsidR="00A264EA" w:rsidRDefault="00A264EA">
            <w:pPr>
              <w:spacing w:after="120"/>
              <w:ind w:left="0"/>
            </w:pPr>
          </w:p>
        </w:tc>
        <w:tc>
          <w:tcPr>
            <w:tcW w:w="7692" w:type="dxa"/>
          </w:tcPr>
          <w:p w14:paraId="02FF55FF" w14:textId="3E7F3A1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ASPEKTY PRAW</w:t>
            </w:r>
            <w:r w:rsidR="00BA57D7">
              <w:t>N</w:t>
            </w:r>
            <w:r>
              <w:t>O-FORMALNE</w:t>
            </w:r>
          </w:p>
          <w:p w14:paraId="1892BD07"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wpływu na podejmowanie dezycji przez stronę rządzącą</w:t>
            </w:r>
          </w:p>
          <w:p w14:paraId="506A8186"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realnych konsultacji planów i zamierzeń</w:t>
            </w:r>
          </w:p>
        </w:tc>
      </w:tr>
      <w:tr w:rsidR="00A264EA" w14:paraId="11480886" w14:textId="77777777">
        <w:tc>
          <w:tcPr>
            <w:cnfStyle w:val="001000000000" w:firstRow="0" w:lastRow="0" w:firstColumn="1" w:lastColumn="0" w:oddVBand="0" w:evenVBand="0" w:oddHBand="0" w:evenHBand="0" w:firstRowFirstColumn="0" w:firstRowLastColumn="0" w:lastRowFirstColumn="0" w:lastRowLastColumn="0"/>
            <w:tcW w:w="1368" w:type="dxa"/>
          </w:tcPr>
          <w:p w14:paraId="5C086D58" w14:textId="77777777" w:rsidR="00A264EA" w:rsidRDefault="00A264EA">
            <w:pPr>
              <w:spacing w:after="120"/>
              <w:ind w:left="0"/>
            </w:pPr>
            <w:r>
              <w:t>SKUTEK</w:t>
            </w:r>
          </w:p>
        </w:tc>
        <w:tc>
          <w:tcPr>
            <w:tcW w:w="7692" w:type="dxa"/>
          </w:tcPr>
          <w:p w14:paraId="4A579F70" w14:textId="77777777" w:rsidR="00A264EA" w:rsidRDefault="00A264EA" w:rsidP="00FE113A">
            <w:pPr>
              <w:pStyle w:val="Akapitzlis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Rosnąca frustracja mieszkańców i mieszkanek spowodowana problemami komunikacyjnymi</w:t>
            </w:r>
          </w:p>
          <w:p w14:paraId="1E8C56B1" w14:textId="77777777" w:rsidR="00A264EA" w:rsidRDefault="00A264EA" w:rsidP="00FE113A">
            <w:pPr>
              <w:pStyle w:val="Akapitzlis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 xml:space="preserve">Niska emisja </w:t>
            </w:r>
          </w:p>
          <w:p w14:paraId="08E69753" w14:textId="77777777" w:rsidR="00A264EA" w:rsidRDefault="00A264EA" w:rsidP="00FE113A">
            <w:pPr>
              <w:pStyle w:val="Akapitzlist"/>
              <w:keepNex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Niskie zainteresowanie terenami inwestycyjnymi</w:t>
            </w:r>
          </w:p>
        </w:tc>
      </w:tr>
    </w:tbl>
    <w:p w14:paraId="137BA718" w14:textId="77777777" w:rsidR="00A264EA" w:rsidRDefault="00A264EA" w:rsidP="00A264EA">
      <w:pPr>
        <w:pStyle w:val="podpiselementu"/>
        <w:jc w:val="left"/>
      </w:pPr>
      <w:r>
        <w:t>Źródło: Raport diagnostyczny. Portret Partnerstwa Ostrołęcki Obszar Strategicznej Interwencji, s. 112.</w:t>
      </w:r>
    </w:p>
    <w:p w14:paraId="6194D7F0" w14:textId="4394CF6B" w:rsidR="004D03FE" w:rsidRPr="00D87BD3" w:rsidRDefault="004D03FE" w:rsidP="00E65561">
      <w:pPr>
        <w:pStyle w:val="Legenda"/>
      </w:pPr>
    </w:p>
    <w:p w14:paraId="428CEB33" w14:textId="4E4F0E83" w:rsidR="00437D52" w:rsidRPr="00437D52" w:rsidRDefault="00437D52" w:rsidP="004A5DD1">
      <w:pPr>
        <w:pStyle w:val="Nagwek3"/>
      </w:pPr>
      <w:r w:rsidRPr="00437D52">
        <w:t>Kluczowe p</w:t>
      </w:r>
      <w:r>
        <w:t>otrzeb</w:t>
      </w:r>
      <w:r w:rsidRPr="00437D52">
        <w:t xml:space="preserve">y </w:t>
      </w:r>
      <w:r w:rsidR="008A7ABB">
        <w:t>rozwojowe Partnerstwa</w:t>
      </w:r>
    </w:p>
    <w:p w14:paraId="3377F3BF" w14:textId="77777777" w:rsidR="00A264EA" w:rsidRDefault="00A264EA" w:rsidP="00A264EA">
      <w:pPr>
        <w:rPr>
          <w:szCs w:val="24"/>
        </w:rPr>
      </w:pPr>
      <w:r>
        <w:t>Potrzeby rozwojowe Partnerstwa OSI Ostrołęka bazują na przeprowadzonej</w:t>
      </w:r>
      <w:r w:rsidRPr="000D5DED">
        <w:rPr>
          <w:szCs w:val="24"/>
        </w:rPr>
        <w:t xml:space="preserve"> analiz</w:t>
      </w:r>
      <w:r>
        <w:rPr>
          <w:szCs w:val="24"/>
        </w:rPr>
        <w:t>ie</w:t>
      </w:r>
      <w:r w:rsidRPr="000D5DED">
        <w:rPr>
          <w:szCs w:val="24"/>
        </w:rPr>
        <w:t xml:space="preserve"> </w:t>
      </w:r>
      <w:r>
        <w:rPr>
          <w:szCs w:val="24"/>
        </w:rPr>
        <w:t>potencjałów i problemów</w:t>
      </w:r>
      <w:r w:rsidRPr="000D5DED">
        <w:rPr>
          <w:szCs w:val="24"/>
        </w:rPr>
        <w:t xml:space="preserve"> Partnerstwa, podsumowan</w:t>
      </w:r>
      <w:r>
        <w:rPr>
          <w:szCs w:val="24"/>
        </w:rPr>
        <w:t>ej</w:t>
      </w:r>
      <w:r w:rsidRPr="000D5DED">
        <w:rPr>
          <w:szCs w:val="24"/>
        </w:rPr>
        <w:t xml:space="preserve"> </w:t>
      </w:r>
      <w:r>
        <w:rPr>
          <w:szCs w:val="24"/>
        </w:rPr>
        <w:t xml:space="preserve">w raporcie diagnostycznym </w:t>
      </w:r>
      <w:r w:rsidRPr="000D5DED">
        <w:rPr>
          <w:szCs w:val="24"/>
        </w:rPr>
        <w:t>za pomocą analizy SWOT</w:t>
      </w:r>
      <w:r>
        <w:rPr>
          <w:szCs w:val="24"/>
        </w:rPr>
        <w:t>.</w:t>
      </w:r>
    </w:p>
    <w:p w14:paraId="1BCEC1A7" w14:textId="615E8C72" w:rsidR="00A264EA" w:rsidRDefault="00A264EA" w:rsidP="00E65561">
      <w:pPr>
        <w:pStyle w:val="Legenda"/>
      </w:pPr>
      <w:bookmarkStart w:id="7" w:name="_Toc147140412"/>
      <w:r>
        <w:t xml:space="preserve">Tabela </w:t>
      </w:r>
      <w:r>
        <w:fldChar w:fldCharType="begin"/>
      </w:r>
      <w:r>
        <w:instrText xml:space="preserve"> SEQ Tabela \* ARABIC </w:instrText>
      </w:r>
      <w:r>
        <w:fldChar w:fldCharType="separate"/>
      </w:r>
      <w:r w:rsidR="00542801">
        <w:t>4</w:t>
      </w:r>
      <w:r>
        <w:fldChar w:fldCharType="end"/>
      </w:r>
      <w:r w:rsidR="0095784C">
        <w:t>.</w:t>
      </w:r>
      <w:r>
        <w:t xml:space="preserve"> Analiza SWOT obszaru Partnerstwa</w:t>
      </w:r>
      <w:bookmarkEnd w:id="7"/>
    </w:p>
    <w:tbl>
      <w:tblPr>
        <w:tblStyle w:val="CWD"/>
        <w:tblW w:w="9209" w:type="dxa"/>
        <w:tblLook w:val="04A0" w:firstRow="1" w:lastRow="0" w:firstColumn="1" w:lastColumn="0" w:noHBand="0" w:noVBand="1"/>
      </w:tblPr>
      <w:tblGrid>
        <w:gridCol w:w="4531"/>
        <w:gridCol w:w="4678"/>
      </w:tblGrid>
      <w:tr w:rsidR="00A264EA" w14:paraId="4DDC4096" w14:textId="7777777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31" w:type="dxa"/>
          </w:tcPr>
          <w:p w14:paraId="65E7E048" w14:textId="77777777" w:rsidR="00A264EA" w:rsidRDefault="00A264EA">
            <w:pPr>
              <w:ind w:left="0"/>
              <w:jc w:val="center"/>
            </w:pPr>
            <w:r>
              <w:t>Mocne strony</w:t>
            </w:r>
          </w:p>
        </w:tc>
        <w:tc>
          <w:tcPr>
            <w:tcW w:w="4678" w:type="dxa"/>
          </w:tcPr>
          <w:p w14:paraId="0B942857" w14:textId="77777777" w:rsidR="00A264EA" w:rsidRDefault="00A264EA">
            <w:pPr>
              <w:ind w:left="0"/>
              <w:jc w:val="center"/>
              <w:cnfStyle w:val="100000000000" w:firstRow="1" w:lastRow="0" w:firstColumn="0" w:lastColumn="0" w:oddVBand="0" w:evenVBand="0" w:oddHBand="0" w:evenHBand="0" w:firstRowFirstColumn="0" w:firstRowLastColumn="0" w:lastRowFirstColumn="0" w:lastRowLastColumn="0"/>
            </w:pPr>
            <w:r>
              <w:t>Słabe strony</w:t>
            </w:r>
          </w:p>
        </w:tc>
      </w:tr>
      <w:tr w:rsidR="00A264EA" w14:paraId="23238F68" w14:textId="77777777" w:rsidTr="00EA6ABA">
        <w:trPr>
          <w:trHeight w:val="340"/>
        </w:trPr>
        <w:tc>
          <w:tcPr>
            <w:cnfStyle w:val="001000000000" w:firstRow="0" w:lastRow="0" w:firstColumn="1" w:lastColumn="0" w:oddVBand="0" w:evenVBand="0" w:oddHBand="0" w:evenHBand="0" w:firstRowFirstColumn="0" w:firstRowLastColumn="0" w:lastRowFirstColumn="0" w:lastRowLastColumn="0"/>
            <w:tcW w:w="4531" w:type="dxa"/>
            <w:vAlign w:val="top"/>
          </w:tcPr>
          <w:p w14:paraId="15A69010" w14:textId="77777777" w:rsidR="00A264EA" w:rsidRPr="00D660B4" w:rsidRDefault="00A264EA" w:rsidP="00FE113A">
            <w:pPr>
              <w:pStyle w:val="Akapitzlist"/>
              <w:numPr>
                <w:ilvl w:val="0"/>
                <w:numId w:val="28"/>
              </w:numPr>
              <w:rPr>
                <w:b w:val="0"/>
              </w:rPr>
            </w:pPr>
            <w:r w:rsidRPr="00D660B4">
              <w:rPr>
                <w:b w:val="0"/>
              </w:rPr>
              <w:t>Dziedzictwo kulturowe</w:t>
            </w:r>
          </w:p>
          <w:p w14:paraId="31F179EC" w14:textId="77777777" w:rsidR="00A264EA" w:rsidRPr="00D660B4" w:rsidRDefault="00A264EA" w:rsidP="00FE113A">
            <w:pPr>
              <w:pStyle w:val="Akapitzlist"/>
              <w:numPr>
                <w:ilvl w:val="0"/>
                <w:numId w:val="28"/>
              </w:numPr>
              <w:rPr>
                <w:b w:val="0"/>
              </w:rPr>
            </w:pPr>
            <w:r w:rsidRPr="00D660B4">
              <w:rPr>
                <w:b w:val="0"/>
              </w:rPr>
              <w:t>Relatywnie niskie bezrobocie</w:t>
            </w:r>
          </w:p>
          <w:p w14:paraId="17DF30D9" w14:textId="77777777" w:rsidR="00A264EA" w:rsidRPr="00D660B4" w:rsidRDefault="00A264EA" w:rsidP="00FE113A">
            <w:pPr>
              <w:pStyle w:val="Akapitzlist"/>
              <w:numPr>
                <w:ilvl w:val="0"/>
                <w:numId w:val="28"/>
              </w:numPr>
              <w:rPr>
                <w:b w:val="0"/>
              </w:rPr>
            </w:pPr>
            <w:r w:rsidRPr="00D660B4">
              <w:rPr>
                <w:b w:val="0"/>
              </w:rPr>
              <w:t>Położenie komunikacyjne</w:t>
            </w:r>
          </w:p>
          <w:p w14:paraId="6861ADB3" w14:textId="77777777" w:rsidR="00A264EA" w:rsidRPr="00D660B4" w:rsidRDefault="00A264EA" w:rsidP="00FE113A">
            <w:pPr>
              <w:pStyle w:val="Akapitzlist"/>
              <w:numPr>
                <w:ilvl w:val="0"/>
                <w:numId w:val="28"/>
              </w:numPr>
              <w:rPr>
                <w:b w:val="0"/>
              </w:rPr>
            </w:pPr>
            <w:r w:rsidRPr="00D660B4">
              <w:rPr>
                <w:b w:val="0"/>
              </w:rPr>
              <w:t>Rozwój rolnictwa</w:t>
            </w:r>
          </w:p>
          <w:p w14:paraId="0651A710" w14:textId="77777777" w:rsidR="00A264EA" w:rsidRPr="00D660B4" w:rsidRDefault="00A264EA" w:rsidP="00FE113A">
            <w:pPr>
              <w:pStyle w:val="Akapitzlist"/>
              <w:numPr>
                <w:ilvl w:val="0"/>
                <w:numId w:val="28"/>
              </w:numPr>
              <w:rPr>
                <w:b w:val="0"/>
              </w:rPr>
            </w:pPr>
            <w:r w:rsidRPr="00D660B4">
              <w:rPr>
                <w:b w:val="0"/>
              </w:rPr>
              <w:t>Zasoby i walory przyrodnicze – obszar NATURA 2000, Puszcza Kurpiowska, Puszcza Biała , dolina rzeki Narew</w:t>
            </w:r>
          </w:p>
          <w:p w14:paraId="0582CE08" w14:textId="77777777" w:rsidR="00A264EA" w:rsidRPr="00D660B4" w:rsidRDefault="00A264EA" w:rsidP="00FE113A">
            <w:pPr>
              <w:pStyle w:val="Akapitzlist"/>
              <w:numPr>
                <w:ilvl w:val="0"/>
                <w:numId w:val="28"/>
              </w:numPr>
              <w:rPr>
                <w:b w:val="0"/>
              </w:rPr>
            </w:pPr>
            <w:r w:rsidRPr="00D660B4">
              <w:rPr>
                <w:b w:val="0"/>
              </w:rPr>
              <w:t>Miejsce spokojne do życia</w:t>
            </w:r>
          </w:p>
          <w:p w14:paraId="0626CBBF" w14:textId="77777777" w:rsidR="00A264EA" w:rsidRPr="00D660B4" w:rsidRDefault="00A264EA" w:rsidP="00FE113A">
            <w:pPr>
              <w:pStyle w:val="Akapitzlist"/>
              <w:numPr>
                <w:ilvl w:val="0"/>
                <w:numId w:val="28"/>
              </w:numPr>
              <w:rPr>
                <w:b w:val="0"/>
              </w:rPr>
            </w:pPr>
            <w:r w:rsidRPr="00D660B4">
              <w:rPr>
                <w:b w:val="0"/>
              </w:rPr>
              <w:t>Duża aktywność obywatelska osób w wieku produkcyjnym i poprodukcyjnym</w:t>
            </w:r>
          </w:p>
          <w:p w14:paraId="196312C4" w14:textId="77777777" w:rsidR="00A264EA" w:rsidRPr="00D660B4" w:rsidRDefault="00A264EA" w:rsidP="00FE113A">
            <w:pPr>
              <w:pStyle w:val="Akapitzlist"/>
              <w:numPr>
                <w:ilvl w:val="0"/>
                <w:numId w:val="28"/>
              </w:numPr>
              <w:rPr>
                <w:b w:val="0"/>
              </w:rPr>
            </w:pPr>
            <w:r w:rsidRPr="00D660B4">
              <w:rPr>
                <w:b w:val="0"/>
              </w:rPr>
              <w:t>Gotowość młodych mieszkańców do podejmowania działalności gospodarczej</w:t>
            </w:r>
          </w:p>
        </w:tc>
        <w:tc>
          <w:tcPr>
            <w:tcW w:w="4678" w:type="dxa"/>
            <w:vAlign w:val="top"/>
          </w:tcPr>
          <w:p w14:paraId="08D39B69"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Niska jakość infrastruktury drogowej i kolejowej (w tym dworców i przystanków) oraz słaba dostępność komunikacyjna</w:t>
            </w:r>
          </w:p>
          <w:p w14:paraId="38FDB315"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 xml:space="preserve">Niska dostępność dobrze płatnych i atrakcyjnych miejsc pracy </w:t>
            </w:r>
          </w:p>
          <w:p w14:paraId="77CBFF59"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 poziom dostępu do Internetu</w:t>
            </w:r>
          </w:p>
          <w:p w14:paraId="680FE78D"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Niskie wykorzystanie OZE</w:t>
            </w:r>
          </w:p>
          <w:p w14:paraId="4532ED8E"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Słabej jakości transport publiczny międzygminny</w:t>
            </w:r>
          </w:p>
          <w:p w14:paraId="48165C81"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Niewielka liczba ścieżek rowerowych</w:t>
            </w:r>
          </w:p>
          <w:p w14:paraId="1CE78E31"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 poziom ponadlokalnej promocji turystyczno-rekreacyjnej OSI</w:t>
            </w:r>
          </w:p>
          <w:p w14:paraId="7A46B2A8"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Brak instytucji świadczących usługi i wsparcie inkubatora małej przedsiębiorczości</w:t>
            </w:r>
          </w:p>
          <w:p w14:paraId="0540D477" w14:textId="2D7AB631" w:rsidR="00235A60" w:rsidRPr="00D660B4" w:rsidRDefault="00A264EA" w:rsidP="00235A60">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Słaba sieć kanalizacyjna i niski poziom gazyfikacji</w:t>
            </w:r>
          </w:p>
        </w:tc>
      </w:tr>
      <w:tr w:rsidR="00A264EA" w14:paraId="37B6AA70" w14:textId="77777777">
        <w:trPr>
          <w:trHeight w:val="340"/>
        </w:trPr>
        <w:tc>
          <w:tcPr>
            <w:cnfStyle w:val="001000000000" w:firstRow="0" w:lastRow="0" w:firstColumn="1" w:lastColumn="0" w:oddVBand="0" w:evenVBand="0" w:oddHBand="0" w:evenHBand="0" w:firstRowFirstColumn="0" w:firstRowLastColumn="0" w:lastRowFirstColumn="0" w:lastRowLastColumn="0"/>
            <w:tcW w:w="4531" w:type="dxa"/>
          </w:tcPr>
          <w:p w14:paraId="264148C6" w14:textId="77777777" w:rsidR="00A264EA" w:rsidRDefault="00A264EA">
            <w:pPr>
              <w:ind w:left="0"/>
              <w:jc w:val="center"/>
            </w:pPr>
            <w:r>
              <w:t>Szanse</w:t>
            </w:r>
          </w:p>
        </w:tc>
        <w:tc>
          <w:tcPr>
            <w:tcW w:w="4678" w:type="dxa"/>
          </w:tcPr>
          <w:p w14:paraId="31918C0D" w14:textId="77777777" w:rsidR="00A264EA" w:rsidRPr="00DB1278" w:rsidRDefault="00A264EA">
            <w:pPr>
              <w:ind w:left="0"/>
              <w:jc w:val="center"/>
              <w:cnfStyle w:val="000000000000" w:firstRow="0" w:lastRow="0" w:firstColumn="0" w:lastColumn="0" w:oddVBand="0" w:evenVBand="0" w:oddHBand="0" w:evenHBand="0" w:firstRowFirstColumn="0" w:firstRowLastColumn="0" w:lastRowFirstColumn="0" w:lastRowLastColumn="0"/>
              <w:rPr>
                <w:b/>
                <w:bCs/>
              </w:rPr>
            </w:pPr>
            <w:r w:rsidRPr="00DB1278">
              <w:rPr>
                <w:b/>
                <w:bCs/>
              </w:rPr>
              <w:t>Zagrożenia</w:t>
            </w:r>
          </w:p>
        </w:tc>
      </w:tr>
      <w:tr w:rsidR="00A264EA" w14:paraId="54134F45" w14:textId="77777777" w:rsidTr="006048FA">
        <w:trPr>
          <w:cantSplit/>
          <w:trHeight w:val="1134"/>
        </w:trPr>
        <w:tc>
          <w:tcPr>
            <w:cnfStyle w:val="001000000000" w:firstRow="0" w:lastRow="0" w:firstColumn="1" w:lastColumn="0" w:oddVBand="0" w:evenVBand="0" w:oddHBand="0" w:evenHBand="0" w:firstRowFirstColumn="0" w:firstRowLastColumn="0" w:lastRowFirstColumn="0" w:lastRowLastColumn="0"/>
            <w:tcW w:w="4531" w:type="dxa"/>
            <w:vAlign w:val="top"/>
          </w:tcPr>
          <w:p w14:paraId="75B54AC0" w14:textId="77777777" w:rsidR="00A264EA" w:rsidRPr="00D660B4" w:rsidRDefault="00A264EA" w:rsidP="00FE113A">
            <w:pPr>
              <w:pStyle w:val="Akapitzlist"/>
              <w:numPr>
                <w:ilvl w:val="0"/>
                <w:numId w:val="29"/>
              </w:numPr>
              <w:rPr>
                <w:b w:val="0"/>
              </w:rPr>
            </w:pPr>
            <w:r w:rsidRPr="00D660B4">
              <w:rPr>
                <w:b w:val="0"/>
              </w:rPr>
              <w:lastRenderedPageBreak/>
              <w:t>Rozwój turyst</w:t>
            </w:r>
            <w:r>
              <w:rPr>
                <w:b w:val="0"/>
              </w:rPr>
              <w:t>y</w:t>
            </w:r>
            <w:r w:rsidRPr="00D660B4">
              <w:rPr>
                <w:b w:val="0"/>
              </w:rPr>
              <w:t>ki historyczno-kulturalnej</w:t>
            </w:r>
          </w:p>
          <w:p w14:paraId="47018D34" w14:textId="77777777" w:rsidR="00A264EA" w:rsidRPr="00D660B4" w:rsidRDefault="00A264EA" w:rsidP="00FE113A">
            <w:pPr>
              <w:pStyle w:val="Akapitzlist"/>
              <w:numPr>
                <w:ilvl w:val="0"/>
                <w:numId w:val="29"/>
              </w:numPr>
              <w:rPr>
                <w:b w:val="0"/>
              </w:rPr>
            </w:pPr>
            <w:r w:rsidRPr="00D660B4">
              <w:rPr>
                <w:b w:val="0"/>
              </w:rPr>
              <w:t>Wzmocnienie marki Kurpi, z podkreśleniem podziału obszaru na „Kurpie i Szlachtę”</w:t>
            </w:r>
          </w:p>
          <w:p w14:paraId="2192DBA2" w14:textId="77777777" w:rsidR="00A264EA" w:rsidRPr="00D660B4" w:rsidRDefault="00A264EA" w:rsidP="00FE113A">
            <w:pPr>
              <w:pStyle w:val="Akapitzlist"/>
              <w:numPr>
                <w:ilvl w:val="0"/>
                <w:numId w:val="29"/>
              </w:numPr>
              <w:rPr>
                <w:b w:val="0"/>
              </w:rPr>
            </w:pPr>
            <w:r w:rsidRPr="00D660B4">
              <w:rPr>
                <w:b w:val="0"/>
              </w:rPr>
              <w:t>Intensyfikacja współpracy międzysektorowej</w:t>
            </w:r>
          </w:p>
          <w:p w14:paraId="1A00A43B" w14:textId="77777777" w:rsidR="00A264EA" w:rsidRPr="00D660B4" w:rsidRDefault="00A264EA" w:rsidP="00FE113A">
            <w:pPr>
              <w:pStyle w:val="Akapitzlist"/>
              <w:numPr>
                <w:ilvl w:val="0"/>
                <w:numId w:val="29"/>
              </w:numPr>
              <w:rPr>
                <w:b w:val="0"/>
              </w:rPr>
            </w:pPr>
            <w:r w:rsidRPr="00D660B4">
              <w:rPr>
                <w:b w:val="0"/>
              </w:rPr>
              <w:t>Wzrost znaczenia turystyki w gospodarce krajowej i tworzeniu PKB</w:t>
            </w:r>
          </w:p>
          <w:p w14:paraId="25A91EC3" w14:textId="77777777" w:rsidR="00A264EA" w:rsidRPr="00D660B4" w:rsidRDefault="00A264EA" w:rsidP="00FE113A">
            <w:pPr>
              <w:pStyle w:val="Akapitzlist"/>
              <w:numPr>
                <w:ilvl w:val="0"/>
                <w:numId w:val="29"/>
              </w:numPr>
              <w:rPr>
                <w:b w:val="0"/>
              </w:rPr>
            </w:pPr>
            <w:r w:rsidRPr="00D660B4">
              <w:rPr>
                <w:b w:val="0"/>
              </w:rPr>
              <w:t>Upowszechnianie się technologii pracy zdalnej</w:t>
            </w:r>
          </w:p>
          <w:p w14:paraId="640DE293" w14:textId="77777777" w:rsidR="00A264EA" w:rsidRPr="00D660B4" w:rsidRDefault="00A264EA" w:rsidP="00FE113A">
            <w:pPr>
              <w:pStyle w:val="Akapitzlist"/>
              <w:numPr>
                <w:ilvl w:val="0"/>
                <w:numId w:val="29"/>
              </w:numPr>
              <w:rPr>
                <w:b w:val="0"/>
              </w:rPr>
            </w:pPr>
            <w:r w:rsidRPr="00D660B4">
              <w:rPr>
                <w:b w:val="0"/>
              </w:rPr>
              <w:t>Inwesytycje w gospodarstwa rolne</w:t>
            </w:r>
          </w:p>
          <w:p w14:paraId="03BA030A" w14:textId="77777777" w:rsidR="00A264EA" w:rsidRPr="00D660B4" w:rsidRDefault="00A264EA" w:rsidP="00FE113A">
            <w:pPr>
              <w:pStyle w:val="Akapitzlist"/>
              <w:numPr>
                <w:ilvl w:val="0"/>
                <w:numId w:val="29"/>
              </w:numPr>
              <w:rPr>
                <w:b w:val="0"/>
              </w:rPr>
            </w:pPr>
            <w:r w:rsidRPr="00D660B4">
              <w:rPr>
                <w:b w:val="0"/>
              </w:rPr>
              <w:t>Rozwój regionu związany z CPK</w:t>
            </w:r>
          </w:p>
          <w:p w14:paraId="12133DC0" w14:textId="77777777" w:rsidR="00A264EA" w:rsidRPr="00D660B4" w:rsidRDefault="00A264EA" w:rsidP="00FE113A">
            <w:pPr>
              <w:pStyle w:val="Akapitzlist"/>
              <w:numPr>
                <w:ilvl w:val="0"/>
                <w:numId w:val="29"/>
              </w:numPr>
              <w:rPr>
                <w:b w:val="0"/>
              </w:rPr>
            </w:pPr>
            <w:r w:rsidRPr="00D660B4">
              <w:rPr>
                <w:b w:val="0"/>
              </w:rPr>
              <w:t>Wprowadzenie zapisów ustawy o tzw. „funduszu sołeckim”</w:t>
            </w:r>
          </w:p>
          <w:p w14:paraId="07349B30" w14:textId="77777777" w:rsidR="00A264EA" w:rsidRPr="00D660B4" w:rsidRDefault="00A264EA" w:rsidP="00FE113A">
            <w:pPr>
              <w:pStyle w:val="Akapitzlist"/>
              <w:numPr>
                <w:ilvl w:val="0"/>
                <w:numId w:val="29"/>
              </w:numPr>
              <w:rPr>
                <w:b w:val="0"/>
              </w:rPr>
            </w:pPr>
            <w:r w:rsidRPr="00D660B4">
              <w:rPr>
                <w:b w:val="0"/>
              </w:rPr>
              <w:t xml:space="preserve">Aktywizacja mieszkańców obszarów wiejskich </w:t>
            </w:r>
          </w:p>
          <w:p w14:paraId="083228E7" w14:textId="77777777" w:rsidR="00A264EA" w:rsidRPr="00D660B4" w:rsidRDefault="00A264EA" w:rsidP="00FE113A">
            <w:pPr>
              <w:pStyle w:val="Akapitzlist"/>
              <w:numPr>
                <w:ilvl w:val="0"/>
                <w:numId w:val="29"/>
              </w:numPr>
              <w:rPr>
                <w:b w:val="0"/>
              </w:rPr>
            </w:pPr>
            <w:r w:rsidRPr="00D660B4">
              <w:rPr>
                <w:b w:val="0"/>
              </w:rPr>
              <w:t>Rozwój infrastruktury wodnej</w:t>
            </w:r>
          </w:p>
          <w:p w14:paraId="0757DCB2" w14:textId="77777777" w:rsidR="00A264EA" w:rsidRPr="00D660B4" w:rsidRDefault="00A264EA" w:rsidP="00FE113A">
            <w:pPr>
              <w:pStyle w:val="Akapitzlist"/>
              <w:numPr>
                <w:ilvl w:val="0"/>
                <w:numId w:val="29"/>
              </w:numPr>
              <w:rPr>
                <w:b w:val="0"/>
              </w:rPr>
            </w:pPr>
            <w:r w:rsidRPr="00D660B4">
              <w:rPr>
                <w:b w:val="0"/>
              </w:rPr>
              <w:t>Tworzenie dobrego klimatu do rozwoju przedsiębiorczości</w:t>
            </w:r>
          </w:p>
        </w:tc>
        <w:tc>
          <w:tcPr>
            <w:tcW w:w="4678" w:type="dxa"/>
            <w:vAlign w:val="top"/>
          </w:tcPr>
          <w:p w14:paraId="50BA43AC"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Brak remontów dróg krajowych</w:t>
            </w:r>
          </w:p>
          <w:p w14:paraId="14C3015E"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Pomijanie regionu w „sieciach rozwoju”</w:t>
            </w:r>
          </w:p>
          <w:p w14:paraId="18182B7F" w14:textId="1FB83508"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Ograniczenia terenów zabudowy – brak możliwości wyznaczania tere</w:t>
            </w:r>
            <w:r>
              <w:t>n</w:t>
            </w:r>
            <w:r w:rsidRPr="00D660B4">
              <w:t>ów pod budownictwo mieszkaniowe</w:t>
            </w:r>
          </w:p>
          <w:p w14:paraId="72497163"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Chaos przestrzenny – brak planów zagospodarowania przestrzennego</w:t>
            </w:r>
          </w:p>
          <w:p w14:paraId="068FE365"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Polityka energetyczn</w:t>
            </w:r>
            <w:r>
              <w:t>a</w:t>
            </w:r>
            <w:r w:rsidRPr="00D660B4">
              <w:t xml:space="preserve"> UE – Elekt</w:t>
            </w:r>
            <w:r>
              <w:t>row</w:t>
            </w:r>
            <w:r w:rsidRPr="00D660B4">
              <w:t>nia Ostroł</w:t>
            </w:r>
            <w:r>
              <w:t>ę</w:t>
            </w:r>
            <w:r w:rsidRPr="00D660B4">
              <w:t>ka i związane z nią niewiadome</w:t>
            </w:r>
          </w:p>
          <w:p w14:paraId="59135A0E"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Kryzys finansów publicznych i recesja gospodarcza</w:t>
            </w:r>
          </w:p>
          <w:p w14:paraId="5672A60C"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Wzrost natężenia ruchu samochodowego</w:t>
            </w:r>
          </w:p>
          <w:p w14:paraId="075907D5"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Zagrożenia epidemiologiczne</w:t>
            </w:r>
          </w:p>
          <w:p w14:paraId="7D8E3850" w14:textId="77777777" w:rsidR="00A264EA" w:rsidRPr="00D660B4" w:rsidRDefault="00A264EA" w:rsidP="00FE113A">
            <w:pPr>
              <w:pStyle w:val="Akapitzlist"/>
              <w:keepNex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Zagrożenia militarne i terrorystyczne</w:t>
            </w:r>
          </w:p>
        </w:tc>
      </w:tr>
    </w:tbl>
    <w:p w14:paraId="03D4EDCD" w14:textId="77777777" w:rsidR="00A264EA" w:rsidRDefault="00A264EA" w:rsidP="00A264EA">
      <w:pPr>
        <w:pStyle w:val="Tekstprzypisudolnego"/>
        <w:ind w:left="0"/>
      </w:pPr>
      <w:r>
        <w:t>Źródło: Raport diagnostyczny. Portret Partnerstwa Ostrołęcki Obszar Strategicznej Interwencji, s. 119-120.</w:t>
      </w:r>
    </w:p>
    <w:p w14:paraId="1AB37BE2" w14:textId="77777777" w:rsidR="00A264EA" w:rsidRDefault="00A264EA" w:rsidP="00A264EA">
      <w:r>
        <w:t>Wykorzystując dostępne narzędzia badawcze, wyniki badań opinii mieszkańców, lokalnych liderów, analizując sytuację społeczną, gospodarczą oraz środowiskowo-przestrzenną, a także odpowiadając na problemy obszaru Partnerstwa Ostrołęckiego Obszaru Strategicznej Interwencji sformułowano osiem wyzwań strategicznych, na które powinna odpowiedzieć przygotowywana strategia rozwoju.</w:t>
      </w:r>
    </w:p>
    <w:p w14:paraId="72A45F98" w14:textId="77777777" w:rsidR="00A264EA" w:rsidRPr="00152F42" w:rsidRDefault="00A264EA" w:rsidP="00A264EA">
      <w:pPr>
        <w:rPr>
          <w:rStyle w:val="Pogrubienie"/>
        </w:rPr>
      </w:pPr>
      <w:r w:rsidRPr="00152F42">
        <w:rPr>
          <w:rStyle w:val="Pogrubienie"/>
        </w:rPr>
        <w:t>8 WYZWAŃ STRATEGICZNYCH</w:t>
      </w:r>
    </w:p>
    <w:p w14:paraId="26F449E6" w14:textId="566B5C0D" w:rsidR="00A264EA" w:rsidRPr="00444941" w:rsidRDefault="00A264EA" w:rsidP="00FE113A">
      <w:pPr>
        <w:pStyle w:val="Akapitzlist"/>
        <w:numPr>
          <w:ilvl w:val="1"/>
          <w:numId w:val="30"/>
        </w:numPr>
        <w:rPr>
          <w:b/>
          <w:bCs/>
        </w:rPr>
      </w:pPr>
      <w:r w:rsidRPr="00444941">
        <w:rPr>
          <w:b/>
          <w:bCs/>
        </w:rPr>
        <w:t>Powstrzymanie zjawiska depopulacji mieszkańców i pozyski</w:t>
      </w:r>
      <w:r w:rsidR="00496A90">
        <w:rPr>
          <w:b/>
          <w:bCs/>
        </w:rPr>
        <w:t>wa</w:t>
      </w:r>
      <w:r w:rsidRPr="00444941">
        <w:rPr>
          <w:b/>
          <w:bCs/>
        </w:rPr>
        <w:t>nie nowych.</w:t>
      </w:r>
    </w:p>
    <w:p w14:paraId="04C3C3D1" w14:textId="5AEBE4C5" w:rsidR="00A264EA" w:rsidRDefault="00A264EA" w:rsidP="00A264EA">
      <w:r>
        <w:t>Liczba mieszkańców OSI Ostrołęka zmniejsza się przede wszystkim w związku z odpływem młodych osób. Równocześnie Partnerstwo staje w obliczu problemu starzejącego</w:t>
      </w:r>
      <w:r w:rsidR="00F95CA1">
        <w:t xml:space="preserve"> się</w:t>
      </w:r>
      <w:r>
        <w:t xml:space="preserve"> społeczeństwa. Należy zaplanować i podjąć działania, które skutkować będą nie tylko zmniejszeniem emigracji z obszaru Partnerstwa, ale pozwolą również na pozyskanie nowych mieszkańców i mieszkanek, które będą przenosić się na obszar z innych części kraju.</w:t>
      </w:r>
    </w:p>
    <w:p w14:paraId="653BD26F" w14:textId="77777777" w:rsidR="00A264EA" w:rsidRPr="00444941" w:rsidRDefault="00A264EA" w:rsidP="00FE113A">
      <w:pPr>
        <w:pStyle w:val="Akapitzlist"/>
        <w:numPr>
          <w:ilvl w:val="1"/>
          <w:numId w:val="30"/>
        </w:numPr>
        <w:rPr>
          <w:b/>
          <w:bCs/>
        </w:rPr>
      </w:pPr>
      <w:r w:rsidRPr="00444941">
        <w:rPr>
          <w:b/>
          <w:bCs/>
        </w:rPr>
        <w:lastRenderedPageBreak/>
        <w:t xml:space="preserve">Wykorzystanie potencjałów do zachęcenia młodych ludzi do osadzania się na terenie Partnerstwa. </w:t>
      </w:r>
    </w:p>
    <w:p w14:paraId="4304DE4A" w14:textId="77777777" w:rsidR="00A264EA" w:rsidRDefault="00A264EA" w:rsidP="00A264EA">
      <w:r>
        <w:t>Młodzi ludzie (głównie w wieku 18-21 lat) wyjeżdżają z obszaru Partnerstwa w celu podjęcia studiów wyższych. W obszarze Partnerstwa nie ma wielu możliwości studiowania (oprócz studiów w formule on-line). Należy podjąć działania, które z jednej strony zatrzymają młodzież przed wyjeżdżaniem (np. wysoka jakoś nauczania branżowego/technicznego lub stworzenie oddziału zamiejscowego publicznej uczelni państwowej), a także takie, które zachęcą młodych ludzi do powrotu po studiach w swoje rodzinne strony (np. uatrakcyjnienie rynku pracy, wsparcie i inkubacja młodego biznesu).</w:t>
      </w:r>
    </w:p>
    <w:p w14:paraId="2CD0A14A" w14:textId="77777777" w:rsidR="00A264EA" w:rsidRPr="00444941" w:rsidRDefault="00A264EA" w:rsidP="00FE113A">
      <w:pPr>
        <w:pStyle w:val="Akapitzlist"/>
        <w:numPr>
          <w:ilvl w:val="1"/>
          <w:numId w:val="30"/>
        </w:numPr>
        <w:rPr>
          <w:b/>
          <w:bCs/>
        </w:rPr>
      </w:pPr>
      <w:r w:rsidRPr="00444941">
        <w:rPr>
          <w:b/>
          <w:bCs/>
        </w:rPr>
        <w:t>Wykorzystanie dziedzictwa kulturowego dla kreowania wizerunku obszaru o potencjale kulturowym.</w:t>
      </w:r>
    </w:p>
    <w:p w14:paraId="5AC856A5" w14:textId="47B4718C" w:rsidR="00A264EA" w:rsidRDefault="00A264EA" w:rsidP="00A264EA">
      <w:r>
        <w:t>Obecnie niewiele osób ma jednoznaczne skojarz</w:t>
      </w:r>
      <w:r w:rsidR="00E73AAE">
        <w:t>e</w:t>
      </w:r>
      <w:r>
        <w:t xml:space="preserve">nia z terenem, na jakim znajduje się Partnerstwo. Często kojarzony on jest jako „droga na Mazury”. Równocześnie niepowtarzalne dziedzictwo kulturowe Kurpi oraz dawnej Szlachty to niebywały potencjał, który należy wykorzystać przy kreowaniu produktu kulturowego OSI Ostrołęka. </w:t>
      </w:r>
    </w:p>
    <w:p w14:paraId="52B0CBB6" w14:textId="77777777" w:rsidR="00A264EA" w:rsidRPr="00444941" w:rsidRDefault="00A264EA" w:rsidP="00FE113A">
      <w:pPr>
        <w:pStyle w:val="Akapitzlist"/>
        <w:numPr>
          <w:ilvl w:val="1"/>
          <w:numId w:val="30"/>
        </w:numPr>
        <w:rPr>
          <w:b/>
          <w:bCs/>
        </w:rPr>
      </w:pPr>
      <w:r w:rsidRPr="00444941">
        <w:rPr>
          <w:b/>
          <w:bCs/>
        </w:rPr>
        <w:t>Wykorzystanie potencjału przyrodniczego w rozwoju turystyki.</w:t>
      </w:r>
    </w:p>
    <w:p w14:paraId="6383E1CD" w14:textId="77777777" w:rsidR="00A264EA" w:rsidRDefault="00A264EA" w:rsidP="00A264EA">
      <w:r>
        <w:t xml:space="preserve">Nadrzecze Narwi, jej dopływów oraz pozostałych rzek na terenie Partnerstwa, wielohektarowe obszary leśne oraz czyste powietrze to wyróżniający się - w skali Polski centralnej - potencjał o charakterze turystycznym. Uporządkowanie terenów przyrodniczych oraz ich dostosowanie do wykorzystywania w celach rekreacyjnych i turystycznych może stanowić potencjał rozwojowy dla obszaru. </w:t>
      </w:r>
    </w:p>
    <w:p w14:paraId="557A69C3" w14:textId="77777777" w:rsidR="00A264EA" w:rsidRPr="00444941" w:rsidRDefault="00A264EA" w:rsidP="00FE113A">
      <w:pPr>
        <w:pStyle w:val="Akapitzlist"/>
        <w:numPr>
          <w:ilvl w:val="1"/>
          <w:numId w:val="30"/>
        </w:numPr>
        <w:rPr>
          <w:b/>
          <w:bCs/>
        </w:rPr>
      </w:pPr>
      <w:r w:rsidRPr="00444941">
        <w:rPr>
          <w:b/>
          <w:bCs/>
        </w:rPr>
        <w:t>Tworzenie warunków dla rozwoju atrakcyjnych miejsc pracy.</w:t>
      </w:r>
    </w:p>
    <w:p w14:paraId="54383415" w14:textId="77777777" w:rsidR="00A264EA" w:rsidRDefault="00A264EA" w:rsidP="00A264EA">
      <w:r>
        <w:t xml:space="preserve">Mimo, że stopa bezrobocia na terenie obszaru Partnerstwa nie odbiega od średniej krajowej, wielokrotnie podnoszony był problem atrakcyjności miejsc pracy i odpowiedniego wynagrodzenia, zwłaszcza dla młodych osób. Należy zainwestować w inkubację oraz rozwój branży kreatywnych oraz innych, bardziej atrakcyjnych dla młodzieży. </w:t>
      </w:r>
    </w:p>
    <w:p w14:paraId="0B32E618" w14:textId="17F7C719" w:rsidR="00A264EA" w:rsidRPr="00444941" w:rsidRDefault="00A264EA" w:rsidP="00FE113A">
      <w:pPr>
        <w:pStyle w:val="Akapitzlist"/>
        <w:numPr>
          <w:ilvl w:val="1"/>
          <w:numId w:val="30"/>
        </w:numPr>
        <w:rPr>
          <w:b/>
          <w:bCs/>
        </w:rPr>
      </w:pPr>
      <w:r w:rsidRPr="00444941">
        <w:rPr>
          <w:b/>
          <w:bCs/>
        </w:rPr>
        <w:t>Poprawa wewnętrznej i zewnętrznej dostępności komunikacyjnej (mobilność) obszaru Partnerstwa</w:t>
      </w:r>
      <w:r w:rsidR="00733AEB">
        <w:rPr>
          <w:b/>
          <w:bCs/>
        </w:rPr>
        <w:t>.</w:t>
      </w:r>
    </w:p>
    <w:p w14:paraId="3AB1DFBD" w14:textId="224B0FBC" w:rsidR="00A264EA" w:rsidRDefault="00A264EA" w:rsidP="00A264EA">
      <w:r>
        <w:t>Warunkiem rozwoju jest dostępność przedszkoli, szkół, miejsc pracy i rozrywki dla wszystkich mieszkańców Partnerstwa. Koniecznym jest dostosowanie komunikacji publicznej do potrzeb mieszkańców. Wydaje się niezbędnym podjęci</w:t>
      </w:r>
      <w:r w:rsidR="00D36754">
        <w:t>e</w:t>
      </w:r>
      <w:r>
        <w:t xml:space="preserve"> działań w </w:t>
      </w:r>
      <w:r>
        <w:lastRenderedPageBreak/>
        <w:t>zakresie rozwoju ścieżek rowerowych i ciągów pieszo-rowerowych. Stale zakorkowana Ostrołęka to duże wyzwanie dla decydentów, równocześnie przy dobrze zaplanowanej strategii działania, realnym planie wdrażania oraz przychylności władz państwowych w ciągu kilkunastu lat istnieje duże prawdopodobieństwo poradzenia sobie z tym wyzwaniem.</w:t>
      </w:r>
    </w:p>
    <w:p w14:paraId="54E13844" w14:textId="77777777" w:rsidR="00A264EA" w:rsidRPr="00444941" w:rsidRDefault="00A264EA" w:rsidP="00FE113A">
      <w:pPr>
        <w:pStyle w:val="Akapitzlist"/>
        <w:numPr>
          <w:ilvl w:val="1"/>
          <w:numId w:val="30"/>
        </w:numPr>
        <w:rPr>
          <w:b/>
          <w:bCs/>
        </w:rPr>
      </w:pPr>
      <w:r w:rsidRPr="00444941">
        <w:rPr>
          <w:b/>
          <w:bCs/>
        </w:rPr>
        <w:t>Budowanie społeczeństwa otwartego i zaangażowanego w rozwój wspólnoty lokalnej.</w:t>
      </w:r>
    </w:p>
    <w:p w14:paraId="5F38640A" w14:textId="77777777" w:rsidR="00A264EA" w:rsidRDefault="00A264EA" w:rsidP="00A264EA">
      <w:r>
        <w:t>Tworzenie więzi społecznych jest kluczowe dla rozwoju. Obszar Partnerstwa wypada stosunkowo słabo na tle innych obszarów o podobnym charakterze pod względem tworzenia relacji i uczestnictwa w życiu społecznym. Należy skoncentrować działania animacyjne (również prowadzone przez organizacje pozarządowe) oraz dać możliwość rozwoju małych społeczności, których siłą będzie duże zaangażowanie w realizację wspólnych działań.</w:t>
      </w:r>
    </w:p>
    <w:p w14:paraId="1162BD96" w14:textId="77777777" w:rsidR="00A264EA" w:rsidRPr="006F0BDB" w:rsidRDefault="00A264EA" w:rsidP="00FE113A">
      <w:pPr>
        <w:pStyle w:val="Akapitzlist"/>
        <w:numPr>
          <w:ilvl w:val="1"/>
          <w:numId w:val="30"/>
        </w:numPr>
      </w:pPr>
      <w:r w:rsidRPr="006F0BDB">
        <w:rPr>
          <w:b/>
          <w:bCs/>
        </w:rPr>
        <w:t>Adaptacja do zmian klimatu i zwiększenie wykorzystania OZE w zdywersyfikowanych formach.</w:t>
      </w:r>
    </w:p>
    <w:p w14:paraId="140FD0D4" w14:textId="77777777" w:rsidR="00A264EA" w:rsidRPr="00395E1B" w:rsidRDefault="00A264EA" w:rsidP="00A264EA">
      <w:r>
        <w:t>Koniecznym jest podjęcie działań skupiających się na ochronie środowiska, w tym wykorzystanie najnowszych technologii do termomodernizacji obiektów mieszkalnych i użyteczności publicznej. Należy zaoferować mieszkańcom obszaru Partnerstwa wsparcie informacyjne i doradcze, a także przygotować stosowne projekty, w zakresie termomodernizacji i wymiany palenisk węglowych na rozwiązania proekologiczne (gaz, OZE). Zwłaszcza obecnie panująca sytuacja z cenami energii powinna zachęcić decydentów i mieszkańców do wykorzystania zielonej energii.</w:t>
      </w:r>
    </w:p>
    <w:p w14:paraId="7B253B01" w14:textId="04516DBC" w:rsidR="00D87BD3" w:rsidRPr="00F21033" w:rsidRDefault="00D87BD3" w:rsidP="004A5DD1">
      <w:pPr>
        <w:pStyle w:val="Nagwek3"/>
      </w:pPr>
      <w:r w:rsidRPr="00F21033">
        <w:t xml:space="preserve">Kluczowe potencjały </w:t>
      </w:r>
      <w:r w:rsidR="008A7ABB" w:rsidRPr="00F21033">
        <w:t>rozwojowe Partnerstwa</w:t>
      </w:r>
    </w:p>
    <w:p w14:paraId="38278404" w14:textId="266929B4" w:rsidR="00A264EA" w:rsidRDefault="00A264EA" w:rsidP="00A264EA">
      <w:r w:rsidRPr="00BA74FD">
        <w:t xml:space="preserve">Analizę </w:t>
      </w:r>
      <w:r>
        <w:t>kluczowych potencjałów rozwojowych</w:t>
      </w:r>
      <w:r w:rsidRPr="00BA74FD">
        <w:t xml:space="preserve"> </w:t>
      </w:r>
      <w:r>
        <w:t>Partnerstwa</w:t>
      </w:r>
      <w:r w:rsidRPr="00BA74FD">
        <w:t xml:space="preserve"> </w:t>
      </w:r>
      <w:r>
        <w:t xml:space="preserve">OSI Ostrołęka w raporcie diagnostycznym </w:t>
      </w:r>
      <w:r w:rsidRPr="00BA74FD">
        <w:t xml:space="preserve">oparto </w:t>
      </w:r>
      <w:r>
        <w:t xml:space="preserve">na analizie danych wtórnych </w:t>
      </w:r>
      <w:r w:rsidRPr="000671D5">
        <w:rPr>
          <w:i/>
          <w:iCs/>
        </w:rPr>
        <w:t>(desk research)</w:t>
      </w:r>
      <w:r>
        <w:t>, analizie danych statystycznych i przestrzennych, badaniach ilościowych mieszkańców oraz ilościowych i jakościowych lokalnych liderów, jak również na ustaleniach</w:t>
      </w:r>
      <w:r w:rsidRPr="00BE5493">
        <w:t xml:space="preserve"> </w:t>
      </w:r>
      <w:r>
        <w:t xml:space="preserve">serii </w:t>
      </w:r>
      <w:r w:rsidRPr="00BE5493">
        <w:t>warsztatów przeprowadzonych z przedstawicielami gmin</w:t>
      </w:r>
      <w:r>
        <w:t xml:space="preserve">. </w:t>
      </w:r>
      <w:r w:rsidR="002C6854">
        <w:t>W identyfikacji</w:t>
      </w:r>
      <w:r>
        <w:t xml:space="preserve"> kluczowych potencjałów obszaru szczególną rolę odegrała realizowana wspólnie z przedstawicielami gmin identyfikacja kluczowych zasobów i produktów lokalnych.</w:t>
      </w:r>
    </w:p>
    <w:p w14:paraId="5F006F9C" w14:textId="7FC0C9FC" w:rsidR="00A264EA" w:rsidRDefault="00A264EA" w:rsidP="00E65561">
      <w:pPr>
        <w:pStyle w:val="Legenda"/>
      </w:pPr>
      <w:bookmarkStart w:id="8" w:name="_Toc147140413"/>
      <w:r>
        <w:lastRenderedPageBreak/>
        <w:t xml:space="preserve">Tabela </w:t>
      </w:r>
      <w:r>
        <w:fldChar w:fldCharType="begin"/>
      </w:r>
      <w:r>
        <w:instrText xml:space="preserve"> SEQ Tabela \* ARABIC </w:instrText>
      </w:r>
      <w:r>
        <w:fldChar w:fldCharType="separate"/>
      </w:r>
      <w:r w:rsidR="00542801">
        <w:t>5</w:t>
      </w:r>
      <w:r>
        <w:fldChar w:fldCharType="end"/>
      </w:r>
      <w:r w:rsidR="0095784C">
        <w:t>.</w:t>
      </w:r>
      <w:r>
        <w:t xml:space="preserve"> Zasoby i produkty zdefiniowane na obszarze OSI Ostrołęka</w:t>
      </w:r>
      <w:bookmarkEnd w:id="8"/>
    </w:p>
    <w:tbl>
      <w:tblPr>
        <w:tblStyle w:val="CWD"/>
        <w:tblW w:w="0" w:type="auto"/>
        <w:tblLook w:val="04A0" w:firstRow="1" w:lastRow="0" w:firstColumn="1" w:lastColumn="0" w:noHBand="0" w:noVBand="1"/>
      </w:tblPr>
      <w:tblGrid>
        <w:gridCol w:w="1413"/>
        <w:gridCol w:w="3685"/>
        <w:gridCol w:w="3962"/>
      </w:tblGrid>
      <w:tr w:rsidR="00A264EA" w14:paraId="4FD531E3" w14:textId="77777777" w:rsidTr="00680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EC68B90" w14:textId="77777777" w:rsidR="00A264EA" w:rsidRDefault="00A264EA">
            <w:pPr>
              <w:pStyle w:val="elementgraficznytabela"/>
            </w:pPr>
          </w:p>
        </w:tc>
        <w:tc>
          <w:tcPr>
            <w:tcW w:w="3685" w:type="dxa"/>
          </w:tcPr>
          <w:p w14:paraId="11E4EFA1" w14:textId="77777777" w:rsidR="00A264EA" w:rsidRDefault="00A264EA">
            <w:pPr>
              <w:pStyle w:val="elementgraficznytabela"/>
              <w:cnfStyle w:val="100000000000" w:firstRow="1" w:lastRow="0" w:firstColumn="0" w:lastColumn="0" w:oddVBand="0" w:evenVBand="0" w:oddHBand="0" w:evenHBand="0" w:firstRowFirstColumn="0" w:firstRowLastColumn="0" w:lastRowFirstColumn="0" w:lastRowLastColumn="0"/>
            </w:pPr>
            <w:r>
              <w:t>Zasoby</w:t>
            </w:r>
          </w:p>
        </w:tc>
        <w:tc>
          <w:tcPr>
            <w:tcW w:w="3962" w:type="dxa"/>
          </w:tcPr>
          <w:p w14:paraId="16C99E93" w14:textId="77777777" w:rsidR="00A264EA" w:rsidRDefault="00A264EA">
            <w:pPr>
              <w:pStyle w:val="elementgraficznytabela"/>
              <w:cnfStyle w:val="100000000000" w:firstRow="1" w:lastRow="0" w:firstColumn="0" w:lastColumn="0" w:oddVBand="0" w:evenVBand="0" w:oddHBand="0" w:evenHBand="0" w:firstRowFirstColumn="0" w:firstRowLastColumn="0" w:lastRowFirstColumn="0" w:lastRowLastColumn="0"/>
            </w:pPr>
            <w:r>
              <w:t>Produkty</w:t>
            </w:r>
          </w:p>
        </w:tc>
      </w:tr>
      <w:tr w:rsidR="00A264EA" w14:paraId="1FC86CBD" w14:textId="77777777" w:rsidTr="00680532">
        <w:tc>
          <w:tcPr>
            <w:cnfStyle w:val="001000000000" w:firstRow="0" w:lastRow="0" w:firstColumn="1" w:lastColumn="0" w:oddVBand="0" w:evenVBand="0" w:oddHBand="0" w:evenHBand="0" w:firstRowFirstColumn="0" w:firstRowLastColumn="0" w:lastRowFirstColumn="0" w:lastRowLastColumn="0"/>
            <w:tcW w:w="1413" w:type="dxa"/>
          </w:tcPr>
          <w:p w14:paraId="40E7AC0E" w14:textId="77777777" w:rsidR="00A264EA" w:rsidRDefault="00A264EA">
            <w:pPr>
              <w:pStyle w:val="elementgraficznytabela"/>
            </w:pPr>
            <w:r>
              <w:t>Kluczowe</w:t>
            </w:r>
          </w:p>
        </w:tc>
        <w:tc>
          <w:tcPr>
            <w:tcW w:w="3685" w:type="dxa"/>
            <w:vAlign w:val="top"/>
          </w:tcPr>
          <w:p w14:paraId="12C05FB8" w14:textId="77777777" w:rsidR="00A264EA" w:rsidRDefault="00A264EA" w:rsidP="00680532">
            <w:pPr>
              <w:pStyle w:val="Akapitzlist"/>
              <w:ind w:left="461" w:hanging="327"/>
              <w:jc w:val="left"/>
              <w:cnfStyle w:val="000000000000" w:firstRow="0" w:lastRow="0" w:firstColumn="0" w:lastColumn="0" w:oddVBand="0" w:evenVBand="0" w:oddHBand="0" w:evenHBand="0" w:firstRowFirstColumn="0" w:firstRowLastColumn="0" w:lastRowFirstColumn="0" w:lastRowLastColumn="0"/>
            </w:pPr>
            <w:r w:rsidRPr="008C6F59">
              <w:t>Kultura kurpiowska</w:t>
            </w:r>
            <w:r>
              <w:t xml:space="preserve"> </w:t>
            </w:r>
            <w:r w:rsidRPr="008C6F59">
              <w:t xml:space="preserve">oraz potencjał tradycji i folkloru Mazowsza </w:t>
            </w:r>
          </w:p>
          <w:p w14:paraId="7924C605"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pPr>
            <w:r w:rsidRPr="008C6F59">
              <w:t>Rzeka Narew wraz z</w:t>
            </w:r>
            <w:r>
              <w:t xml:space="preserve"> </w:t>
            </w:r>
            <w:r w:rsidRPr="008C6F59">
              <w:t>nadrzeczem</w:t>
            </w:r>
          </w:p>
          <w:p w14:paraId="12CDA628"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pPr>
            <w:r w:rsidRPr="008C6F59">
              <w:t>Położenie przy drodze na Mazury</w:t>
            </w:r>
          </w:p>
        </w:tc>
        <w:tc>
          <w:tcPr>
            <w:tcW w:w="3962" w:type="dxa"/>
          </w:tcPr>
          <w:p w14:paraId="766BF537"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Oferta turystyczna</w:t>
            </w:r>
          </w:p>
          <w:p w14:paraId="26AB3106"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Oferta rekreacyjna</w:t>
            </w:r>
          </w:p>
          <w:p w14:paraId="10847857"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Wodna baza turystyczno-sportowa (w tym szlaki kajakowe)</w:t>
            </w:r>
          </w:p>
          <w:p w14:paraId="45096E2F"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Rozpoznawalne</w:t>
            </w:r>
            <w:r>
              <w:t xml:space="preserve"> </w:t>
            </w:r>
            <w:r w:rsidRPr="008C6F59">
              <w:t>imprezy kulturalne (w tym widowiska obrzędowe)</w:t>
            </w:r>
          </w:p>
          <w:p w14:paraId="15D4CCFB" w14:textId="305CBAE9"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Kuchnia regionalna – regi</w:t>
            </w:r>
            <w:r w:rsidR="00C02934">
              <w:t>onalne</w:t>
            </w:r>
            <w:r w:rsidRPr="008C6F59">
              <w:t xml:space="preserve"> produkty kulinarne</w:t>
            </w:r>
          </w:p>
        </w:tc>
      </w:tr>
      <w:tr w:rsidR="00A264EA" w14:paraId="3990B4FB" w14:textId="77777777" w:rsidTr="00680532">
        <w:tc>
          <w:tcPr>
            <w:cnfStyle w:val="001000000000" w:firstRow="0" w:lastRow="0" w:firstColumn="1" w:lastColumn="0" w:oddVBand="0" w:evenVBand="0" w:oddHBand="0" w:evenHBand="0" w:firstRowFirstColumn="0" w:firstRowLastColumn="0" w:lastRowFirstColumn="0" w:lastRowLastColumn="0"/>
            <w:tcW w:w="1413" w:type="dxa"/>
          </w:tcPr>
          <w:p w14:paraId="670040EF" w14:textId="77777777" w:rsidR="00A264EA" w:rsidRDefault="00A264EA">
            <w:pPr>
              <w:pStyle w:val="elementgraficznytabela"/>
            </w:pPr>
            <w:r>
              <w:t>Ważne</w:t>
            </w:r>
          </w:p>
        </w:tc>
        <w:tc>
          <w:tcPr>
            <w:tcW w:w="3685" w:type="dxa"/>
          </w:tcPr>
          <w:p w14:paraId="0FC80C76"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rPr>
                <w:rFonts w:cstheme="minorHAnsi"/>
              </w:rPr>
            </w:pPr>
            <w:r w:rsidRPr="008C6F59">
              <w:rPr>
                <w:rFonts w:cstheme="minorHAnsi"/>
              </w:rPr>
              <w:t>Obszar NATURA 2000</w:t>
            </w:r>
          </w:p>
          <w:p w14:paraId="0892B31B"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rPr>
                <w:rFonts w:cstheme="minorHAnsi"/>
              </w:rPr>
            </w:pPr>
            <w:r w:rsidRPr="008C6F59">
              <w:rPr>
                <w:rFonts w:cstheme="minorHAnsi"/>
              </w:rPr>
              <w:t>Wypracowane relacje międzyludzkie (KGW, OSP)</w:t>
            </w:r>
          </w:p>
        </w:tc>
        <w:tc>
          <w:tcPr>
            <w:tcW w:w="3962" w:type="dxa"/>
          </w:tcPr>
          <w:p w14:paraId="7EEDDB09"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Zaplecze sportowe</w:t>
            </w:r>
          </w:p>
          <w:p w14:paraId="05F8EC5F"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Obiekty zabytkowe</w:t>
            </w:r>
          </w:p>
        </w:tc>
      </w:tr>
    </w:tbl>
    <w:p w14:paraId="7F7BCB0F" w14:textId="77777777" w:rsidR="00A264EA" w:rsidRDefault="00A264EA" w:rsidP="00A264EA">
      <w:pPr>
        <w:pStyle w:val="Tekstprzypisudolnego"/>
        <w:ind w:left="0"/>
      </w:pPr>
      <w:r>
        <w:t>Źródło: Raport diagnostyczny. Portret Partnerstwa Ostrołęcki Obszar Strategicznej Interwencji, s. 105.</w:t>
      </w:r>
    </w:p>
    <w:p w14:paraId="4B2A0266" w14:textId="77777777" w:rsidR="00A264EA" w:rsidRPr="00A11C20" w:rsidRDefault="00A264EA" w:rsidP="00A264EA">
      <w:r>
        <w:t xml:space="preserve">Kluczowymi zasobami obszaru OSI Ostrołęka jest kultura kurpiowska oraz potencjał tradycji i folkloru Mazowsza, zielone tereny dorzecza Narwi oraz położenie na trasie „na Mazury”. Na tych zasobach Partnerstwo budować będzie swoją przewagę konkurencyjną w stosunku do innych obszarów kraju. Bazując na walorach przyrodniczych oraz niewykorzystanym dziedzictwie kulturowym, z poszanowaniem tradycji i kultury, obszar OSI Ostrołęka tworzyć będzie plan, przyczyniający się do rozwoju Partnerstwa. </w:t>
      </w:r>
    </w:p>
    <w:p w14:paraId="490882DF" w14:textId="7B72BA19" w:rsidR="5183E55E" w:rsidRPr="00A11C20" w:rsidRDefault="00FA7825" w:rsidP="00A82DB4">
      <w:pPr>
        <w:pStyle w:val="Nagwek2"/>
      </w:pPr>
      <w:bookmarkStart w:id="9" w:name="_Toc146725895"/>
      <w:r w:rsidRPr="0063639B">
        <w:t>A</w:t>
      </w:r>
      <w:r w:rsidR="0048659A" w:rsidRPr="0063639B">
        <w:t>naliz</w:t>
      </w:r>
      <w:r w:rsidRPr="0063639B">
        <w:t>a</w:t>
      </w:r>
      <w:r w:rsidR="0048659A" w:rsidRPr="0063639B">
        <w:t xml:space="preserve"> powi</w:t>
      </w:r>
      <w:r w:rsidR="00A41C75">
        <w:t>ą</w:t>
      </w:r>
      <w:r w:rsidR="0048659A" w:rsidRPr="0063639B">
        <w:t xml:space="preserve">zań </w:t>
      </w:r>
      <w:r w:rsidR="00CB67C6" w:rsidRPr="0063639B">
        <w:t>gospodarczych</w:t>
      </w:r>
      <w:r w:rsidR="005E3FC2" w:rsidRPr="0063639B">
        <w:t>, społecznych</w:t>
      </w:r>
      <w:r w:rsidR="005E3FC2">
        <w:t xml:space="preserve"> </w:t>
      </w:r>
      <w:r w:rsidR="003214C0">
        <w:t>i</w:t>
      </w:r>
      <w:r w:rsidR="005A08B8">
        <w:t> </w:t>
      </w:r>
      <w:r w:rsidR="003214C0">
        <w:t>środowiskowych</w:t>
      </w:r>
      <w:bookmarkEnd w:id="9"/>
    </w:p>
    <w:p w14:paraId="2C151CD4" w14:textId="620E9246" w:rsidR="00A264EA" w:rsidRDefault="00A264EA" w:rsidP="00A264EA">
      <w:r>
        <w:t>Strategia rozwoju województwa mazowieckiego 2030+ Innowacyjne Mazowsze</w:t>
      </w:r>
      <w:r w:rsidRPr="00AA5332">
        <w:t xml:space="preserve"> wskazuje </w:t>
      </w:r>
      <w:r>
        <w:t>Ostrołęcki Obszar Strategicznej Interwencji</w:t>
      </w:r>
      <w:r w:rsidRPr="00AA5332">
        <w:t xml:space="preserve"> jako subregionalny biegun wzrostu w regionie i obszar strategicznej interwencji. </w:t>
      </w:r>
      <w:r>
        <w:t xml:space="preserve">W ramach diagnozy poprzedzającej prace nad Strategią rozwoju województwa mazowieckiego 2030+ Innowacyjne Mazowsze (przyjętej </w:t>
      </w:r>
      <w:r w:rsidRPr="008528B6">
        <w:t>Uchwał</w:t>
      </w:r>
      <w:r>
        <w:t>ą</w:t>
      </w:r>
      <w:r w:rsidRPr="008528B6">
        <w:t xml:space="preserve"> nr 72/22 Sejmiku Województwa Mazowieckiego z dnia 24 maja 2022 r.), zasięg</w:t>
      </w:r>
      <w:r w:rsidRPr="00512E55">
        <w:t xml:space="preserve"> </w:t>
      </w:r>
      <w:r>
        <w:t>obszarów funkcjonalnych</w:t>
      </w:r>
      <w:r w:rsidRPr="00512E55">
        <w:t xml:space="preserve"> </w:t>
      </w:r>
      <w:r>
        <w:t xml:space="preserve">średnich miast województwa </w:t>
      </w:r>
      <w:r w:rsidRPr="00512E55">
        <w:t xml:space="preserve">został określony przez </w:t>
      </w:r>
      <w:r>
        <w:t xml:space="preserve">samych </w:t>
      </w:r>
      <w:r w:rsidRPr="00512E55">
        <w:t xml:space="preserve">włodarzy miast w odpowiedzi na pismo Marszałka Województwa Mazowieckiego z prośbą o wskazanie potencjalnego obszaru funkcjonalnego miasta w oparciu o granice administracyjne gmin. Obszar ten miał zostać zidentyfikowany we współpracy z jednostkami samorządu </w:t>
      </w:r>
      <w:r w:rsidRPr="00512E55">
        <w:lastRenderedPageBreak/>
        <w:t>terytorialnego z otoczenia miasta, biorąc pod uwagę np. dojazdy do pracy, prowadzoną obecnie współpracę gospodarczą, obsługę transportem publicznym.</w:t>
      </w:r>
      <w:r>
        <w:t xml:space="preserve"> Po konsultacjach z samorządami gmin Prezydent Ostrołęki jako obszar funkcjonalny miasta wskazał gminy: Miasto Ostrołęka, Gmina Lelis, Gmina Olszewo-Borki, Gmina Rzekuń, Gmina Goworowo, Gmina Kadzidło, Gmina Myszyniec.</w:t>
      </w:r>
      <w:r w:rsidR="00563496">
        <w:t xml:space="preserve"> W trakcie realizacji projektu CWD+ do Partnerstwa dołączył Powiat Ostrołęcki</w:t>
      </w:r>
      <w:r w:rsidR="005367B3">
        <w:t>, a od prac nad przygotowaniem odłączyła się gmina Olszewo-Borki.</w:t>
      </w:r>
    </w:p>
    <w:p w14:paraId="40FFADC8" w14:textId="2AB2B4DE" w:rsidR="00A264EA" w:rsidRDefault="00A264EA" w:rsidP="00A264EA">
      <w:r>
        <w:t xml:space="preserve">W toku diagnozy obszaru Partnerstwa OSI Ostrołęka przeprowadzono pogłębioną analizę powiązań funkcjonalnych gmin. Objęła ona powiązania wynikające z korzystania z usług publicznych i rynkowych poza obszarem swojej gminy, dojazdy do pracy, migracje wewnętrzne, a także powiązania przyrodnicze i transportowe. </w:t>
      </w:r>
      <w:r w:rsidRPr="00A46DB8">
        <w:t>Diagnoza potwierdziła powiąza</w:t>
      </w:r>
      <w:r>
        <w:t>nie</w:t>
      </w:r>
      <w:r w:rsidRPr="00A46DB8">
        <w:t xml:space="preserve"> funkcjonaln</w:t>
      </w:r>
      <w:r>
        <w:t>e</w:t>
      </w:r>
      <w:r w:rsidRPr="00A46DB8">
        <w:t xml:space="preserve"> między gminami tworzącymi Partnerstw</w:t>
      </w:r>
      <w:r>
        <w:t>o, równocześnie wskazała, że intensywność tych powiązań jest różna dla różnych gmin. Mimo, że Ostrołęka pełni funkcję ośrodka centralnego dla Partnerstwa, to w przypadku np. szkolnictwa Gmina Miejsko-Wiejska Myszyniec jest niemalże samowystarczalna, a gminy do niej przyległe korzystają z jej usług, a nie usług Ostrołęki</w:t>
      </w:r>
      <w:r w:rsidRPr="00A46DB8">
        <w:t xml:space="preserve">. Bardzo silne powiązania funkcjonalne łączą miasto </w:t>
      </w:r>
      <w:r>
        <w:t>Ostrołęk</w:t>
      </w:r>
      <w:r w:rsidR="002E0F80">
        <w:t>a</w:t>
      </w:r>
      <w:r w:rsidRPr="00A46DB8">
        <w:t xml:space="preserve"> z gminą </w:t>
      </w:r>
      <w:r>
        <w:t>Rzekuń, Lelis i Olszewo-Borki.</w:t>
      </w:r>
    </w:p>
    <w:p w14:paraId="2BBAB769" w14:textId="33AD43B5" w:rsidR="00A264EA" w:rsidRDefault="00A264EA" w:rsidP="00E65561">
      <w:pPr>
        <w:pStyle w:val="Legenda"/>
      </w:pPr>
      <w:bookmarkStart w:id="10" w:name="_Toc147140394"/>
      <w:r>
        <w:lastRenderedPageBreak/>
        <w:t xml:space="preserve">Ryc. </w:t>
      </w:r>
      <w:r>
        <w:fldChar w:fldCharType="begin"/>
      </w:r>
      <w:r>
        <w:instrText xml:space="preserve"> SEQ Ryc. \* ARABIC </w:instrText>
      </w:r>
      <w:r>
        <w:fldChar w:fldCharType="separate"/>
      </w:r>
      <w:r w:rsidR="00E11786">
        <w:t>1</w:t>
      </w:r>
      <w:r>
        <w:fldChar w:fldCharType="end"/>
      </w:r>
      <w:r>
        <w:t xml:space="preserve"> </w:t>
      </w:r>
      <w:r w:rsidRPr="00C03123">
        <w:t xml:space="preserve">Rozmieszczenie podstawowych usług społecznych na terenie </w:t>
      </w:r>
      <w:r>
        <w:t>P</w:t>
      </w:r>
      <w:r w:rsidRPr="00C03123">
        <w:t>artnerstwa</w:t>
      </w:r>
      <w:bookmarkEnd w:id="10"/>
      <w:r w:rsidRPr="00C03123">
        <w:t> </w:t>
      </w:r>
    </w:p>
    <w:p w14:paraId="351B043F" w14:textId="77777777" w:rsidR="00A264EA" w:rsidRDefault="00A264EA" w:rsidP="00A264EA">
      <w:pPr>
        <w:pStyle w:val="Elementgraficzny"/>
      </w:pPr>
      <w:r w:rsidRPr="00C03123">
        <w:drawing>
          <wp:inline distT="0" distB="0" distL="0" distR="0" wp14:anchorId="07635B28" wp14:editId="1EC1DD81">
            <wp:extent cx="5709237" cy="3728314"/>
            <wp:effectExtent l="0" t="0" r="6350" b="571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5146" cy="3738703"/>
                    </a:xfrm>
                    <a:prstGeom prst="rect">
                      <a:avLst/>
                    </a:prstGeom>
                    <a:noFill/>
                    <a:ln>
                      <a:noFill/>
                    </a:ln>
                  </pic:spPr>
                </pic:pic>
              </a:graphicData>
            </a:graphic>
          </wp:inline>
        </w:drawing>
      </w:r>
    </w:p>
    <w:p w14:paraId="687EBB34" w14:textId="77777777" w:rsidR="00A264EA" w:rsidRDefault="00A264EA" w:rsidP="00A264EA">
      <w:pPr>
        <w:pStyle w:val="podpiselementu"/>
        <w:jc w:val="left"/>
      </w:pPr>
      <w:r>
        <w:t xml:space="preserve">Źródło: </w:t>
      </w:r>
      <w:r w:rsidRPr="00666441">
        <w:t xml:space="preserve">Raport diagnostyczny. Portret Partnerstwa Ostrołęcki Obszar Strategicznej Interwencji, s. </w:t>
      </w:r>
      <w:r>
        <w:t>31</w:t>
      </w:r>
      <w:r w:rsidRPr="00666441">
        <w:t>.</w:t>
      </w:r>
    </w:p>
    <w:p w14:paraId="60E09D52" w14:textId="77777777" w:rsidR="00A264EA" w:rsidRDefault="00A264EA" w:rsidP="00A264EA">
      <w:r>
        <w:t xml:space="preserve">Partnerstwo jest wewnętrznie spójne i wykazuje </w:t>
      </w:r>
      <w:r w:rsidRPr="00B40AEF">
        <w:t xml:space="preserve">wzajemne oddziaływania wewnątrz </w:t>
      </w:r>
      <w:r>
        <w:t>P</w:t>
      </w:r>
      <w:r w:rsidRPr="00B40AEF">
        <w:t>artnerstwa</w:t>
      </w:r>
      <w:r>
        <w:t xml:space="preserve">. Głównym ośrodkiem funkcjonalnym </w:t>
      </w:r>
      <w:r w:rsidRPr="00B40AEF">
        <w:t>odgrywają</w:t>
      </w:r>
      <w:r>
        <w:t>cym</w:t>
      </w:r>
      <w:r w:rsidRPr="00B40AEF">
        <w:t xml:space="preserve"> dominującą rolę na terenie </w:t>
      </w:r>
      <w:r>
        <w:t>P</w:t>
      </w:r>
      <w:r w:rsidRPr="00B40AEF">
        <w:t>artnerstwa</w:t>
      </w:r>
      <w:r>
        <w:t xml:space="preserve"> jest Ostrołęka. Miasto stanowi centrum OSI i jednocześnie jest głównym dostawcą większości usług publicznych i rynkowych. W głównej mierze miasto zaspokaja potrzeby swoich mieszkańców oraz mieszkańców nieopodal zamieszkujących tereny gmin wiejskich.</w:t>
      </w:r>
    </w:p>
    <w:p w14:paraId="24002E0E" w14:textId="77777777" w:rsidR="00A264EA" w:rsidRDefault="00A264EA" w:rsidP="00A264EA">
      <w:r>
        <w:t>Gminy położone najdalej od Ostrołęki wykazują częściej samowystarczalność w zaspokajaniu potrzeb swoich mieszkańców. Gminy starają się zapewnić infrastrukturę publiczną oraz stworzyć odpowiednie warunki dla funkcjonowania usług rynkowych w gminie, ograniczając potrzeby poszukiwania usług poza jej obszarem.</w:t>
      </w:r>
    </w:p>
    <w:p w14:paraId="35F38BB4" w14:textId="77777777" w:rsidR="00A264EA" w:rsidRDefault="00A264EA" w:rsidP="00A264EA">
      <w:r>
        <w:t>Wyniki analiz pokazują, że gminy należące do Partnerstwa są dobrze zorganizowane w zaspokajaniu potrzeb swoich mieszkańców, a P</w:t>
      </w:r>
      <w:r w:rsidRPr="00B40AEF">
        <w:t xml:space="preserve">artnerstwo </w:t>
      </w:r>
      <w:r>
        <w:t xml:space="preserve">jest gotowe instytucjonalnie (w tym infrastrukturalnie) </w:t>
      </w:r>
      <w:r w:rsidRPr="00B40AEF">
        <w:t xml:space="preserve">do </w:t>
      </w:r>
      <w:r>
        <w:t xml:space="preserve">budowania i kontynuowania dalszej, </w:t>
      </w:r>
      <w:r w:rsidRPr="00B40AEF">
        <w:t>rzeczywistej współpracy.</w:t>
      </w:r>
    </w:p>
    <w:p w14:paraId="5B435035" w14:textId="77777777" w:rsidR="00A264EA" w:rsidRDefault="00A264EA" w:rsidP="00A264EA">
      <w:r>
        <w:lastRenderedPageBreak/>
        <w:t>Mieszkańcy OSI najczęściej importują spoza obszaru Partnerstwa usługi kultury wysokiej. Co czwarta osoba wyjeżdża poza Partnerstwo po u</w:t>
      </w:r>
      <w:r w:rsidRPr="00D17AD7">
        <w:t>sługi kultury popularnej i rozrywki</w:t>
      </w:r>
      <w:r>
        <w:t>, a co piąta na imprezy sportowe, mecze i zawody.</w:t>
      </w:r>
    </w:p>
    <w:p w14:paraId="4068D699" w14:textId="72432B0A" w:rsidR="00A264EA" w:rsidRDefault="00A264EA" w:rsidP="00A264EA">
      <w:r>
        <w:t xml:space="preserve">Partnerstwo jest praktycznie samowystarczalne w większości kategorii. Nie ma problemu z </w:t>
      </w:r>
      <w:r w:rsidR="066155E0">
        <w:t>dostępnością,</w:t>
      </w:r>
      <w:r>
        <w:t xml:space="preserve"> jeśli chodzi o usługi edukacji podstawowej dzieci i opieki nad dzieckiem (przedszkole, żłobek), edukacji w szkołach ponadpodstawowych, zakupy podstawowych artykułów gosp. domowego i żywności, drobne usługi naprawcze, usługi typu „beauty”. </w:t>
      </w:r>
    </w:p>
    <w:p w14:paraId="10FD8127" w14:textId="3C35F358" w:rsidR="00A264EA" w:rsidRPr="00AA5332" w:rsidRDefault="00A264EA" w:rsidP="00A264EA">
      <w:r w:rsidRPr="00AA5332">
        <w:t>Diagnoza wykazała także powi</w:t>
      </w:r>
      <w:r w:rsidR="000047F5">
        <w:t>ą</w:t>
      </w:r>
      <w:r w:rsidRPr="00AA5332">
        <w:t>zania funkcjonalne w wymiarze środowiskowo-przestrzennym. W szczególności warto zwrócić uwagę na:</w:t>
      </w:r>
    </w:p>
    <w:p w14:paraId="68507947" w14:textId="77777777" w:rsidR="00A264EA" w:rsidRPr="00AA5332" w:rsidRDefault="00A264EA" w:rsidP="00FE113A">
      <w:pPr>
        <w:pStyle w:val="Akapitzlist"/>
        <w:numPr>
          <w:ilvl w:val="0"/>
          <w:numId w:val="31"/>
        </w:numPr>
      </w:pPr>
      <w:r w:rsidRPr="00AA5332">
        <w:t xml:space="preserve">Powiązania przyrodnicze – </w:t>
      </w:r>
      <w:r>
        <w:t>p</w:t>
      </w:r>
      <w:r w:rsidRPr="008D4B59">
        <w:t xml:space="preserve">rzez obszar </w:t>
      </w:r>
      <w:r>
        <w:t>P</w:t>
      </w:r>
      <w:r w:rsidRPr="008D4B59">
        <w:t>artnerstwa przepływa rzeka Narew, kiedyś ważny szlak komunikacyjny. Dziś trasa wodna z Warszawy na Mazury uczęszczana jest przez żeglarzy i kajakarzy. Z jezior mazurskich wypływają: Omulew, Rozoga i Szkwa. Płyną równolegle do siebie przez Puszczę Kurpiowską i zasilają wody Narwi</w:t>
      </w:r>
      <w:r w:rsidRPr="00AA5332">
        <w:t>;</w:t>
      </w:r>
    </w:p>
    <w:p w14:paraId="48F118F3" w14:textId="59D7F4BC" w:rsidR="0048659A" w:rsidRPr="00D87BD3" w:rsidRDefault="00A264EA" w:rsidP="00FE113A">
      <w:pPr>
        <w:pStyle w:val="Akapitzlist"/>
        <w:numPr>
          <w:ilvl w:val="0"/>
          <w:numId w:val="31"/>
        </w:numPr>
      </w:pPr>
      <w:r w:rsidRPr="00AA5332">
        <w:t>Powiązania związane z usługami komunalnymi – obejmujące publiczny transport zbiorowy</w:t>
      </w:r>
      <w:r>
        <w:t>.</w:t>
      </w:r>
    </w:p>
    <w:p w14:paraId="0A528558" w14:textId="45AC12CE" w:rsidR="000613C4" w:rsidRDefault="000613C4" w:rsidP="00A82DB4">
      <w:pPr>
        <w:pStyle w:val="Nagwek1"/>
      </w:pPr>
      <w:bookmarkStart w:id="11" w:name="_Toc146725896"/>
      <w:r>
        <w:lastRenderedPageBreak/>
        <w:t>Cele partnerstwa</w:t>
      </w:r>
      <w:r w:rsidR="00A3417B">
        <w:t xml:space="preserve"> i </w:t>
      </w:r>
      <w:r w:rsidR="007778BA">
        <w:t>ich operacjonalizacja</w:t>
      </w:r>
      <w:bookmarkEnd w:id="11"/>
    </w:p>
    <w:p w14:paraId="0A94C7DD" w14:textId="0CE58F65" w:rsidR="00A3417B" w:rsidRPr="00A3417B" w:rsidRDefault="00A3417B" w:rsidP="00A82DB4">
      <w:pPr>
        <w:pStyle w:val="Nagwek2"/>
      </w:pPr>
      <w:bookmarkStart w:id="12" w:name="_Toc146725897"/>
      <w:r>
        <w:t>Cele strategi</w:t>
      </w:r>
      <w:r w:rsidR="00803BCA">
        <w:t>i</w:t>
      </w:r>
      <w:r>
        <w:t xml:space="preserve"> Partnerstwa</w:t>
      </w:r>
      <w:bookmarkEnd w:id="12"/>
    </w:p>
    <w:p w14:paraId="75633F2E" w14:textId="297C61D1" w:rsidR="00A3417B" w:rsidRPr="00FA667B" w:rsidRDefault="003D01D7" w:rsidP="004A5DD1">
      <w:pPr>
        <w:pStyle w:val="Nagwek3"/>
      </w:pPr>
      <w:r w:rsidRPr="00FA667B">
        <w:t xml:space="preserve">Cel </w:t>
      </w:r>
      <w:r w:rsidR="000E4D52" w:rsidRPr="00FA667B">
        <w:t xml:space="preserve">ogólny </w:t>
      </w:r>
      <w:r w:rsidRPr="00FA667B">
        <w:t>(misja)</w:t>
      </w:r>
      <w:r w:rsidR="00A3417B" w:rsidRPr="00FA667B">
        <w:t xml:space="preserve"> </w:t>
      </w:r>
      <w:r w:rsidR="000804B0" w:rsidRPr="00FA667B">
        <w:t>Partnerstwa</w:t>
      </w:r>
    </w:p>
    <w:p w14:paraId="54D329BE" w14:textId="12C38E5E" w:rsidR="00BE2F05" w:rsidRDefault="001A0A27" w:rsidP="00BE2F05">
      <w:r w:rsidRPr="00936559">
        <w:t>W oparciu o włączający model współpracy, w ramach organizowanych spotkań z lok</w:t>
      </w:r>
      <w:r w:rsidR="00936559" w:rsidRPr="00936559">
        <w:t>alnymi liderami społecznymi, ekspertami tematycznymi, Rada Partnerstwa OSI Ostrołęka przyjęła następującą treść misji Partnerstwa:</w:t>
      </w:r>
    </w:p>
    <w:p w14:paraId="4771A154" w14:textId="5A5C4A35" w:rsidR="00936559" w:rsidRPr="00D87BD3" w:rsidRDefault="00BE2F05" w:rsidP="00BE2F05">
      <w:r>
        <w:rPr>
          <w:noProof/>
        </w:rPr>
        <w:drawing>
          <wp:inline distT="0" distB="0" distL="0" distR="0" wp14:anchorId="454EB954" wp14:editId="494ED4EC">
            <wp:extent cx="5486400" cy="3200400"/>
            <wp:effectExtent l="0" t="0" r="19050"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6F10CAF" w14:textId="4088A003" w:rsidR="000804B0" w:rsidRPr="00FA667B" w:rsidRDefault="000804B0" w:rsidP="004A5DD1">
      <w:pPr>
        <w:pStyle w:val="Nagwek3"/>
      </w:pPr>
      <w:r w:rsidRPr="00FA667B">
        <w:t xml:space="preserve">Cele </w:t>
      </w:r>
      <w:r w:rsidR="0017725F">
        <w:t>strategiczne</w:t>
      </w:r>
      <w:r w:rsidR="000E4D52" w:rsidRPr="00FA667B">
        <w:t xml:space="preserve"> </w:t>
      </w:r>
      <w:r w:rsidRPr="00FA667B">
        <w:t>Partnerstwa</w:t>
      </w:r>
    </w:p>
    <w:p w14:paraId="0CA03534" w14:textId="088EBC4E" w:rsidR="00B13389" w:rsidRDefault="00F67606" w:rsidP="00F67606">
      <w:r w:rsidRPr="00F67606">
        <w:t xml:space="preserve">Bazując na podsumowaniu dokonanej diagnozy </w:t>
      </w:r>
      <w:r>
        <w:t xml:space="preserve">po dokonaniu szczegółowych konsultacji wewnątrz Partnerstwa wskazano 4 cele </w:t>
      </w:r>
      <w:r w:rsidR="000073FD">
        <w:t>strategiczne:</w:t>
      </w:r>
    </w:p>
    <w:p w14:paraId="6D0AE214" w14:textId="75EE3AD5" w:rsidR="000073FD" w:rsidRPr="00BA2995" w:rsidRDefault="00324421" w:rsidP="00FE113A">
      <w:pPr>
        <w:pStyle w:val="Akapitzlist"/>
        <w:numPr>
          <w:ilvl w:val="0"/>
          <w:numId w:val="32"/>
        </w:numPr>
        <w:rPr>
          <w:spacing w:val="-6"/>
          <w:szCs w:val="24"/>
        </w:rPr>
      </w:pPr>
      <w:r w:rsidRPr="00BA2995">
        <w:rPr>
          <w:spacing w:val="-6"/>
          <w:szCs w:val="24"/>
        </w:rPr>
        <w:t>Rozwój lokalnego potencjału i polepszenie warunków dla nowoczesnego rozwoju gospodarczego</w:t>
      </w:r>
      <w:r w:rsidR="00B674D6">
        <w:rPr>
          <w:spacing w:val="-6"/>
          <w:szCs w:val="24"/>
        </w:rPr>
        <w:t>.</w:t>
      </w:r>
    </w:p>
    <w:p w14:paraId="28728CB3" w14:textId="4F53EDD8" w:rsidR="00324421" w:rsidRPr="00BA2995" w:rsidRDefault="004E55FF" w:rsidP="00FE113A">
      <w:pPr>
        <w:pStyle w:val="Akapitzlist"/>
        <w:numPr>
          <w:ilvl w:val="0"/>
          <w:numId w:val="32"/>
        </w:numPr>
        <w:rPr>
          <w:spacing w:val="-6"/>
          <w:szCs w:val="24"/>
        </w:rPr>
      </w:pPr>
      <w:r w:rsidRPr="00BA2995">
        <w:rPr>
          <w:spacing w:val="-6"/>
          <w:szCs w:val="24"/>
        </w:rPr>
        <w:t>Społeczeństwo aktywnie włączone w życie obszaru</w:t>
      </w:r>
      <w:r w:rsidR="00B674D6">
        <w:rPr>
          <w:spacing w:val="-6"/>
          <w:szCs w:val="24"/>
        </w:rPr>
        <w:t>.</w:t>
      </w:r>
    </w:p>
    <w:p w14:paraId="62E2FA91" w14:textId="61D86A08" w:rsidR="004E55FF" w:rsidRPr="00BA2995" w:rsidRDefault="007766FD" w:rsidP="00FE113A">
      <w:pPr>
        <w:pStyle w:val="Akapitzlist"/>
        <w:numPr>
          <w:ilvl w:val="0"/>
          <w:numId w:val="32"/>
        </w:numPr>
        <w:rPr>
          <w:spacing w:val="-6"/>
          <w:szCs w:val="24"/>
        </w:rPr>
      </w:pPr>
      <w:r w:rsidRPr="00BA2995">
        <w:rPr>
          <w:spacing w:val="-6"/>
          <w:szCs w:val="24"/>
        </w:rPr>
        <w:t>Wykorzystanie zasobów naturalnych w rozwoju oraz uporządkowana przestrzeń</w:t>
      </w:r>
      <w:r w:rsidR="00B674D6">
        <w:rPr>
          <w:spacing w:val="-6"/>
          <w:szCs w:val="24"/>
        </w:rPr>
        <w:t>.</w:t>
      </w:r>
    </w:p>
    <w:p w14:paraId="414C7878" w14:textId="4668AAB2" w:rsidR="007766FD" w:rsidRPr="00BA2995" w:rsidRDefault="00BA2995" w:rsidP="00FE113A">
      <w:pPr>
        <w:pStyle w:val="Akapitzlist"/>
        <w:numPr>
          <w:ilvl w:val="0"/>
          <w:numId w:val="32"/>
        </w:numPr>
        <w:rPr>
          <w:spacing w:val="-6"/>
          <w:szCs w:val="24"/>
        </w:rPr>
      </w:pPr>
      <w:r w:rsidRPr="00BA2995">
        <w:rPr>
          <w:spacing w:val="-6"/>
          <w:szCs w:val="24"/>
        </w:rPr>
        <w:t>Efektywne zarządzanie rozwojem lokalnym i poprawa jakości świadczonych usług publicznych</w:t>
      </w:r>
      <w:r w:rsidR="00B674D6">
        <w:rPr>
          <w:spacing w:val="-6"/>
          <w:szCs w:val="24"/>
        </w:rPr>
        <w:t>.</w:t>
      </w:r>
    </w:p>
    <w:p w14:paraId="36E8FAC6" w14:textId="5D7DEAD3" w:rsidR="006F17DC" w:rsidRDefault="006F17DC" w:rsidP="00E65561">
      <w:pPr>
        <w:pStyle w:val="Legenda"/>
      </w:pPr>
      <w:r>
        <w:lastRenderedPageBreak/>
        <w:t>Tab</w:t>
      </w:r>
      <w:r w:rsidR="00734935">
        <w:t>.</w:t>
      </w:r>
      <w:r>
        <w:t xml:space="preserve"> </w:t>
      </w:r>
      <w:r w:rsidR="004D03FE">
        <w:t>2</w:t>
      </w:r>
      <w:r>
        <w:t>.</w:t>
      </w:r>
      <w:r w:rsidR="00C75E4C">
        <w:tab/>
      </w:r>
      <w:r>
        <w:t xml:space="preserve">Tabela </w:t>
      </w:r>
      <w:r w:rsidR="0EB569AD">
        <w:t xml:space="preserve">integracji </w:t>
      </w:r>
      <w:r>
        <w:t>celów</w:t>
      </w:r>
      <w:r w:rsidR="00B94D5C">
        <w:t xml:space="preserve"> szczegółowych strategii</w:t>
      </w:r>
    </w:p>
    <w:tbl>
      <w:tblPr>
        <w:tblStyle w:val="Tabela-Siatka"/>
        <w:tblW w:w="9060" w:type="dxa"/>
        <w:tblLayout w:type="fixed"/>
        <w:tblLook w:val="04A0" w:firstRow="1" w:lastRow="0" w:firstColumn="1" w:lastColumn="0" w:noHBand="0" w:noVBand="1"/>
      </w:tblPr>
      <w:tblGrid>
        <w:gridCol w:w="3900"/>
        <w:gridCol w:w="1245"/>
        <w:gridCol w:w="1470"/>
        <w:gridCol w:w="1595"/>
        <w:gridCol w:w="850"/>
      </w:tblGrid>
      <w:tr w:rsidR="00FA36AB" w:rsidRPr="006F17DC" w14:paraId="2F3C0B98" w14:textId="77777777" w:rsidTr="0279BA2A">
        <w:tc>
          <w:tcPr>
            <w:tcW w:w="3900" w:type="dxa"/>
            <w:vMerge w:val="restart"/>
            <w:tcBorders>
              <w:top w:val="single" w:sz="8" w:space="0" w:color="auto"/>
              <w:left w:val="single" w:sz="8" w:space="0" w:color="auto"/>
              <w:right w:val="single" w:sz="8" w:space="0" w:color="auto"/>
            </w:tcBorders>
            <w:shd w:val="clear" w:color="auto" w:fill="FFC000" w:themeFill="accent4"/>
            <w:vAlign w:val="bottom"/>
          </w:tcPr>
          <w:p w14:paraId="38B454FB" w14:textId="13DC410D" w:rsidR="00FA36AB" w:rsidRPr="006F17DC" w:rsidRDefault="00FA36AB" w:rsidP="00BB0FA2">
            <w:pPr>
              <w:pStyle w:val="Elementgraficzny"/>
              <w:rPr>
                <w:b/>
                <w:bCs/>
              </w:rPr>
            </w:pPr>
            <w:r w:rsidRPr="006F17DC">
              <w:rPr>
                <w:b/>
                <w:bCs/>
              </w:rPr>
              <w:t>Cele</w:t>
            </w:r>
            <w:r w:rsidR="00B94D5C">
              <w:rPr>
                <w:b/>
                <w:bCs/>
              </w:rPr>
              <w:t xml:space="preserve"> szczegółowe </w:t>
            </w:r>
            <w:r w:rsidRPr="006F17DC">
              <w:rPr>
                <w:b/>
                <w:bCs/>
              </w:rPr>
              <w:t>strategii</w:t>
            </w:r>
            <w:r w:rsidR="00B13389">
              <w:rPr>
                <w:b/>
                <w:bCs/>
              </w:rPr>
              <w:t>:</w:t>
            </w:r>
          </w:p>
        </w:tc>
        <w:tc>
          <w:tcPr>
            <w:tcW w:w="5160" w:type="dxa"/>
            <w:gridSpan w:val="4"/>
            <w:tcBorders>
              <w:top w:val="single" w:sz="8" w:space="0" w:color="auto"/>
              <w:left w:val="single" w:sz="8" w:space="0" w:color="auto"/>
              <w:bottom w:val="single" w:sz="8" w:space="0" w:color="auto"/>
              <w:right w:val="single" w:sz="8" w:space="0" w:color="auto"/>
            </w:tcBorders>
            <w:shd w:val="clear" w:color="auto" w:fill="FFC000" w:themeFill="accent4"/>
            <w:vAlign w:val="center"/>
          </w:tcPr>
          <w:p w14:paraId="0E4E43DD" w14:textId="0DC8D243" w:rsidR="00FA36AB" w:rsidRPr="006F17DC" w:rsidRDefault="007153E1" w:rsidP="00FA36AB">
            <w:pPr>
              <w:pStyle w:val="Elementgraficzny"/>
              <w:jc w:val="center"/>
              <w:rPr>
                <w:b/>
                <w:bCs/>
              </w:rPr>
            </w:pPr>
            <w:r>
              <w:rPr>
                <w:b/>
                <w:bCs/>
              </w:rPr>
              <w:t xml:space="preserve">Cel </w:t>
            </w:r>
            <w:r w:rsidR="00BB0FA2">
              <w:rPr>
                <w:b/>
                <w:bCs/>
              </w:rPr>
              <w:t xml:space="preserve"> koresponduje </w:t>
            </w:r>
            <w:r>
              <w:rPr>
                <w:b/>
                <w:bCs/>
              </w:rPr>
              <w:t xml:space="preserve">z </w:t>
            </w:r>
            <w:r w:rsidR="00D35263">
              <w:rPr>
                <w:b/>
                <w:bCs/>
              </w:rPr>
              <w:t>wymiarami</w:t>
            </w:r>
            <w:r w:rsidR="00BB0FA2">
              <w:rPr>
                <w:b/>
                <w:bCs/>
              </w:rPr>
              <w:t>:</w:t>
            </w:r>
          </w:p>
        </w:tc>
      </w:tr>
      <w:tr w:rsidR="00FA36AB" w:rsidRPr="006F17DC" w14:paraId="24C7E3BB" w14:textId="77777777" w:rsidTr="00B674D6">
        <w:trPr>
          <w:cantSplit/>
          <w:trHeight w:val="1476"/>
        </w:trPr>
        <w:tc>
          <w:tcPr>
            <w:tcW w:w="3900" w:type="dxa"/>
            <w:vMerge/>
          </w:tcPr>
          <w:p w14:paraId="51F4ED5B" w14:textId="77777777" w:rsidR="00FA36AB" w:rsidRPr="006F17DC" w:rsidRDefault="00FA36AB" w:rsidP="006F17DC">
            <w:pPr>
              <w:pStyle w:val="Elementgraficzny"/>
              <w:rPr>
                <w:b/>
                <w:bCs/>
              </w:rPr>
            </w:pPr>
          </w:p>
        </w:tc>
        <w:tc>
          <w:tcPr>
            <w:tcW w:w="1245"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3C428E08" w14:textId="47026027" w:rsidR="00FA36AB" w:rsidRPr="0058536C" w:rsidRDefault="513C9230" w:rsidP="00B674D6">
            <w:pPr>
              <w:pStyle w:val="elementgraficznytabela"/>
              <w:spacing w:before="0" w:after="0" w:line="240" w:lineRule="auto"/>
              <w:jc w:val="center"/>
              <w:rPr>
                <w:b/>
                <w:bCs/>
                <w:sz w:val="20"/>
                <w:szCs w:val="20"/>
              </w:rPr>
            </w:pPr>
            <w:r w:rsidRPr="0279BA2A">
              <w:rPr>
                <w:b/>
                <w:bCs/>
                <w:sz w:val="20"/>
                <w:szCs w:val="20"/>
              </w:rPr>
              <w:t>S</w:t>
            </w:r>
            <w:r w:rsidR="7CE62743" w:rsidRPr="0279BA2A">
              <w:rPr>
                <w:b/>
                <w:bCs/>
                <w:sz w:val="20"/>
                <w:szCs w:val="20"/>
              </w:rPr>
              <w:t>połecz</w:t>
            </w:r>
            <w:r w:rsidR="0058536C">
              <w:rPr>
                <w:b/>
                <w:bCs/>
              </w:rPr>
              <w:softHyphen/>
            </w:r>
            <w:r w:rsidR="7CE62743" w:rsidRPr="0279BA2A">
              <w:rPr>
                <w:b/>
                <w:bCs/>
                <w:sz w:val="20"/>
                <w:szCs w:val="20"/>
              </w:rPr>
              <w:t>n</w:t>
            </w:r>
            <w:r w:rsidR="391F76B0" w:rsidRPr="0279BA2A">
              <w:rPr>
                <w:b/>
                <w:bCs/>
                <w:sz w:val="20"/>
                <w:szCs w:val="20"/>
              </w:rPr>
              <w:t>y</w:t>
            </w:r>
            <w:r w:rsidR="0195A3DE" w:rsidRPr="0279BA2A">
              <w:rPr>
                <w:b/>
                <w:bCs/>
                <w:sz w:val="20"/>
                <w:szCs w:val="20"/>
              </w:rPr>
              <w:t>m</w:t>
            </w:r>
          </w:p>
        </w:tc>
        <w:tc>
          <w:tcPr>
            <w:tcW w:w="1470"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604F97CE" w14:textId="4558A5FF"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G</w:t>
            </w:r>
            <w:r w:rsidR="7CE62743" w:rsidRPr="0279BA2A">
              <w:rPr>
                <w:b/>
                <w:bCs/>
                <w:sz w:val="20"/>
                <w:szCs w:val="20"/>
              </w:rPr>
              <w:t>ospo</w:t>
            </w:r>
            <w:r w:rsidR="0058536C">
              <w:rPr>
                <w:b/>
                <w:bCs/>
              </w:rPr>
              <w:softHyphen/>
            </w:r>
            <w:r w:rsidR="7CE62743" w:rsidRPr="0279BA2A">
              <w:rPr>
                <w:b/>
                <w:bCs/>
                <w:sz w:val="20"/>
                <w:szCs w:val="20"/>
              </w:rPr>
              <w:t>dar</w:t>
            </w:r>
            <w:r w:rsidR="008901DD" w:rsidRPr="0058536C">
              <w:rPr>
                <w:b/>
                <w:bCs/>
              </w:rPr>
              <w:softHyphen/>
            </w:r>
            <w:r w:rsidR="7CE62743" w:rsidRPr="0279BA2A">
              <w:rPr>
                <w:b/>
                <w:bCs/>
                <w:sz w:val="20"/>
                <w:szCs w:val="20"/>
              </w:rPr>
              <w:t>cz</w:t>
            </w:r>
            <w:r w:rsidR="391F76B0" w:rsidRPr="0279BA2A">
              <w:rPr>
                <w:b/>
                <w:bCs/>
                <w:sz w:val="20"/>
                <w:szCs w:val="20"/>
              </w:rPr>
              <w:t>y</w:t>
            </w:r>
            <w:r w:rsidR="0195A3DE" w:rsidRPr="0279BA2A">
              <w:rPr>
                <w:b/>
                <w:bCs/>
                <w:sz w:val="20"/>
                <w:szCs w:val="20"/>
              </w:rPr>
              <w:t>m</w:t>
            </w:r>
          </w:p>
        </w:tc>
        <w:tc>
          <w:tcPr>
            <w:tcW w:w="1595"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687F9DF0" w14:textId="678A7287"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Ś</w:t>
            </w:r>
            <w:r w:rsidR="7CE62743" w:rsidRPr="0279BA2A">
              <w:rPr>
                <w:b/>
                <w:bCs/>
                <w:sz w:val="20"/>
                <w:szCs w:val="20"/>
              </w:rPr>
              <w:t>rodowi</w:t>
            </w:r>
            <w:r w:rsidR="0058536C">
              <w:rPr>
                <w:b/>
                <w:bCs/>
              </w:rPr>
              <w:softHyphen/>
            </w:r>
            <w:r w:rsidR="7CE62743" w:rsidRPr="0279BA2A">
              <w:rPr>
                <w:b/>
                <w:bCs/>
                <w:sz w:val="20"/>
                <w:szCs w:val="20"/>
              </w:rPr>
              <w:t>s</w:t>
            </w:r>
            <w:r w:rsidR="008901DD" w:rsidRPr="0058536C">
              <w:rPr>
                <w:b/>
                <w:bCs/>
              </w:rPr>
              <w:softHyphen/>
            </w:r>
            <w:r w:rsidR="7CE62743" w:rsidRPr="0279BA2A">
              <w:rPr>
                <w:b/>
                <w:bCs/>
                <w:sz w:val="20"/>
                <w:szCs w:val="20"/>
              </w:rPr>
              <w:t>kow</w:t>
            </w:r>
            <w:r w:rsidR="391F76B0" w:rsidRPr="0279BA2A">
              <w:rPr>
                <w:b/>
                <w:bCs/>
                <w:sz w:val="20"/>
                <w:szCs w:val="20"/>
              </w:rPr>
              <w:t>y</w:t>
            </w:r>
            <w:r w:rsidR="0195A3DE" w:rsidRPr="0279BA2A">
              <w:rPr>
                <w:b/>
                <w:bCs/>
                <w:sz w:val="20"/>
                <w:szCs w:val="20"/>
              </w:rPr>
              <w:t>m</w:t>
            </w:r>
          </w:p>
        </w:tc>
        <w:tc>
          <w:tcPr>
            <w:tcW w:w="850"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02DAF3CE" w14:textId="412F9CCC"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P</w:t>
            </w:r>
            <w:r w:rsidR="7CE62743" w:rsidRPr="0279BA2A">
              <w:rPr>
                <w:b/>
                <w:bCs/>
                <w:sz w:val="20"/>
                <w:szCs w:val="20"/>
              </w:rPr>
              <w:t>rzest</w:t>
            </w:r>
            <w:r w:rsidR="0058536C">
              <w:rPr>
                <w:b/>
                <w:bCs/>
              </w:rPr>
              <w:softHyphen/>
            </w:r>
            <w:r w:rsidR="7CE62743" w:rsidRPr="0279BA2A">
              <w:rPr>
                <w:b/>
                <w:bCs/>
                <w:sz w:val="20"/>
                <w:szCs w:val="20"/>
              </w:rPr>
              <w:t>rzen</w:t>
            </w:r>
            <w:r w:rsidR="008901DD" w:rsidRPr="0058536C">
              <w:rPr>
                <w:b/>
                <w:bCs/>
              </w:rPr>
              <w:softHyphen/>
            </w:r>
            <w:r w:rsidR="7CE62743" w:rsidRPr="0279BA2A">
              <w:rPr>
                <w:b/>
                <w:bCs/>
                <w:sz w:val="20"/>
                <w:szCs w:val="20"/>
              </w:rPr>
              <w:t>n</w:t>
            </w:r>
            <w:r w:rsidR="391F76B0" w:rsidRPr="0279BA2A">
              <w:rPr>
                <w:b/>
                <w:bCs/>
                <w:sz w:val="20"/>
                <w:szCs w:val="20"/>
              </w:rPr>
              <w:t>y</w:t>
            </w:r>
            <w:r w:rsidR="0195A3DE" w:rsidRPr="0279BA2A">
              <w:rPr>
                <w:b/>
                <w:bCs/>
                <w:sz w:val="20"/>
                <w:szCs w:val="20"/>
              </w:rPr>
              <w:t>m</w:t>
            </w:r>
          </w:p>
        </w:tc>
      </w:tr>
      <w:tr w:rsidR="73CDD7A8" w:rsidRPr="00BA2995" w14:paraId="46007698"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254A2BCC" w14:textId="386936D2" w:rsidR="73CDD7A8" w:rsidRDefault="73CDD7A8" w:rsidP="009346D2">
            <w:pPr>
              <w:pStyle w:val="Elementgraficzny"/>
              <w:keepNext w:val="0"/>
            </w:pPr>
            <w:r w:rsidRPr="73CDD7A8">
              <w:t>Cel 1</w:t>
            </w:r>
            <w:r w:rsidR="00BA2995">
              <w:t xml:space="preserve"> – </w:t>
            </w:r>
            <w:r w:rsidR="00BA2995" w:rsidRPr="00BA2995">
              <w:t>Rozwój lokalnego potencjału i polepszenie warunków dla nowoczesnego rozwoju gospodarczego</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7B339695" w14:textId="3D10C0FE" w:rsidR="73CDD7A8" w:rsidRPr="009A79EA" w:rsidRDefault="009A79EA" w:rsidP="00A746A5">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4D0820DF" w14:textId="6CF1D786" w:rsidR="73CDD7A8" w:rsidRPr="009A79EA" w:rsidRDefault="009A79EA" w:rsidP="00A746A5">
            <w:pPr>
              <w:ind w:left="0"/>
              <w:jc w:val="center"/>
            </w:pPr>
            <w:r w:rsidRPr="009A79EA">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301B15D2" w14:textId="7B3D11C9" w:rsidR="73CDD7A8" w:rsidRPr="009A79EA" w:rsidRDefault="73CDD7A8" w:rsidP="00A746A5">
            <w:pPr>
              <w:ind w:left="0"/>
              <w:jc w:val="center"/>
            </w:pP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3841B577" w14:textId="70E03E6F" w:rsidR="73CDD7A8" w:rsidRPr="009A79EA" w:rsidRDefault="73CDD7A8" w:rsidP="00A746A5">
            <w:pPr>
              <w:ind w:left="0"/>
              <w:jc w:val="center"/>
            </w:pPr>
          </w:p>
        </w:tc>
      </w:tr>
      <w:tr w:rsidR="73CDD7A8" w:rsidRPr="00BA2995" w14:paraId="6C70FF0A"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614395EF" w14:textId="3768ED0F" w:rsidR="73CDD7A8" w:rsidRDefault="73CDD7A8" w:rsidP="009346D2">
            <w:pPr>
              <w:pStyle w:val="Elementgraficzny"/>
              <w:keepNext w:val="0"/>
            </w:pPr>
            <w:r w:rsidRPr="73CDD7A8">
              <w:t>Cel 2</w:t>
            </w:r>
            <w:r w:rsidR="00BA2995">
              <w:t xml:space="preserve"> – </w:t>
            </w:r>
            <w:r w:rsidR="00BA2995" w:rsidRPr="00BA2995">
              <w:t>Społeczeństwo aktywnie włączone w życie obszaru</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62012C2A" w14:textId="36E97D55" w:rsidR="73CDD7A8" w:rsidRPr="009A79EA" w:rsidRDefault="009A79EA" w:rsidP="00A746A5">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73486602" w14:textId="3679F89A" w:rsidR="73CDD7A8" w:rsidRPr="009A79EA" w:rsidRDefault="009A79EA" w:rsidP="00A746A5">
            <w:pPr>
              <w:ind w:left="0"/>
              <w:jc w:val="center"/>
            </w:pPr>
            <w:r>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754C7F10" w14:textId="4D62C7AB" w:rsidR="73CDD7A8" w:rsidRPr="009A79EA" w:rsidRDefault="73CDD7A8" w:rsidP="00A746A5">
            <w:pPr>
              <w:ind w:left="0"/>
              <w:jc w:val="center"/>
            </w:pP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444B0B7D" w14:textId="6192BE4A" w:rsidR="73CDD7A8" w:rsidRPr="009A79EA" w:rsidRDefault="73CDD7A8" w:rsidP="00A746A5">
            <w:pPr>
              <w:ind w:left="0"/>
              <w:jc w:val="center"/>
            </w:pPr>
          </w:p>
        </w:tc>
      </w:tr>
      <w:tr w:rsidR="73CDD7A8" w:rsidRPr="00BA2995" w14:paraId="6583D5A0"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693C645F" w14:textId="4F5B18F6" w:rsidR="73CDD7A8" w:rsidRDefault="73CDD7A8" w:rsidP="009346D2">
            <w:pPr>
              <w:pStyle w:val="Elementgraficzny"/>
              <w:keepNext w:val="0"/>
            </w:pPr>
            <w:r w:rsidRPr="73CDD7A8">
              <w:t>Cel 3</w:t>
            </w:r>
            <w:r w:rsidR="00BA2995">
              <w:t xml:space="preserve"> – </w:t>
            </w:r>
            <w:r w:rsidR="00BA2995" w:rsidRPr="00BA2995">
              <w:t>Wykorzystanie zasobów naturalnych w rozwoju oraz uporządkowana przestrzeń</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619FC1C7" w14:textId="559B0E8C" w:rsidR="73CDD7A8" w:rsidRPr="009A79EA" w:rsidRDefault="73CDD7A8" w:rsidP="00A746A5">
            <w:pPr>
              <w:ind w:left="0"/>
              <w:jc w:val="center"/>
            </w:pP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61D521AD" w14:textId="3889FFC1" w:rsidR="73CDD7A8" w:rsidRPr="009A79EA" w:rsidRDefault="73CDD7A8" w:rsidP="00A746A5">
            <w:pPr>
              <w:ind w:left="0"/>
              <w:jc w:val="center"/>
            </w:pP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693BF067" w14:textId="46C8AB03" w:rsidR="73CDD7A8" w:rsidRPr="009A79EA" w:rsidRDefault="009A79EA" w:rsidP="00A746A5">
            <w:pPr>
              <w:ind w:left="0"/>
              <w:jc w:val="center"/>
            </w:pPr>
            <w:r>
              <w:t>X</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271A7753" w14:textId="1B556AA8" w:rsidR="73CDD7A8" w:rsidRPr="009A79EA" w:rsidRDefault="009A79EA" w:rsidP="00A746A5">
            <w:pPr>
              <w:ind w:left="0"/>
              <w:jc w:val="center"/>
            </w:pPr>
            <w:r>
              <w:t>X</w:t>
            </w:r>
          </w:p>
        </w:tc>
      </w:tr>
      <w:tr w:rsidR="00BA2995" w:rsidRPr="00BA2995" w14:paraId="520E2780"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509EA52C" w14:textId="74D97E44" w:rsidR="00BA2995" w:rsidRPr="73CDD7A8" w:rsidRDefault="00BA2995" w:rsidP="009346D2">
            <w:pPr>
              <w:pStyle w:val="Elementgraficzny"/>
              <w:keepNext w:val="0"/>
            </w:pPr>
            <w:r>
              <w:t xml:space="preserve">Cel 4 –  </w:t>
            </w:r>
            <w:r w:rsidRPr="00BA2995">
              <w:t>Efektywne zarządzanie rozwojem lokalnym i poprawa jakości świadczonych usług publicznych</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71336BAA" w14:textId="0042F3CE" w:rsidR="00BA2995" w:rsidRPr="009A79EA" w:rsidRDefault="009A79EA" w:rsidP="009A79EA">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5CB63B10" w14:textId="238FE0BB" w:rsidR="00BA2995" w:rsidRPr="009A79EA" w:rsidRDefault="009A79EA" w:rsidP="009A79EA">
            <w:pPr>
              <w:ind w:left="0"/>
              <w:jc w:val="center"/>
            </w:pPr>
            <w:r>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5604BAA4" w14:textId="61AD36EE" w:rsidR="00BA2995" w:rsidRPr="009A79EA" w:rsidRDefault="009A79EA" w:rsidP="009A79EA">
            <w:pPr>
              <w:ind w:left="0"/>
              <w:jc w:val="center"/>
            </w:pPr>
            <w:r>
              <w:t>X</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0E78F9A7" w14:textId="4D213E3F" w:rsidR="00BA2995" w:rsidRPr="009A79EA" w:rsidRDefault="009A79EA" w:rsidP="009A79EA">
            <w:pPr>
              <w:ind w:left="0"/>
              <w:jc w:val="center"/>
            </w:pPr>
            <w:r>
              <w:t>X</w:t>
            </w:r>
          </w:p>
        </w:tc>
      </w:tr>
    </w:tbl>
    <w:p w14:paraId="4F304A9D" w14:textId="72ABAF64" w:rsidR="00B94D5C" w:rsidRDefault="00B674D6" w:rsidP="00B674D6">
      <w:pPr>
        <w:pStyle w:val="podpiselementu"/>
        <w:jc w:val="left"/>
      </w:pPr>
      <w:r>
        <w:t xml:space="preserve">Źródło: </w:t>
      </w:r>
      <w:r w:rsidR="006F17DC">
        <w:t>Opracowanie własne</w:t>
      </w:r>
    </w:p>
    <w:p w14:paraId="1E6122A6" w14:textId="6918EBEC" w:rsidR="26BE6EA4" w:rsidRPr="00AF01FE" w:rsidRDefault="26BE6EA4" w:rsidP="00AF01FE">
      <w:pPr>
        <w:rPr>
          <w:b/>
          <w:bCs/>
        </w:rPr>
      </w:pPr>
      <w:r w:rsidRPr="00AF01FE">
        <w:rPr>
          <w:b/>
          <w:bCs/>
        </w:rPr>
        <w:t>Cel 1 – Rozwój lokalnego potencjału i polepszenie warunków dla nowoczesnego rozwoju gospodarczego</w:t>
      </w:r>
    </w:p>
    <w:p w14:paraId="6A3BED60" w14:textId="150CAF1E" w:rsidR="26BE6EA4" w:rsidRPr="0018214B" w:rsidRDefault="26BE6EA4" w:rsidP="00AF01FE">
      <w:r w:rsidRPr="0018214B">
        <w:rPr>
          <w:rFonts w:ascii="Calibri" w:eastAsia="Calibri" w:hAnsi="Calibri" w:cs="Calibri"/>
          <w:szCs w:val="24"/>
        </w:rPr>
        <w:t xml:space="preserve">Celem strategicznym </w:t>
      </w:r>
      <w:r w:rsidR="0018214B" w:rsidRPr="0018214B">
        <w:rPr>
          <w:rFonts w:ascii="Calibri" w:eastAsia="Calibri" w:hAnsi="Calibri" w:cs="Calibri"/>
          <w:szCs w:val="24"/>
        </w:rPr>
        <w:t>„</w:t>
      </w:r>
      <w:r w:rsidR="0018214B" w:rsidRPr="0018214B">
        <w:t>Rozwój lokalnego potencjału i polepszenie warunków dla nowoczesnego rozwoju gospodarczego</w:t>
      </w:r>
      <w:r w:rsidR="0018214B" w:rsidRPr="0018214B">
        <w:rPr>
          <w:rFonts w:ascii="Calibri" w:eastAsia="Calibri" w:hAnsi="Calibri" w:cs="Calibri"/>
          <w:szCs w:val="24"/>
        </w:rPr>
        <w:t xml:space="preserve">” </w:t>
      </w:r>
      <w:r w:rsidRPr="0018214B">
        <w:rPr>
          <w:rFonts w:ascii="Calibri" w:eastAsia="Calibri" w:hAnsi="Calibri" w:cs="Calibri"/>
          <w:szCs w:val="24"/>
        </w:rPr>
        <w:t>jest poprawa jakości życia mieszkańców oraz zwiększenie atrakcyjności regionu dla inwestorów. W ramach celu strategicznego planowane są działania mające na celu rozwój infrastruktury technicznej, naukowej i kulturalnej, a także wspieranie przedsiębiorczości, innowacyjności i zrównoważonego rozwoju.</w:t>
      </w:r>
    </w:p>
    <w:p w14:paraId="49B66572" w14:textId="566BE5A0" w:rsidR="26BE6EA4" w:rsidRPr="0018214B" w:rsidRDefault="26BE6EA4" w:rsidP="00AF01FE">
      <w:r w:rsidRPr="0018214B">
        <w:rPr>
          <w:rFonts w:ascii="Calibri" w:eastAsia="Calibri" w:hAnsi="Calibri" w:cs="Calibri"/>
          <w:szCs w:val="24"/>
        </w:rPr>
        <w:t>Planowane są inwestycje w rozwój sieci dróg, aby ułatwić przemieszczanie się osób oraz towarów. Ważnym elementem będzie także rozwój energii odnawialnej oraz modernizacja istniejących sieci energetycznych.</w:t>
      </w:r>
    </w:p>
    <w:p w14:paraId="23C2FF70" w14:textId="22C76ABB" w:rsidR="26BE6EA4" w:rsidRPr="0018214B" w:rsidRDefault="26BE6EA4" w:rsidP="00AF01FE">
      <w:r w:rsidRPr="0018214B">
        <w:rPr>
          <w:rFonts w:ascii="Calibri" w:eastAsia="Calibri" w:hAnsi="Calibri" w:cs="Calibri"/>
          <w:szCs w:val="24"/>
        </w:rPr>
        <w:t>W celu zwiększenia atrakcyjności regionu dla inwestorów planowane są działania na rzecz rozwoju turystyki, kultury oraz dziedzictwa narodowego. Ważnym elementem będzie także rozwijanie sektora usług, w tym sektora zdrowia oraz edukacji.</w:t>
      </w:r>
    </w:p>
    <w:p w14:paraId="2AE7D6B3" w14:textId="5CCF7FD7" w:rsidR="06DEE7ED" w:rsidRPr="0018214B" w:rsidRDefault="06DEE7ED" w:rsidP="00AF01FE">
      <w:pPr>
        <w:rPr>
          <w:rFonts w:ascii="Calibri" w:eastAsia="Calibri" w:hAnsi="Calibri" w:cs="Calibri"/>
          <w:szCs w:val="24"/>
        </w:rPr>
      </w:pPr>
    </w:p>
    <w:p w14:paraId="3AB08CE8" w14:textId="573D20B0" w:rsidR="02D56A11" w:rsidRPr="00AF01FE" w:rsidRDefault="02D56A11" w:rsidP="00AF01FE">
      <w:pPr>
        <w:rPr>
          <w:b/>
          <w:bCs/>
        </w:rPr>
      </w:pPr>
      <w:r w:rsidRPr="00AF01FE">
        <w:rPr>
          <w:b/>
          <w:bCs/>
        </w:rPr>
        <w:t>Cel 2 – Społeczeństwo aktywnie włączone w życie obszaru</w:t>
      </w:r>
    </w:p>
    <w:p w14:paraId="4AACAA02" w14:textId="61D302B7" w:rsidR="02D56A11" w:rsidRPr="0018214B" w:rsidRDefault="02D56A11" w:rsidP="00AF01FE">
      <w:r w:rsidRPr="0018214B">
        <w:rPr>
          <w:rFonts w:ascii="Calibri" w:eastAsia="Calibri" w:hAnsi="Calibri" w:cs="Calibri"/>
          <w:szCs w:val="24"/>
        </w:rPr>
        <w:t xml:space="preserve">Celem strategicznym </w:t>
      </w:r>
      <w:r w:rsidR="0018214B" w:rsidRPr="0018214B">
        <w:rPr>
          <w:rFonts w:ascii="Calibri" w:eastAsia="Calibri" w:hAnsi="Calibri" w:cs="Calibri"/>
          <w:szCs w:val="24"/>
        </w:rPr>
        <w:t>„</w:t>
      </w:r>
      <w:r w:rsidR="0018214B" w:rsidRPr="0018214B">
        <w:t>Społeczeństwo aktywnie włączone w życie obszaru</w:t>
      </w:r>
      <w:r w:rsidR="0018214B" w:rsidRPr="0018214B">
        <w:rPr>
          <w:rFonts w:ascii="Calibri" w:eastAsia="Calibri" w:hAnsi="Calibri" w:cs="Calibri"/>
          <w:szCs w:val="24"/>
        </w:rPr>
        <w:t xml:space="preserve">” </w:t>
      </w:r>
      <w:r w:rsidRPr="0018214B">
        <w:rPr>
          <w:rFonts w:ascii="Calibri" w:eastAsia="Calibri" w:hAnsi="Calibri" w:cs="Calibri"/>
          <w:szCs w:val="24"/>
        </w:rPr>
        <w:t>jest zwiększenie partycypacji mieszkańców w procesie podejmowania decyzji oraz w życiu społecznym, kulturalnym i ekonomicznym regionu.</w:t>
      </w:r>
    </w:p>
    <w:p w14:paraId="3AC9D6CD" w14:textId="07821D4E" w:rsidR="02D56A11" w:rsidRPr="0018214B" w:rsidRDefault="02D56A11" w:rsidP="00AF01FE">
      <w:r w:rsidRPr="0018214B">
        <w:rPr>
          <w:rFonts w:ascii="Calibri" w:eastAsia="Calibri" w:hAnsi="Calibri" w:cs="Calibri"/>
          <w:szCs w:val="24"/>
        </w:rPr>
        <w:t>Planowane są działania mające na celu stworzenie warunków dla rozwoju społeczeństwa obywatelskiego oraz poprawę jakości dialogu między mieszkańcami, władzami lokalnymi i przedsiębiorcami.</w:t>
      </w:r>
    </w:p>
    <w:p w14:paraId="6506CD33" w14:textId="44478748" w:rsidR="02D56A11" w:rsidRPr="0018214B" w:rsidRDefault="02D56A11" w:rsidP="00AF01FE">
      <w:pPr>
        <w:rPr>
          <w:rFonts w:ascii="Calibri" w:eastAsia="Calibri" w:hAnsi="Calibri" w:cs="Calibri"/>
          <w:szCs w:val="24"/>
        </w:rPr>
      </w:pPr>
      <w:r w:rsidRPr="0018214B">
        <w:rPr>
          <w:rFonts w:ascii="Calibri" w:eastAsia="Calibri" w:hAnsi="Calibri" w:cs="Calibri"/>
          <w:szCs w:val="24"/>
        </w:rPr>
        <w:t xml:space="preserve">W ramach celu strategicznego planowane są także inicjatywy na rzecz edukacji obywatelskiej, kultury i sztuki. Istotnym elementem będzie także rozwijanie wolontariatu oraz wspieranie organizacji pozarządowych oraz </w:t>
      </w:r>
      <w:r w:rsidR="38DA8505" w:rsidRPr="0018214B">
        <w:rPr>
          <w:rFonts w:ascii="Calibri" w:eastAsia="Calibri" w:hAnsi="Calibri" w:cs="Calibri"/>
          <w:szCs w:val="24"/>
        </w:rPr>
        <w:t>deinstytucjonalizacja usług społecznych</w:t>
      </w:r>
      <w:r w:rsidRPr="0018214B">
        <w:rPr>
          <w:rFonts w:ascii="Calibri" w:eastAsia="Calibri" w:hAnsi="Calibri" w:cs="Calibri"/>
          <w:szCs w:val="24"/>
        </w:rPr>
        <w:t>.</w:t>
      </w:r>
    </w:p>
    <w:p w14:paraId="6FC6376E" w14:textId="137F400A" w:rsidR="02D56A11" w:rsidRPr="0018214B" w:rsidRDefault="02D56A11" w:rsidP="00AF01FE">
      <w:r w:rsidRPr="0018214B">
        <w:rPr>
          <w:rFonts w:ascii="Calibri" w:eastAsia="Calibri" w:hAnsi="Calibri" w:cs="Calibri"/>
          <w:szCs w:val="24"/>
        </w:rPr>
        <w:t>Ważnym aspektem działań będzie także rozwój usług społecznych, w tym dziedzin takich jak opieka nad osobami starszymi, niepełnosprawnymi oraz dziećmi. W ramach planów przewidziano także rozwój infrastruktury sportowej oraz rekreacyjnej, co pozwoli na zwiększenie aktywności fizycznej mieszkańców.</w:t>
      </w:r>
    </w:p>
    <w:p w14:paraId="008D201C" w14:textId="537C1A9C" w:rsidR="66553F34" w:rsidRPr="00AF01FE" w:rsidRDefault="66553F34" w:rsidP="00AF01FE">
      <w:pPr>
        <w:rPr>
          <w:b/>
          <w:bCs/>
        </w:rPr>
      </w:pPr>
      <w:r w:rsidRPr="00AF01FE">
        <w:rPr>
          <w:b/>
          <w:bCs/>
        </w:rPr>
        <w:t>Cel 3 – Wykorzystanie zasobów naturalnych w rozwoju oraz uporządkowana przestrzeń</w:t>
      </w:r>
    </w:p>
    <w:p w14:paraId="5DBCBAD3" w14:textId="4D76C206" w:rsidR="1BCA0DC7" w:rsidRPr="0018214B" w:rsidRDefault="1BCA0DC7" w:rsidP="00AF01FE">
      <w:r w:rsidRPr="0018214B">
        <w:rPr>
          <w:rFonts w:ascii="Calibri" w:eastAsia="Calibri" w:hAnsi="Calibri" w:cs="Calibri"/>
          <w:szCs w:val="24"/>
        </w:rPr>
        <w:t>Celem</w:t>
      </w:r>
      <w:r w:rsidR="0018214B" w:rsidRPr="0018214B">
        <w:rPr>
          <w:rFonts w:ascii="Calibri" w:eastAsia="Calibri" w:hAnsi="Calibri" w:cs="Calibri"/>
          <w:szCs w:val="24"/>
        </w:rPr>
        <w:t xml:space="preserve"> strategicznym „</w:t>
      </w:r>
      <w:r w:rsidR="0018214B" w:rsidRPr="0018214B">
        <w:t>Wykorzystanie zasobów naturalnych w rozwoju oraz uporządkowana przestrzeń”</w:t>
      </w:r>
      <w:r w:rsidRPr="0018214B">
        <w:rPr>
          <w:rFonts w:ascii="Calibri" w:eastAsia="Calibri" w:hAnsi="Calibri" w:cs="Calibri"/>
          <w:szCs w:val="24"/>
        </w:rPr>
        <w:t xml:space="preserve"> jest zagwarantowanie zrównoważonego rozwoju regionu poprzez racjonalne wykorzystanie zasobów naturalnych oraz uregulowanie zagospodarowania przestrzennego.</w:t>
      </w:r>
    </w:p>
    <w:p w14:paraId="6C1A4A25" w14:textId="0580D149" w:rsidR="1BCA0DC7" w:rsidRPr="0018214B" w:rsidRDefault="1BCA0DC7" w:rsidP="00AF01FE">
      <w:r w:rsidRPr="0018214B">
        <w:rPr>
          <w:rFonts w:ascii="Calibri" w:eastAsia="Calibri" w:hAnsi="Calibri" w:cs="Calibri"/>
          <w:szCs w:val="24"/>
        </w:rPr>
        <w:t xml:space="preserve">Planowane są działania mające na celu ochronę środowiska naturalnego oraz zrównoważony rozwój </w:t>
      </w:r>
      <w:r w:rsidR="002E383D">
        <w:rPr>
          <w:rFonts w:ascii="Calibri" w:eastAsia="Calibri" w:hAnsi="Calibri" w:cs="Calibri"/>
          <w:szCs w:val="24"/>
        </w:rPr>
        <w:t>przestrzenny i gospodarczy</w:t>
      </w:r>
      <w:r w:rsidRPr="0018214B">
        <w:rPr>
          <w:rFonts w:ascii="Calibri" w:eastAsia="Calibri" w:hAnsi="Calibri" w:cs="Calibri"/>
          <w:szCs w:val="24"/>
        </w:rPr>
        <w:t>. W ramach celu strategicznego przewidziano m.in. inwestycje w rozwój odnawialnych źródeł energii oraz modernizację istniejącej infrastruktury technicznej, takiej jak sieci energetyczne</w:t>
      </w:r>
      <w:r w:rsidR="002E383D">
        <w:rPr>
          <w:rFonts w:ascii="Calibri" w:eastAsia="Calibri" w:hAnsi="Calibri" w:cs="Calibri"/>
          <w:szCs w:val="24"/>
        </w:rPr>
        <w:t xml:space="preserve">, wodne, kanalizacyjne </w:t>
      </w:r>
      <w:r w:rsidRPr="0018214B">
        <w:rPr>
          <w:rFonts w:ascii="Calibri" w:eastAsia="Calibri" w:hAnsi="Calibri" w:cs="Calibri"/>
          <w:szCs w:val="24"/>
        </w:rPr>
        <w:t>czy transportowe.</w:t>
      </w:r>
    </w:p>
    <w:p w14:paraId="2B397A9F" w14:textId="39E99D0F" w:rsidR="1BCA0DC7" w:rsidRPr="0018214B" w:rsidRDefault="1BCA0DC7" w:rsidP="00AF01FE">
      <w:r w:rsidRPr="0018214B">
        <w:rPr>
          <w:rFonts w:ascii="Calibri" w:eastAsia="Calibri" w:hAnsi="Calibri" w:cs="Calibri"/>
          <w:szCs w:val="24"/>
        </w:rPr>
        <w:t>Ważnym elementem działań będzie wprowadzenie rozwiązań sprzyjających zrównoważonemu wykorzystaniu zasobów naturalnych, takich jak segregacja odpadów, redukcja emisji CO2 czy ochrona bioróżnorodności.</w:t>
      </w:r>
    </w:p>
    <w:p w14:paraId="35AC9750" w14:textId="183D43C1" w:rsidR="1BCA0DC7" w:rsidRPr="0018214B" w:rsidRDefault="1BCA0DC7" w:rsidP="00AF01FE">
      <w:r w:rsidRPr="0018214B">
        <w:rPr>
          <w:rFonts w:ascii="Calibri" w:eastAsia="Calibri" w:hAnsi="Calibri" w:cs="Calibri"/>
          <w:szCs w:val="24"/>
        </w:rPr>
        <w:t>Celem działań jest uporządkowanie przestrzeni i zapewnienie harmonijnego rozwoju regionu poprzez opracowanie planów zagospodarowania przestrzennego oraz rozwój infrastruktury technicznej</w:t>
      </w:r>
      <w:r w:rsidR="00D62EA7">
        <w:rPr>
          <w:rFonts w:ascii="Calibri" w:eastAsia="Calibri" w:hAnsi="Calibri" w:cs="Calibri"/>
          <w:szCs w:val="24"/>
        </w:rPr>
        <w:t>.</w:t>
      </w:r>
    </w:p>
    <w:p w14:paraId="61DAC08B" w14:textId="44BE20B8" w:rsidR="1BCA0DC7" w:rsidRPr="00AF01FE" w:rsidRDefault="1BCA0DC7" w:rsidP="00AF01FE">
      <w:pPr>
        <w:rPr>
          <w:b/>
          <w:bCs/>
        </w:rPr>
      </w:pPr>
      <w:r w:rsidRPr="00AF01FE">
        <w:rPr>
          <w:b/>
          <w:bCs/>
        </w:rPr>
        <w:lastRenderedPageBreak/>
        <w:t xml:space="preserve">Cel 4 </w:t>
      </w:r>
      <w:r w:rsidR="002C6854" w:rsidRPr="00AF01FE">
        <w:rPr>
          <w:b/>
          <w:bCs/>
        </w:rPr>
        <w:t>– Efektywne</w:t>
      </w:r>
      <w:r w:rsidRPr="00AF01FE">
        <w:rPr>
          <w:b/>
          <w:bCs/>
        </w:rPr>
        <w:t xml:space="preserve"> zarządzanie rozwojem lokalnym i poprawa jakości świadczonych usług publicznych</w:t>
      </w:r>
    </w:p>
    <w:p w14:paraId="517F44C8" w14:textId="15676CD9" w:rsidR="1AE06233" w:rsidRPr="0018214B" w:rsidRDefault="1AE06233" w:rsidP="00AF01FE">
      <w:r w:rsidRPr="0018214B">
        <w:rPr>
          <w:rFonts w:ascii="Calibri" w:eastAsia="Calibri" w:hAnsi="Calibri" w:cs="Calibri"/>
          <w:szCs w:val="24"/>
        </w:rPr>
        <w:t xml:space="preserve">Celem strategicznym </w:t>
      </w:r>
      <w:r w:rsidR="0018214B" w:rsidRPr="0018214B">
        <w:rPr>
          <w:rFonts w:ascii="Calibri" w:eastAsia="Calibri" w:hAnsi="Calibri" w:cs="Calibri"/>
          <w:szCs w:val="24"/>
        </w:rPr>
        <w:t>„</w:t>
      </w:r>
      <w:r w:rsidR="0018214B" w:rsidRPr="0018214B">
        <w:t>Efektywne zarządzanie rozwojem lokalnym i poprawa jakości świadczonych usług publicznych</w:t>
      </w:r>
      <w:r w:rsidR="00C65ACC">
        <w:t>”</w:t>
      </w:r>
      <w:r w:rsidR="00C65ACC">
        <w:rPr>
          <w:rFonts w:ascii="Calibri" w:eastAsia="Calibri" w:hAnsi="Calibri" w:cs="Calibri"/>
          <w:szCs w:val="24"/>
        </w:rPr>
        <w:t xml:space="preserve"> </w:t>
      </w:r>
      <w:r w:rsidR="002C6854" w:rsidRPr="0018214B">
        <w:rPr>
          <w:rFonts w:ascii="Calibri" w:eastAsia="Calibri" w:hAnsi="Calibri" w:cs="Calibri"/>
          <w:szCs w:val="24"/>
        </w:rPr>
        <w:t>jest</w:t>
      </w:r>
      <w:r w:rsidRPr="0018214B">
        <w:rPr>
          <w:rFonts w:ascii="Calibri" w:eastAsia="Calibri" w:hAnsi="Calibri" w:cs="Calibri"/>
          <w:szCs w:val="24"/>
        </w:rPr>
        <w:t xml:space="preserve"> zwiększenie efektywności zarządzania rozwojem lokalnym oraz poprawa jakości usług publicznych świadczonych dla mieszkańców.</w:t>
      </w:r>
    </w:p>
    <w:p w14:paraId="688BC6AB" w14:textId="23C2C428" w:rsidR="1AE06233" w:rsidRPr="0018214B" w:rsidRDefault="1AE06233" w:rsidP="00AF01FE">
      <w:r w:rsidRPr="0018214B">
        <w:rPr>
          <w:rFonts w:ascii="Calibri" w:eastAsia="Calibri" w:hAnsi="Calibri" w:cs="Calibri"/>
          <w:szCs w:val="24"/>
        </w:rPr>
        <w:t>Planowane są działania mające na celu rozwój instytucji publicznych i administracji lokalnej, poprawę ich funkcjonowania oraz wzmacnianie roli społeczeństwa w procesie podejmowania decyzji dotyczących rozwoju regionu.</w:t>
      </w:r>
    </w:p>
    <w:p w14:paraId="3467DDA9" w14:textId="64F3A926" w:rsidR="1AE06233" w:rsidRPr="0018214B" w:rsidRDefault="1AE06233" w:rsidP="00AF01FE">
      <w:r w:rsidRPr="0018214B">
        <w:rPr>
          <w:rFonts w:ascii="Calibri" w:eastAsia="Calibri" w:hAnsi="Calibri" w:cs="Calibri"/>
          <w:szCs w:val="24"/>
        </w:rPr>
        <w:t>W ramach celu strategicznego przewidziano m.in. wdrażanie nowoczesnych rozwiązań umożliwiających lepsze zarządzanie i kontrolę wykorzystywanych zasobów oraz usprawnienie procesów administracyjnych, w tym funkcjonowanie Biura Partnerstwa.</w:t>
      </w:r>
    </w:p>
    <w:p w14:paraId="6C643313" w14:textId="45428129" w:rsidR="06DEE7ED" w:rsidRDefault="1AE06233" w:rsidP="00210CB2">
      <w:r w:rsidRPr="0018214B">
        <w:rPr>
          <w:rFonts w:ascii="Calibri" w:eastAsia="Calibri" w:hAnsi="Calibri" w:cs="Calibri"/>
          <w:szCs w:val="24"/>
        </w:rPr>
        <w:t>Ważnym elementem działań będzie rozwijanie kompetencji pracowników instytucji publicznych i administracji lokalnej poprzez szkolenia i programy rozwoju zawodowego</w:t>
      </w:r>
      <w:r w:rsidR="00210CB2">
        <w:rPr>
          <w:rFonts w:ascii="Calibri" w:eastAsia="Calibri" w:hAnsi="Calibri" w:cs="Calibri"/>
          <w:szCs w:val="24"/>
        </w:rPr>
        <w:t xml:space="preserve"> oraz </w:t>
      </w:r>
      <w:r w:rsidRPr="0018214B">
        <w:rPr>
          <w:rFonts w:ascii="Calibri" w:eastAsia="Calibri" w:hAnsi="Calibri" w:cs="Calibri"/>
          <w:szCs w:val="24"/>
        </w:rPr>
        <w:t>rozwój dialogu między instytucjami publicznymi a mieszkańcami, poprzez organizację konsultacji społecznych i debat, co pozwoli na lepsze zrozumienie potrzeb i oczekiwań mieszkańców oraz lepsze dopasowanie oferty usług publicznych do ich potrzeb.</w:t>
      </w:r>
    </w:p>
    <w:p w14:paraId="6645A7A6" w14:textId="0540FE1D" w:rsidR="00B94D5C" w:rsidRDefault="00B94D5C" w:rsidP="004A5DD1">
      <w:pPr>
        <w:pStyle w:val="Nagwek3"/>
      </w:pPr>
      <w:r>
        <w:t xml:space="preserve">Wizja </w:t>
      </w:r>
      <w:r w:rsidR="00FA667B">
        <w:t xml:space="preserve">strategiczna </w:t>
      </w:r>
      <w:r>
        <w:t>partnerstwa</w:t>
      </w:r>
    </w:p>
    <w:p w14:paraId="325A38FD" w14:textId="34B05A15" w:rsidR="006012C9" w:rsidRDefault="006012C9" w:rsidP="006012C9">
      <w:r>
        <w:t xml:space="preserve">W procesie opracowania wizji partnerstwa aktywnie zostali włączeni mieszkańcy, w tym liderzy społeczni i samorządowi. Podczas jednego z cyklu spotkań, poproszeni oni zostali o zapisanie </w:t>
      </w:r>
      <w:r w:rsidR="008A4DEE">
        <w:t xml:space="preserve">swojej wizji partnerstwa w przyszłości, w perspektywie 2030 i dalszej. Jedna z uczestniczek napisała: </w:t>
      </w:r>
    </w:p>
    <w:p w14:paraId="2CEB4624" w14:textId="7CC554DA" w:rsidR="007905FE" w:rsidRDefault="007905FE" w:rsidP="006012C9">
      <w:r>
        <w:t>„</w:t>
      </w:r>
      <w:r w:rsidR="00E66AA0">
        <w:t>Jadę pociągiem z M</w:t>
      </w:r>
      <w:r w:rsidR="000047F5">
        <w:t>y</w:t>
      </w:r>
      <w:r w:rsidR="00E66AA0">
        <w:t xml:space="preserve">szyńca (robiłam zakupy na najpopularniejszym w powiecie bazarku), za </w:t>
      </w:r>
      <w:r w:rsidR="0095784C">
        <w:t>oknem</w:t>
      </w:r>
      <w:r w:rsidR="00E66AA0">
        <w:t xml:space="preserve"> widzę dzieci jadące na rowerach bezpiecznymi ścieżkami </w:t>
      </w:r>
      <w:r w:rsidR="0095784C">
        <w:t>rowerowymi</w:t>
      </w:r>
      <w:r w:rsidR="00E66AA0">
        <w:t>. Z plecaka wystają im płetwy do pływania i plażowe piłki. Zapewne jadą do regionalnego parku wodnego znajdującego się w Kadzidle. Myślę &lt;&lt;jak tu pięknie!&gt;&gt;. Lasy, łąki i te wiatraki. Jak dobrze, że nasz region przerzucił się na zielone źródła energii. Mamy czyste powietrze, piękny krajobraz, przemiłe społeczeństwo. To pewnie dlatego odwiedza nas tylu turystów. O! Już jestem na miejscu?! 20 minut z Myszyńca do Ostrołęki? Super! Mam czas na spacer pięknym wybrzeżem Narwi.”</w:t>
      </w:r>
    </w:p>
    <w:p w14:paraId="5EFBF0BC" w14:textId="27740949" w:rsidR="00413A00" w:rsidRDefault="00413A00" w:rsidP="006012C9">
      <w:r>
        <w:rPr>
          <w:noProof/>
        </w:rPr>
        <w:lastRenderedPageBreak/>
        <mc:AlternateContent>
          <mc:Choice Requires="wps">
            <w:drawing>
              <wp:anchor distT="0" distB="0" distL="114300" distR="114300" simplePos="0" relativeHeight="251658253" behindDoc="0" locked="0" layoutInCell="1" allowOverlap="1" wp14:anchorId="212791FA" wp14:editId="08733E52">
                <wp:simplePos x="0" y="0"/>
                <wp:positionH relativeFrom="column">
                  <wp:posOffset>3175</wp:posOffset>
                </wp:positionH>
                <wp:positionV relativeFrom="paragraph">
                  <wp:posOffset>0</wp:posOffset>
                </wp:positionV>
                <wp:extent cx="5759450" cy="457200"/>
                <wp:effectExtent l="0" t="0" r="0" b="0"/>
                <wp:wrapSquare wrapText="bothSides"/>
                <wp:docPr id="953346261" name="Pole tekstowe 953346261"/>
                <wp:cNvGraphicFramePr/>
                <a:graphic xmlns:a="http://schemas.openxmlformats.org/drawingml/2006/main">
                  <a:graphicData uri="http://schemas.microsoft.com/office/word/2010/wordprocessingShape">
                    <wps:wsp>
                      <wps:cNvSpPr txBox="1"/>
                      <wps:spPr>
                        <a:xfrm>
                          <a:off x="0" y="0"/>
                          <a:ext cx="5759450" cy="457200"/>
                        </a:xfrm>
                        <a:prstGeom prst="rect">
                          <a:avLst/>
                        </a:prstGeom>
                        <a:solidFill>
                          <a:prstClr val="white"/>
                        </a:solidFill>
                        <a:ln>
                          <a:noFill/>
                        </a:ln>
                      </wps:spPr>
                      <wps:txbx>
                        <w:txbxContent>
                          <w:p w14:paraId="69AC55F9" w14:textId="082D5389" w:rsidR="00413A00" w:rsidRPr="000B31E1" w:rsidRDefault="00413A00" w:rsidP="00E65561">
                            <w:pPr>
                              <w:pStyle w:val="Legenda"/>
                            </w:pPr>
                            <w:bookmarkStart w:id="13" w:name="_Toc147140425"/>
                            <w:r>
                              <w:t xml:space="preserve">Zdjęcie </w:t>
                            </w:r>
                            <w:r>
                              <w:fldChar w:fldCharType="begin"/>
                            </w:r>
                            <w:r>
                              <w:instrText xml:space="preserve"> SEQ Zdjęcie \* ARABIC </w:instrText>
                            </w:r>
                            <w:r>
                              <w:fldChar w:fldCharType="separate"/>
                            </w:r>
                            <w:r w:rsidR="00E11786">
                              <w:t>1</w:t>
                            </w:r>
                            <w:r>
                              <w:fldChar w:fldCharType="end"/>
                            </w:r>
                            <w:r w:rsidR="00E65561">
                              <w:t>.</w:t>
                            </w:r>
                            <w:r w:rsidR="0095784C">
                              <w:t xml:space="preserve"> </w:t>
                            </w:r>
                            <w:r>
                              <w:t>Wizja OSI Ostrołęka jednej z uczestnicze</w:t>
                            </w:r>
                            <w:r w:rsidR="0095784C">
                              <w:t>k</w:t>
                            </w:r>
                            <w:r>
                              <w:t xml:space="preserve"> warsztatów</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212791FA" id="_x0000_t202" coordsize="21600,21600" o:spt="202" path="m,l,21600r21600,l21600,xe">
                <v:stroke joinstyle="miter"/>
                <v:path gradientshapeok="t" o:connecttype="rect"/>
              </v:shapetype>
              <v:shape id="Pole tekstowe 953346261" o:spid="_x0000_s1026" type="#_x0000_t202" style="position:absolute;left:0;text-align:left;margin-left:.25pt;margin-top:0;width:453.5pt;height:36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" stroked="f">
                <v:textbox inset="0,0,0,0">
                  <w:txbxContent>
                    <w:p w14:paraId="69AC55F9" w14:textId="082D5389" w:rsidR="00413A00" w:rsidRPr="000B31E1" w:rsidRDefault="00413A00" w:rsidP="00E65561">
                      <w:pPr>
                        <w:pStyle w:val="Legenda"/>
                      </w:pPr>
                      <w:bookmarkStart w:id="14" w:name="_Toc147140425"/>
                      <w:r>
                        <w:t xml:space="preserve">Zdjęcie </w:t>
                      </w:r>
                      <w:r>
                        <w:fldChar w:fldCharType="begin"/>
                      </w:r>
                      <w:r>
                        <w:instrText xml:space="preserve"> SEQ Zdjęcie \* ARABIC </w:instrText>
                      </w:r>
                      <w:r>
                        <w:fldChar w:fldCharType="separate"/>
                      </w:r>
                      <w:r w:rsidR="00E11786">
                        <w:t>1</w:t>
                      </w:r>
                      <w:r>
                        <w:fldChar w:fldCharType="end"/>
                      </w:r>
                      <w:r w:rsidR="00E65561">
                        <w:t>.</w:t>
                      </w:r>
                      <w:r w:rsidR="0095784C">
                        <w:t xml:space="preserve"> </w:t>
                      </w:r>
                      <w:r>
                        <w:t>Wizja OSI Ostrołęka jednej z uczestnicze</w:t>
                      </w:r>
                      <w:r w:rsidR="0095784C">
                        <w:t>k</w:t>
                      </w:r>
                      <w:r>
                        <w:t xml:space="preserve"> warsztatów</w:t>
                      </w:r>
                      <w:bookmarkEnd w:id="14"/>
                    </w:p>
                  </w:txbxContent>
                </v:textbox>
                <w10:wrap type="square"/>
              </v:shape>
            </w:pict>
          </mc:Fallback>
        </mc:AlternateContent>
      </w:r>
      <w:r>
        <w:rPr>
          <w:noProof/>
        </w:rPr>
        <mc:AlternateContent>
          <mc:Choice Requires="wps">
            <w:drawing>
              <wp:anchor distT="0" distB="0" distL="114300" distR="114300" simplePos="0" relativeHeight="251658254" behindDoc="0" locked="0" layoutInCell="1" allowOverlap="1" wp14:anchorId="2994EDB8" wp14:editId="259A2021">
                <wp:simplePos x="0" y="0"/>
                <wp:positionH relativeFrom="column">
                  <wp:posOffset>3175</wp:posOffset>
                </wp:positionH>
                <wp:positionV relativeFrom="paragraph">
                  <wp:posOffset>7736205</wp:posOffset>
                </wp:positionV>
                <wp:extent cx="5759450" cy="635"/>
                <wp:effectExtent l="0" t="0" r="0" b="0"/>
                <wp:wrapSquare wrapText="bothSides"/>
                <wp:docPr id="2104611315" name="Pole tekstowe 210461131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A6823D7" w14:textId="36BA9455" w:rsidR="00413A00" w:rsidRPr="009B6CC3" w:rsidRDefault="00413A00" w:rsidP="00413A00">
                            <w:pPr>
                              <w:pStyle w:val="Tekstprzypisudolnego"/>
                              <w:rPr>
                                <w:noProof/>
                              </w:rPr>
                            </w:pPr>
                            <w:r>
                              <w:t>Źródło: fot. Jakub Pyrzanowski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4EDB8" id="Pole tekstowe 2104611315" o:spid="_x0000_s1027" type="#_x0000_t202" style="position:absolute;left:0;text-align:left;margin-left:.25pt;margin-top:609.15pt;width:453.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" stroked="f">
                <v:textbox style="mso-fit-shape-to-text:t" inset="0,0,0,0">
                  <w:txbxContent>
                    <w:p w14:paraId="5A6823D7" w14:textId="36BA9455" w:rsidR="00413A00" w:rsidRPr="009B6CC3" w:rsidRDefault="00413A00" w:rsidP="00413A00">
                      <w:pPr>
                        <w:pStyle w:val="Tekstprzypisudolnego"/>
                        <w:rPr>
                          <w:noProof/>
                        </w:rPr>
                      </w:pPr>
                      <w:r>
                        <w:t>Źródło: fot. Jakub Pyrzanowski</w:t>
                      </w:r>
                    </w:p>
                  </w:txbxContent>
                </v:textbox>
                <w10:wrap type="square"/>
              </v:shape>
            </w:pict>
          </mc:Fallback>
        </mc:AlternateContent>
      </w:r>
      <w:r>
        <w:rPr>
          <w:noProof/>
        </w:rPr>
        <w:drawing>
          <wp:anchor distT="0" distB="0" distL="114300" distR="114300" simplePos="0" relativeHeight="251658252" behindDoc="0" locked="0" layoutInCell="1" allowOverlap="1" wp14:anchorId="4BA844C4" wp14:editId="57E6427A">
            <wp:simplePos x="0" y="0"/>
            <wp:positionH relativeFrom="column">
              <wp:posOffset>3175</wp:posOffset>
            </wp:positionH>
            <wp:positionV relativeFrom="paragraph">
              <wp:posOffset>0</wp:posOffset>
            </wp:positionV>
            <wp:extent cx="5759450" cy="7679055"/>
            <wp:effectExtent l="0" t="0" r="0" b="0"/>
            <wp:wrapSquare wrapText="bothSides"/>
            <wp:docPr id="2124691901" name="Obraz 2124691901" descr="Obraz zawierający tekst, li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1901" name="Obraz 12" descr="Obraz zawierający tekst, list&#10;&#10;Opis wygenerowany automatycznie"/>
                    <pic:cNvPicPr/>
                  </pic:nvPicPr>
                  <pic:blipFill>
                    <a:blip r:embed="rId22">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14:paraId="1C3D6FCB" w14:textId="0696B720" w:rsidR="00E66AA0" w:rsidRPr="006012C9" w:rsidRDefault="00E66AA0" w:rsidP="006012C9">
      <w:r>
        <w:lastRenderedPageBreak/>
        <w:t xml:space="preserve">Bazując na tym poetyckim podejściu do wizji oraz pozostałych </w:t>
      </w:r>
      <w:r w:rsidR="00413A00">
        <w:t>zgłoszonych wnioskach zdefiniowano poniższą wizję:</w:t>
      </w:r>
    </w:p>
    <w:p w14:paraId="36FAD52F" w14:textId="44281CFC" w:rsidR="004E26A3" w:rsidRDefault="004E26A3" w:rsidP="00B94D5C">
      <w:pPr>
        <w:rPr>
          <w:color w:val="4472C4" w:themeColor="accent1"/>
        </w:rPr>
      </w:pPr>
      <w:r>
        <w:rPr>
          <w:noProof/>
          <w:color w:val="4472C4" w:themeColor="accent1"/>
        </w:rPr>
        <w:drawing>
          <wp:inline distT="0" distB="0" distL="0" distR="0" wp14:anchorId="51ECCBB5" wp14:editId="7D73FAA8">
            <wp:extent cx="5486400" cy="3200400"/>
            <wp:effectExtent l="0" t="0" r="1905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F4390E9" w14:textId="0CB04CA2" w:rsidR="001742AF" w:rsidRDefault="00950B81" w:rsidP="00A82DB4">
      <w:pPr>
        <w:pStyle w:val="Nagwek2"/>
      </w:pPr>
      <w:bookmarkStart w:id="14" w:name="_Toc146725898"/>
      <w:r>
        <w:t>Cele operacyjne, k</w:t>
      </w:r>
      <w:r w:rsidR="001742AF">
        <w:t xml:space="preserve">ierunki działań </w:t>
      </w:r>
      <w:r w:rsidR="00D44A50">
        <w:t xml:space="preserve">i wiązki projektów </w:t>
      </w:r>
      <w:r w:rsidR="001742AF">
        <w:t>podejmowanych dla osiągnięcia celów strategicznych</w:t>
      </w:r>
      <w:bookmarkEnd w:id="14"/>
      <w:r w:rsidR="001742AF">
        <w:t xml:space="preserve"> </w:t>
      </w:r>
    </w:p>
    <w:p w14:paraId="5EDC2920" w14:textId="016B88B3" w:rsidR="001742AF" w:rsidRPr="00607709" w:rsidRDefault="00AF01FE" w:rsidP="004A5DD1">
      <w:pPr>
        <w:pStyle w:val="Nagwek3"/>
      </w:pPr>
      <w:r w:rsidRPr="00607709">
        <w:t xml:space="preserve">Sposób definiowania </w:t>
      </w:r>
      <w:r w:rsidR="00607709" w:rsidRPr="00607709">
        <w:t>definicji</w:t>
      </w:r>
    </w:p>
    <w:p w14:paraId="7F6765AD" w14:textId="1564B109" w:rsidR="001F5024" w:rsidRPr="008D529F" w:rsidRDefault="001F5024" w:rsidP="001F5024">
      <w:r w:rsidRPr="008D529F">
        <w:t xml:space="preserve">Dla zrozumienia logiki </w:t>
      </w:r>
      <w:r w:rsidR="00AF01FE">
        <w:t>materiału</w:t>
      </w:r>
      <w:r w:rsidRPr="008D529F">
        <w:t xml:space="preserve"> przygotowano definicje poszczególnych poziomów realizacji celów.</w:t>
      </w:r>
    </w:p>
    <w:p w14:paraId="3BDA7F12" w14:textId="56026309" w:rsidR="008D529F" w:rsidRPr="008D529F" w:rsidRDefault="001F5024" w:rsidP="001742AF">
      <w:r w:rsidRPr="008D529F">
        <w:rPr>
          <w:b/>
          <w:bCs/>
        </w:rPr>
        <w:t>Cel operacyjny</w:t>
      </w:r>
      <w:r w:rsidRPr="008D529F">
        <w:t xml:space="preserve"> </w:t>
      </w:r>
      <w:r w:rsidR="00D160FD" w:rsidRPr="008D529F">
        <w:t xml:space="preserve">to </w:t>
      </w:r>
      <w:r w:rsidR="00EE3DE9" w:rsidRPr="008D529F">
        <w:t>wyodrębniony</w:t>
      </w:r>
      <w:r w:rsidR="00D160FD" w:rsidRPr="008D529F">
        <w:t xml:space="preserve"> pod każdym celem strategicznym </w:t>
      </w:r>
      <w:r w:rsidR="00792452" w:rsidRPr="008D529F">
        <w:t xml:space="preserve">zbiór typów działań odnoszący się do </w:t>
      </w:r>
      <w:r w:rsidR="00EE3DE9" w:rsidRPr="008D529F">
        <w:t xml:space="preserve">poszczególnych, tematycznie </w:t>
      </w:r>
      <w:r w:rsidR="005200C8" w:rsidRPr="008D529F">
        <w:t>zebranych</w:t>
      </w:r>
      <w:r w:rsidR="00792452" w:rsidRPr="008D529F">
        <w:t xml:space="preserve"> aspektów realizacji</w:t>
      </w:r>
      <w:r w:rsidR="005200C8" w:rsidRPr="008D529F">
        <w:t xml:space="preserve">. </w:t>
      </w:r>
      <w:r w:rsidR="008D529F" w:rsidRPr="008D529F">
        <w:t xml:space="preserve">Ponieważ </w:t>
      </w:r>
      <w:r w:rsidR="008D529F" w:rsidRPr="00607709">
        <w:t>cele operacyjne</w:t>
      </w:r>
      <w:r w:rsidR="008D529F" w:rsidRPr="008D529F">
        <w:t xml:space="preserve"> są pierwszym poziomem operacjonalizacji danego celu szczegółowego, przyjęto zasadę, że do każdego celu szczegółowego strategii jest przyporządkowana konkretna lista planowanych celów operacyjnych. </w:t>
      </w:r>
    </w:p>
    <w:p w14:paraId="3F229182" w14:textId="5E13E239" w:rsidR="001742AF" w:rsidRPr="008D529F" w:rsidRDefault="001F5024" w:rsidP="001742AF">
      <w:r w:rsidRPr="008D529F">
        <w:rPr>
          <w:b/>
          <w:bCs/>
        </w:rPr>
        <w:t xml:space="preserve">Kierunek </w:t>
      </w:r>
      <w:r w:rsidR="00D160FD" w:rsidRPr="008D529F">
        <w:rPr>
          <w:b/>
          <w:bCs/>
        </w:rPr>
        <w:t>działań</w:t>
      </w:r>
      <w:r w:rsidR="00547981" w:rsidRPr="008D529F">
        <w:t xml:space="preserve"> to sformułowane ogólnie (kierunkowo, nie na poziomie konkretu wykonawczego) obszary aktywności (np. „oc</w:t>
      </w:r>
      <w:r w:rsidR="001E1C08" w:rsidRPr="008D529F">
        <w:t>h</w:t>
      </w:r>
      <w:r w:rsidR="00547981" w:rsidRPr="008D529F">
        <w:t>rona środowiska”</w:t>
      </w:r>
      <w:r w:rsidR="001E1C08" w:rsidRPr="008D529F">
        <w:t xml:space="preserve">, </w:t>
      </w:r>
      <w:r w:rsidR="00523759" w:rsidRPr="008D529F">
        <w:t>„</w:t>
      </w:r>
      <w:r w:rsidR="001E1C08" w:rsidRPr="008D529F">
        <w:t>usprawnienie systemu transportu”</w:t>
      </w:r>
      <w:r w:rsidR="00547981" w:rsidRPr="008D529F">
        <w:t xml:space="preserve"> </w:t>
      </w:r>
      <w:r w:rsidR="001E1C08" w:rsidRPr="008D529F">
        <w:t>itp.)</w:t>
      </w:r>
      <w:r w:rsidR="001742AF" w:rsidRPr="008D529F">
        <w:t xml:space="preserve">, jakie będą podejmowane dla osiągnięcia danego celu </w:t>
      </w:r>
      <w:r w:rsidR="00D160FD" w:rsidRPr="008D529F">
        <w:t>operacyjnego</w:t>
      </w:r>
      <w:r w:rsidR="005C3809" w:rsidRPr="008D529F">
        <w:t xml:space="preserve"> strategii</w:t>
      </w:r>
      <w:r w:rsidR="001742AF" w:rsidRPr="008D529F">
        <w:t xml:space="preserve">. </w:t>
      </w:r>
      <w:r w:rsidR="001E1C08" w:rsidRPr="008D529F">
        <w:t>D</w:t>
      </w:r>
      <w:r w:rsidR="001742AF" w:rsidRPr="008D529F">
        <w:t xml:space="preserve">otyczą </w:t>
      </w:r>
      <w:r w:rsidR="001E1C08" w:rsidRPr="008D529F">
        <w:t xml:space="preserve">one przede wszystkim </w:t>
      </w:r>
      <w:r w:rsidR="001742AF" w:rsidRPr="008D529F">
        <w:t>działań w perspektywie 2030 roku</w:t>
      </w:r>
      <w:r w:rsidR="00D160FD" w:rsidRPr="008D529F">
        <w:t xml:space="preserve">. </w:t>
      </w:r>
    </w:p>
    <w:p w14:paraId="6D6749C2" w14:textId="64F1C2BA" w:rsidR="008D529F" w:rsidRDefault="0091498D" w:rsidP="0091498D">
      <w:r w:rsidRPr="008D529F">
        <w:rPr>
          <w:b/>
          <w:bCs/>
        </w:rPr>
        <w:t xml:space="preserve">Typy </w:t>
      </w:r>
      <w:r w:rsidR="001E7B06" w:rsidRPr="008D529F">
        <w:rPr>
          <w:b/>
          <w:bCs/>
        </w:rPr>
        <w:t>projektów</w:t>
      </w:r>
      <w:r w:rsidR="001E7B06" w:rsidRPr="008D529F">
        <w:t xml:space="preserve"> </w:t>
      </w:r>
      <w:r w:rsidRPr="008D529F">
        <w:t>to wykaz</w:t>
      </w:r>
      <w:r w:rsidRPr="008D529F">
        <w:rPr>
          <w:b/>
          <w:bCs/>
        </w:rPr>
        <w:t xml:space="preserve"> </w:t>
      </w:r>
      <w:r w:rsidRPr="008D529F">
        <w:t xml:space="preserve">konkretnych </w:t>
      </w:r>
      <w:r w:rsidR="00124D89" w:rsidRPr="008D529F">
        <w:t xml:space="preserve">rodzajów </w:t>
      </w:r>
      <w:r w:rsidRPr="008D529F">
        <w:t>aktywności wdrażających cel</w:t>
      </w:r>
      <w:r w:rsidR="00671476" w:rsidRPr="008D529F">
        <w:t>, opisan</w:t>
      </w:r>
      <w:r w:rsidR="00124D89" w:rsidRPr="008D529F">
        <w:t>ych</w:t>
      </w:r>
      <w:r w:rsidR="00671476" w:rsidRPr="008D529F">
        <w:t xml:space="preserve"> na poziomie konkretu wykonawczego</w:t>
      </w:r>
      <w:r w:rsidR="00124D89" w:rsidRPr="008D529F">
        <w:t xml:space="preserve">. Do każdego </w:t>
      </w:r>
      <w:r w:rsidR="00D160FD" w:rsidRPr="008D529F">
        <w:t xml:space="preserve">kierunku </w:t>
      </w:r>
      <w:r w:rsidR="00124D89" w:rsidRPr="008D529F">
        <w:t>działa</w:t>
      </w:r>
      <w:r w:rsidR="00D160FD" w:rsidRPr="008D529F">
        <w:t>ń</w:t>
      </w:r>
      <w:r w:rsidR="00124D89" w:rsidRPr="008D529F">
        <w:t xml:space="preserve"> jest </w:t>
      </w:r>
      <w:r w:rsidR="00124D89" w:rsidRPr="008D529F">
        <w:lastRenderedPageBreak/>
        <w:t xml:space="preserve">przypisany wykaz typów </w:t>
      </w:r>
      <w:r w:rsidR="001E7B06" w:rsidRPr="008D529F">
        <w:t>projektów</w:t>
      </w:r>
      <w:r w:rsidR="00124D89" w:rsidRPr="008D529F">
        <w:t xml:space="preserve">, jakie są dopuszczone w ramach </w:t>
      </w:r>
      <w:r w:rsidR="00523759" w:rsidRPr="008D529F">
        <w:t xml:space="preserve">danego </w:t>
      </w:r>
      <w:r w:rsidR="00D160FD" w:rsidRPr="008D529F">
        <w:t xml:space="preserve">typu </w:t>
      </w:r>
      <w:r w:rsidR="00523759" w:rsidRPr="008D529F">
        <w:t>działa</w:t>
      </w:r>
      <w:r w:rsidR="00D160FD" w:rsidRPr="008D529F">
        <w:t>ń</w:t>
      </w:r>
      <w:r w:rsidR="00523759" w:rsidRPr="008D529F">
        <w:t xml:space="preserve"> (na przykład:</w:t>
      </w:r>
      <w:r w:rsidR="005C3809" w:rsidRPr="008D529F">
        <w:t xml:space="preserve"> w</w:t>
      </w:r>
      <w:r w:rsidR="00523759" w:rsidRPr="008D529F">
        <w:t xml:space="preserve"> </w:t>
      </w:r>
      <w:r w:rsidR="00D160FD" w:rsidRPr="008D529F">
        <w:t xml:space="preserve">typie </w:t>
      </w:r>
      <w:r w:rsidR="00523759" w:rsidRPr="008D529F">
        <w:t>działa</w:t>
      </w:r>
      <w:r w:rsidR="00D160FD" w:rsidRPr="008D529F">
        <w:t>ń</w:t>
      </w:r>
      <w:r w:rsidR="00523759" w:rsidRPr="008D529F">
        <w:t xml:space="preserve"> „usprawnienie systemu transportu”</w:t>
      </w:r>
      <w:r w:rsidR="005C3809" w:rsidRPr="008D529F">
        <w:t xml:space="preserve"> można wyróżnić następujące</w:t>
      </w:r>
      <w:r w:rsidR="00523759" w:rsidRPr="008D529F">
        <w:t xml:space="preserve"> typy </w:t>
      </w:r>
      <w:r w:rsidR="00764CDE" w:rsidRPr="008D529F">
        <w:t>projektów</w:t>
      </w:r>
      <w:r w:rsidR="00523759" w:rsidRPr="008D529F">
        <w:t xml:space="preserve">: „a) zakup taboru, b) wdrożenie systemów sterowania zintegrowanego, c) budowa węzłów intermodalnych”). </w:t>
      </w:r>
      <w:r w:rsidR="00671476" w:rsidRPr="008D529F">
        <w:t xml:space="preserve"> </w:t>
      </w:r>
      <w:r w:rsidR="00124D89" w:rsidRPr="008D529F">
        <w:t>P</w:t>
      </w:r>
      <w:r w:rsidR="00671476" w:rsidRPr="008D529F">
        <w:t>odkreśl</w:t>
      </w:r>
      <w:r w:rsidR="00D160FD" w:rsidRPr="008D529F">
        <w:t>ić należy</w:t>
      </w:r>
      <w:r w:rsidR="00671476" w:rsidRPr="008D529F">
        <w:t xml:space="preserve">, że chodzi tu o wykaz </w:t>
      </w:r>
      <w:r w:rsidR="00671476" w:rsidRPr="00607709">
        <w:t xml:space="preserve">typów </w:t>
      </w:r>
      <w:r w:rsidR="001E7B06" w:rsidRPr="00607709">
        <w:t>projektów</w:t>
      </w:r>
      <w:r w:rsidR="00671476" w:rsidRPr="008D529F">
        <w:t>, nie zaś wykaz poszczególnych projektów</w:t>
      </w:r>
      <w:r w:rsidR="00671476" w:rsidRPr="008D529F">
        <w:rPr>
          <w:b/>
          <w:bCs/>
        </w:rPr>
        <w:t>.</w:t>
      </w:r>
      <w:r w:rsidR="00671476" w:rsidRPr="008D529F">
        <w:t xml:space="preserve"> </w:t>
      </w:r>
      <w:r w:rsidR="00124D89" w:rsidRPr="008D529F">
        <w:t xml:space="preserve"> </w:t>
      </w:r>
    </w:p>
    <w:p w14:paraId="29C8537B" w14:textId="012BA370" w:rsidR="008D529F" w:rsidRDefault="00350423" w:rsidP="00350423">
      <w:pPr>
        <w:pStyle w:val="Nagwek3"/>
      </w:pPr>
      <w:r>
        <w:t>Cele strategiczne, cele operacyjne, kierunki działań i typy projektów dla OSI Ostroł</w:t>
      </w:r>
      <w:r w:rsidR="002D55D4">
        <w:t>ęk</w:t>
      </w:r>
      <w:r>
        <w:t>a</w:t>
      </w:r>
    </w:p>
    <w:p w14:paraId="127B64AC" w14:textId="77777777" w:rsidR="005D0BCD" w:rsidRDefault="005D0BCD" w:rsidP="00E65561">
      <w:pPr>
        <w:pStyle w:val="Legenda"/>
        <w:sectPr w:rsidR="005D0BCD" w:rsidSect="003B652C">
          <w:headerReference w:type="even" r:id="rId28"/>
          <w:headerReference w:type="default" r:id="rId29"/>
          <w:footerReference w:type="even" r:id="rId30"/>
          <w:footerReference w:type="default" r:id="rId31"/>
          <w:pgSz w:w="11906" w:h="16838"/>
          <w:pgMar w:top="1418" w:right="1418" w:bottom="1701" w:left="1418" w:header="709" w:footer="709" w:gutter="0"/>
          <w:cols w:space="708"/>
          <w:docGrid w:linePitch="360"/>
        </w:sectPr>
      </w:pPr>
    </w:p>
    <w:p w14:paraId="4117FCE4" w14:textId="682D3040" w:rsidR="00350423" w:rsidRDefault="00350423" w:rsidP="00E65561">
      <w:pPr>
        <w:pStyle w:val="Legenda"/>
      </w:pPr>
      <w:bookmarkStart w:id="15" w:name="_Toc147140414"/>
      <w:r>
        <w:lastRenderedPageBreak/>
        <w:t xml:space="preserve">Tabela </w:t>
      </w:r>
      <w:r>
        <w:fldChar w:fldCharType="begin"/>
      </w:r>
      <w:r>
        <w:instrText xml:space="preserve"> SEQ Tabela \* ARABIC </w:instrText>
      </w:r>
      <w:r>
        <w:fldChar w:fldCharType="separate"/>
      </w:r>
      <w:r w:rsidR="00542801">
        <w:t>6</w:t>
      </w:r>
      <w:r>
        <w:fldChar w:fldCharType="end"/>
      </w:r>
      <w:r w:rsidR="0095784C">
        <w:t xml:space="preserve">. </w:t>
      </w:r>
      <w:r>
        <w:t xml:space="preserve">Cel strategiczny 1 - </w:t>
      </w:r>
      <w:r w:rsidRPr="006B4D1D">
        <w:rPr>
          <w:lang w:eastAsia="pl-PL"/>
        </w:rPr>
        <w:t>Rozwój lokalnego potencjału i polepszenie warunków dla nowoczesnego rozwoju gospodarczego</w:t>
      </w:r>
      <w:bookmarkEnd w:id="15"/>
    </w:p>
    <w:tbl>
      <w:tblPr>
        <w:tblStyle w:val="CWD"/>
        <w:tblW w:w="13887" w:type="dxa"/>
        <w:tblLook w:val="04A0" w:firstRow="1" w:lastRow="0" w:firstColumn="1" w:lastColumn="0" w:noHBand="0" w:noVBand="1"/>
      </w:tblPr>
      <w:tblGrid>
        <w:gridCol w:w="2263"/>
        <w:gridCol w:w="1560"/>
        <w:gridCol w:w="3260"/>
        <w:gridCol w:w="6804"/>
      </w:tblGrid>
      <w:tr w:rsidR="00395A51" w:rsidRPr="00A5211A" w14:paraId="74B49648"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31967934" w14:textId="25DB8BCA" w:rsidR="00395A51" w:rsidRPr="00E40A80" w:rsidRDefault="00395A51" w:rsidP="006169B1">
            <w:pPr>
              <w:pStyle w:val="elementgraficznytabela"/>
              <w:keepNext w:val="0"/>
              <w:jc w:val="center"/>
              <w:rPr>
                <w:b w:val="0"/>
                <w:lang w:eastAsia="pl-PL"/>
              </w:rPr>
            </w:pPr>
            <w:bookmarkStart w:id="16" w:name="_Hlk127041259"/>
            <w:r w:rsidRPr="00E40A80">
              <w:rPr>
                <w:lang w:eastAsia="pl-PL"/>
              </w:rPr>
              <w:t>Cel strategiczny 1.</w:t>
            </w:r>
          </w:p>
        </w:tc>
      </w:tr>
      <w:tr w:rsidR="00395A51" w:rsidRPr="00A5211A" w14:paraId="55FE48BA"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4EF6328E" w14:textId="5E1D38B0" w:rsidR="00395A51" w:rsidRPr="00E40A80" w:rsidRDefault="00395A51" w:rsidP="006169B1">
            <w:pPr>
              <w:pStyle w:val="elementgraficznytabela"/>
              <w:keepNext w:val="0"/>
              <w:jc w:val="center"/>
              <w:rPr>
                <w:b w:val="0"/>
                <w:lang w:eastAsia="pl-PL"/>
              </w:rPr>
            </w:pPr>
            <w:r w:rsidRPr="00E40A80">
              <w:rPr>
                <w:lang w:eastAsia="pl-PL"/>
              </w:rPr>
              <w:t>Rozwój lokalnego potencjału i polepszenie warunków dla nowoczesnego rozwoju gospodarczego</w:t>
            </w:r>
          </w:p>
        </w:tc>
      </w:tr>
      <w:tr w:rsidR="00395A51" w:rsidRPr="00A5211A" w14:paraId="12CA7468"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738EAEE" w14:textId="728E8678" w:rsidR="00395A51" w:rsidRPr="00E40A80" w:rsidRDefault="00395A51" w:rsidP="006169B1">
            <w:pPr>
              <w:pStyle w:val="elementgraficznytabela"/>
              <w:keepNext w:val="0"/>
              <w:jc w:val="center"/>
              <w:rPr>
                <w:lang w:eastAsia="pl-PL"/>
              </w:rPr>
            </w:pPr>
            <w:r w:rsidRPr="00E40A80">
              <w:rPr>
                <w:lang w:eastAsia="pl-PL"/>
              </w:rPr>
              <w:t>Cel operacyjny</w:t>
            </w:r>
          </w:p>
        </w:tc>
        <w:tc>
          <w:tcPr>
            <w:tcW w:w="4820" w:type="dxa"/>
            <w:gridSpan w:val="2"/>
            <w:noWrap/>
            <w:hideMark/>
          </w:tcPr>
          <w:p w14:paraId="7D995A63" w14:textId="77777777" w:rsidR="00395A51" w:rsidRPr="00E40A80" w:rsidRDefault="00395A51" w:rsidP="006169B1">
            <w:pPr>
              <w:pStyle w:val="elementgraficznytabela"/>
              <w:keepNext w:val="0"/>
              <w:jc w:val="center"/>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Kierunek działań</w:t>
            </w:r>
          </w:p>
        </w:tc>
        <w:tc>
          <w:tcPr>
            <w:tcW w:w="6804" w:type="dxa"/>
            <w:noWrap/>
            <w:hideMark/>
          </w:tcPr>
          <w:p w14:paraId="7F2D956D" w14:textId="439D3591" w:rsidR="00395A51" w:rsidRPr="00E40A80" w:rsidRDefault="00DB63FC" w:rsidP="006169B1">
            <w:pPr>
              <w:pStyle w:val="elementgraficznytabela"/>
              <w:keepNext w:val="0"/>
              <w:jc w:val="center"/>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Typy projektów</w:t>
            </w:r>
          </w:p>
        </w:tc>
      </w:tr>
      <w:tr w:rsidR="00395A51" w:rsidRPr="00A5211A" w14:paraId="14C8AAE2" w14:textId="77777777" w:rsidTr="0095784C">
        <w:trPr>
          <w:trHeight w:val="1169"/>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7BE06C5B" w14:textId="77777777" w:rsidR="00395A51" w:rsidRPr="00E40A80" w:rsidRDefault="00395A51" w:rsidP="006169B1">
            <w:pPr>
              <w:pStyle w:val="elementgraficznytabela"/>
              <w:keepNext w:val="0"/>
              <w:spacing w:before="0" w:after="0"/>
              <w:rPr>
                <w:lang w:eastAsia="pl-PL"/>
              </w:rPr>
            </w:pPr>
            <w:r w:rsidRPr="00E40A80">
              <w:rPr>
                <w:lang w:eastAsia="pl-PL"/>
              </w:rPr>
              <w:t>1.1</w:t>
            </w:r>
            <w:r w:rsidRPr="00E40A80">
              <w:t>. Wysokiej jakości kadry dla gospodarki</w:t>
            </w:r>
          </w:p>
        </w:tc>
        <w:tc>
          <w:tcPr>
            <w:tcW w:w="1560" w:type="dxa"/>
            <w:noWrap/>
            <w:hideMark/>
          </w:tcPr>
          <w:p w14:paraId="6BA9D033" w14:textId="17B32D89"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1.1.1.</w:t>
            </w:r>
          </w:p>
        </w:tc>
        <w:tc>
          <w:tcPr>
            <w:tcW w:w="3260" w:type="dxa"/>
            <w:noWrap/>
            <w:hideMark/>
          </w:tcPr>
          <w:p w14:paraId="6CA5192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szkolnictwa wyższego</w:t>
            </w:r>
          </w:p>
        </w:tc>
        <w:tc>
          <w:tcPr>
            <w:tcW w:w="6804" w:type="dxa"/>
            <w:hideMark/>
          </w:tcPr>
          <w:p w14:paraId="14C2EB46"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tworzenia terenowych oddziałów uczelni wyższych.</w:t>
            </w:r>
          </w:p>
        </w:tc>
      </w:tr>
      <w:tr w:rsidR="00395A51" w:rsidRPr="00A5211A" w14:paraId="644A6F74"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hideMark/>
          </w:tcPr>
          <w:p w14:paraId="71505A6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32A8BAAC"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1.1.2.</w:t>
            </w:r>
          </w:p>
        </w:tc>
        <w:tc>
          <w:tcPr>
            <w:tcW w:w="3260" w:type="dxa"/>
            <w:noWrap/>
            <w:hideMark/>
          </w:tcPr>
          <w:p w14:paraId="0E0E1435"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kształcenia ustawicznego i zawodowego</w:t>
            </w:r>
          </w:p>
        </w:tc>
        <w:tc>
          <w:tcPr>
            <w:tcW w:w="6804" w:type="dxa"/>
            <w:hideMark/>
          </w:tcPr>
          <w:p w14:paraId="4D29DFD0" w14:textId="436EB7B3"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Rozwój i dostosowanie programów kształcenia na potrzeby gospodarki lokalnej. </w:t>
            </w:r>
          </w:p>
          <w:p w14:paraId="5A7C0EFE" w14:textId="098A1D61"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Promocja kształcenia zawodowego. </w:t>
            </w:r>
          </w:p>
          <w:p w14:paraId="64581DB5" w14:textId="1295D36E"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Podnoszenie jakości infrastruktury szkolnictwa zawodowego. </w:t>
            </w:r>
          </w:p>
          <w:p w14:paraId="23789720"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oferty kształcenia ustawicznego, w tym w formach zdalnych.</w:t>
            </w:r>
          </w:p>
        </w:tc>
      </w:tr>
      <w:tr w:rsidR="00395A51" w:rsidRPr="00A5211A" w14:paraId="5C2D4AB2"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tcPr>
          <w:p w14:paraId="16A2A443" w14:textId="77777777" w:rsidR="00395A51" w:rsidRPr="00E40A80" w:rsidRDefault="00395A51" w:rsidP="006169B1">
            <w:pPr>
              <w:pStyle w:val="elementgraficznytabela"/>
              <w:keepNext w:val="0"/>
              <w:spacing w:before="0" w:after="0"/>
              <w:rPr>
                <w:lang w:eastAsia="pl-PL"/>
              </w:rPr>
            </w:pPr>
          </w:p>
        </w:tc>
        <w:tc>
          <w:tcPr>
            <w:tcW w:w="1560" w:type="dxa"/>
            <w:noWrap/>
          </w:tcPr>
          <w:p w14:paraId="78846020"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1.1.3.</w:t>
            </w:r>
          </w:p>
        </w:tc>
        <w:tc>
          <w:tcPr>
            <w:tcW w:w="3260" w:type="dxa"/>
            <w:noWrap/>
          </w:tcPr>
          <w:p w14:paraId="096897E6"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Pozyskiwanie kadr  </w:t>
            </w:r>
          </w:p>
        </w:tc>
        <w:tc>
          <w:tcPr>
            <w:tcW w:w="6804" w:type="dxa"/>
          </w:tcPr>
          <w:p w14:paraId="2346CD46" w14:textId="77777777" w:rsidR="0072399B"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Kształtowanie polityki mieszkaniowej poprawiającej dostępność mieszkań dla mieszkańców Partnerstwa. </w:t>
            </w:r>
          </w:p>
          <w:p w14:paraId="41E3D348" w14:textId="29B5172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Polityka kadrowa samorządów nastawiona na pozyskanie wykwalifikowanego personelu.</w:t>
            </w:r>
          </w:p>
        </w:tc>
      </w:tr>
      <w:tr w:rsidR="00395A51" w:rsidRPr="00A5211A" w14:paraId="30017F9B"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tcPr>
          <w:p w14:paraId="50976AD3" w14:textId="77777777" w:rsidR="00395A51" w:rsidRPr="00E40A80" w:rsidRDefault="00395A51" w:rsidP="006169B1">
            <w:pPr>
              <w:pStyle w:val="elementgraficznytabela"/>
              <w:keepNext w:val="0"/>
              <w:spacing w:before="0" w:after="0"/>
              <w:rPr>
                <w:lang w:eastAsia="pl-PL"/>
              </w:rPr>
            </w:pPr>
          </w:p>
        </w:tc>
        <w:tc>
          <w:tcPr>
            <w:tcW w:w="1560" w:type="dxa"/>
            <w:noWrap/>
          </w:tcPr>
          <w:p w14:paraId="5BEA0A8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1.1.4.</w:t>
            </w:r>
          </w:p>
        </w:tc>
        <w:tc>
          <w:tcPr>
            <w:tcW w:w="3260" w:type="dxa"/>
            <w:noWrap/>
          </w:tcPr>
          <w:p w14:paraId="3CA2A9C5"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rzemiosł dawnych i twórców ludowych</w:t>
            </w:r>
          </w:p>
        </w:tc>
        <w:tc>
          <w:tcPr>
            <w:tcW w:w="6804" w:type="dxa"/>
          </w:tcPr>
          <w:p w14:paraId="4757C468"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tworzenia Uniwersytetów Ludowych.</w:t>
            </w:r>
          </w:p>
          <w:p w14:paraId="0D169B75"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zawodów wymierających oraz wsparcie przekazywania wiedzy w tym zakresie.</w:t>
            </w:r>
          </w:p>
          <w:p w14:paraId="37568A88"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Tworzenie przestrzeni do rozwoju i promocji rzemiosła dawnego.</w:t>
            </w:r>
          </w:p>
          <w:p w14:paraId="0E0D51A2"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twórców ludowych.</w:t>
            </w:r>
          </w:p>
        </w:tc>
      </w:tr>
      <w:tr w:rsidR="00395A51" w:rsidRPr="00A5211A" w14:paraId="56C76E62" w14:textId="77777777" w:rsidTr="0095784C">
        <w:trPr>
          <w:trHeight w:val="1478"/>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44892949" w14:textId="77777777" w:rsidR="00395A51" w:rsidRPr="00E40A80" w:rsidRDefault="00395A51" w:rsidP="006169B1">
            <w:pPr>
              <w:pStyle w:val="elementgraficznytabela"/>
              <w:keepNext w:val="0"/>
              <w:spacing w:before="0" w:after="0"/>
              <w:rPr>
                <w:lang w:eastAsia="pl-PL"/>
              </w:rPr>
            </w:pPr>
            <w:r w:rsidRPr="00E40A80">
              <w:rPr>
                <w:lang w:eastAsia="pl-PL"/>
              </w:rPr>
              <w:lastRenderedPageBreak/>
              <w:t>1.2. Konkurencyjne przedsiębiorstwa</w:t>
            </w:r>
          </w:p>
        </w:tc>
        <w:tc>
          <w:tcPr>
            <w:tcW w:w="1560" w:type="dxa"/>
            <w:noWrap/>
            <w:hideMark/>
          </w:tcPr>
          <w:p w14:paraId="5D01B66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1.2.1.</w:t>
            </w:r>
          </w:p>
        </w:tc>
        <w:tc>
          <w:tcPr>
            <w:tcW w:w="3260" w:type="dxa"/>
            <w:noWrap/>
            <w:hideMark/>
          </w:tcPr>
          <w:p w14:paraId="25BF61F0"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Aktywna polityka proinwestycyjna</w:t>
            </w:r>
          </w:p>
        </w:tc>
        <w:tc>
          <w:tcPr>
            <w:tcW w:w="6804" w:type="dxa"/>
            <w:hideMark/>
          </w:tcPr>
          <w:p w14:paraId="3A1D09D5"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Kształtowanie wspólnej polityki podatkowej obszaru przyjaznej inwestorom.</w:t>
            </w:r>
          </w:p>
          <w:p w14:paraId="070EFB76" w14:textId="6E3DCB8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Polityka inwestycyjna OSI Ostrołęka w zakresie rozwoju infrastruktury i przestrzeni dla przedsiębiorców. </w:t>
            </w:r>
          </w:p>
          <w:p w14:paraId="64D1917E" w14:textId="5D32580B"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Doskonalenie systemu obsługi przedsiębiorców.</w:t>
            </w:r>
          </w:p>
        </w:tc>
      </w:tr>
      <w:tr w:rsidR="00395A51" w:rsidRPr="00A5211A" w14:paraId="1361055D" w14:textId="77777777" w:rsidTr="0095784C">
        <w:trPr>
          <w:trHeight w:val="60"/>
        </w:trPr>
        <w:tc>
          <w:tcPr>
            <w:cnfStyle w:val="001000000000" w:firstRow="0" w:lastRow="0" w:firstColumn="1" w:lastColumn="0" w:oddVBand="0" w:evenVBand="0" w:oddHBand="0" w:evenHBand="0" w:firstRowFirstColumn="0" w:firstRowLastColumn="0" w:lastRowFirstColumn="0" w:lastRowLastColumn="0"/>
            <w:tcW w:w="2263" w:type="dxa"/>
            <w:vMerge/>
            <w:hideMark/>
          </w:tcPr>
          <w:p w14:paraId="3BE276C0" w14:textId="77777777" w:rsidR="00395A51" w:rsidRPr="00E40A80" w:rsidRDefault="00395A51" w:rsidP="006169B1">
            <w:pPr>
              <w:pStyle w:val="elementgraficznytabela"/>
              <w:keepNext w:val="0"/>
              <w:spacing w:before="0" w:after="0"/>
              <w:rPr>
                <w:lang w:eastAsia="pl-PL"/>
              </w:rPr>
            </w:pPr>
          </w:p>
        </w:tc>
        <w:tc>
          <w:tcPr>
            <w:tcW w:w="1560" w:type="dxa"/>
            <w:noWrap/>
            <w:hideMark/>
          </w:tcPr>
          <w:p w14:paraId="79F272B9"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1.2.2.</w:t>
            </w:r>
          </w:p>
        </w:tc>
        <w:tc>
          <w:tcPr>
            <w:tcW w:w="3260" w:type="dxa"/>
            <w:noWrap/>
            <w:hideMark/>
          </w:tcPr>
          <w:p w14:paraId="65280E4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Wzrost innowacyjności gospodarki lokalnej</w:t>
            </w:r>
          </w:p>
        </w:tc>
        <w:tc>
          <w:tcPr>
            <w:tcW w:w="6804" w:type="dxa"/>
            <w:hideMark/>
          </w:tcPr>
          <w:p w14:paraId="4CB8A95C"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rPr>
                <w:lang w:eastAsia="pl-PL"/>
              </w:rPr>
              <w:t>Rozwój badań na rzecz rozwoju innowacyjności lokalnych firm, w tym poprzez doradztwo, kontakt z ośrodkami realizującymi badania oraz współpracę z instytucjami otoczenia biznesu.</w:t>
            </w:r>
          </w:p>
          <w:p w14:paraId="63461A04" w14:textId="6F6883A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t xml:space="preserve">Wspieranie inkubacji i rozwoju przedsiębiorstw, w tym innowacyjnych. </w:t>
            </w:r>
          </w:p>
        </w:tc>
      </w:tr>
      <w:tr w:rsidR="00395A51" w:rsidRPr="00A5211A" w14:paraId="75417E8C" w14:textId="77777777" w:rsidTr="0095784C">
        <w:trPr>
          <w:trHeight w:val="1842"/>
        </w:trPr>
        <w:tc>
          <w:tcPr>
            <w:cnfStyle w:val="001000000000" w:firstRow="0" w:lastRow="0" w:firstColumn="1" w:lastColumn="0" w:oddVBand="0" w:evenVBand="0" w:oddHBand="0" w:evenHBand="0" w:firstRowFirstColumn="0" w:firstRowLastColumn="0" w:lastRowFirstColumn="0" w:lastRowLastColumn="0"/>
            <w:tcW w:w="2263" w:type="dxa"/>
            <w:vMerge/>
            <w:hideMark/>
          </w:tcPr>
          <w:p w14:paraId="0C178892" w14:textId="77777777" w:rsidR="00395A51" w:rsidRPr="00E40A80" w:rsidRDefault="00395A51" w:rsidP="006169B1">
            <w:pPr>
              <w:pStyle w:val="elementgraficznytabela"/>
              <w:keepNext w:val="0"/>
              <w:spacing w:before="0" w:after="0"/>
              <w:rPr>
                <w:lang w:eastAsia="pl-PL"/>
              </w:rPr>
            </w:pPr>
          </w:p>
        </w:tc>
        <w:tc>
          <w:tcPr>
            <w:tcW w:w="1560" w:type="dxa"/>
            <w:noWrap/>
            <w:hideMark/>
          </w:tcPr>
          <w:p w14:paraId="7DDEFCF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1.2.3.</w:t>
            </w:r>
          </w:p>
        </w:tc>
        <w:tc>
          <w:tcPr>
            <w:tcW w:w="3260" w:type="dxa"/>
            <w:noWrap/>
            <w:hideMark/>
          </w:tcPr>
          <w:p w14:paraId="6E9B64D9"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kultury przedsiębiorczości</w:t>
            </w:r>
          </w:p>
        </w:tc>
        <w:tc>
          <w:tcPr>
            <w:tcW w:w="6804" w:type="dxa"/>
            <w:hideMark/>
          </w:tcPr>
          <w:p w14:paraId="5A78BFDB" w14:textId="179049F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rPr>
                <w:lang w:eastAsia="pl-PL"/>
              </w:rPr>
              <w:t xml:space="preserve">Edukacja dla przedsiębiorczości. </w:t>
            </w:r>
          </w:p>
          <w:p w14:paraId="65652B78" w14:textId="1572FCA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sukcesów lokalnych firm i ich produktów</w:t>
            </w:r>
            <w:r w:rsidRPr="00E40A80">
              <w:rPr>
                <w:i/>
                <w:lang w:eastAsia="pl-PL"/>
              </w:rPr>
              <w:t xml:space="preserve">. </w:t>
            </w:r>
          </w:p>
        </w:tc>
      </w:tr>
      <w:tr w:rsidR="00395A51" w:rsidRPr="00A5211A" w14:paraId="62D52BEA" w14:textId="77777777" w:rsidTr="0095784C">
        <w:trPr>
          <w:trHeight w:val="1276"/>
        </w:trPr>
        <w:tc>
          <w:tcPr>
            <w:cnfStyle w:val="001000000000" w:firstRow="0" w:lastRow="0" w:firstColumn="1" w:lastColumn="0" w:oddVBand="0" w:evenVBand="0" w:oddHBand="0" w:evenHBand="0" w:firstRowFirstColumn="0" w:firstRowLastColumn="0" w:lastRowFirstColumn="0" w:lastRowLastColumn="0"/>
            <w:tcW w:w="2263" w:type="dxa"/>
            <w:vMerge/>
            <w:hideMark/>
          </w:tcPr>
          <w:p w14:paraId="6CA0A689" w14:textId="77777777" w:rsidR="00395A51" w:rsidRPr="00E40A80" w:rsidRDefault="00395A51" w:rsidP="006169B1">
            <w:pPr>
              <w:pStyle w:val="elementgraficznytabela"/>
              <w:keepNext w:val="0"/>
              <w:spacing w:before="0" w:after="0"/>
              <w:rPr>
                <w:lang w:eastAsia="pl-PL"/>
              </w:rPr>
            </w:pPr>
          </w:p>
        </w:tc>
        <w:tc>
          <w:tcPr>
            <w:tcW w:w="1560" w:type="dxa"/>
            <w:noWrap/>
            <w:hideMark/>
          </w:tcPr>
          <w:p w14:paraId="6A21C257"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1.2.4.</w:t>
            </w:r>
          </w:p>
        </w:tc>
        <w:tc>
          <w:tcPr>
            <w:tcW w:w="3260" w:type="dxa"/>
            <w:noWrap/>
            <w:hideMark/>
          </w:tcPr>
          <w:p w14:paraId="2C29651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stabilnych miejsc pracy</w:t>
            </w:r>
          </w:p>
          <w:p w14:paraId="4B17E2E5"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w:t>
            </w:r>
          </w:p>
          <w:p w14:paraId="6E68463A"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w:t>
            </w:r>
          </w:p>
        </w:tc>
        <w:tc>
          <w:tcPr>
            <w:tcW w:w="6804" w:type="dxa"/>
            <w:hideMark/>
          </w:tcPr>
          <w:p w14:paraId="315B1383" w14:textId="359C179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Wsparcie tworzenia i rozwoju miejsc pracy o konkurencyjnych wynagrodzeniach. </w:t>
            </w:r>
          </w:p>
          <w:p w14:paraId="0E08468F"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Poszukiwanie i przyciąganie przedsiębiorców tworzących miejsca pracy w sektorach technologicznych i pozaprodukcyjnych miejsc pracy.</w:t>
            </w:r>
          </w:p>
          <w:p w14:paraId="6E8797BD"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trike/>
                <w:lang w:eastAsia="pl-PL"/>
              </w:rPr>
            </w:pPr>
            <w:r w:rsidRPr="00E40A80">
              <w:rPr>
                <w:lang w:eastAsia="pl-PL"/>
              </w:rPr>
              <w:t>Promocja możliwości pracy na terenie OSI Ostrołęka z wykorzystaniem pracy zdalnej.</w:t>
            </w:r>
          </w:p>
        </w:tc>
      </w:tr>
      <w:tr w:rsidR="00395A51" w:rsidRPr="00A5211A" w14:paraId="6D9153B0" w14:textId="77777777" w:rsidTr="0095784C">
        <w:trPr>
          <w:trHeight w:val="1166"/>
        </w:trPr>
        <w:tc>
          <w:tcPr>
            <w:cnfStyle w:val="001000000000" w:firstRow="0" w:lastRow="0" w:firstColumn="1" w:lastColumn="0" w:oddVBand="0" w:evenVBand="0" w:oddHBand="0" w:evenHBand="0" w:firstRowFirstColumn="0" w:firstRowLastColumn="0" w:lastRowFirstColumn="0" w:lastRowLastColumn="0"/>
            <w:tcW w:w="2263" w:type="dxa"/>
            <w:vMerge/>
            <w:hideMark/>
          </w:tcPr>
          <w:p w14:paraId="27028C6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27D0D71C"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1.2.5.</w:t>
            </w:r>
          </w:p>
        </w:tc>
        <w:tc>
          <w:tcPr>
            <w:tcW w:w="3260" w:type="dxa"/>
            <w:noWrap/>
            <w:hideMark/>
          </w:tcPr>
          <w:p w14:paraId="11D90D8A"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sektorów kluczowych i nowych branż</w:t>
            </w:r>
          </w:p>
        </w:tc>
        <w:tc>
          <w:tcPr>
            <w:tcW w:w="6804" w:type="dxa"/>
            <w:hideMark/>
          </w:tcPr>
          <w:p w14:paraId="4EE91BBB" w14:textId="4040D045"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Wsparcie rozwoju przemysłu rolno-spożywczego (w szczególności przemysłu mleczarskiego), usług turystycznych, branży logistycznej i transportowej, rolnictwa. </w:t>
            </w:r>
          </w:p>
          <w:p w14:paraId="5FD9C267"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nowych branż o dużym potencjale rozwoju i kreowania dobrze płatnych miejsc pracy.</w:t>
            </w:r>
          </w:p>
          <w:p w14:paraId="4003D1B8"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lastRenderedPageBreak/>
              <w:t>Wykorzystanie potencjału obszaru na potrzeby rozwoju srebrnej gospodarki.</w:t>
            </w:r>
          </w:p>
        </w:tc>
      </w:tr>
      <w:tr w:rsidR="00395A51" w:rsidRPr="00A5211A" w14:paraId="7A7EC6DE"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7B446A97" w14:textId="77777777" w:rsidR="00395A51" w:rsidRPr="00E40A80" w:rsidRDefault="00395A51" w:rsidP="006169B1">
            <w:pPr>
              <w:pStyle w:val="elementgraficznytabela"/>
              <w:keepNext w:val="0"/>
              <w:spacing w:before="0" w:after="0"/>
              <w:rPr>
                <w:lang w:eastAsia="pl-PL"/>
              </w:rPr>
            </w:pPr>
            <w:r w:rsidRPr="00E40A80">
              <w:rPr>
                <w:lang w:eastAsia="pl-PL"/>
              </w:rPr>
              <w:lastRenderedPageBreak/>
              <w:t>1.3. Szeroka współpraca gospodarcza</w:t>
            </w:r>
          </w:p>
        </w:tc>
        <w:tc>
          <w:tcPr>
            <w:tcW w:w="1560" w:type="dxa"/>
            <w:noWrap/>
            <w:hideMark/>
          </w:tcPr>
          <w:p w14:paraId="0ABA132D"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1.3.1.</w:t>
            </w:r>
          </w:p>
        </w:tc>
        <w:tc>
          <w:tcPr>
            <w:tcW w:w="3260" w:type="dxa"/>
            <w:noWrap/>
            <w:hideMark/>
          </w:tcPr>
          <w:p w14:paraId="1F7E639E"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Współpraca wewnętrzna</w:t>
            </w:r>
          </w:p>
        </w:tc>
        <w:tc>
          <w:tcPr>
            <w:tcW w:w="6804" w:type="dxa"/>
            <w:hideMark/>
          </w:tcPr>
          <w:p w14:paraId="4EC055B3" w14:textId="18FCAFCA"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Synergia aktywności kulturalnej, sportowo-rekreacyjnej i gospodarczej lokalnych podmiotów. </w:t>
            </w:r>
          </w:p>
          <w:p w14:paraId="43A4A1CC" w14:textId="30F08B09"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Animowanie współpracy nauka-biznes-samorząd. </w:t>
            </w:r>
          </w:p>
          <w:p w14:paraId="1DDFECEC" w14:textId="42113BD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t xml:space="preserve">Promocja nowoczesnych metod współpracy. </w:t>
            </w:r>
          </w:p>
          <w:p w14:paraId="3290DD19" w14:textId="2A3064AB"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t xml:space="preserve">Monitorowanie karier absolwentów – mieszkańców OSI Ostrołęka. </w:t>
            </w:r>
          </w:p>
        </w:tc>
      </w:tr>
      <w:tr w:rsidR="00395A51" w:rsidRPr="00A5211A" w14:paraId="45FCCACD" w14:textId="77777777" w:rsidTr="0095784C">
        <w:trPr>
          <w:trHeight w:val="141"/>
        </w:trPr>
        <w:tc>
          <w:tcPr>
            <w:cnfStyle w:val="001000000000" w:firstRow="0" w:lastRow="0" w:firstColumn="1" w:lastColumn="0" w:oddVBand="0" w:evenVBand="0" w:oddHBand="0" w:evenHBand="0" w:firstRowFirstColumn="0" w:firstRowLastColumn="0" w:lastRowFirstColumn="0" w:lastRowLastColumn="0"/>
            <w:tcW w:w="2263" w:type="dxa"/>
            <w:vMerge/>
            <w:hideMark/>
          </w:tcPr>
          <w:p w14:paraId="6CA03B17" w14:textId="77777777" w:rsidR="00395A51" w:rsidRPr="00E40A80" w:rsidRDefault="00395A51" w:rsidP="006169B1">
            <w:pPr>
              <w:pStyle w:val="elementgraficznytabela"/>
              <w:keepNext w:val="0"/>
              <w:spacing w:before="0" w:after="0"/>
              <w:rPr>
                <w:lang w:eastAsia="pl-PL"/>
              </w:rPr>
            </w:pPr>
          </w:p>
        </w:tc>
        <w:tc>
          <w:tcPr>
            <w:tcW w:w="1560" w:type="dxa"/>
            <w:noWrap/>
            <w:hideMark/>
          </w:tcPr>
          <w:p w14:paraId="5A07D8B7"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1.3.2.</w:t>
            </w:r>
          </w:p>
        </w:tc>
        <w:tc>
          <w:tcPr>
            <w:tcW w:w="3260" w:type="dxa"/>
            <w:noWrap/>
            <w:hideMark/>
          </w:tcPr>
          <w:p w14:paraId="7A11CBF4"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gospodarcza</w:t>
            </w:r>
          </w:p>
        </w:tc>
        <w:tc>
          <w:tcPr>
            <w:tcW w:w="6804" w:type="dxa"/>
            <w:hideMark/>
          </w:tcPr>
          <w:p w14:paraId="17CA49ED" w14:textId="1D92C04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Tworzenie warunków do wspólnej i wzajemnej promocji przedsiębiorstw. </w:t>
            </w:r>
          </w:p>
          <w:p w14:paraId="4682CD5B"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Prowadzenie wspólnej promocji gospodarczej i turystycznej OSI Ostrołęka.</w:t>
            </w:r>
          </w:p>
          <w:p w14:paraId="230D081B" w14:textId="29160771"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Organizacja rozpoznawanych w kraju i za</w:t>
            </w:r>
            <w:r w:rsidR="006169B1">
              <w:rPr>
                <w:lang w:eastAsia="pl-PL"/>
              </w:rPr>
              <w:t xml:space="preserve"> </w:t>
            </w:r>
            <w:r w:rsidRPr="00E40A80">
              <w:rPr>
                <w:lang w:eastAsia="pl-PL"/>
              </w:rPr>
              <w:t xml:space="preserve">granicą wydarzeń gospodarczych. </w:t>
            </w:r>
          </w:p>
        </w:tc>
      </w:tr>
      <w:tr w:rsidR="00395A51" w:rsidRPr="00A5211A" w14:paraId="42C65775" w14:textId="77777777" w:rsidTr="0095784C">
        <w:trPr>
          <w:trHeight w:val="567"/>
        </w:trPr>
        <w:tc>
          <w:tcPr>
            <w:cnfStyle w:val="001000000000" w:firstRow="0" w:lastRow="0" w:firstColumn="1" w:lastColumn="0" w:oddVBand="0" w:evenVBand="0" w:oddHBand="0" w:evenHBand="0" w:firstRowFirstColumn="0" w:firstRowLastColumn="0" w:lastRowFirstColumn="0" w:lastRowLastColumn="0"/>
            <w:tcW w:w="2263" w:type="dxa"/>
            <w:vMerge/>
            <w:hideMark/>
          </w:tcPr>
          <w:p w14:paraId="0DFCEFE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3B8BDA5D"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1.3.3.</w:t>
            </w:r>
          </w:p>
        </w:tc>
        <w:tc>
          <w:tcPr>
            <w:tcW w:w="3260" w:type="dxa"/>
            <w:noWrap/>
            <w:hideMark/>
          </w:tcPr>
          <w:p w14:paraId="7F450822"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Współpraca zewnętrzna</w:t>
            </w:r>
          </w:p>
        </w:tc>
        <w:tc>
          <w:tcPr>
            <w:tcW w:w="6804" w:type="dxa"/>
            <w:hideMark/>
          </w:tcPr>
          <w:p w14:paraId="16560534"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współpracy międzynarodowej.</w:t>
            </w:r>
          </w:p>
          <w:p w14:paraId="7D125150"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Promowanie OSI Ostrołęka jako miejsca atrakcyjnego do lokalizacji przedsięwzięć z branży logistycznej, transportowej.</w:t>
            </w:r>
          </w:p>
        </w:tc>
      </w:tr>
    </w:tbl>
    <w:bookmarkEnd w:id="16"/>
    <w:p w14:paraId="3ACE3589" w14:textId="41E52841" w:rsidR="00350423" w:rsidRPr="001435C4" w:rsidRDefault="00ED3222" w:rsidP="00ED3222">
      <w:pPr>
        <w:pStyle w:val="Tekstprzypisudolnego"/>
      </w:pPr>
      <w:r>
        <w:t xml:space="preserve">Źródło: Opracowanie własne </w:t>
      </w:r>
    </w:p>
    <w:p w14:paraId="0CBAA99B" w14:textId="7F3440D8" w:rsidR="00ED3222" w:rsidRDefault="00ED3222" w:rsidP="00E65561">
      <w:pPr>
        <w:pStyle w:val="Legenda"/>
      </w:pPr>
      <w:bookmarkStart w:id="17" w:name="_Toc147140415"/>
      <w:r>
        <w:t xml:space="preserve">Tabela </w:t>
      </w:r>
      <w:r>
        <w:fldChar w:fldCharType="begin"/>
      </w:r>
      <w:r>
        <w:instrText xml:space="preserve"> SEQ Tabela \* ARABIC </w:instrText>
      </w:r>
      <w:r>
        <w:fldChar w:fldCharType="separate"/>
      </w:r>
      <w:r w:rsidR="00542801">
        <w:t>7</w:t>
      </w:r>
      <w:r>
        <w:fldChar w:fldCharType="end"/>
      </w:r>
      <w:r w:rsidR="0095784C">
        <w:t>.</w:t>
      </w:r>
      <w:r>
        <w:t xml:space="preserve"> Cel strategiczny 2 - </w:t>
      </w:r>
      <w:r w:rsidRPr="00ED3222">
        <w:t>Społeczeństwo aktywnie włączone w życie obszaru</w:t>
      </w:r>
      <w:bookmarkEnd w:id="17"/>
    </w:p>
    <w:tbl>
      <w:tblPr>
        <w:tblStyle w:val="CWD"/>
        <w:tblW w:w="13887" w:type="dxa"/>
        <w:tblLook w:val="04A0" w:firstRow="1" w:lastRow="0" w:firstColumn="1" w:lastColumn="0" w:noHBand="0" w:noVBand="1"/>
      </w:tblPr>
      <w:tblGrid>
        <w:gridCol w:w="2284"/>
        <w:gridCol w:w="1532"/>
        <w:gridCol w:w="3258"/>
        <w:gridCol w:w="6813"/>
      </w:tblGrid>
      <w:tr w:rsidR="00350423" w:rsidRPr="001435C4" w14:paraId="5F51253B"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tcPr>
          <w:p w14:paraId="13E8A6BC" w14:textId="77777777" w:rsidR="00350423" w:rsidRPr="00E40A80" w:rsidRDefault="00350423">
            <w:pPr>
              <w:spacing w:after="120" w:line="240" w:lineRule="auto"/>
              <w:jc w:val="center"/>
              <w:rPr>
                <w:rFonts w:eastAsia="Times New Roman" w:cstheme="minorHAnsi"/>
                <w:b w:val="0"/>
                <w:bCs/>
                <w:lang w:eastAsia="pl-PL"/>
              </w:rPr>
            </w:pPr>
            <w:bookmarkStart w:id="18" w:name="_Hlk127041899"/>
            <w:r w:rsidRPr="00E40A80">
              <w:rPr>
                <w:rFonts w:eastAsia="Times New Roman" w:cstheme="minorHAnsi"/>
                <w:bCs/>
                <w:lang w:eastAsia="pl-PL"/>
              </w:rPr>
              <w:t>Cel strategiczny 2.</w:t>
            </w:r>
          </w:p>
        </w:tc>
      </w:tr>
      <w:tr w:rsidR="00350423" w:rsidRPr="001435C4" w14:paraId="04BB83CE"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470E2558" w14:textId="77777777" w:rsidR="00350423" w:rsidRPr="00E40A80" w:rsidRDefault="00350423">
            <w:pPr>
              <w:spacing w:after="120" w:line="240" w:lineRule="auto"/>
              <w:jc w:val="center"/>
              <w:rPr>
                <w:rFonts w:eastAsia="Times New Roman" w:cstheme="minorHAnsi"/>
                <w:b w:val="0"/>
                <w:bCs/>
                <w:lang w:eastAsia="pl-PL"/>
              </w:rPr>
            </w:pPr>
            <w:r w:rsidRPr="00E40A80">
              <w:rPr>
                <w:rFonts w:eastAsia="Times New Roman" w:cstheme="minorHAnsi"/>
                <w:bCs/>
                <w:lang w:eastAsia="pl-PL"/>
              </w:rPr>
              <w:t>Społeczeństwo aktywnie włączone w życie obszaru</w:t>
            </w:r>
          </w:p>
        </w:tc>
      </w:tr>
      <w:tr w:rsidR="00350423" w:rsidRPr="001435C4" w14:paraId="3091CEFA"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284" w:type="dxa"/>
            <w:noWrap/>
            <w:hideMark/>
          </w:tcPr>
          <w:p w14:paraId="28BC195B" w14:textId="60C98B60" w:rsidR="00350423" w:rsidRPr="00E40A80" w:rsidRDefault="00350423" w:rsidP="006169B1">
            <w:pPr>
              <w:spacing w:after="120" w:line="240" w:lineRule="auto"/>
              <w:ind w:left="0"/>
              <w:jc w:val="center"/>
              <w:rPr>
                <w:rFonts w:eastAsia="Times New Roman" w:cstheme="minorHAnsi"/>
                <w:lang w:eastAsia="pl-PL"/>
              </w:rPr>
            </w:pPr>
            <w:r w:rsidRPr="00E40A80">
              <w:rPr>
                <w:rFonts w:eastAsia="Times New Roman" w:cstheme="minorHAnsi"/>
                <w:lang w:eastAsia="pl-PL"/>
              </w:rPr>
              <w:lastRenderedPageBreak/>
              <w:t>Cel operacyjny</w:t>
            </w:r>
          </w:p>
        </w:tc>
        <w:tc>
          <w:tcPr>
            <w:tcW w:w="4790" w:type="dxa"/>
            <w:gridSpan w:val="2"/>
            <w:noWrap/>
            <w:hideMark/>
          </w:tcPr>
          <w:p w14:paraId="53256F48" w14:textId="77777777"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Kierunek działań</w:t>
            </w:r>
          </w:p>
        </w:tc>
        <w:tc>
          <w:tcPr>
            <w:tcW w:w="6813" w:type="dxa"/>
            <w:noWrap/>
            <w:hideMark/>
          </w:tcPr>
          <w:p w14:paraId="5E2AF1F9" w14:textId="03E9D36E"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25E67B1A"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64BE076A"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2.1. Kompetentni mieszkańcy</w:t>
            </w:r>
          </w:p>
        </w:tc>
        <w:tc>
          <w:tcPr>
            <w:tcW w:w="1532" w:type="dxa"/>
            <w:noWrap/>
            <w:hideMark/>
          </w:tcPr>
          <w:p w14:paraId="692F48FE"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2.1.1.</w:t>
            </w:r>
          </w:p>
        </w:tc>
        <w:tc>
          <w:tcPr>
            <w:tcW w:w="3258" w:type="dxa"/>
            <w:noWrap/>
            <w:hideMark/>
          </w:tcPr>
          <w:p w14:paraId="56103028"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systemu edukacji</w:t>
            </w:r>
          </w:p>
        </w:tc>
        <w:tc>
          <w:tcPr>
            <w:tcW w:w="6813" w:type="dxa"/>
            <w:hideMark/>
          </w:tcPr>
          <w:p w14:paraId="46146059" w14:textId="145B2F09"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Zwiększenie dostępności opieki żłobkowej poprzez rozwój infrastruktury i poprawę jakości usług. </w:t>
            </w:r>
          </w:p>
          <w:p w14:paraId="16C10CCD" w14:textId="09281C4D"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Zwiększenie jakości edukacji przedszkolnej. </w:t>
            </w:r>
          </w:p>
          <w:p w14:paraId="0714DF7B" w14:textId="62D27A01"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Poprawa jakości edukacji podstawowej i ponadpodstawowej poprzez rozwój infrastruktury i wzrost poziomu kształcenia. </w:t>
            </w:r>
          </w:p>
          <w:p w14:paraId="46CE1E57" w14:textId="3F9F75DE"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 xml:space="preserve">Rozwój oferty zajęć pozalekcyjnych dla dzieci i młodzieży pozwalającej na rozwój zainteresowań i talentów. </w:t>
            </w:r>
          </w:p>
          <w:p w14:paraId="6C6ED355" w14:textId="77777777"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Dostosowanie systemu edukacji do potrzeb uczniów ze specjalnymi potrzebami uwzględniające wczesną i cykliczną diagnostykę.</w:t>
            </w:r>
          </w:p>
          <w:p w14:paraId="72AE5B03" w14:textId="77777777"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i tworzenie klas profilowanych. </w:t>
            </w:r>
          </w:p>
        </w:tc>
      </w:tr>
      <w:tr w:rsidR="00350423" w:rsidRPr="001435C4" w14:paraId="15C1EA19"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84" w:type="dxa"/>
            <w:vMerge/>
            <w:hideMark/>
          </w:tcPr>
          <w:p w14:paraId="160D5569"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1892632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2.1.2.</w:t>
            </w:r>
          </w:p>
        </w:tc>
        <w:tc>
          <w:tcPr>
            <w:tcW w:w="3258" w:type="dxa"/>
            <w:noWrap/>
            <w:hideMark/>
          </w:tcPr>
          <w:p w14:paraId="42F1B57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Przeciwdziałanie wykluczeniu cyfrowemu mieszkańców </w:t>
            </w:r>
          </w:p>
        </w:tc>
        <w:tc>
          <w:tcPr>
            <w:tcW w:w="6813" w:type="dxa"/>
            <w:hideMark/>
          </w:tcPr>
          <w:p w14:paraId="4DCC67B5" w14:textId="77777777"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kompetencji cyfrowych poprzez organizację szkoleń dla różnych grup wiekowych.</w:t>
            </w:r>
          </w:p>
          <w:p w14:paraId="35B368CA" w14:textId="77777777"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dostępu do usług publicznych poprzez wdrażanie rozwiązań z zakresu e-administracji.</w:t>
            </w:r>
          </w:p>
          <w:p w14:paraId="3EC7E5A6" w14:textId="6379A900"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Poprawa infrastruktury teleinformatycznej w placówkach edukacyjnych, kulturalnych, rekreacyjnych i sportowych. </w:t>
            </w:r>
          </w:p>
        </w:tc>
      </w:tr>
      <w:tr w:rsidR="00350423" w:rsidRPr="001435C4" w14:paraId="5F0D6D84" w14:textId="77777777" w:rsidTr="0095784C">
        <w:trPr>
          <w:trHeight w:val="1545"/>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4B3E7DEC"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2.2. Zdrowi mieszkańcy</w:t>
            </w:r>
          </w:p>
        </w:tc>
        <w:tc>
          <w:tcPr>
            <w:tcW w:w="1532" w:type="dxa"/>
            <w:noWrap/>
            <w:hideMark/>
          </w:tcPr>
          <w:p w14:paraId="3771B375"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2.2.1.</w:t>
            </w:r>
          </w:p>
        </w:tc>
        <w:tc>
          <w:tcPr>
            <w:tcW w:w="3258" w:type="dxa"/>
            <w:noWrap/>
            <w:hideMark/>
          </w:tcPr>
          <w:p w14:paraId="1FFE587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jakości opieki zdrowotnej</w:t>
            </w:r>
          </w:p>
        </w:tc>
        <w:tc>
          <w:tcPr>
            <w:tcW w:w="6813" w:type="dxa"/>
            <w:hideMark/>
          </w:tcPr>
          <w:p w14:paraId="7B9563BC" w14:textId="4D555FA8"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Wsparcie dostępności usług ochrony zdrowia dla mieszkańców. </w:t>
            </w:r>
          </w:p>
          <w:p w14:paraId="2D202992" w14:textId="77777777"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Wsparcie infrastruktury placówek ochrony zdrowia.  </w:t>
            </w:r>
          </w:p>
          <w:p w14:paraId="45E78CB2" w14:textId="77777777"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Realizacja projektów terapeutycznych i rehabilitacyjnych dla mieszkańców. </w:t>
            </w:r>
          </w:p>
        </w:tc>
      </w:tr>
      <w:tr w:rsidR="00350423" w:rsidRPr="001435C4" w14:paraId="7A19CD8C" w14:textId="77777777" w:rsidTr="0095784C">
        <w:trPr>
          <w:trHeight w:val="1836"/>
        </w:trPr>
        <w:tc>
          <w:tcPr>
            <w:cnfStyle w:val="001000000000" w:firstRow="0" w:lastRow="0" w:firstColumn="1" w:lastColumn="0" w:oddVBand="0" w:evenVBand="0" w:oddHBand="0" w:evenHBand="0" w:firstRowFirstColumn="0" w:firstRowLastColumn="0" w:lastRowFirstColumn="0" w:lastRowLastColumn="0"/>
            <w:tcW w:w="2284" w:type="dxa"/>
            <w:vMerge/>
            <w:hideMark/>
          </w:tcPr>
          <w:p w14:paraId="212F4D87"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2EBDEF1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2.2.2.</w:t>
            </w:r>
          </w:p>
        </w:tc>
        <w:tc>
          <w:tcPr>
            <w:tcW w:w="3258" w:type="dxa"/>
            <w:noWrap/>
            <w:hideMark/>
          </w:tcPr>
          <w:p w14:paraId="4789FDE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profilaktycznych programów prozdrowotnych  </w:t>
            </w:r>
          </w:p>
        </w:tc>
        <w:tc>
          <w:tcPr>
            <w:tcW w:w="6813" w:type="dxa"/>
            <w:hideMark/>
          </w:tcPr>
          <w:p w14:paraId="13DF4C42" w14:textId="77777777" w:rsidR="00350423" w:rsidRPr="00E40A80" w:rsidRDefault="00350423" w:rsidP="0095784C">
            <w:pPr>
              <w:pStyle w:val="Akapitzlist"/>
              <w:numPr>
                <w:ilvl w:val="0"/>
                <w:numId w:val="3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Realizacja prozdrowotnych programów profilaktycznych i edukacyjnych adresowanych do różnych grup wiekowych.</w:t>
            </w:r>
          </w:p>
          <w:p w14:paraId="787D4DAD" w14:textId="5F439722" w:rsidR="00350423" w:rsidRPr="00E40A80" w:rsidRDefault="00350423" w:rsidP="0095784C">
            <w:pPr>
              <w:pStyle w:val="Akapitzlist"/>
              <w:numPr>
                <w:ilvl w:val="0"/>
                <w:numId w:val="3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Realizacja prozdrowotnych programów profilaktycznych dotyczących różnych chorób i zaburzeń rozwojowych. </w:t>
            </w:r>
          </w:p>
        </w:tc>
      </w:tr>
      <w:tr w:rsidR="00350423" w:rsidRPr="001435C4" w14:paraId="7FABF310"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4AEF5CAF"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2.3. Zintegrowani mieszkańcy</w:t>
            </w:r>
          </w:p>
        </w:tc>
        <w:tc>
          <w:tcPr>
            <w:tcW w:w="1532" w:type="dxa"/>
            <w:noWrap/>
            <w:hideMark/>
          </w:tcPr>
          <w:p w14:paraId="5BC383E8"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2.3.1.</w:t>
            </w:r>
          </w:p>
        </w:tc>
        <w:tc>
          <w:tcPr>
            <w:tcW w:w="3258" w:type="dxa"/>
            <w:noWrap/>
            <w:hideMark/>
          </w:tcPr>
          <w:p w14:paraId="76A84F6B"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Przeciwdziałanie wykluczeniu społecznemu</w:t>
            </w:r>
          </w:p>
        </w:tc>
        <w:tc>
          <w:tcPr>
            <w:tcW w:w="6813" w:type="dxa"/>
            <w:hideMark/>
          </w:tcPr>
          <w:p w14:paraId="31FBAA8B" w14:textId="3F09CACB"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Poprawa wsparcia instytucjonalnego i środowiskowego dla grup wykluczonych społecznie z uwzględnieniem indywidualizacji prowadzonych działań. </w:t>
            </w:r>
          </w:p>
          <w:p w14:paraId="1ECA54EA" w14:textId="54C598D8"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eastAsia="Times New Roman" w:cstheme="minorHAnsi"/>
                <w:lang w:eastAsia="pl-PL"/>
              </w:rPr>
              <w:t>Prowadzenie programów profilaktycznych i poradnictwa specjalistycznego dla grup zagrożonych wykluczeniem społecznym, w tym osób niepełnosprawnych</w:t>
            </w:r>
            <w:r w:rsidR="0072399B" w:rsidRPr="00E40A80">
              <w:rPr>
                <w:rFonts w:eastAsia="Times New Roman" w:cstheme="minorHAnsi"/>
                <w:lang w:eastAsia="pl-PL"/>
              </w:rPr>
              <w:t>.</w:t>
            </w:r>
          </w:p>
          <w:p w14:paraId="5328543F" w14:textId="3B857F25"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Tworzenie przestrzeni publicznych wspierających integrację społeczną grup marginalizowanych i zagrożonych wykluczeniem społecznym. </w:t>
            </w:r>
          </w:p>
          <w:p w14:paraId="4D34DA6A" w14:textId="77777777"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dostępności oferty kulturalnej, rozrywkowej, sportowej, rekreacyjnej i edukacyjnej dla grup zagrożonych wykluczeniem społecznym.</w:t>
            </w:r>
          </w:p>
        </w:tc>
      </w:tr>
      <w:tr w:rsidR="00350423" w:rsidRPr="001435C4" w14:paraId="5B0B5618" w14:textId="77777777" w:rsidTr="0095784C">
        <w:trPr>
          <w:trHeight w:val="2112"/>
        </w:trPr>
        <w:tc>
          <w:tcPr>
            <w:cnfStyle w:val="001000000000" w:firstRow="0" w:lastRow="0" w:firstColumn="1" w:lastColumn="0" w:oddVBand="0" w:evenVBand="0" w:oddHBand="0" w:evenHBand="0" w:firstRowFirstColumn="0" w:firstRowLastColumn="0" w:lastRowFirstColumn="0" w:lastRowLastColumn="0"/>
            <w:tcW w:w="2284" w:type="dxa"/>
            <w:vMerge/>
            <w:hideMark/>
          </w:tcPr>
          <w:p w14:paraId="0298B5DC"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378574F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2.3.2.</w:t>
            </w:r>
          </w:p>
        </w:tc>
        <w:tc>
          <w:tcPr>
            <w:tcW w:w="3258" w:type="dxa"/>
            <w:noWrap/>
            <w:hideMark/>
          </w:tcPr>
          <w:p w14:paraId="15E407F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Zapewnienie integracji społecznej seniorów</w:t>
            </w:r>
          </w:p>
        </w:tc>
        <w:tc>
          <w:tcPr>
            <w:tcW w:w="6813" w:type="dxa"/>
            <w:hideMark/>
          </w:tcPr>
          <w:p w14:paraId="6813357F" w14:textId="35EAF441"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instytucjonalnych form opieki, integracji społecznej i zawodowej seniorów. </w:t>
            </w:r>
          </w:p>
          <w:p w14:paraId="43F83901" w14:textId="0B6B7EC5"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różnych form usług opiekuńczych dla seniorów.</w:t>
            </w:r>
            <w:r w:rsidRPr="00E40A80">
              <w:rPr>
                <w:rFonts w:eastAsia="Times New Roman" w:cstheme="minorHAnsi"/>
                <w:i/>
                <w:iCs/>
                <w:lang w:eastAsia="pl-PL"/>
              </w:rPr>
              <w:t xml:space="preserve"> </w:t>
            </w:r>
          </w:p>
          <w:p w14:paraId="24AFBC79" w14:textId="5A28B19E"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Wzmacnianie więzi międzypokoleniowych poprzez działania angażujące seniorów i przedstawicieli różnych grup wiekowych.</w:t>
            </w:r>
          </w:p>
          <w:p w14:paraId="04DE3106" w14:textId="77777777"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Tworzenie przestrzeni publicznych wspierających integrację społeczną seniorów. </w:t>
            </w:r>
          </w:p>
        </w:tc>
      </w:tr>
      <w:tr w:rsidR="00350423" w:rsidRPr="001435C4" w14:paraId="4605292E" w14:textId="77777777" w:rsidTr="0095784C">
        <w:trPr>
          <w:trHeight w:val="126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5CF2C948" w14:textId="77777777" w:rsidR="00350423" w:rsidRPr="00E40A80" w:rsidRDefault="00350423" w:rsidP="0072399B">
            <w:pPr>
              <w:spacing w:before="0" w:after="0" w:line="240" w:lineRule="auto"/>
              <w:rPr>
                <w:rFonts w:cstheme="minorHAnsi"/>
              </w:rPr>
            </w:pPr>
          </w:p>
        </w:tc>
        <w:tc>
          <w:tcPr>
            <w:tcW w:w="1532" w:type="dxa"/>
            <w:noWrap/>
            <w:hideMark/>
          </w:tcPr>
          <w:p w14:paraId="6920C4F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2.3.3</w:t>
            </w:r>
          </w:p>
        </w:tc>
        <w:tc>
          <w:tcPr>
            <w:tcW w:w="3258" w:type="dxa"/>
            <w:noWrap/>
            <w:hideMark/>
          </w:tcPr>
          <w:p w14:paraId="2930401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Wzmacnianie partycypacji społecznej</w:t>
            </w:r>
          </w:p>
        </w:tc>
        <w:tc>
          <w:tcPr>
            <w:tcW w:w="6813" w:type="dxa"/>
            <w:hideMark/>
          </w:tcPr>
          <w:p w14:paraId="3B16C94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Działania edukacyjne rozwijające kompetencje obywatelskie i społeczne.</w:t>
            </w:r>
          </w:p>
          <w:p w14:paraId="74359C36"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Tworzenie możliwości udziału mieszkańców w podejmowaniu kluczowych decyzji dla OSI.</w:t>
            </w:r>
          </w:p>
          <w:p w14:paraId="47B6AC84"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współpracy władz samorządowych z różnorodnymi organizacjami społecznymi i gospodarczymi.</w:t>
            </w:r>
          </w:p>
        </w:tc>
      </w:tr>
      <w:tr w:rsidR="00350423" w:rsidRPr="001435C4" w14:paraId="2661B01D" w14:textId="77777777" w:rsidTr="0095784C">
        <w:trPr>
          <w:trHeight w:val="152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4F09B2C3" w14:textId="77777777" w:rsidR="00350423" w:rsidRPr="00E40A80" w:rsidRDefault="00350423" w:rsidP="0072399B">
            <w:pPr>
              <w:spacing w:before="0" w:after="0" w:line="240" w:lineRule="auto"/>
              <w:rPr>
                <w:rFonts w:cstheme="minorHAnsi"/>
              </w:rPr>
            </w:pPr>
          </w:p>
        </w:tc>
        <w:tc>
          <w:tcPr>
            <w:tcW w:w="1532" w:type="dxa"/>
            <w:noWrap/>
            <w:hideMark/>
          </w:tcPr>
          <w:p w14:paraId="421BAFA4"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2.3.4</w:t>
            </w:r>
          </w:p>
        </w:tc>
        <w:tc>
          <w:tcPr>
            <w:tcW w:w="3258" w:type="dxa"/>
            <w:noWrap/>
            <w:hideMark/>
          </w:tcPr>
          <w:p w14:paraId="3B2E0763"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Integracja imigrantów w środowisku lokalnym</w:t>
            </w:r>
          </w:p>
        </w:tc>
        <w:tc>
          <w:tcPr>
            <w:tcW w:w="6813" w:type="dxa"/>
            <w:hideMark/>
          </w:tcPr>
          <w:p w14:paraId="6FDE2E83"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Monitorowanie napływu imigrantów na teren Partnerstwa z uwzględnieniem danych demograficznych.</w:t>
            </w:r>
          </w:p>
          <w:p w14:paraId="39AB57B8"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Włączanie imigrantów w funkcjonowanie społeczności lokalnej z uwzględnieniem dostępu do edukacji, opieki zdrowotnej, pomocy społecznej, rynku pracy, sportu i kultury.</w:t>
            </w:r>
          </w:p>
          <w:p w14:paraId="7D50F8B2"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Prowadzenie szkoleń i poradnictwa dla imigrantów wspierających ich integrację w środowisku lokalnym.</w:t>
            </w:r>
          </w:p>
        </w:tc>
      </w:tr>
      <w:tr w:rsidR="00350423" w:rsidRPr="001435C4" w14:paraId="1FDE1030"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noWrap/>
          </w:tcPr>
          <w:p w14:paraId="0CAE0E4C" w14:textId="77777777" w:rsidR="00350423" w:rsidRPr="00E40A80" w:rsidRDefault="00350423" w:rsidP="0072399B">
            <w:pPr>
              <w:spacing w:before="0" w:after="0" w:line="240" w:lineRule="auto"/>
              <w:rPr>
                <w:rFonts w:cstheme="minorHAnsi"/>
              </w:rPr>
            </w:pPr>
          </w:p>
        </w:tc>
        <w:tc>
          <w:tcPr>
            <w:tcW w:w="1532" w:type="dxa"/>
            <w:noWrap/>
          </w:tcPr>
          <w:p w14:paraId="0C67313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2.3.5</w:t>
            </w:r>
          </w:p>
        </w:tc>
        <w:tc>
          <w:tcPr>
            <w:tcW w:w="3258" w:type="dxa"/>
            <w:noWrap/>
          </w:tcPr>
          <w:p w14:paraId="6DD78F8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Wsparcie osób z niepełnosprawnościami</w:t>
            </w:r>
          </w:p>
        </w:tc>
        <w:tc>
          <w:tcPr>
            <w:tcW w:w="6813" w:type="dxa"/>
          </w:tcPr>
          <w:p w14:paraId="01AAF123" w14:textId="6632CE8A"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Zapewnienie osobom z niepełnosprawnościami dostępu do edukacji, opieki zdrowotnej, pomocy społecznej, rynku pracy i kultury.</w:t>
            </w:r>
            <w:r w:rsidRPr="00E40A80">
              <w:rPr>
                <w:rFonts w:eastAsia="Times New Roman" w:cstheme="minorHAnsi"/>
                <w:i/>
                <w:iCs/>
                <w:lang w:eastAsia="pl-PL"/>
              </w:rPr>
              <w:t xml:space="preserve"> </w:t>
            </w:r>
          </w:p>
          <w:p w14:paraId="15F1882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Likwidacja barier architektonicznych w budynkach użyteczności publicznej i przestrzeniach publicznych.</w:t>
            </w:r>
          </w:p>
          <w:p w14:paraId="66E9513A" w14:textId="07B67E28"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Realizacja kampanii edukacyjnych uświadamiających społeczeństwu potrzeby osób z niepełnosprawnościami i promujących włączanie osób z niepełnosprawnościami do życia społecznego.</w:t>
            </w:r>
          </w:p>
        </w:tc>
      </w:tr>
      <w:tr w:rsidR="00350423" w:rsidRPr="001435C4" w14:paraId="61A4837A"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251FCD6B"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lastRenderedPageBreak/>
              <w:t>2.4. Aktywni mieszkańcy</w:t>
            </w:r>
          </w:p>
        </w:tc>
        <w:tc>
          <w:tcPr>
            <w:tcW w:w="1532" w:type="dxa"/>
            <w:noWrap/>
            <w:hideMark/>
          </w:tcPr>
          <w:p w14:paraId="50183C64"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2.4.1</w:t>
            </w:r>
          </w:p>
        </w:tc>
        <w:tc>
          <w:tcPr>
            <w:tcW w:w="3258" w:type="dxa"/>
            <w:noWrap/>
            <w:hideMark/>
          </w:tcPr>
          <w:p w14:paraId="4CD19CD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oferty sportowej i rekreacyjnej</w:t>
            </w:r>
          </w:p>
        </w:tc>
        <w:tc>
          <w:tcPr>
            <w:tcW w:w="6813" w:type="dxa"/>
            <w:hideMark/>
          </w:tcPr>
          <w:p w14:paraId="207B067A"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infrastruktury sportowej i rekreacyjnej.</w:t>
            </w:r>
          </w:p>
          <w:p w14:paraId="2AB44166"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Wykorzystanie walorów przyrodniczych obszaru w celu rozbudowy istniejących i tworzenia nowych miejsc rekreacji, w szczególności poprzez zagospodarowanie Narwi wraz z dorzeczem.</w:t>
            </w:r>
          </w:p>
          <w:p w14:paraId="603DC00B"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Wsparcie finansowe i infrastrukturalne rozwoju sportu amatorskiego i zawodowego.</w:t>
            </w:r>
          </w:p>
          <w:p w14:paraId="3BFD459B"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Włączenie mieszkańców w życie sportowe i rekreacyjne poprzez promocję sportu rodzinnego.</w:t>
            </w:r>
          </w:p>
          <w:p w14:paraId="7E641C74"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oferty sportu masowego, rodzinnego dostosowanego do potrzeb różnych grup mieszkańców. </w:t>
            </w:r>
          </w:p>
        </w:tc>
      </w:tr>
      <w:tr w:rsidR="00350423" w:rsidRPr="001435C4" w14:paraId="4B2F288D" w14:textId="77777777" w:rsidTr="0095784C">
        <w:trPr>
          <w:trHeight w:val="1440"/>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7F54CA8A" w14:textId="77777777" w:rsidR="00350423" w:rsidRPr="00E40A80" w:rsidRDefault="00350423" w:rsidP="0072399B">
            <w:pPr>
              <w:spacing w:before="0" w:after="0" w:line="240" w:lineRule="auto"/>
              <w:rPr>
                <w:rFonts w:cstheme="minorHAnsi"/>
              </w:rPr>
            </w:pPr>
          </w:p>
        </w:tc>
        <w:tc>
          <w:tcPr>
            <w:tcW w:w="1532" w:type="dxa"/>
            <w:noWrap/>
            <w:hideMark/>
          </w:tcPr>
          <w:p w14:paraId="72EB0D8F"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2.4.2</w:t>
            </w:r>
          </w:p>
        </w:tc>
        <w:tc>
          <w:tcPr>
            <w:tcW w:w="3258" w:type="dxa"/>
            <w:noWrap/>
            <w:hideMark/>
          </w:tcPr>
          <w:p w14:paraId="3E7429D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oferty kulturalnej i rozrywkowej</w:t>
            </w:r>
          </w:p>
        </w:tc>
        <w:tc>
          <w:tcPr>
            <w:tcW w:w="6813" w:type="dxa"/>
            <w:hideMark/>
          </w:tcPr>
          <w:p w14:paraId="09765043"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infrastruktury kulturalnej i rozrywkowej. Wsparcie finansowe i infrastrukturalne przedsięwzięć kulturalnych realizowanych w oparciu o zdiagnozowane potrzeby mieszkańców.</w:t>
            </w:r>
          </w:p>
          <w:p w14:paraId="1AF1D96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jakości oferty kulturalnej i rozrywkowej dostosowanej do potrzeb różnych wiekowych grup mieszkańców.</w:t>
            </w:r>
          </w:p>
        </w:tc>
      </w:tr>
      <w:tr w:rsidR="00350423" w:rsidRPr="001435C4" w14:paraId="2499FC53" w14:textId="77777777" w:rsidTr="0095784C">
        <w:trPr>
          <w:trHeight w:val="154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6B339006" w14:textId="77777777" w:rsidR="00350423" w:rsidRPr="00E40A80" w:rsidRDefault="00350423" w:rsidP="0072399B">
            <w:pPr>
              <w:spacing w:before="0" w:after="0" w:line="240" w:lineRule="auto"/>
              <w:rPr>
                <w:rFonts w:cstheme="minorHAnsi"/>
              </w:rPr>
            </w:pPr>
          </w:p>
        </w:tc>
        <w:tc>
          <w:tcPr>
            <w:tcW w:w="1532" w:type="dxa"/>
            <w:noWrap/>
            <w:hideMark/>
          </w:tcPr>
          <w:p w14:paraId="3429181D" w14:textId="2FBE81A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w:t>
            </w:r>
            <w:r w:rsidR="00812374">
              <w:rPr>
                <w:rFonts w:eastAsia="Times New Roman" w:cstheme="minorHAnsi"/>
                <w:lang w:eastAsia="pl-PL"/>
              </w:rPr>
              <w:t>4</w:t>
            </w:r>
            <w:r w:rsidRPr="00E40A80">
              <w:rPr>
                <w:rFonts w:eastAsia="Times New Roman" w:cstheme="minorHAnsi"/>
                <w:lang w:eastAsia="pl-PL"/>
              </w:rPr>
              <w:t>.</w:t>
            </w:r>
            <w:r w:rsidR="00812374">
              <w:rPr>
                <w:rFonts w:eastAsia="Times New Roman" w:cstheme="minorHAnsi"/>
                <w:lang w:eastAsia="pl-PL"/>
              </w:rPr>
              <w:t>3</w:t>
            </w:r>
          </w:p>
        </w:tc>
        <w:tc>
          <w:tcPr>
            <w:tcW w:w="3258" w:type="dxa"/>
            <w:noWrap/>
            <w:hideMark/>
          </w:tcPr>
          <w:p w14:paraId="278ED39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Budowanie tożsamości i marki na obszarze OSI Ostrołęka</w:t>
            </w:r>
          </w:p>
        </w:tc>
        <w:tc>
          <w:tcPr>
            <w:tcW w:w="6813" w:type="dxa"/>
            <w:hideMark/>
          </w:tcPr>
          <w:p w14:paraId="2D585DDD"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Współpraca z instytucjami regionalnymi, krajowymi, międzynarodowymi.</w:t>
            </w:r>
          </w:p>
          <w:p w14:paraId="3215B37D"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Promocja turystyczna i kulturalna OSI Ostrołęka, w szczególności obszaru Kurpi i kultury Kurpiowskiej,</w:t>
            </w:r>
          </w:p>
          <w:p w14:paraId="059391D7"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Kreowanie rozpoznawalnych w kraju wydarzeń turystycznych, biznesowych, społecznych, </w:t>
            </w:r>
            <w:r w:rsidRPr="00E40A80">
              <w:rPr>
                <w:rFonts w:eastAsia="Times New Roman" w:cstheme="minorHAnsi"/>
                <w:lang w:eastAsia="pl-PL"/>
              </w:rPr>
              <w:t>sportowych, kulturalnych,</w:t>
            </w:r>
          </w:p>
          <w:p w14:paraId="094E86E7"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Stworzenie marki miejsca – Kurpie.</w:t>
            </w:r>
          </w:p>
        </w:tc>
      </w:tr>
      <w:tr w:rsidR="00350423" w:rsidRPr="001435C4" w14:paraId="3269FB98"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noWrap/>
          </w:tcPr>
          <w:p w14:paraId="4271BCAA" w14:textId="77777777" w:rsidR="00350423" w:rsidRPr="00E40A80" w:rsidRDefault="00350423" w:rsidP="0072399B">
            <w:pPr>
              <w:spacing w:before="0" w:after="0" w:line="240" w:lineRule="auto"/>
              <w:rPr>
                <w:rFonts w:cstheme="minorHAnsi"/>
              </w:rPr>
            </w:pPr>
          </w:p>
        </w:tc>
        <w:tc>
          <w:tcPr>
            <w:tcW w:w="1532" w:type="dxa"/>
            <w:noWrap/>
          </w:tcPr>
          <w:p w14:paraId="205FAEA9" w14:textId="11EC7BE6"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w:t>
            </w:r>
            <w:r w:rsidR="00812374">
              <w:rPr>
                <w:rFonts w:eastAsia="Times New Roman" w:cstheme="minorHAnsi"/>
                <w:lang w:eastAsia="pl-PL"/>
              </w:rPr>
              <w:t>4</w:t>
            </w:r>
            <w:r w:rsidRPr="00E40A80">
              <w:rPr>
                <w:rFonts w:eastAsia="Times New Roman" w:cstheme="minorHAnsi"/>
                <w:lang w:eastAsia="pl-PL"/>
              </w:rPr>
              <w:t>.</w:t>
            </w:r>
            <w:r w:rsidR="00812374">
              <w:rPr>
                <w:rFonts w:eastAsia="Times New Roman" w:cstheme="minorHAnsi"/>
                <w:lang w:eastAsia="pl-PL"/>
              </w:rPr>
              <w:t>4</w:t>
            </w:r>
            <w:r w:rsidRPr="00E40A80">
              <w:rPr>
                <w:rFonts w:eastAsia="Times New Roman" w:cstheme="minorHAnsi"/>
                <w:lang w:eastAsia="pl-PL"/>
              </w:rPr>
              <w:t>.</w:t>
            </w:r>
          </w:p>
        </w:tc>
        <w:tc>
          <w:tcPr>
            <w:tcW w:w="3258" w:type="dxa"/>
            <w:noWrap/>
          </w:tcPr>
          <w:p w14:paraId="11BC4843"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poprzez wykorzystanie potencjałów</w:t>
            </w:r>
            <w:r w:rsidRPr="00E40A80">
              <w:rPr>
                <w:rFonts w:cstheme="minorHAnsi"/>
                <w:b/>
                <w:bCs/>
              </w:rPr>
              <w:t xml:space="preserve"> </w:t>
            </w:r>
          </w:p>
        </w:tc>
        <w:tc>
          <w:tcPr>
            <w:tcW w:w="6813" w:type="dxa"/>
          </w:tcPr>
          <w:p w14:paraId="7F2CF506" w14:textId="7F127A54"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strike/>
                <w:lang w:eastAsia="pl-PL"/>
              </w:rPr>
            </w:pPr>
            <w:r w:rsidRPr="00E40A80">
              <w:rPr>
                <w:rFonts w:eastAsia="Times New Roman" w:cstheme="minorHAnsi"/>
                <w:lang w:eastAsia="pl-PL"/>
              </w:rPr>
              <w:t xml:space="preserve">Wykorzystanie zasobów OSI Ostrołęka do wspólnej promocji turystycznej. </w:t>
            </w:r>
          </w:p>
          <w:p w14:paraId="7AC0DA57"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trike/>
                <w:lang w:eastAsia="pl-PL"/>
              </w:rPr>
            </w:pPr>
            <w:r w:rsidRPr="00E40A80">
              <w:rPr>
                <w:rFonts w:cstheme="minorHAnsi"/>
              </w:rPr>
              <w:t>Integracja oferty handlowej, biznesowej i turystycznej.</w:t>
            </w:r>
          </w:p>
          <w:p w14:paraId="538542DA" w14:textId="02EBD265"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Wykorzystanie potencjału sektora rolniczego do poprawy atrakcyjności turystycznej. </w:t>
            </w:r>
          </w:p>
          <w:p w14:paraId="3A6279CA"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Łączenie oferty kulturalnej, sportowo-rekreacyjnej i edukacyjnej z ofertą turystyczną.</w:t>
            </w:r>
          </w:p>
          <w:p w14:paraId="6EE716FE" w14:textId="77777777" w:rsidR="00350423" w:rsidRPr="00E40A80" w:rsidRDefault="00350423" w:rsidP="0095784C">
            <w:pPr>
              <w:pStyle w:val="Akapitzlist"/>
              <w:keepNex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Budowa infrastruktury sportowo – rekreacyjnej i turystycznej.</w:t>
            </w:r>
          </w:p>
        </w:tc>
      </w:tr>
    </w:tbl>
    <w:bookmarkEnd w:id="18"/>
    <w:p w14:paraId="26E5D0A9" w14:textId="727542C0" w:rsidR="00350423" w:rsidRPr="001435C4" w:rsidRDefault="00ED3222" w:rsidP="00ED3222">
      <w:pPr>
        <w:pStyle w:val="Tekstprzypisudolnego"/>
      </w:pPr>
      <w:r>
        <w:t>Źródło: Opracowanie własne</w:t>
      </w:r>
    </w:p>
    <w:p w14:paraId="77C216C6" w14:textId="049C3900" w:rsidR="00ED3222" w:rsidRDefault="00ED3222" w:rsidP="00E65561">
      <w:pPr>
        <w:pStyle w:val="Legenda"/>
      </w:pPr>
      <w:bookmarkStart w:id="19" w:name="_Toc147140416"/>
      <w:r>
        <w:t xml:space="preserve">Tabela </w:t>
      </w:r>
      <w:r>
        <w:fldChar w:fldCharType="begin"/>
      </w:r>
      <w:r>
        <w:instrText xml:space="preserve"> SEQ Tabela \* ARABIC </w:instrText>
      </w:r>
      <w:r>
        <w:fldChar w:fldCharType="separate"/>
      </w:r>
      <w:r w:rsidR="00542801">
        <w:t>8</w:t>
      </w:r>
      <w:r>
        <w:fldChar w:fldCharType="end"/>
      </w:r>
      <w:r w:rsidR="0095784C">
        <w:t>.</w:t>
      </w:r>
      <w:r>
        <w:t xml:space="preserve"> Cel strategiczny 3 – </w:t>
      </w:r>
      <w:r w:rsidRPr="00ED3222">
        <w:t>Wykorzystanie zasobów naturalnych w rozwoju oraz uporządkowana przestrzeń</w:t>
      </w:r>
      <w:bookmarkEnd w:id="19"/>
    </w:p>
    <w:tbl>
      <w:tblPr>
        <w:tblStyle w:val="CWD"/>
        <w:tblW w:w="13887" w:type="dxa"/>
        <w:tblLook w:val="04A0" w:firstRow="1" w:lastRow="0" w:firstColumn="1" w:lastColumn="0" w:noHBand="0" w:noVBand="1"/>
      </w:tblPr>
      <w:tblGrid>
        <w:gridCol w:w="2471"/>
        <w:gridCol w:w="1532"/>
        <w:gridCol w:w="2791"/>
        <w:gridCol w:w="7093"/>
      </w:tblGrid>
      <w:tr w:rsidR="00350423" w:rsidRPr="001435C4" w14:paraId="03444AC8"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5982A016" w14:textId="77777777" w:rsidR="00350423" w:rsidRPr="00E40A80" w:rsidRDefault="00350423">
            <w:pPr>
              <w:spacing w:after="120" w:line="240" w:lineRule="auto"/>
              <w:jc w:val="center"/>
              <w:rPr>
                <w:rFonts w:eastAsia="Times New Roman" w:cstheme="minorHAnsi"/>
                <w:b w:val="0"/>
                <w:lang w:eastAsia="pl-PL"/>
              </w:rPr>
            </w:pPr>
            <w:bookmarkStart w:id="20" w:name="_Hlk127043254"/>
            <w:r w:rsidRPr="00E40A80">
              <w:rPr>
                <w:rFonts w:eastAsia="Times New Roman" w:cstheme="minorHAnsi"/>
                <w:lang w:eastAsia="pl-PL"/>
              </w:rPr>
              <w:t xml:space="preserve">Cel strategiczny 3. </w:t>
            </w:r>
          </w:p>
        </w:tc>
      </w:tr>
      <w:tr w:rsidR="00350423" w:rsidRPr="001435C4" w14:paraId="7F0FEEE5"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6DF58583"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Wykorzystanie zasobów naturalnych w rozwoju oraz uporządkowana przestrzeń</w:t>
            </w:r>
          </w:p>
        </w:tc>
      </w:tr>
      <w:tr w:rsidR="00350423" w:rsidRPr="001435C4" w14:paraId="18080C62"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471" w:type="dxa"/>
            <w:noWrap/>
            <w:hideMark/>
          </w:tcPr>
          <w:p w14:paraId="214CC526" w14:textId="2EF4BD5D" w:rsidR="00350423" w:rsidRPr="006169B1" w:rsidRDefault="00350423" w:rsidP="006169B1">
            <w:pPr>
              <w:spacing w:after="120" w:line="240" w:lineRule="auto"/>
              <w:ind w:left="0"/>
              <w:jc w:val="center"/>
              <w:rPr>
                <w:rFonts w:eastAsia="Times New Roman" w:cstheme="minorHAnsi"/>
                <w:lang w:eastAsia="pl-PL"/>
              </w:rPr>
            </w:pPr>
            <w:r w:rsidRPr="006169B1">
              <w:rPr>
                <w:rFonts w:eastAsia="Times New Roman" w:cstheme="minorHAnsi"/>
                <w:lang w:eastAsia="pl-PL"/>
              </w:rPr>
              <w:t>Cel operacyjny</w:t>
            </w:r>
          </w:p>
        </w:tc>
        <w:tc>
          <w:tcPr>
            <w:tcW w:w="4323" w:type="dxa"/>
            <w:gridSpan w:val="2"/>
            <w:noWrap/>
            <w:hideMark/>
          </w:tcPr>
          <w:p w14:paraId="19340352" w14:textId="77777777" w:rsidR="00350423" w:rsidRPr="006169B1"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Kierunek działań</w:t>
            </w:r>
          </w:p>
        </w:tc>
        <w:tc>
          <w:tcPr>
            <w:tcW w:w="7093" w:type="dxa"/>
            <w:noWrap/>
            <w:hideMark/>
          </w:tcPr>
          <w:p w14:paraId="7B702352" w14:textId="28E2CD44"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4E17DB6F"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471" w:type="dxa"/>
            <w:vMerge w:val="restart"/>
            <w:noWrap/>
          </w:tcPr>
          <w:p w14:paraId="07CFCE5E" w14:textId="77777777"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3.1. Wysoka dostępność komunikacyjna na obszarze Partnerstwa.</w:t>
            </w:r>
          </w:p>
        </w:tc>
        <w:tc>
          <w:tcPr>
            <w:tcW w:w="1532" w:type="dxa"/>
            <w:noWrap/>
          </w:tcPr>
          <w:p w14:paraId="4A2C998E"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3.1.1.</w:t>
            </w:r>
          </w:p>
        </w:tc>
        <w:tc>
          <w:tcPr>
            <w:tcW w:w="2791" w:type="dxa"/>
            <w:noWrap/>
          </w:tcPr>
          <w:p w14:paraId="2C0BB946"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Poprawa zewnętrznych powiązań komunikacyjnych </w:t>
            </w:r>
          </w:p>
        </w:tc>
        <w:tc>
          <w:tcPr>
            <w:tcW w:w="7093" w:type="dxa"/>
          </w:tcPr>
          <w:p w14:paraId="58CF805B"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Lobbowanie na rzecz realizacji lub dostosowania krajowych i regionalnych inwestycji kolejowych i drogowych do potrzeb OSI Ostrołęka - poprawa skomunikowania z Olsztynem, Białymstokiem i Warszawą.</w:t>
            </w:r>
          </w:p>
          <w:p w14:paraId="2B7BF94D" w14:textId="2BF31322"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Lobbowanie w zakresie rozbudowy/budowy zewnętrznych powiązań dróg rowerowych. </w:t>
            </w:r>
          </w:p>
        </w:tc>
      </w:tr>
      <w:tr w:rsidR="00350423" w:rsidRPr="001435C4" w14:paraId="1C7BA6E1" w14:textId="77777777" w:rsidTr="0095784C">
        <w:trPr>
          <w:trHeight w:val="1476"/>
        </w:trPr>
        <w:tc>
          <w:tcPr>
            <w:cnfStyle w:val="001000000000" w:firstRow="0" w:lastRow="0" w:firstColumn="1" w:lastColumn="0" w:oddVBand="0" w:evenVBand="0" w:oddHBand="0" w:evenHBand="0" w:firstRowFirstColumn="0" w:firstRowLastColumn="0" w:lastRowFirstColumn="0" w:lastRowLastColumn="0"/>
            <w:tcW w:w="2471" w:type="dxa"/>
            <w:vMerge/>
            <w:noWrap/>
          </w:tcPr>
          <w:p w14:paraId="044A10B6"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286FD25C"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3.1.2.</w:t>
            </w:r>
          </w:p>
        </w:tc>
        <w:tc>
          <w:tcPr>
            <w:tcW w:w="2791" w:type="dxa"/>
            <w:noWrap/>
          </w:tcPr>
          <w:p w14:paraId="64E5EEC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Poprawa wewnętrznych powiązań komunikacyjnych oraz bezpieczeństwo ruchu drogowego</w:t>
            </w:r>
          </w:p>
        </w:tc>
        <w:tc>
          <w:tcPr>
            <w:tcW w:w="7093" w:type="dxa"/>
          </w:tcPr>
          <w:p w14:paraId="6405726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głównych ciągów komunikacyjnych z uwzględnieniem infrastruktury pieszej i rowerowej.</w:t>
            </w:r>
          </w:p>
          <w:p w14:paraId="4003934B" w14:textId="28C9C35D"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Budowa obwodnic miejscowości (miejskich i wiejskich) wraz </w:t>
            </w:r>
            <w:r w:rsidR="006169B1">
              <w:rPr>
                <w:rFonts w:cstheme="minorHAnsi"/>
                <w:lang w:val="pl-PL"/>
              </w:rPr>
              <w:t xml:space="preserve">z </w:t>
            </w:r>
            <w:r w:rsidRPr="00E40A80">
              <w:rPr>
                <w:rFonts w:cstheme="minorHAnsi"/>
                <w:lang w:val="pl-PL"/>
              </w:rPr>
              <w:t>jednoczesnym obligatoryjnym uspokajaniem ruchu wewnątrz obszaru objętego obwodnicami.</w:t>
            </w:r>
          </w:p>
          <w:p w14:paraId="643679F6" w14:textId="60377B19"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Rozwój i modernizacja dróg lokalnych i osiedlowych uwzględniających potrzeby ruchu pieszego i rowerowego. (np. chodniki, drogi rowerowe, droga 2-1, ulice o ruchu uspokojonym, woonerfy)</w:t>
            </w:r>
            <w:r w:rsidR="00235A60">
              <w:rPr>
                <w:rFonts w:cstheme="minorHAnsi"/>
                <w:lang w:val="pl-PL"/>
              </w:rPr>
              <w:t>.</w:t>
            </w:r>
          </w:p>
          <w:p w14:paraId="18F1CAC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drogowej infrastruktury bezpieczeństwa ruchu drogowego na całym obszarze.</w:t>
            </w:r>
          </w:p>
          <w:p w14:paraId="0EFD0A2A" w14:textId="197CF3E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Realizacja inwestycji transportowych zgodnie z wzorcami i standardami wydanymi</w:t>
            </w:r>
            <w:r w:rsidR="006169B1">
              <w:rPr>
                <w:rFonts w:cstheme="minorHAnsi"/>
                <w:lang w:val="pl-PL"/>
              </w:rPr>
              <w:t xml:space="preserve"> przez</w:t>
            </w:r>
            <w:r w:rsidRPr="00E40A80">
              <w:rPr>
                <w:rFonts w:cstheme="minorHAnsi"/>
                <w:lang w:val="pl-PL"/>
              </w:rPr>
              <w:t xml:space="preserve"> Ministra Infrastruktury. </w:t>
            </w:r>
          </w:p>
        </w:tc>
      </w:tr>
      <w:tr w:rsidR="00350423" w:rsidRPr="001435C4" w14:paraId="5BB3C485" w14:textId="77777777" w:rsidTr="0095784C">
        <w:trPr>
          <w:trHeight w:val="1893"/>
        </w:trPr>
        <w:tc>
          <w:tcPr>
            <w:cnfStyle w:val="001000000000" w:firstRow="0" w:lastRow="0" w:firstColumn="1" w:lastColumn="0" w:oddVBand="0" w:evenVBand="0" w:oddHBand="0" w:evenHBand="0" w:firstRowFirstColumn="0" w:firstRowLastColumn="0" w:lastRowFirstColumn="0" w:lastRowLastColumn="0"/>
            <w:tcW w:w="2471" w:type="dxa"/>
            <w:vMerge/>
            <w:noWrap/>
          </w:tcPr>
          <w:p w14:paraId="4EBDD35D"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63627784"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3.1.3.</w:t>
            </w:r>
          </w:p>
        </w:tc>
        <w:tc>
          <w:tcPr>
            <w:tcW w:w="2791" w:type="dxa"/>
            <w:noWrap/>
          </w:tcPr>
          <w:p w14:paraId="538FEFE6"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infrastruktury teleinformatycznej</w:t>
            </w:r>
          </w:p>
        </w:tc>
        <w:tc>
          <w:tcPr>
            <w:tcW w:w="7093" w:type="dxa"/>
          </w:tcPr>
          <w:p w14:paraId="53F32870" w14:textId="7CC3022D"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rPr>
            </w:pPr>
            <w:r w:rsidRPr="00235A60">
              <w:rPr>
                <w:rFonts w:cstheme="minorHAnsi"/>
                <w:lang w:val="pl-PL"/>
              </w:rPr>
              <w:t>Rozwój sieci światłowodowej</w:t>
            </w:r>
            <w:r w:rsidR="00235A60">
              <w:rPr>
                <w:rFonts w:cstheme="minorHAnsi"/>
              </w:rPr>
              <w:t>.</w:t>
            </w:r>
          </w:p>
          <w:p w14:paraId="32634161" w14:textId="77777777"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Wdrażanie rozwiązań teleinformatycznych w miejskich jednostkach organizacyjnych.</w:t>
            </w:r>
          </w:p>
          <w:p w14:paraId="24D00746" w14:textId="77777777"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Wspieranie operatorów telekomunikacyjnych m.in. poprzez ułatwianie dostępu do miejskich kanałów teletechnicznych.</w:t>
            </w:r>
          </w:p>
        </w:tc>
      </w:tr>
      <w:tr w:rsidR="00350423" w:rsidRPr="001435C4" w14:paraId="0C4955FA" w14:textId="77777777" w:rsidTr="0095784C">
        <w:trPr>
          <w:trHeight w:val="699"/>
        </w:trPr>
        <w:tc>
          <w:tcPr>
            <w:cnfStyle w:val="001000000000" w:firstRow="0" w:lastRow="0" w:firstColumn="1" w:lastColumn="0" w:oddVBand="0" w:evenVBand="0" w:oddHBand="0" w:evenHBand="0" w:firstRowFirstColumn="0" w:firstRowLastColumn="0" w:lastRowFirstColumn="0" w:lastRowLastColumn="0"/>
            <w:tcW w:w="2471" w:type="dxa"/>
            <w:vMerge w:val="restart"/>
          </w:tcPr>
          <w:p w14:paraId="1A871615" w14:textId="5774384F"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3.2.</w:t>
            </w:r>
            <w:r w:rsidR="001C7CF3" w:rsidRPr="006169B1">
              <w:rPr>
                <w:rFonts w:eastAsia="Times New Roman" w:cstheme="minorHAnsi"/>
                <w:lang w:eastAsia="pl-PL"/>
              </w:rPr>
              <w:t xml:space="preserve"> </w:t>
            </w:r>
            <w:r w:rsidRPr="006169B1">
              <w:rPr>
                <w:rFonts w:eastAsia="Times New Roman" w:cstheme="minorHAnsi"/>
                <w:lang w:eastAsia="pl-PL"/>
              </w:rPr>
              <w:t xml:space="preserve">Bezpieczne i czyste środowisko przyrodnicze </w:t>
            </w:r>
          </w:p>
        </w:tc>
        <w:tc>
          <w:tcPr>
            <w:tcW w:w="1532" w:type="dxa"/>
            <w:noWrap/>
          </w:tcPr>
          <w:p w14:paraId="4B66EF75"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3.2.1.</w:t>
            </w:r>
          </w:p>
        </w:tc>
        <w:tc>
          <w:tcPr>
            <w:tcW w:w="2791" w:type="dxa"/>
            <w:noWrap/>
          </w:tcPr>
          <w:p w14:paraId="46FD2E73"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Poprawa bezpieczeństwa energetycznego</w:t>
            </w:r>
          </w:p>
        </w:tc>
        <w:tc>
          <w:tcPr>
            <w:tcW w:w="7093" w:type="dxa"/>
          </w:tcPr>
          <w:p w14:paraId="79EBCE89"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infrastruktury odnawialnych źródeł energii: publicznych i prywatnych.</w:t>
            </w:r>
          </w:p>
          <w:p w14:paraId="665F5906" w14:textId="2731B9CD"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Działania poprawiające samowystarczalność energetyczną. </w:t>
            </w:r>
          </w:p>
          <w:p w14:paraId="72E733B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Promowanie działań obniżających energochłonność np. termomodernizacja budynków wielorodzinnych i innych.</w:t>
            </w:r>
          </w:p>
          <w:p w14:paraId="2AB8BD77"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Integracja energetyczna poprzez budowanie spółdzielni energetycznych oraz tworzenie klastrów energii.</w:t>
            </w:r>
          </w:p>
        </w:tc>
      </w:tr>
      <w:tr w:rsidR="00350423" w:rsidRPr="001435C4" w14:paraId="01891219" w14:textId="77777777" w:rsidTr="0095784C">
        <w:trPr>
          <w:trHeight w:val="567"/>
        </w:trPr>
        <w:tc>
          <w:tcPr>
            <w:cnfStyle w:val="001000000000" w:firstRow="0" w:lastRow="0" w:firstColumn="1" w:lastColumn="0" w:oddVBand="0" w:evenVBand="0" w:oddHBand="0" w:evenHBand="0" w:firstRowFirstColumn="0" w:firstRowLastColumn="0" w:lastRowFirstColumn="0" w:lastRowLastColumn="0"/>
            <w:tcW w:w="2471" w:type="dxa"/>
            <w:vMerge/>
          </w:tcPr>
          <w:p w14:paraId="7473FFD4"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212A6812"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3.2.2.</w:t>
            </w:r>
          </w:p>
        </w:tc>
        <w:tc>
          <w:tcPr>
            <w:tcW w:w="2791" w:type="dxa"/>
            <w:noWrap/>
          </w:tcPr>
          <w:p w14:paraId="72E73E5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infrastruktury technicznej</w:t>
            </w:r>
          </w:p>
          <w:p w14:paraId="2C4FC4EF"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tcPr>
          <w:p w14:paraId="0B42CE2F" w14:textId="42C13090"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kanalizacyjnej</w:t>
            </w:r>
            <w:r w:rsidR="00CE6F54">
              <w:rPr>
                <w:rFonts w:cstheme="minorHAnsi"/>
                <w:lang w:val="pl-PL"/>
              </w:rPr>
              <w:t>, ściekowej</w:t>
            </w:r>
            <w:r w:rsidRPr="00E40A80">
              <w:rPr>
                <w:rFonts w:cstheme="minorHAnsi"/>
                <w:lang w:val="pl-PL"/>
              </w:rPr>
              <w:t xml:space="preserve"> i wodociągowej.</w:t>
            </w:r>
          </w:p>
          <w:p w14:paraId="1CEC8DE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deszczowej wraz z budową zbiorników retencyjno-rozsączających.</w:t>
            </w:r>
          </w:p>
          <w:p w14:paraId="3A0BE26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oczyszczalni ścieków i ujęć wody obszaru OSI.</w:t>
            </w:r>
          </w:p>
          <w:p w14:paraId="74F978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energetycznej i ciepłowniczej.</w:t>
            </w:r>
          </w:p>
          <w:p w14:paraId="218968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strike/>
                <w:lang w:val="pl-PL"/>
              </w:rPr>
            </w:pPr>
            <w:r w:rsidRPr="00E40A80">
              <w:rPr>
                <w:rFonts w:cstheme="minorHAnsi"/>
                <w:lang w:val="pl-PL"/>
              </w:rPr>
              <w:t>Poprawa systemu zagospodarowania odpadów.</w:t>
            </w:r>
          </w:p>
          <w:p w14:paraId="2F73710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Rozbudowa i modernizacja efektywnego systemu oświetlenia ulicznego.</w:t>
            </w:r>
          </w:p>
          <w:p w14:paraId="7AC4A4B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Współpraca w ramach gospodarki osadami z oczyszczalni ścieków.</w:t>
            </w:r>
          </w:p>
          <w:p w14:paraId="64F0B62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Zabezpieczenie w wodę w razie sytuacji kryzysowych.</w:t>
            </w:r>
          </w:p>
        </w:tc>
      </w:tr>
      <w:tr w:rsidR="00350423" w:rsidRPr="001435C4" w14:paraId="3A17FE0E" w14:textId="77777777" w:rsidTr="0095784C">
        <w:trPr>
          <w:trHeight w:val="1125"/>
        </w:trPr>
        <w:tc>
          <w:tcPr>
            <w:cnfStyle w:val="001000000000" w:firstRow="0" w:lastRow="0" w:firstColumn="1" w:lastColumn="0" w:oddVBand="0" w:evenVBand="0" w:oddHBand="0" w:evenHBand="0" w:firstRowFirstColumn="0" w:firstRowLastColumn="0" w:lastRowFirstColumn="0" w:lastRowLastColumn="0"/>
            <w:tcW w:w="2471" w:type="dxa"/>
            <w:vMerge/>
          </w:tcPr>
          <w:p w14:paraId="0287FC56"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35E82C03"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3.2.3.</w:t>
            </w:r>
          </w:p>
        </w:tc>
        <w:tc>
          <w:tcPr>
            <w:tcW w:w="2791" w:type="dxa"/>
            <w:noWrap/>
          </w:tcPr>
          <w:p w14:paraId="26ED39FB" w14:textId="1286BA4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małej zielono-błękitnej infrastruktury</w:t>
            </w:r>
            <w:r w:rsidR="00F562AB">
              <w:rPr>
                <w:rFonts w:cstheme="minorHAnsi"/>
              </w:rPr>
              <w:t xml:space="preserve"> </w:t>
            </w:r>
          </w:p>
          <w:p w14:paraId="75D616F7"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tcPr>
          <w:p w14:paraId="313BF831"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Minimalizowanie spływu powierzchniowego wód, w tym poprzez wsparcie dla inicjatyw zwiększających ich retencję.</w:t>
            </w:r>
          </w:p>
          <w:p w14:paraId="64AD506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Promowanie rozsączania wód deszczowych zamiast wprowadzania ich do kanalizacji deszczowej. </w:t>
            </w:r>
          </w:p>
          <w:p w14:paraId="67F19E9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Tworzenie niewielkich miejsc rekreacji w zabudowie wiejskiej i śródmiejskiej np. parków kieszonkowych, zieleńców, ogrodów deszczowych. Tworzenie zielonych miejsc rekreacji na osiedlach mieszkaniowych.</w:t>
            </w:r>
          </w:p>
          <w:p w14:paraId="3B5EACCD" w14:textId="3060F43E" w:rsidR="00F562AB" w:rsidRPr="00F562AB" w:rsidRDefault="00350423"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Tworzenie małej zielonej architektury.</w:t>
            </w:r>
          </w:p>
        </w:tc>
      </w:tr>
      <w:tr w:rsidR="00350423" w:rsidRPr="001435C4" w14:paraId="6556C5EE" w14:textId="77777777" w:rsidTr="0095784C">
        <w:trPr>
          <w:trHeight w:val="1408"/>
        </w:trPr>
        <w:tc>
          <w:tcPr>
            <w:cnfStyle w:val="001000000000" w:firstRow="0" w:lastRow="0" w:firstColumn="1" w:lastColumn="0" w:oddVBand="0" w:evenVBand="0" w:oddHBand="0" w:evenHBand="0" w:firstRowFirstColumn="0" w:firstRowLastColumn="0" w:lastRowFirstColumn="0" w:lastRowLastColumn="0"/>
            <w:tcW w:w="2471" w:type="dxa"/>
            <w:vMerge/>
            <w:noWrap/>
            <w:hideMark/>
          </w:tcPr>
          <w:p w14:paraId="457A20C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79491769"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3.2.4.</w:t>
            </w:r>
          </w:p>
        </w:tc>
        <w:tc>
          <w:tcPr>
            <w:tcW w:w="2791" w:type="dxa"/>
            <w:noWrap/>
            <w:hideMark/>
          </w:tcPr>
          <w:p w14:paraId="0414072B" w14:textId="65225F72"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Przejście na gospodarkę niskoemisyjną</w:t>
            </w:r>
            <w:r w:rsidR="00F562AB">
              <w:rPr>
                <w:rFonts w:cstheme="minorHAnsi"/>
              </w:rPr>
              <w:t xml:space="preserve"> i zrównoważona gospodarka wodna</w:t>
            </w:r>
          </w:p>
        </w:tc>
        <w:tc>
          <w:tcPr>
            <w:tcW w:w="7093" w:type="dxa"/>
            <w:hideMark/>
          </w:tcPr>
          <w:p w14:paraId="0F639F04"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Dofinansowanie zmian w systemach ogrzewania, w tym dopłaty do wymiany pieców.</w:t>
            </w:r>
          </w:p>
          <w:p w14:paraId="7BD81E3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Rozbudowa systemu sieci ciepłowniczej i lobbowanie rozbudowy sieci gazowej.</w:t>
            </w:r>
          </w:p>
          <w:p w14:paraId="78837A1E" w14:textId="77777777"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Przechodzenie na niskoemisyjny i zeroemisyjny transport publiczny - rozwój i modernizacja taboru komunikacji zbiorowej.</w:t>
            </w:r>
          </w:p>
          <w:p w14:paraId="17A3749E" w14:textId="77777777" w:rsidR="00A66845" w:rsidRDefault="00F562AB" w:rsidP="00A66845">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Ochrona wód przed zanieczyszczeniami pochodzącymi ze źródeł rolniczych.</w:t>
            </w:r>
          </w:p>
          <w:p w14:paraId="39F6296C" w14:textId="77777777" w:rsidR="00A66845" w:rsidRDefault="00F562AB" w:rsidP="00A66845">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Ograniczenie emisji zanieczyszczeń i wspieranie zamykania obiegu wody w przedsiębiorstwach</w:t>
            </w:r>
          </w:p>
          <w:p w14:paraId="5D772776" w14:textId="5929F704" w:rsidR="00F562AB" w:rsidRPr="00A66845" w:rsidRDefault="00F562AB" w:rsidP="00EF780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 xml:space="preserve">Zapewnienie racjonalnego gospodarowania obszarami zagrożenia powodziowego. </w:t>
            </w:r>
          </w:p>
          <w:p w14:paraId="0D444FF2" w14:textId="77777777" w:rsidR="00F562AB" w:rsidRDefault="00F562AB"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F562AB">
              <w:rPr>
                <w:rFonts w:cstheme="minorHAnsi"/>
                <w:lang w:val="pl-PL"/>
              </w:rPr>
              <w:t>Współpraca w zakresie realizacji inwestycji służących zapewnieniu odpowiedniej przepustowości koryt rzecznych rzek</w:t>
            </w:r>
            <w:r w:rsidR="00014630">
              <w:rPr>
                <w:rFonts w:cstheme="minorHAnsi"/>
                <w:lang w:val="pl-PL"/>
              </w:rPr>
              <w:t>.</w:t>
            </w:r>
          </w:p>
          <w:p w14:paraId="2D0CF66F" w14:textId="0B2E1ACD" w:rsidR="00014630" w:rsidRPr="00E40A80" w:rsidRDefault="00014630"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Pr>
                <w:rFonts w:cstheme="minorHAnsi"/>
                <w:lang w:val="pl-PL"/>
              </w:rPr>
              <w:lastRenderedPageBreak/>
              <w:t>Zapewnienie racjonalnego gospodarowania obszarami szczególnego zagrożenia powodzią</w:t>
            </w:r>
          </w:p>
        </w:tc>
      </w:tr>
      <w:tr w:rsidR="00350423" w:rsidRPr="001435C4" w14:paraId="795CC147" w14:textId="77777777" w:rsidTr="0095784C">
        <w:trPr>
          <w:trHeight w:val="1828"/>
        </w:trPr>
        <w:tc>
          <w:tcPr>
            <w:cnfStyle w:val="001000000000" w:firstRow="0" w:lastRow="0" w:firstColumn="1" w:lastColumn="0" w:oddVBand="0" w:evenVBand="0" w:oddHBand="0" w:evenHBand="0" w:firstRowFirstColumn="0" w:firstRowLastColumn="0" w:lastRowFirstColumn="0" w:lastRowLastColumn="0"/>
            <w:tcW w:w="2471" w:type="dxa"/>
            <w:vMerge/>
            <w:hideMark/>
          </w:tcPr>
          <w:p w14:paraId="4CF431D9"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4F292B5F"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3.2.5.</w:t>
            </w:r>
          </w:p>
        </w:tc>
        <w:tc>
          <w:tcPr>
            <w:tcW w:w="2791" w:type="dxa"/>
            <w:noWrap/>
            <w:hideMark/>
          </w:tcPr>
          <w:p w14:paraId="7971B7A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zrównoważonej mobilności miejskiej </w:t>
            </w:r>
          </w:p>
          <w:p w14:paraId="1AA02B5C"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w:t>
            </w:r>
          </w:p>
          <w:p w14:paraId="0DAC353A"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hideMark/>
          </w:tcPr>
          <w:p w14:paraId="2282AC84" w14:textId="33C1790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systemu zintegrowanej komunikacji publicznej dla całego obszaru funkcjonalnego. </w:t>
            </w:r>
          </w:p>
          <w:p w14:paraId="0A21118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Budowa infrastruktury drogowej dedykowanej transportowi zbiorowemu.</w:t>
            </w:r>
          </w:p>
          <w:p w14:paraId="31A95BA1" w14:textId="05C41BD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infrastruktury transportu niezmotoryzowanego (mobilność aktywna) – budowa/rozbudowa ciągów pieszych (chodniki), budowa/rozbudowa sieci dróg rowerowych, w tym sieci szkieletowej dla obszaru funkcjonalnego. </w:t>
            </w:r>
          </w:p>
          <w:p w14:paraId="492CFA31" w14:textId="08039DB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Realizacja inwestycji zgodnie z wzorcami i standardami wydanymi </w:t>
            </w:r>
            <w:r w:rsidR="006202A4">
              <w:rPr>
                <w:rFonts w:cstheme="minorHAnsi"/>
                <w:lang w:val="pl-PL"/>
              </w:rPr>
              <w:t xml:space="preserve">przez </w:t>
            </w:r>
            <w:r w:rsidRPr="00E40A80">
              <w:rPr>
                <w:rFonts w:cstheme="minorHAnsi"/>
                <w:lang w:val="pl-PL"/>
              </w:rPr>
              <w:t>Ministra Infrastruktury. (WR-D i WR-M)</w:t>
            </w:r>
          </w:p>
          <w:p w14:paraId="5D8707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Analiza i rozwój systemu roweru miejskiego.</w:t>
            </w:r>
          </w:p>
          <w:p w14:paraId="203055EA"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Wdrożenie inteligentnych systemów transportowych.</w:t>
            </w:r>
          </w:p>
        </w:tc>
      </w:tr>
      <w:tr w:rsidR="00350423" w:rsidRPr="001435C4" w14:paraId="1659B954" w14:textId="77777777" w:rsidTr="0095784C">
        <w:trPr>
          <w:trHeight w:val="1290"/>
        </w:trPr>
        <w:tc>
          <w:tcPr>
            <w:cnfStyle w:val="001000000000" w:firstRow="0" w:lastRow="0" w:firstColumn="1" w:lastColumn="0" w:oddVBand="0" w:evenVBand="0" w:oddHBand="0" w:evenHBand="0" w:firstRowFirstColumn="0" w:firstRowLastColumn="0" w:lastRowFirstColumn="0" w:lastRowLastColumn="0"/>
            <w:tcW w:w="2471" w:type="dxa"/>
            <w:vMerge/>
            <w:hideMark/>
          </w:tcPr>
          <w:p w14:paraId="766FC7B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394E7CBF"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3.2.6.</w:t>
            </w:r>
          </w:p>
        </w:tc>
        <w:tc>
          <w:tcPr>
            <w:tcW w:w="2791" w:type="dxa"/>
            <w:noWrap/>
            <w:hideMark/>
          </w:tcPr>
          <w:p w14:paraId="13147232" w14:textId="56603706"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Ochrona bioróżnorodności</w:t>
            </w:r>
          </w:p>
        </w:tc>
        <w:tc>
          <w:tcPr>
            <w:tcW w:w="7093" w:type="dxa"/>
            <w:hideMark/>
          </w:tcPr>
          <w:p w14:paraId="126DB49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Ochrona siedlisk i gatunków. </w:t>
            </w:r>
          </w:p>
          <w:p w14:paraId="15B5E930"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Badania inwentaryzacyjne, analityczne i naukowe.</w:t>
            </w:r>
          </w:p>
          <w:p w14:paraId="7EBF923A"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Odtwarzanie naturalnych ekosystemów wodnych. </w:t>
            </w:r>
          </w:p>
        </w:tc>
      </w:tr>
      <w:tr w:rsidR="00350423" w:rsidRPr="001435C4" w14:paraId="1497342D" w14:textId="77777777" w:rsidTr="0095784C">
        <w:trPr>
          <w:trHeight w:val="1816"/>
        </w:trPr>
        <w:tc>
          <w:tcPr>
            <w:cnfStyle w:val="001000000000" w:firstRow="0" w:lastRow="0" w:firstColumn="1" w:lastColumn="0" w:oddVBand="0" w:evenVBand="0" w:oddHBand="0" w:evenHBand="0" w:firstRowFirstColumn="0" w:firstRowLastColumn="0" w:lastRowFirstColumn="0" w:lastRowLastColumn="0"/>
            <w:tcW w:w="2471" w:type="dxa"/>
            <w:vMerge/>
            <w:hideMark/>
          </w:tcPr>
          <w:p w14:paraId="0B27818B"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05A1638D"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3.2.7.</w:t>
            </w:r>
          </w:p>
        </w:tc>
        <w:tc>
          <w:tcPr>
            <w:tcW w:w="2791" w:type="dxa"/>
            <w:noWrap/>
            <w:hideMark/>
          </w:tcPr>
          <w:p w14:paraId="1B74D897"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Informacja i edukacja środowiskowa</w:t>
            </w:r>
          </w:p>
        </w:tc>
        <w:tc>
          <w:tcPr>
            <w:tcW w:w="7093" w:type="dxa"/>
            <w:hideMark/>
          </w:tcPr>
          <w:p w14:paraId="6CA5CD74"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Edukacja mieszkańców w zakresie segregacji odpadów.</w:t>
            </w:r>
          </w:p>
          <w:p w14:paraId="2FC7C89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działań mających na celu rozwój gospodarki obiegu zamkniętego w przedsiębiorstwach.</w:t>
            </w:r>
          </w:p>
          <w:p w14:paraId="1E67F10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wykorzystania OZE, przechodzenia na bardziej ekologiczne źródła ogrzewania, ograniczania zużycia plastiku na rzecz wyrobów i opakowań biodegradowalnych lub wielorazowego użycia.</w:t>
            </w:r>
          </w:p>
        </w:tc>
      </w:tr>
      <w:tr w:rsidR="00350423" w:rsidRPr="001435C4" w14:paraId="31688264" w14:textId="77777777" w:rsidTr="0095784C">
        <w:trPr>
          <w:trHeight w:val="425"/>
        </w:trPr>
        <w:tc>
          <w:tcPr>
            <w:cnfStyle w:val="001000000000" w:firstRow="0" w:lastRow="0" w:firstColumn="1" w:lastColumn="0" w:oddVBand="0" w:evenVBand="0" w:oddHBand="0" w:evenHBand="0" w:firstRowFirstColumn="0" w:firstRowLastColumn="0" w:lastRowFirstColumn="0" w:lastRowLastColumn="0"/>
            <w:tcW w:w="2471" w:type="dxa"/>
            <w:vMerge w:val="restart"/>
          </w:tcPr>
          <w:p w14:paraId="07B95B86" w14:textId="77777777"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3.3. Funkcjonalna i estetyczna przestrzeń</w:t>
            </w:r>
            <w:r w:rsidRPr="006169B1">
              <w:rPr>
                <w:rFonts w:cstheme="minorHAnsi"/>
              </w:rPr>
              <w:t xml:space="preserve"> </w:t>
            </w:r>
          </w:p>
        </w:tc>
        <w:tc>
          <w:tcPr>
            <w:tcW w:w="1532" w:type="dxa"/>
            <w:noWrap/>
          </w:tcPr>
          <w:p w14:paraId="6CF8C77E"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3.3.1.</w:t>
            </w:r>
          </w:p>
        </w:tc>
        <w:tc>
          <w:tcPr>
            <w:tcW w:w="2791" w:type="dxa"/>
          </w:tcPr>
          <w:p w14:paraId="1F0A263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Poprawa atrakcyjności przestrzeni  </w:t>
            </w:r>
          </w:p>
        </w:tc>
        <w:tc>
          <w:tcPr>
            <w:tcW w:w="7093" w:type="dxa"/>
            <w:noWrap/>
          </w:tcPr>
          <w:p w14:paraId="63699034"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Uwzględnienie tkanki historycznej w ramach planowania dalszego rozwoju przestrzennego.</w:t>
            </w:r>
          </w:p>
          <w:p w14:paraId="63CE14D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Poprawa stanu zachowania obiektów zabytkowych.</w:t>
            </w:r>
          </w:p>
          <w:p w14:paraId="7403A41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Ochrona krajobrazu kulturowego.</w:t>
            </w:r>
          </w:p>
          <w:p w14:paraId="4ABC35CB"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Rewitalizacja zdegradowanych obszarów oraz nadanie im nowych funkcji. </w:t>
            </w:r>
          </w:p>
        </w:tc>
      </w:tr>
      <w:tr w:rsidR="00350423" w:rsidRPr="001435C4" w14:paraId="73C6043E"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471" w:type="dxa"/>
            <w:vMerge/>
          </w:tcPr>
          <w:p w14:paraId="115F0169"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04C5CCC6"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3.3.2.</w:t>
            </w:r>
          </w:p>
        </w:tc>
        <w:tc>
          <w:tcPr>
            <w:tcW w:w="2791" w:type="dxa"/>
          </w:tcPr>
          <w:p w14:paraId="334D812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terenów zielonych</w:t>
            </w:r>
          </w:p>
        </w:tc>
        <w:tc>
          <w:tcPr>
            <w:tcW w:w="7093" w:type="dxa"/>
            <w:noWrap/>
          </w:tcPr>
          <w:p w14:paraId="3F616C7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Wsparcie tworzenia nowych obszarów zieleni i ochrona już istniejących, w tym parków miejskich. </w:t>
            </w:r>
          </w:p>
          <w:p w14:paraId="178C131D"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Ograniczenie uciążliwości hałasu, emisji przemysłowych itp. wynikających z działalności produkcyjnej poprzez budowę zielonych barier i przestrzeni. </w:t>
            </w:r>
          </w:p>
        </w:tc>
      </w:tr>
      <w:tr w:rsidR="00350423" w:rsidRPr="001435C4" w14:paraId="7F1496CF"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471" w:type="dxa"/>
            <w:vMerge/>
            <w:noWrap/>
            <w:hideMark/>
          </w:tcPr>
          <w:p w14:paraId="0E9DAE05"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5229B415"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3.3.3.</w:t>
            </w:r>
          </w:p>
        </w:tc>
        <w:tc>
          <w:tcPr>
            <w:tcW w:w="2791" w:type="dxa"/>
            <w:noWrap/>
            <w:hideMark/>
          </w:tcPr>
          <w:p w14:paraId="24EE614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Poprawa bezpieczeństwa </w:t>
            </w:r>
          </w:p>
        </w:tc>
        <w:tc>
          <w:tcPr>
            <w:tcW w:w="7093" w:type="dxa"/>
            <w:hideMark/>
          </w:tcPr>
          <w:p w14:paraId="68176804"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Kształtowanie bezpiecznych przestrzeni publicznych.</w:t>
            </w:r>
          </w:p>
          <w:p w14:paraId="64FE3F43"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systemu monitoringu wizyjnego.</w:t>
            </w:r>
          </w:p>
          <w:p w14:paraId="08CDD711"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val="pl-PL" w:eastAsia="pl-PL"/>
              </w:rPr>
            </w:pPr>
            <w:r w:rsidRPr="00E40A80">
              <w:rPr>
                <w:rFonts w:cstheme="minorHAnsi"/>
                <w:lang w:val="pl-PL"/>
              </w:rPr>
              <w:t>Dostosowanie przestrzeni publicznej do potrzeb osób ze szczególnymi potrzebami: dostosowanie budynków użyteczności publicznej, w tym szkół, dostosowanie przejść dla pieszych, przystanków i pozostałej infrastruktury.</w:t>
            </w:r>
          </w:p>
          <w:p w14:paraId="5BC065F7"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val="pl-PL" w:eastAsia="pl-PL"/>
              </w:rPr>
            </w:pPr>
            <w:r w:rsidRPr="00E40A80">
              <w:rPr>
                <w:rFonts w:cstheme="minorHAnsi"/>
                <w:lang w:val="pl-PL"/>
              </w:rPr>
              <w:t>Zapewnienie dostępności budynków użyteczności publicznej i wielorodzinnych dla osób niepełnosprawnych i starszych.</w:t>
            </w:r>
          </w:p>
        </w:tc>
      </w:tr>
      <w:tr w:rsidR="00350423" w:rsidRPr="001435C4" w14:paraId="5C269965" w14:textId="77777777" w:rsidTr="0095784C">
        <w:trPr>
          <w:trHeight w:val="978"/>
        </w:trPr>
        <w:tc>
          <w:tcPr>
            <w:cnfStyle w:val="001000000000" w:firstRow="0" w:lastRow="0" w:firstColumn="1" w:lastColumn="0" w:oddVBand="0" w:evenVBand="0" w:oddHBand="0" w:evenHBand="0" w:firstRowFirstColumn="0" w:firstRowLastColumn="0" w:lastRowFirstColumn="0" w:lastRowLastColumn="0"/>
            <w:tcW w:w="2471" w:type="dxa"/>
            <w:vMerge/>
            <w:hideMark/>
          </w:tcPr>
          <w:p w14:paraId="53EA7A7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6569C77A"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3.3.4.</w:t>
            </w:r>
          </w:p>
        </w:tc>
        <w:tc>
          <w:tcPr>
            <w:tcW w:w="2791" w:type="dxa"/>
            <w:noWrap/>
          </w:tcPr>
          <w:p w14:paraId="26168AC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Organizacja przestrzeni do rozwoju obszaru</w:t>
            </w:r>
          </w:p>
        </w:tc>
        <w:tc>
          <w:tcPr>
            <w:tcW w:w="7093" w:type="dxa"/>
          </w:tcPr>
          <w:p w14:paraId="49D5FC7B"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Wyznaczenie i przygotowanie terenów przeznaczonych pod zabudowę mieszkaniową jednorodzinną i wielorodzinną.</w:t>
            </w:r>
          </w:p>
          <w:p w14:paraId="3143E9E1"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Wyznaczenie i przygotowanie terenów inwestycyjnych.</w:t>
            </w:r>
          </w:p>
          <w:p w14:paraId="1570257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obszarów aktywności gospodarczej (tworzenie i aktualizowanie dokumentów planistycznych, pozyskiwanie i scalanie terenów, uzbrojenie i zagospodarowanie).</w:t>
            </w:r>
          </w:p>
          <w:p w14:paraId="0A5B3AED"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Aktywne zarządzanie nieruchomościami: scalanie gruntów pod inwestycje, skupowanie gruntów lub ich wymiana, utrzymanie na rzecz rolnictwa gruntów o dobrych jakościowo glebach, zachęcanie do scalania rozdrobnionych gruntów pod uprawy.</w:t>
            </w:r>
          </w:p>
          <w:p w14:paraId="68F05C01"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Realizacja budownictwa komunalnego na wynajem, budownictwa socjalnego i mieszkań chronionych. </w:t>
            </w:r>
          </w:p>
          <w:p w14:paraId="68067E42"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 xml:space="preserve">Aktywne prowadzenie polityki przestrzennej w gminie – tworzenie i aktualizowanie dokumentów planistycznych dostosowane do potrzeb mieszkańców oraz zmieniających się przepisów prawnych. </w:t>
            </w:r>
          </w:p>
        </w:tc>
      </w:tr>
      <w:tr w:rsidR="00350423" w:rsidRPr="001435C4" w14:paraId="759CE423" w14:textId="77777777" w:rsidTr="0095784C">
        <w:trPr>
          <w:trHeight w:val="1791"/>
        </w:trPr>
        <w:tc>
          <w:tcPr>
            <w:cnfStyle w:val="001000000000" w:firstRow="0" w:lastRow="0" w:firstColumn="1" w:lastColumn="0" w:oddVBand="0" w:evenVBand="0" w:oddHBand="0" w:evenHBand="0" w:firstRowFirstColumn="0" w:firstRowLastColumn="0" w:lastRowFirstColumn="0" w:lastRowLastColumn="0"/>
            <w:tcW w:w="2471" w:type="dxa"/>
            <w:vMerge/>
            <w:hideMark/>
          </w:tcPr>
          <w:p w14:paraId="4FD7955A"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1C89797C"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3.3.5.</w:t>
            </w:r>
          </w:p>
        </w:tc>
        <w:tc>
          <w:tcPr>
            <w:tcW w:w="2791" w:type="dxa"/>
            <w:noWrap/>
          </w:tcPr>
          <w:p w14:paraId="61065114"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E40A80">
              <w:rPr>
                <w:rFonts w:cstheme="minorHAnsi"/>
              </w:rPr>
              <w:t>Rozwój zintegrowanego systemu zarządzania informacją przestrzenną</w:t>
            </w:r>
          </w:p>
        </w:tc>
        <w:tc>
          <w:tcPr>
            <w:tcW w:w="7093" w:type="dxa"/>
          </w:tcPr>
          <w:p w14:paraId="4A614D99"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Rozbudowa systemu informacji przestrzennej.</w:t>
            </w:r>
          </w:p>
          <w:p w14:paraId="11EABE8D" w14:textId="77777777" w:rsidR="00350423" w:rsidRPr="00E40A80" w:rsidRDefault="00350423" w:rsidP="0095784C">
            <w:pPr>
              <w:pStyle w:val="Bezodstpw"/>
              <w:keepNext/>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Stopniowa digitalizacja urzędu i zachęcanie klientów do zdalnego dostępu do załatwiania spraw administracyjnych.</w:t>
            </w:r>
          </w:p>
        </w:tc>
      </w:tr>
    </w:tbl>
    <w:bookmarkEnd w:id="20"/>
    <w:p w14:paraId="1EE90668" w14:textId="165FD1E7" w:rsidR="00350423" w:rsidRPr="001435C4" w:rsidRDefault="00ED3222" w:rsidP="00ED3222">
      <w:pPr>
        <w:pStyle w:val="Tekstprzypisudolnego"/>
      </w:pPr>
      <w:r>
        <w:t>Źródło: Opracowanie własne</w:t>
      </w:r>
    </w:p>
    <w:p w14:paraId="19C7AA1B" w14:textId="00224AED" w:rsidR="00ED3222" w:rsidRDefault="00ED3222" w:rsidP="00E65561">
      <w:pPr>
        <w:pStyle w:val="Legenda"/>
      </w:pPr>
      <w:bookmarkStart w:id="21" w:name="_Toc147140417"/>
      <w:r>
        <w:t xml:space="preserve">Tabela </w:t>
      </w:r>
      <w:r>
        <w:fldChar w:fldCharType="begin"/>
      </w:r>
      <w:r>
        <w:instrText xml:space="preserve"> SEQ Tabela \* ARABIC </w:instrText>
      </w:r>
      <w:r>
        <w:fldChar w:fldCharType="separate"/>
      </w:r>
      <w:r w:rsidR="00542801">
        <w:t>9</w:t>
      </w:r>
      <w:r>
        <w:fldChar w:fldCharType="end"/>
      </w:r>
      <w:r w:rsidR="0095784C">
        <w:t>.</w:t>
      </w:r>
      <w:r>
        <w:t xml:space="preserve"> Cel st</w:t>
      </w:r>
      <w:r w:rsidR="004B6B23">
        <w:t>r</w:t>
      </w:r>
      <w:r>
        <w:t xml:space="preserve">ategiczny 4 - </w:t>
      </w:r>
      <w:r w:rsidRPr="00ED3222">
        <w:t>Efektywne zarządzanie rozwojem lokalnym i poprawa jakości świadczonych usług publicznych</w:t>
      </w:r>
      <w:bookmarkEnd w:id="21"/>
    </w:p>
    <w:tbl>
      <w:tblPr>
        <w:tblStyle w:val="CWD"/>
        <w:tblW w:w="13887" w:type="dxa"/>
        <w:tblLook w:val="04A0" w:firstRow="1" w:lastRow="0" w:firstColumn="1" w:lastColumn="0" w:noHBand="0" w:noVBand="1"/>
      </w:tblPr>
      <w:tblGrid>
        <w:gridCol w:w="2511"/>
        <w:gridCol w:w="1532"/>
        <w:gridCol w:w="2804"/>
        <w:gridCol w:w="7040"/>
      </w:tblGrid>
      <w:tr w:rsidR="00350423" w:rsidRPr="001435C4" w14:paraId="7231D2A4"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6CA788A3"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 xml:space="preserve">Cel strategiczny 4. </w:t>
            </w:r>
          </w:p>
        </w:tc>
      </w:tr>
      <w:tr w:rsidR="00350423" w:rsidRPr="001435C4" w14:paraId="2B328EC0"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7C6AE079"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Efektywne zarządzanie rozwojem lokalnym i poprawa jakości świadczonych usług publicznych</w:t>
            </w:r>
          </w:p>
        </w:tc>
      </w:tr>
      <w:tr w:rsidR="00350423" w:rsidRPr="001435C4" w14:paraId="4568B75D"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511" w:type="dxa"/>
            <w:noWrap/>
            <w:hideMark/>
          </w:tcPr>
          <w:p w14:paraId="4D9B1AEA" w14:textId="77777777" w:rsidR="00350423" w:rsidRPr="00E40A80" w:rsidRDefault="00350423" w:rsidP="00350423">
            <w:pPr>
              <w:spacing w:after="120" w:line="240" w:lineRule="auto"/>
              <w:ind w:left="0"/>
              <w:rPr>
                <w:rFonts w:eastAsia="Times New Roman" w:cstheme="minorHAnsi"/>
                <w:lang w:eastAsia="pl-PL"/>
              </w:rPr>
            </w:pPr>
            <w:r w:rsidRPr="00E40A80">
              <w:rPr>
                <w:rFonts w:eastAsia="Times New Roman" w:cstheme="minorHAnsi"/>
                <w:lang w:eastAsia="pl-PL"/>
              </w:rPr>
              <w:t xml:space="preserve">Cel operacyjny </w:t>
            </w:r>
          </w:p>
        </w:tc>
        <w:tc>
          <w:tcPr>
            <w:tcW w:w="4336" w:type="dxa"/>
            <w:gridSpan w:val="2"/>
            <w:noWrap/>
            <w:hideMark/>
          </w:tcPr>
          <w:p w14:paraId="52646191" w14:textId="77777777" w:rsidR="00350423" w:rsidRPr="00E40A80" w:rsidRDefault="00350423" w:rsidP="0095784C">
            <w:pPr>
              <w:spacing w:after="12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Kierunek działań</w:t>
            </w:r>
          </w:p>
        </w:tc>
        <w:tc>
          <w:tcPr>
            <w:tcW w:w="7040" w:type="dxa"/>
            <w:noWrap/>
            <w:hideMark/>
          </w:tcPr>
          <w:p w14:paraId="6FFFDA5B" w14:textId="77777777" w:rsidR="00350423" w:rsidRPr="00E40A80" w:rsidRDefault="00350423" w:rsidP="0095784C">
            <w:pPr>
              <w:spacing w:after="12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446AD495"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val="restart"/>
            <w:noWrap/>
          </w:tcPr>
          <w:p w14:paraId="5D4F509C"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 xml:space="preserve">4.1. Demokratyczne i spójne zarządzanie Partnerstwem </w:t>
            </w:r>
          </w:p>
        </w:tc>
        <w:tc>
          <w:tcPr>
            <w:tcW w:w="1532" w:type="dxa"/>
            <w:noWrap/>
          </w:tcPr>
          <w:p w14:paraId="46D46B1B"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4.1.1.</w:t>
            </w:r>
          </w:p>
        </w:tc>
        <w:tc>
          <w:tcPr>
            <w:tcW w:w="2804" w:type="dxa"/>
            <w:noWrap/>
          </w:tcPr>
          <w:p w14:paraId="5E1DBD01"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Instytucjonalizacja </w:t>
            </w:r>
          </w:p>
        </w:tc>
        <w:tc>
          <w:tcPr>
            <w:tcW w:w="7040" w:type="dxa"/>
          </w:tcPr>
          <w:p w14:paraId="35E8B32B"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eastAsia="Times New Roman" w:cstheme="minorHAnsi"/>
                <w:lang w:val="pl-PL" w:eastAsia="pl-PL"/>
              </w:rPr>
              <w:t>Ustalenie struktur i mechanizmów podejmowania decyzji związanych z realizacją strategii ponadlokalnej.</w:t>
            </w:r>
          </w:p>
          <w:p w14:paraId="3B2E505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Tworzenie baz danych i dokumentów sektorowych niezbędnych do sprawnego zarządzania Partnerstwem. </w:t>
            </w:r>
          </w:p>
          <w:p w14:paraId="7ACDCE2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kompetencji administracji samorządowej w kierunku sprawnego zarządzania procesami w skali Partnerstwa.</w:t>
            </w:r>
          </w:p>
        </w:tc>
      </w:tr>
      <w:tr w:rsidR="00350423" w:rsidRPr="001435C4" w14:paraId="3D49BB19"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noWrap/>
          </w:tcPr>
          <w:p w14:paraId="516A424D" w14:textId="77777777" w:rsidR="00350423" w:rsidRPr="00E40A80" w:rsidRDefault="00350423" w:rsidP="0072399B">
            <w:pPr>
              <w:spacing w:before="0" w:after="0" w:line="240" w:lineRule="auto"/>
              <w:rPr>
                <w:rFonts w:eastAsia="Times New Roman" w:cstheme="minorHAnsi"/>
                <w:lang w:eastAsia="pl-PL"/>
              </w:rPr>
            </w:pPr>
          </w:p>
        </w:tc>
        <w:tc>
          <w:tcPr>
            <w:tcW w:w="1532" w:type="dxa"/>
            <w:noWrap/>
          </w:tcPr>
          <w:p w14:paraId="747E6C92"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4.1.2.</w:t>
            </w:r>
          </w:p>
        </w:tc>
        <w:tc>
          <w:tcPr>
            <w:tcW w:w="2804" w:type="dxa"/>
            <w:noWrap/>
          </w:tcPr>
          <w:p w14:paraId="31180CC2" w14:textId="60FBD7D3"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eastAsia="Times New Roman" w:cstheme="minorHAnsi"/>
                <w:lang w:eastAsia="pl-PL"/>
              </w:rPr>
              <w:t>Wspólne</w:t>
            </w:r>
            <w:r w:rsidR="001C7CF3" w:rsidRPr="00E40A80">
              <w:rPr>
                <w:rFonts w:eastAsia="Times New Roman" w:cstheme="minorHAnsi"/>
                <w:lang w:eastAsia="pl-PL"/>
              </w:rPr>
              <w:t xml:space="preserve"> </w:t>
            </w:r>
            <w:r w:rsidRPr="00E40A80">
              <w:rPr>
                <w:rFonts w:eastAsia="Times New Roman" w:cstheme="minorHAnsi"/>
                <w:lang w:eastAsia="pl-PL"/>
              </w:rPr>
              <w:t>narzędzia do rozwoju partnerstwa</w:t>
            </w:r>
          </w:p>
        </w:tc>
        <w:tc>
          <w:tcPr>
            <w:tcW w:w="7040" w:type="dxa"/>
          </w:tcPr>
          <w:p w14:paraId="02AE41BA" w14:textId="20E9FF79"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działań informacyjnych dotyczących wydarzeń społecznych, kulturalnych, sportowych i innych istotnych dla funkcjonowania OSI </w:t>
            </w:r>
          </w:p>
          <w:p w14:paraId="1D4859C7" w14:textId="77777777"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Stworzenie i funkcjonowanie Biura Partnerstwa z rozszerzonymi kompetencjami. </w:t>
            </w:r>
          </w:p>
          <w:p w14:paraId="721C287A" w14:textId="376F1B5E" w:rsidR="0095784C" w:rsidRPr="00E40A80" w:rsidRDefault="0095784C"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Pr>
                <w:rFonts w:cstheme="minorHAnsi"/>
                <w:lang w:val="pl-PL"/>
              </w:rPr>
              <w:t>W</w:t>
            </w:r>
            <w:r w:rsidRPr="0095784C">
              <w:rPr>
                <w:rFonts w:cstheme="minorHAnsi"/>
                <w:lang w:val="pl-PL"/>
              </w:rPr>
              <w:t>zmocnieniu potencjału JST do kompleksowego zarządzania rozwojem</w:t>
            </w:r>
          </w:p>
        </w:tc>
      </w:tr>
      <w:tr w:rsidR="00350423" w:rsidRPr="001435C4" w14:paraId="23033203"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noWrap/>
          </w:tcPr>
          <w:p w14:paraId="509B7257" w14:textId="77777777" w:rsidR="00350423" w:rsidRPr="00E40A80" w:rsidRDefault="00350423" w:rsidP="0072399B">
            <w:pPr>
              <w:spacing w:before="0" w:after="0" w:line="240" w:lineRule="auto"/>
              <w:rPr>
                <w:rFonts w:eastAsia="Times New Roman" w:cstheme="minorHAnsi"/>
                <w:lang w:eastAsia="pl-PL"/>
              </w:rPr>
            </w:pPr>
          </w:p>
        </w:tc>
        <w:tc>
          <w:tcPr>
            <w:tcW w:w="1532" w:type="dxa"/>
            <w:noWrap/>
          </w:tcPr>
          <w:p w14:paraId="767E5FA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4.1.3.</w:t>
            </w:r>
          </w:p>
        </w:tc>
        <w:tc>
          <w:tcPr>
            <w:tcW w:w="2804" w:type="dxa"/>
            <w:noWrap/>
          </w:tcPr>
          <w:p w14:paraId="692860A8"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Działania lokalne i międzynarodowe OSI Ostrołęka</w:t>
            </w:r>
          </w:p>
        </w:tc>
        <w:tc>
          <w:tcPr>
            <w:tcW w:w="7040" w:type="dxa"/>
          </w:tcPr>
          <w:p w14:paraId="4D1108E3"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Wzrost internacjonalizacji OSI Ostrołęka, jednostek organizacyjnych samorządów, szersza współpraca z miastami partnerskimi i organizacjami międzynarodowymi.</w:t>
            </w:r>
          </w:p>
          <w:p w14:paraId="218ECFF9"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dobrych praktyk wypracowanych w ramach Partnerstwa w kraju i poza.</w:t>
            </w:r>
          </w:p>
          <w:p w14:paraId="7ECD3F52" w14:textId="4BFA902F" w:rsidR="00350423" w:rsidRPr="00E40A80" w:rsidRDefault="00350423" w:rsidP="0095784C">
            <w:pPr>
              <w:pStyle w:val="Bezodstpw"/>
              <w:keepNext/>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Nawiązanie współpracy zagranicznej w celu promocji turystycznej i gospodarczej. </w:t>
            </w:r>
          </w:p>
        </w:tc>
      </w:tr>
    </w:tbl>
    <w:p w14:paraId="4FC9E27E" w14:textId="6D3B92E5" w:rsidR="00395A51" w:rsidRDefault="00ED3222" w:rsidP="00ED3222">
      <w:pPr>
        <w:pStyle w:val="Tekstprzypisudolnego"/>
      </w:pPr>
      <w:r>
        <w:t>Źródło: Opracowanie własne</w:t>
      </w:r>
    </w:p>
    <w:p w14:paraId="27BDDAAF" w14:textId="77777777" w:rsidR="008D529F" w:rsidRPr="008D529F" w:rsidRDefault="008D529F" w:rsidP="008D529F"/>
    <w:p w14:paraId="5F82F111" w14:textId="3D670419" w:rsidR="001C7CF3" w:rsidRDefault="001C7CF3">
      <w:pPr>
        <w:spacing w:before="0" w:after="160" w:line="259" w:lineRule="auto"/>
        <w:ind w:left="0"/>
        <w:sectPr w:rsidR="001C7CF3" w:rsidSect="00E5078B">
          <w:pgSz w:w="16838" w:h="11906" w:orient="landscape"/>
          <w:pgMar w:top="1418" w:right="1418" w:bottom="1418" w:left="1701" w:header="709" w:footer="709" w:gutter="0"/>
          <w:cols w:space="708"/>
          <w:docGrid w:linePitch="360"/>
        </w:sectPr>
      </w:pPr>
    </w:p>
    <w:p w14:paraId="389398AA" w14:textId="79417719" w:rsidR="001C7CF3" w:rsidRDefault="001C7CF3">
      <w:pPr>
        <w:spacing w:before="0" w:after="160" w:line="259" w:lineRule="auto"/>
        <w:ind w:left="0"/>
        <w:sectPr w:rsidR="001C7CF3" w:rsidSect="001C7CF3">
          <w:type w:val="continuous"/>
          <w:pgSz w:w="16838" w:h="11906" w:orient="landscape"/>
          <w:pgMar w:top="1418" w:right="1418" w:bottom="1418" w:left="1701" w:header="709" w:footer="709" w:gutter="0"/>
          <w:cols w:space="708"/>
          <w:docGrid w:linePitch="360"/>
        </w:sectPr>
      </w:pPr>
    </w:p>
    <w:p w14:paraId="71D631C8" w14:textId="77777777" w:rsidR="00E5078B" w:rsidRDefault="00E5078B">
      <w:pPr>
        <w:spacing w:before="0" w:after="160" w:line="259" w:lineRule="auto"/>
        <w:ind w:left="0"/>
        <w:sectPr w:rsidR="00E5078B" w:rsidSect="001C7CF3">
          <w:type w:val="continuous"/>
          <w:pgSz w:w="16838" w:h="11906" w:orient="landscape"/>
          <w:pgMar w:top="1418" w:right="1418" w:bottom="1418" w:left="1701" w:header="709" w:footer="709" w:gutter="0"/>
          <w:cols w:space="708"/>
          <w:docGrid w:linePitch="360"/>
        </w:sectPr>
      </w:pPr>
    </w:p>
    <w:p w14:paraId="5274B1F3" w14:textId="4E798D48" w:rsidR="007778BA" w:rsidRDefault="007778BA" w:rsidP="00A82DB4">
      <w:pPr>
        <w:pStyle w:val="Nagwek2"/>
      </w:pPr>
      <w:bookmarkStart w:id="22" w:name="_Toc146725899"/>
      <w:r>
        <w:lastRenderedPageBreak/>
        <w:t>Rezultaty strategiczne</w:t>
      </w:r>
      <w:bookmarkEnd w:id="22"/>
    </w:p>
    <w:p w14:paraId="34FAE59E" w14:textId="19941948" w:rsidR="00E255E0" w:rsidRPr="00E255E0" w:rsidRDefault="00E255E0" w:rsidP="00E255E0">
      <w:r w:rsidRPr="00E255E0">
        <w:t>W samorządach, określenie wyników osiąganych w ramach celów strategicznych oraz wskaźników mierzących postęp w ich realizacji stanowi niezbędny element cyklu zarządzania strategicznego. Jasna wizja tych wyników, czyli korzyści z wdrażania strategii, motywuje administrację samorządową do systematycznego realizowania celów i działań strategicznych, a zainteresowanych interesariuszy zachęca do współpracy na rzecz rozwoju wspólnoty samorządowej. Ustaw</w:t>
      </w:r>
      <w:r w:rsidR="0051689B">
        <w:t>a</w:t>
      </w:r>
      <w:r w:rsidRPr="00E255E0">
        <w:t xml:space="preserve"> o samorządzie gminnym wymaga określenia oczekiwanych rezultatów i wskaźników ich osiągnięcia w strategiach rozwoju ponadlokalnego.</w:t>
      </w:r>
    </w:p>
    <w:p w14:paraId="32D69967" w14:textId="68E1948F" w:rsidR="00E255E0" w:rsidRDefault="00E255E0" w:rsidP="00E255E0">
      <w:pPr>
        <w:rPr>
          <w:b/>
          <w:iCs/>
        </w:rPr>
      </w:pPr>
      <w:r w:rsidRPr="00E255E0">
        <w:t xml:space="preserve">Tabela </w:t>
      </w:r>
      <w:r w:rsidR="00607709">
        <w:t>10</w:t>
      </w:r>
      <w:r w:rsidRPr="00E255E0">
        <w:t xml:space="preserve"> zawiera nazwy wskaźników, źródła danych oraz oczekiwane kierunki zmian wartości wskaźników. Chyba że określono inaczej, wskaźniki powinny być monitorowane co najmniej co 2 lata</w:t>
      </w:r>
    </w:p>
    <w:p w14:paraId="5A1ABC98" w14:textId="6ACB7291" w:rsidR="00607709" w:rsidRDefault="00607709" w:rsidP="00E65561">
      <w:pPr>
        <w:pStyle w:val="Legenda"/>
      </w:pPr>
      <w:bookmarkStart w:id="23" w:name="_Toc147140418"/>
      <w:r>
        <w:t xml:space="preserve">Tabela </w:t>
      </w:r>
      <w:r>
        <w:fldChar w:fldCharType="begin"/>
      </w:r>
      <w:r>
        <w:instrText xml:space="preserve"> SEQ Tabela \* ARABIC </w:instrText>
      </w:r>
      <w:r>
        <w:fldChar w:fldCharType="separate"/>
      </w:r>
      <w:r w:rsidR="00542801">
        <w:t>10</w:t>
      </w:r>
      <w:r>
        <w:fldChar w:fldCharType="end"/>
      </w:r>
      <w:r w:rsidR="00402D71">
        <w:t>.</w:t>
      </w:r>
      <w:r>
        <w:t xml:space="preserve"> Rezultaty strategiczne poszczególnych celów i ich wskaźniki</w:t>
      </w:r>
      <w:bookmarkEnd w:id="23"/>
    </w:p>
    <w:tbl>
      <w:tblPr>
        <w:tblW w:w="90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36"/>
        <w:gridCol w:w="1559"/>
        <w:gridCol w:w="1559"/>
      </w:tblGrid>
      <w:tr w:rsidR="00AE3222" w:rsidRPr="00231EF0" w14:paraId="4FFB3CFC" w14:textId="77777777" w:rsidTr="00402D71">
        <w:trPr>
          <w:tblHeader/>
        </w:trPr>
        <w:tc>
          <w:tcPr>
            <w:tcW w:w="5936" w:type="dxa"/>
            <w:tcBorders>
              <w:top w:val="single" w:sz="6" w:space="0" w:color="auto"/>
              <w:left w:val="single" w:sz="6" w:space="0" w:color="auto"/>
              <w:bottom w:val="single" w:sz="6" w:space="0" w:color="auto"/>
              <w:right w:val="single" w:sz="6" w:space="0" w:color="auto"/>
            </w:tcBorders>
            <w:shd w:val="clear" w:color="auto" w:fill="FFC000" w:themeFill="accent4"/>
            <w:vAlign w:val="center"/>
            <w:hideMark/>
          </w:tcPr>
          <w:p w14:paraId="26D08CB3" w14:textId="202C0FDA" w:rsidR="00AE3222" w:rsidRPr="00231EF0" w:rsidRDefault="00AE3222" w:rsidP="005C1C46">
            <w:pPr>
              <w:pStyle w:val="elementgraficznytabela"/>
              <w:jc w:val="center"/>
              <w:rPr>
                <w:rFonts w:ascii="Times New Roman" w:hAnsi="Times New Roman" w:cs="Times New Roman"/>
                <w:b/>
                <w:bCs/>
                <w:lang w:eastAsia="ja-JP"/>
              </w:rPr>
            </w:pPr>
            <w:r w:rsidRPr="00231EF0">
              <w:rPr>
                <w:b/>
                <w:bCs/>
                <w:lang w:eastAsia="ja-JP"/>
              </w:rPr>
              <w:t>Wskaźnik rezultatu strategicznego</w:t>
            </w:r>
          </w:p>
        </w:tc>
        <w:tc>
          <w:tcPr>
            <w:tcW w:w="1559" w:type="dxa"/>
            <w:tcBorders>
              <w:top w:val="single" w:sz="6" w:space="0" w:color="auto"/>
              <w:left w:val="nil"/>
              <w:bottom w:val="single" w:sz="6" w:space="0" w:color="auto"/>
              <w:right w:val="single" w:sz="6" w:space="0" w:color="auto"/>
            </w:tcBorders>
            <w:shd w:val="clear" w:color="auto" w:fill="FFC000" w:themeFill="accent4"/>
            <w:vAlign w:val="center"/>
            <w:hideMark/>
          </w:tcPr>
          <w:p w14:paraId="29B280C7" w14:textId="32A3F709" w:rsidR="00AE3222" w:rsidRPr="00231EF0" w:rsidRDefault="11CDD3AE" w:rsidP="09D54C71">
            <w:pPr>
              <w:pStyle w:val="elementgraficznytabela"/>
              <w:jc w:val="center"/>
              <w:rPr>
                <w:b/>
                <w:bCs/>
                <w:lang w:eastAsia="ja-JP"/>
              </w:rPr>
            </w:pPr>
            <w:r w:rsidRPr="09D54C71">
              <w:rPr>
                <w:b/>
                <w:bCs/>
                <w:lang w:eastAsia="ja-JP"/>
              </w:rPr>
              <w:t>Źródło</w:t>
            </w:r>
          </w:p>
        </w:tc>
        <w:tc>
          <w:tcPr>
            <w:tcW w:w="1559" w:type="dxa"/>
            <w:tcBorders>
              <w:top w:val="single" w:sz="6" w:space="0" w:color="auto"/>
              <w:left w:val="nil"/>
              <w:bottom w:val="single" w:sz="6" w:space="0" w:color="auto"/>
              <w:right w:val="single" w:sz="6" w:space="0" w:color="auto"/>
            </w:tcBorders>
            <w:shd w:val="clear" w:color="auto" w:fill="FFC000" w:themeFill="accent4"/>
            <w:vAlign w:val="center"/>
            <w:hideMark/>
          </w:tcPr>
          <w:p w14:paraId="40030C4A" w14:textId="7FD046AE" w:rsidR="00AE3222" w:rsidRPr="00231EF0" w:rsidRDefault="54A01B6A" w:rsidP="09D54C71">
            <w:pPr>
              <w:pStyle w:val="elementgraficznytabela"/>
              <w:jc w:val="center"/>
            </w:pPr>
            <w:r w:rsidRPr="09D54C71">
              <w:rPr>
                <w:b/>
                <w:bCs/>
                <w:lang w:eastAsia="ja-JP"/>
              </w:rPr>
              <w:t>Oczekiwany rezultat</w:t>
            </w:r>
          </w:p>
        </w:tc>
      </w:tr>
      <w:tr w:rsidR="00AE3222" w:rsidRPr="00231EF0" w14:paraId="6E4000F8"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29C46413" w14:textId="131970BC" w:rsidR="00AE3222" w:rsidRPr="00231EF0" w:rsidRDefault="26466A63" w:rsidP="09D54C71">
            <w:pPr>
              <w:pStyle w:val="elementgraficznytabela"/>
              <w:jc w:val="center"/>
            </w:pPr>
            <w:r w:rsidRPr="09D54C71">
              <w:rPr>
                <w:b/>
                <w:bCs/>
                <w:lang w:eastAsia="ja-JP"/>
              </w:rPr>
              <w:t xml:space="preserve">1 - Rozwój lokalnego potencjału i polepszenie warunków dla nowoczesnego rozwoju gospodarczego  </w:t>
            </w:r>
          </w:p>
        </w:tc>
      </w:tr>
      <w:tr w:rsidR="00406A43" w:rsidRPr="00231EF0" w14:paraId="5FA9FC25" w14:textId="77777777" w:rsidTr="00402D71">
        <w:tc>
          <w:tcPr>
            <w:tcW w:w="5936" w:type="dxa"/>
            <w:tcBorders>
              <w:top w:val="nil"/>
              <w:left w:val="single" w:sz="6" w:space="0" w:color="auto"/>
              <w:bottom w:val="single" w:sz="6" w:space="0" w:color="auto"/>
              <w:right w:val="single" w:sz="6" w:space="0" w:color="auto"/>
            </w:tcBorders>
            <w:shd w:val="clear" w:color="auto" w:fill="auto"/>
            <w:hideMark/>
          </w:tcPr>
          <w:p w14:paraId="7B5A8D91" w14:textId="27F2DBBA" w:rsidR="00406A43" w:rsidRPr="005C1C46" w:rsidRDefault="00406A43" w:rsidP="00406A43">
            <w:pPr>
              <w:pStyle w:val="elementgraficznytabela"/>
              <w:ind w:left="127"/>
              <w:rPr>
                <w:lang w:eastAsia="ja-JP"/>
              </w:rPr>
            </w:pPr>
            <w:r>
              <w:rPr>
                <w:lang w:eastAsia="ja-JP"/>
              </w:rPr>
              <w:t>Liczba przedsiębiorstw ob</w:t>
            </w:r>
            <w:r w:rsidR="004B458A">
              <w:rPr>
                <w:lang w:eastAsia="ja-JP"/>
              </w:rPr>
              <w:t>j</w:t>
            </w:r>
            <w:r>
              <w:rPr>
                <w:lang w:eastAsia="ja-JP"/>
              </w:rPr>
              <w:t>ętych wsparciem</w:t>
            </w:r>
            <w:r w:rsidRPr="00231EF0">
              <w:rPr>
                <w:lang w:eastAsia="ja-JP"/>
              </w:rPr>
              <w:t> </w:t>
            </w:r>
          </w:p>
        </w:tc>
        <w:tc>
          <w:tcPr>
            <w:tcW w:w="1559" w:type="dxa"/>
            <w:tcBorders>
              <w:top w:val="nil"/>
              <w:left w:val="nil"/>
              <w:bottom w:val="single" w:sz="6" w:space="0" w:color="auto"/>
              <w:right w:val="single" w:sz="6" w:space="0" w:color="auto"/>
            </w:tcBorders>
            <w:shd w:val="clear" w:color="auto" w:fill="auto"/>
            <w:hideMark/>
          </w:tcPr>
          <w:p w14:paraId="5BF5E44B" w14:textId="1C19058B" w:rsidR="00406A43" w:rsidRPr="005C1C46" w:rsidRDefault="00406A43" w:rsidP="00406A43">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hideMark/>
          </w:tcPr>
          <w:p w14:paraId="0343EB64" w14:textId="06F66ACF" w:rsidR="00406A43" w:rsidRPr="005C1C46" w:rsidRDefault="00406A43" w:rsidP="00406A43">
            <w:pPr>
              <w:pStyle w:val="elementgraficznytabela"/>
              <w:ind w:left="127"/>
              <w:jc w:val="center"/>
              <w:rPr>
                <w:lang w:eastAsia="ja-JP"/>
              </w:rPr>
            </w:pPr>
            <w:r w:rsidRPr="00002B07">
              <w:rPr>
                <w:lang w:eastAsia="ja-JP"/>
              </w:rPr>
              <w:t>wzrost</w:t>
            </w:r>
          </w:p>
        </w:tc>
      </w:tr>
      <w:tr w:rsidR="00406A43" w:rsidRPr="00231EF0" w14:paraId="06BD3C28"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0407A88" w14:textId="036DA1F6" w:rsidR="00406A43" w:rsidRDefault="00406A43" w:rsidP="00406A43">
            <w:pPr>
              <w:pStyle w:val="elementgraficznytabela"/>
              <w:ind w:left="127"/>
              <w:rPr>
                <w:lang w:eastAsia="ja-JP"/>
              </w:rPr>
            </w:pPr>
            <w:r>
              <w:rPr>
                <w:rStyle w:val="normaltextrun"/>
                <w:rFonts w:cs="Calibri"/>
              </w:rPr>
              <w:t>Liczba miejsc noclegowych na 1 000 mieszkańców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4A98EBF" w14:textId="1FEB19FC" w:rsidR="00406A43" w:rsidRDefault="00406A43" w:rsidP="00406A43">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7D5F8FA" w14:textId="19509431" w:rsidR="00406A43" w:rsidRPr="00002B07" w:rsidRDefault="00406A43" w:rsidP="00406A43">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F34D7A" w:rsidRPr="00231EF0" w14:paraId="11687D21"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CAB5F52" w14:textId="44920E01" w:rsidR="00F34D7A" w:rsidRDefault="00F34D7A" w:rsidP="00F34D7A">
            <w:pPr>
              <w:pStyle w:val="elementgraficznytabela"/>
              <w:ind w:left="127"/>
              <w:rPr>
                <w:rStyle w:val="normaltextrun"/>
                <w:rFonts w:cs="Calibri"/>
              </w:rPr>
            </w:pPr>
            <w:r w:rsidRPr="00F34D7A">
              <w:rPr>
                <w:rStyle w:val="normaltextrun"/>
                <w:rFonts w:cs="Calibri"/>
              </w:rPr>
              <w:t>Liczba uczniów i słuchaczy szkół i placówek kształcenia zawodowego obj</w:t>
            </w:r>
            <w:r w:rsidR="003A3D4B">
              <w:rPr>
                <w:rStyle w:val="normaltextrun"/>
                <w:rFonts w:cs="Calibri"/>
              </w:rPr>
              <w:t>ę</w:t>
            </w:r>
            <w:r w:rsidRPr="00F34D7A">
              <w:rPr>
                <w:rStyle w:val="normaltextrun"/>
                <w:rFonts w:cs="Calibri"/>
              </w:rPr>
              <w:t>tych wsparciem</w:t>
            </w:r>
          </w:p>
        </w:tc>
        <w:tc>
          <w:tcPr>
            <w:tcW w:w="1559" w:type="dxa"/>
            <w:tcBorders>
              <w:top w:val="nil"/>
              <w:left w:val="nil"/>
              <w:bottom w:val="single" w:sz="6" w:space="0" w:color="auto"/>
              <w:right w:val="single" w:sz="6" w:space="0" w:color="auto"/>
            </w:tcBorders>
            <w:shd w:val="clear" w:color="auto" w:fill="auto"/>
          </w:tcPr>
          <w:p w14:paraId="1574A4AF" w14:textId="5612A6A2" w:rsidR="00F34D7A" w:rsidRDefault="00F34D7A" w:rsidP="00F34D7A">
            <w:pPr>
              <w:pStyle w:val="elementgraficznytabela"/>
              <w:ind w:left="127"/>
              <w:jc w:val="center"/>
              <w:rPr>
                <w:rStyle w:val="normaltextrun"/>
                <w:rFonts w:cs="Calibri"/>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6DE8386" w14:textId="4280B3EA" w:rsidR="00F34D7A" w:rsidRDefault="00F34D7A" w:rsidP="00F34D7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3D4DE827"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5CC1E6B" w14:textId="313C2A68" w:rsidR="00C936BA" w:rsidRPr="003C4715" w:rsidRDefault="00C936BA" w:rsidP="00C936BA">
            <w:pPr>
              <w:pStyle w:val="elementgraficznytabela"/>
              <w:ind w:left="127"/>
              <w:rPr>
                <w:rStyle w:val="normaltextrun"/>
                <w:rFonts w:cstheme="minorHAnsi"/>
                <w:szCs w:val="24"/>
              </w:rPr>
            </w:pPr>
            <w:r w:rsidRPr="003C4715">
              <w:rPr>
                <w:rFonts w:cstheme="minorHAnsi"/>
                <w:iCs/>
                <w:szCs w:val="24"/>
              </w:rPr>
              <w:t>Liczba doposażonych szkół</w:t>
            </w:r>
          </w:p>
        </w:tc>
        <w:tc>
          <w:tcPr>
            <w:tcW w:w="1559" w:type="dxa"/>
            <w:tcBorders>
              <w:top w:val="nil"/>
              <w:left w:val="nil"/>
              <w:bottom w:val="single" w:sz="6" w:space="0" w:color="auto"/>
              <w:right w:val="single" w:sz="6" w:space="0" w:color="auto"/>
            </w:tcBorders>
            <w:shd w:val="clear" w:color="auto" w:fill="auto"/>
          </w:tcPr>
          <w:p w14:paraId="62B7CF4D" w14:textId="08C39BFE" w:rsidR="00C936BA"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4098B469" w14:textId="53441359"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4E7D5AD8"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173B06B7" w14:textId="77777777"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rsidRPr="00231EF0" w14:paraId="21F8EDC9"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66994BAC" w14:textId="1AF77724" w:rsidR="00C936BA" w:rsidRPr="00231EF0" w:rsidRDefault="00C936BA" w:rsidP="00C936BA">
            <w:pPr>
              <w:pStyle w:val="elementgraficznytabela"/>
              <w:jc w:val="center"/>
            </w:pPr>
            <w:r w:rsidRPr="09D54C71">
              <w:rPr>
                <w:b/>
                <w:bCs/>
                <w:lang w:eastAsia="ja-JP"/>
              </w:rPr>
              <w:lastRenderedPageBreak/>
              <w:t xml:space="preserve">2 - Społeczeństwo aktywnie włączone w życie obszaru  </w:t>
            </w:r>
          </w:p>
        </w:tc>
      </w:tr>
      <w:tr w:rsidR="00C936BA" w:rsidRPr="00231EF0" w14:paraId="2758252A" w14:textId="77777777" w:rsidTr="00402D71">
        <w:tc>
          <w:tcPr>
            <w:tcW w:w="5936" w:type="dxa"/>
            <w:tcBorders>
              <w:top w:val="nil"/>
              <w:left w:val="single" w:sz="6" w:space="0" w:color="auto"/>
              <w:bottom w:val="single" w:sz="6" w:space="0" w:color="auto"/>
              <w:right w:val="single" w:sz="6" w:space="0" w:color="auto"/>
            </w:tcBorders>
            <w:shd w:val="clear" w:color="auto" w:fill="auto"/>
            <w:hideMark/>
          </w:tcPr>
          <w:p w14:paraId="6073E75A" w14:textId="4BA86BFB" w:rsidR="00C936BA" w:rsidRPr="005C1C46" w:rsidRDefault="00C936BA" w:rsidP="00C936BA">
            <w:pPr>
              <w:pStyle w:val="elementgraficznytabela"/>
              <w:ind w:left="127"/>
              <w:rPr>
                <w:lang w:eastAsia="ja-JP"/>
              </w:rPr>
            </w:pPr>
            <w:r>
              <w:rPr>
                <w:rStyle w:val="normaltextrun"/>
                <w:rFonts w:cs="Calibri"/>
              </w:rPr>
              <w:t>Liczba turystów korzystających z noclegu – na 1 000 ludności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hideMark/>
          </w:tcPr>
          <w:p w14:paraId="597F64AD" w14:textId="1511CA85"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hideMark/>
          </w:tcPr>
          <w:p w14:paraId="074619CB" w14:textId="669307E9"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5ED467AA"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1EC74E9" w14:textId="31A36D4E" w:rsidR="00C936BA" w:rsidRPr="00231EF0" w:rsidRDefault="00C936BA" w:rsidP="00C936BA">
            <w:pPr>
              <w:pStyle w:val="elementgraficznytabela"/>
              <w:ind w:left="127"/>
              <w:rPr>
                <w:lang w:eastAsia="ja-JP"/>
              </w:rPr>
            </w:pPr>
            <w:r>
              <w:rPr>
                <w:rStyle w:val="normaltextrun"/>
                <w:rFonts w:cs="Calibri"/>
              </w:rPr>
              <w:t>Liczba osób odwiedzających filharmonie, muzea, wystawy, koncerty na 1 000 mieszkańców</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74E0F13" w14:textId="65A5263F"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8A50C44" w14:textId="0BB921B8"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43E5107B"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45B791C" w14:textId="045B7E70" w:rsidR="00C936BA" w:rsidRPr="00231EF0" w:rsidRDefault="00C936BA" w:rsidP="00C936BA">
            <w:pPr>
              <w:pStyle w:val="elementgraficznytabela"/>
              <w:ind w:left="127"/>
              <w:rPr>
                <w:lang w:eastAsia="ja-JP"/>
              </w:rPr>
            </w:pPr>
            <w:r>
              <w:rPr>
                <w:rStyle w:val="normaltextrun"/>
                <w:rFonts w:cs="Calibri"/>
              </w:rPr>
              <w:t>Liczba udzielonych noclegów na 1 000 mieszkańców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3441E61D" w14:textId="1E3BCDFA"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F25B030" w14:textId="7759A4F1"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56E17E9A"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7B967A5F" w14:textId="77777777"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rsidRPr="00231EF0" w14:paraId="0F0C8217"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745F8209" w14:textId="6AC4697D" w:rsidR="00C936BA" w:rsidRPr="00231EF0" w:rsidRDefault="00C936BA" w:rsidP="00C936BA">
            <w:pPr>
              <w:pStyle w:val="elementgraficznytabela"/>
              <w:jc w:val="center"/>
            </w:pPr>
            <w:r w:rsidRPr="09D54C71">
              <w:rPr>
                <w:b/>
                <w:bCs/>
                <w:lang w:eastAsia="ja-JP"/>
              </w:rPr>
              <w:t xml:space="preserve">3 - Wykorzystanie zasobów naturalnych w rozwoju oraz uporządkowana przestrzeń  </w:t>
            </w:r>
          </w:p>
        </w:tc>
      </w:tr>
      <w:tr w:rsidR="00C936BA" w:rsidRPr="00231EF0" w14:paraId="41B2F6BB" w14:textId="77777777" w:rsidTr="00402D71">
        <w:tc>
          <w:tcPr>
            <w:tcW w:w="5936" w:type="dxa"/>
            <w:tcBorders>
              <w:top w:val="nil"/>
              <w:left w:val="single" w:sz="6" w:space="0" w:color="auto"/>
              <w:bottom w:val="single" w:sz="6" w:space="0" w:color="auto"/>
              <w:right w:val="single" w:sz="6" w:space="0" w:color="auto"/>
            </w:tcBorders>
            <w:shd w:val="clear" w:color="auto" w:fill="auto"/>
            <w:hideMark/>
          </w:tcPr>
          <w:p w14:paraId="171F35F0" w14:textId="52DBBF62" w:rsidR="00C936BA" w:rsidRPr="005C1C46" w:rsidRDefault="00C936BA" w:rsidP="00C936BA">
            <w:pPr>
              <w:pStyle w:val="elementgraficznytabela"/>
              <w:ind w:left="127"/>
              <w:rPr>
                <w:lang w:eastAsia="ja-JP"/>
              </w:rPr>
            </w:pPr>
            <w:r>
              <w:t xml:space="preserve">Liczba wybudowanych obwodnic </w:t>
            </w:r>
          </w:p>
        </w:tc>
        <w:tc>
          <w:tcPr>
            <w:tcW w:w="1559" w:type="dxa"/>
            <w:tcBorders>
              <w:top w:val="nil"/>
              <w:left w:val="nil"/>
              <w:bottom w:val="single" w:sz="6" w:space="0" w:color="auto"/>
              <w:right w:val="single" w:sz="6" w:space="0" w:color="auto"/>
            </w:tcBorders>
            <w:shd w:val="clear" w:color="auto" w:fill="auto"/>
            <w:hideMark/>
          </w:tcPr>
          <w:p w14:paraId="2364F70E" w14:textId="5B771402"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hideMark/>
          </w:tcPr>
          <w:p w14:paraId="736696C5" w14:textId="2FDD384D" w:rsidR="00C936BA" w:rsidRPr="005C1C46" w:rsidRDefault="00C936BA" w:rsidP="00C936BA">
            <w:pPr>
              <w:pStyle w:val="elementgraficznytabela"/>
              <w:ind w:left="127"/>
              <w:jc w:val="center"/>
              <w:rPr>
                <w:lang w:eastAsia="ja-JP"/>
              </w:rPr>
            </w:pPr>
            <w:r>
              <w:rPr>
                <w:lang w:eastAsia="ja-JP"/>
              </w:rPr>
              <w:t>wzrost</w:t>
            </w:r>
          </w:p>
        </w:tc>
      </w:tr>
      <w:tr w:rsidR="00C936BA" w:rsidRPr="00231EF0" w14:paraId="0D72009D"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22DCD36" w14:textId="6652561B" w:rsidR="00C936BA" w:rsidRDefault="00C936BA" w:rsidP="00C936BA">
            <w:pPr>
              <w:pStyle w:val="elementgraficznytabela"/>
              <w:ind w:left="127"/>
            </w:pPr>
            <w:r>
              <w:t>Długość przebudowanych dróg gminnych</w:t>
            </w:r>
          </w:p>
        </w:tc>
        <w:tc>
          <w:tcPr>
            <w:tcW w:w="1559" w:type="dxa"/>
            <w:tcBorders>
              <w:top w:val="nil"/>
              <w:left w:val="nil"/>
              <w:bottom w:val="single" w:sz="6" w:space="0" w:color="auto"/>
              <w:right w:val="single" w:sz="6" w:space="0" w:color="auto"/>
            </w:tcBorders>
            <w:shd w:val="clear" w:color="auto" w:fill="auto"/>
          </w:tcPr>
          <w:p w14:paraId="622682BC" w14:textId="024777E8"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7A724946" w14:textId="46151B96" w:rsidR="00C936BA" w:rsidRDefault="00C936BA" w:rsidP="00C936BA">
            <w:pPr>
              <w:pStyle w:val="elementgraficznytabela"/>
              <w:ind w:left="127"/>
              <w:jc w:val="center"/>
              <w:rPr>
                <w:lang w:eastAsia="ja-JP"/>
              </w:rPr>
            </w:pPr>
            <w:r w:rsidRPr="00002B07">
              <w:rPr>
                <w:lang w:eastAsia="ja-JP"/>
              </w:rPr>
              <w:t>wzrost</w:t>
            </w:r>
          </w:p>
        </w:tc>
      </w:tr>
      <w:tr w:rsidR="00C936BA" w:rsidRPr="00231EF0" w14:paraId="7B7325C5"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1BC0EBFF" w14:textId="64CBBCA9" w:rsidR="00C936BA" w:rsidRDefault="00C936BA" w:rsidP="00C936BA">
            <w:pPr>
              <w:pStyle w:val="elementgraficznytabela"/>
              <w:ind w:left="127"/>
            </w:pPr>
            <w:r>
              <w:t>Długość przebudowanych dróg powiatowych</w:t>
            </w:r>
          </w:p>
        </w:tc>
        <w:tc>
          <w:tcPr>
            <w:tcW w:w="1559" w:type="dxa"/>
            <w:tcBorders>
              <w:top w:val="nil"/>
              <w:left w:val="nil"/>
              <w:bottom w:val="single" w:sz="6" w:space="0" w:color="auto"/>
              <w:right w:val="single" w:sz="6" w:space="0" w:color="auto"/>
            </w:tcBorders>
            <w:shd w:val="clear" w:color="auto" w:fill="auto"/>
          </w:tcPr>
          <w:p w14:paraId="532A4E82" w14:textId="0ACFB755"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1912A5E6" w14:textId="32D012C6" w:rsidR="00C936BA" w:rsidRDefault="00C936BA" w:rsidP="00C936BA">
            <w:pPr>
              <w:pStyle w:val="elementgraficznytabela"/>
              <w:ind w:left="127"/>
              <w:jc w:val="center"/>
              <w:rPr>
                <w:lang w:eastAsia="ja-JP"/>
              </w:rPr>
            </w:pPr>
            <w:r w:rsidRPr="00002B07">
              <w:rPr>
                <w:lang w:eastAsia="ja-JP"/>
              </w:rPr>
              <w:t>wzrost</w:t>
            </w:r>
          </w:p>
        </w:tc>
      </w:tr>
      <w:tr w:rsidR="00C936BA" w:rsidRPr="00231EF0" w14:paraId="3014F013"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03929AF" w14:textId="454CBBCA" w:rsidR="00C936BA" w:rsidRDefault="00C936BA" w:rsidP="00C936BA">
            <w:pPr>
              <w:pStyle w:val="elementgraficznytabela"/>
              <w:ind w:left="127"/>
            </w:pPr>
            <w:r>
              <w:t>Długość przebudowanych dróg wojewódzkich</w:t>
            </w:r>
          </w:p>
        </w:tc>
        <w:tc>
          <w:tcPr>
            <w:tcW w:w="1559" w:type="dxa"/>
            <w:tcBorders>
              <w:top w:val="nil"/>
              <w:left w:val="nil"/>
              <w:bottom w:val="single" w:sz="6" w:space="0" w:color="auto"/>
              <w:right w:val="single" w:sz="6" w:space="0" w:color="auto"/>
            </w:tcBorders>
            <w:shd w:val="clear" w:color="auto" w:fill="auto"/>
          </w:tcPr>
          <w:p w14:paraId="5C01218C" w14:textId="5DB8E643"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270E52E" w14:textId="736D0221" w:rsidR="00C936BA" w:rsidRDefault="00C936BA" w:rsidP="00C936BA">
            <w:pPr>
              <w:pStyle w:val="elementgraficznytabela"/>
              <w:ind w:left="127"/>
              <w:jc w:val="center"/>
              <w:rPr>
                <w:lang w:eastAsia="ja-JP"/>
              </w:rPr>
            </w:pPr>
            <w:r w:rsidRPr="00002B07">
              <w:rPr>
                <w:lang w:eastAsia="ja-JP"/>
              </w:rPr>
              <w:t>wzrost</w:t>
            </w:r>
          </w:p>
        </w:tc>
      </w:tr>
      <w:tr w:rsidR="00C936BA" w:rsidRPr="00231EF0" w14:paraId="2348C90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05D70D1B" w14:textId="77777777" w:rsidR="00C936BA" w:rsidRDefault="00C936BA" w:rsidP="00C936BA">
            <w:pPr>
              <w:pStyle w:val="elementgraficznytabela"/>
              <w:ind w:left="130"/>
            </w:pPr>
            <w:r>
              <w:t xml:space="preserve"> Udział mieszkańców odbywających podróż</w:t>
            </w:r>
          </w:p>
          <w:p w14:paraId="204E82A8" w14:textId="7EF733AE" w:rsidR="00C936BA" w:rsidRDefault="00C936BA" w:rsidP="00C936BA">
            <w:pPr>
              <w:pStyle w:val="elementgraficznytabela"/>
              <w:numPr>
                <w:ilvl w:val="2"/>
                <w:numId w:val="30"/>
              </w:numPr>
              <w:ind w:left="697" w:hanging="425"/>
            </w:pPr>
            <w:r>
              <w:t xml:space="preserve">Pieszo </w:t>
            </w:r>
          </w:p>
          <w:p w14:paraId="1252CC45" w14:textId="77777777" w:rsidR="00C936BA" w:rsidRDefault="00C936BA" w:rsidP="00C936BA">
            <w:pPr>
              <w:pStyle w:val="elementgraficznytabela"/>
              <w:numPr>
                <w:ilvl w:val="2"/>
                <w:numId w:val="30"/>
              </w:numPr>
              <w:ind w:left="697" w:hanging="425"/>
            </w:pPr>
            <w:r>
              <w:t xml:space="preserve">Rowerem </w:t>
            </w:r>
          </w:p>
          <w:p w14:paraId="49EC6787" w14:textId="77777777" w:rsidR="00C936BA" w:rsidRDefault="00C936BA" w:rsidP="00C936BA">
            <w:pPr>
              <w:pStyle w:val="elementgraficznytabela"/>
              <w:numPr>
                <w:ilvl w:val="2"/>
                <w:numId w:val="30"/>
              </w:numPr>
              <w:ind w:left="697" w:hanging="425"/>
            </w:pPr>
            <w:r>
              <w:t xml:space="preserve">Publicznym transportem zbiorowym (komunikacja miejska, przewoźnicy prywatni) </w:t>
            </w:r>
          </w:p>
          <w:p w14:paraId="1CA822F7" w14:textId="24ED97FC" w:rsidR="00C936BA" w:rsidRDefault="00C936BA" w:rsidP="00C936BA">
            <w:pPr>
              <w:pStyle w:val="elementgraficznytabela"/>
              <w:numPr>
                <w:ilvl w:val="2"/>
                <w:numId w:val="30"/>
              </w:numPr>
              <w:ind w:left="697" w:hanging="425"/>
            </w:pPr>
            <w:r>
              <w:t>Samochodem</w:t>
            </w:r>
          </w:p>
        </w:tc>
        <w:tc>
          <w:tcPr>
            <w:tcW w:w="1559" w:type="dxa"/>
            <w:tcBorders>
              <w:top w:val="nil"/>
              <w:left w:val="nil"/>
              <w:bottom w:val="single" w:sz="6" w:space="0" w:color="auto"/>
              <w:right w:val="single" w:sz="6" w:space="0" w:color="auto"/>
            </w:tcBorders>
            <w:shd w:val="clear" w:color="auto" w:fill="auto"/>
          </w:tcPr>
          <w:p w14:paraId="261AEC1E" w14:textId="77777777" w:rsidR="00C936BA" w:rsidRPr="003D4572" w:rsidRDefault="00C936BA" w:rsidP="00C936BA">
            <w:pPr>
              <w:pStyle w:val="elementgraficznytabela"/>
              <w:ind w:left="127"/>
              <w:jc w:val="center"/>
              <w:divId w:val="1220088629"/>
              <w:rPr>
                <w:lang w:eastAsia="ja-JP"/>
              </w:rPr>
            </w:pPr>
            <w:r w:rsidRPr="003D4572">
              <w:rPr>
                <w:lang w:eastAsia="ja-JP"/>
              </w:rPr>
              <w:t>Badania ankietowe </w:t>
            </w:r>
          </w:p>
          <w:p w14:paraId="79520CC8" w14:textId="71E0F5A4" w:rsidR="00C936BA" w:rsidRPr="005C1C46" w:rsidRDefault="00C936BA" w:rsidP="00C936BA">
            <w:pPr>
              <w:pStyle w:val="elementgraficznytabela"/>
              <w:ind w:left="127"/>
              <w:jc w:val="center"/>
              <w:divId w:val="1220088629"/>
              <w:rPr>
                <w:lang w:eastAsia="ja-JP"/>
              </w:rPr>
            </w:pPr>
            <w:r w:rsidRPr="003D4572">
              <w:rPr>
                <w:lang w:eastAsia="ja-JP"/>
              </w:rPr>
              <w:t>(raz na 4 lata) </w:t>
            </w:r>
          </w:p>
        </w:tc>
        <w:tc>
          <w:tcPr>
            <w:tcW w:w="1559" w:type="dxa"/>
            <w:tcBorders>
              <w:top w:val="nil"/>
              <w:left w:val="nil"/>
              <w:bottom w:val="single" w:sz="6" w:space="0" w:color="auto"/>
              <w:right w:val="single" w:sz="6" w:space="0" w:color="auto"/>
            </w:tcBorders>
            <w:shd w:val="clear" w:color="auto" w:fill="auto"/>
          </w:tcPr>
          <w:p w14:paraId="5E3C7E00" w14:textId="77777777" w:rsidR="00C936BA" w:rsidRPr="003D4572" w:rsidRDefault="00C936BA" w:rsidP="00C936BA">
            <w:pPr>
              <w:pStyle w:val="elementgraficznytabela"/>
              <w:ind w:left="127"/>
              <w:jc w:val="center"/>
              <w:divId w:val="1220088629"/>
              <w:rPr>
                <w:lang w:eastAsia="ja-JP"/>
              </w:rPr>
            </w:pPr>
            <w:r w:rsidRPr="003D4572">
              <w:rPr>
                <w:lang w:eastAsia="ja-JP"/>
              </w:rPr>
              <w:t>(1), (2) i (3) – stabilizacja lub wzrost </w:t>
            </w:r>
          </w:p>
          <w:p w14:paraId="5BC1578E" w14:textId="51BAB5B8" w:rsidR="00C936BA" w:rsidRPr="00002B07" w:rsidRDefault="00C936BA" w:rsidP="00C936BA">
            <w:pPr>
              <w:pStyle w:val="elementgraficznytabela"/>
              <w:ind w:left="127"/>
              <w:jc w:val="center"/>
              <w:divId w:val="1220088629"/>
              <w:rPr>
                <w:lang w:eastAsia="ja-JP"/>
              </w:rPr>
            </w:pPr>
            <w:r w:rsidRPr="003D4572">
              <w:rPr>
                <w:lang w:eastAsia="ja-JP"/>
              </w:rPr>
              <w:t>(4) - spadek </w:t>
            </w:r>
          </w:p>
        </w:tc>
      </w:tr>
      <w:tr w:rsidR="00C936BA" w:rsidRPr="00231EF0" w14:paraId="2F642AC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7836A78" w14:textId="5BCAD2D9" w:rsidR="00C936BA" w:rsidRDefault="00C936BA" w:rsidP="00C936BA">
            <w:pPr>
              <w:pStyle w:val="elementgraficznytabela"/>
              <w:ind w:left="130"/>
            </w:pPr>
            <w:r>
              <w:t>Liczba nowych dokumnetów strategicznych z zakresu transportu publicznego</w:t>
            </w:r>
          </w:p>
        </w:tc>
        <w:tc>
          <w:tcPr>
            <w:tcW w:w="1559" w:type="dxa"/>
            <w:tcBorders>
              <w:top w:val="nil"/>
              <w:left w:val="nil"/>
              <w:bottom w:val="single" w:sz="6" w:space="0" w:color="auto"/>
              <w:right w:val="single" w:sz="6" w:space="0" w:color="auto"/>
            </w:tcBorders>
            <w:shd w:val="clear" w:color="auto" w:fill="auto"/>
          </w:tcPr>
          <w:p w14:paraId="47983E42" w14:textId="00B7E8DF" w:rsidR="00C936BA" w:rsidRPr="003D4572"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6993A73" w14:textId="0979D823" w:rsidR="00C936BA" w:rsidRPr="003D4572" w:rsidRDefault="00C936BA" w:rsidP="00C936BA">
            <w:pPr>
              <w:pStyle w:val="elementgraficznytabela"/>
              <w:ind w:left="127"/>
              <w:jc w:val="center"/>
              <w:rPr>
                <w:lang w:eastAsia="ja-JP"/>
              </w:rPr>
            </w:pPr>
            <w:r>
              <w:rPr>
                <w:lang w:eastAsia="ja-JP"/>
              </w:rPr>
              <w:t>wzrost</w:t>
            </w:r>
          </w:p>
        </w:tc>
      </w:tr>
      <w:tr w:rsidR="00C936BA" w:rsidRPr="00231EF0" w14:paraId="12F38E2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462C8E30" w14:textId="1922E2E0" w:rsidR="00C936BA" w:rsidRDefault="00C936BA" w:rsidP="00C936BA">
            <w:pPr>
              <w:pStyle w:val="elementgraficznytabela"/>
              <w:ind w:left="130"/>
            </w:pPr>
            <w:r>
              <w:t>L</w:t>
            </w:r>
            <w:r w:rsidRPr="00496075">
              <w:t>iczba użytkowników nowego lub zmodernizowanego transportu publicznego</w:t>
            </w:r>
          </w:p>
        </w:tc>
        <w:tc>
          <w:tcPr>
            <w:tcW w:w="1559" w:type="dxa"/>
            <w:tcBorders>
              <w:top w:val="nil"/>
              <w:left w:val="nil"/>
              <w:bottom w:val="single" w:sz="6" w:space="0" w:color="auto"/>
              <w:right w:val="single" w:sz="6" w:space="0" w:color="auto"/>
            </w:tcBorders>
            <w:shd w:val="clear" w:color="auto" w:fill="auto"/>
          </w:tcPr>
          <w:p w14:paraId="3657A459" w14:textId="2A6D6AFC" w:rsidR="00C936BA" w:rsidRPr="003D4572"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5B48CD29" w14:textId="29857A77" w:rsidR="00C936BA" w:rsidRPr="003D4572" w:rsidRDefault="00C936BA" w:rsidP="00C936BA">
            <w:pPr>
              <w:pStyle w:val="elementgraficznytabela"/>
              <w:ind w:left="127"/>
              <w:jc w:val="center"/>
              <w:rPr>
                <w:lang w:eastAsia="ja-JP"/>
              </w:rPr>
            </w:pPr>
            <w:r>
              <w:rPr>
                <w:lang w:eastAsia="ja-JP"/>
              </w:rPr>
              <w:t>wzrost</w:t>
            </w:r>
          </w:p>
        </w:tc>
      </w:tr>
      <w:tr w:rsidR="00C936BA" w:rsidRPr="00231EF0" w14:paraId="665FB5B4"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1B34F4AB" w14:textId="6EA78E0E" w:rsidR="00C936BA" w:rsidRPr="00235A60" w:rsidRDefault="00C936BA" w:rsidP="00C936BA">
            <w:pPr>
              <w:pStyle w:val="paragraph"/>
              <w:spacing w:before="0" w:beforeAutospacing="0" w:after="0" w:afterAutospacing="0"/>
              <w:ind w:left="130"/>
              <w:textAlignment w:val="baseline"/>
              <w:divId w:val="1622305533"/>
              <w:rPr>
                <w:rFonts w:asciiTheme="minorHAnsi" w:hAnsiTheme="minorHAnsi" w:cstheme="minorHAnsi"/>
                <w:szCs w:val="24"/>
              </w:rPr>
            </w:pPr>
            <w:r w:rsidRPr="00235A60">
              <w:rPr>
                <w:rFonts w:asciiTheme="minorHAnsi" w:hAnsiTheme="minorHAnsi" w:cstheme="minorHAnsi"/>
                <w:bCs/>
                <w:szCs w:val="24"/>
              </w:rPr>
              <w:t>Długość wybudowanej sieci kanalizacyjnej</w:t>
            </w:r>
          </w:p>
        </w:tc>
        <w:tc>
          <w:tcPr>
            <w:tcW w:w="1559" w:type="dxa"/>
            <w:tcBorders>
              <w:top w:val="nil"/>
              <w:left w:val="nil"/>
              <w:bottom w:val="single" w:sz="6" w:space="0" w:color="auto"/>
              <w:right w:val="single" w:sz="6" w:space="0" w:color="auto"/>
            </w:tcBorders>
            <w:shd w:val="clear" w:color="auto" w:fill="auto"/>
          </w:tcPr>
          <w:p w14:paraId="599B1544" w14:textId="32B05845" w:rsidR="00C936BA"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D8BC70B" w14:textId="09E6D56C" w:rsidR="00C936BA"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7C4E4A4D"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27DE2F4D" w14:textId="3D6DA52E" w:rsidR="00C936BA" w:rsidRPr="00235A60" w:rsidRDefault="00C936BA" w:rsidP="00C936BA">
            <w:pPr>
              <w:pStyle w:val="paragraph"/>
              <w:spacing w:before="0" w:beforeAutospacing="0" w:after="0" w:afterAutospacing="0"/>
              <w:ind w:left="130"/>
              <w:textAlignment w:val="baseline"/>
              <w:rPr>
                <w:rFonts w:asciiTheme="minorHAnsi" w:hAnsiTheme="minorHAnsi" w:cstheme="minorHAnsi"/>
                <w:bCs/>
                <w:szCs w:val="24"/>
              </w:rPr>
            </w:pPr>
            <w:r w:rsidRPr="00235A60">
              <w:rPr>
                <w:rFonts w:asciiTheme="minorHAnsi" w:hAnsiTheme="minorHAnsi" w:cstheme="minorHAnsi"/>
                <w:bCs/>
                <w:szCs w:val="24"/>
              </w:rPr>
              <w:t>Długość wybudowanej sieci wodociągowej</w:t>
            </w:r>
          </w:p>
        </w:tc>
        <w:tc>
          <w:tcPr>
            <w:tcW w:w="1559" w:type="dxa"/>
            <w:tcBorders>
              <w:top w:val="nil"/>
              <w:left w:val="nil"/>
              <w:bottom w:val="single" w:sz="6" w:space="0" w:color="auto"/>
              <w:right w:val="single" w:sz="6" w:space="0" w:color="auto"/>
            </w:tcBorders>
            <w:shd w:val="clear" w:color="auto" w:fill="auto"/>
          </w:tcPr>
          <w:p w14:paraId="11C96907" w14:textId="30EAC8C0"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6CEF307" w14:textId="3A244318"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7702C1E7"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54FD6C6B" w14:textId="1ACED619" w:rsidR="00C936BA" w:rsidRDefault="00C936BA" w:rsidP="00C936BA">
            <w:pPr>
              <w:pStyle w:val="elementgraficznytabela"/>
              <w:ind w:left="130"/>
            </w:pPr>
            <w:r>
              <w:rPr>
                <w:rStyle w:val="normaltextrun"/>
                <w:rFonts w:cs="Calibri"/>
              </w:rPr>
              <w:lastRenderedPageBreak/>
              <w:t>Zużycie energii elektrycznej na mieszkańca</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9352DB3" w14:textId="0BF83F3F" w:rsidR="00C936BA" w:rsidRDefault="00C936BA" w:rsidP="00C936BA">
            <w:pPr>
              <w:pStyle w:val="elementgraficznytabela"/>
              <w:ind w:left="127"/>
              <w:jc w:val="center"/>
              <w:rPr>
                <w:lang w:eastAsia="ja-JP"/>
              </w:rPr>
            </w:pPr>
            <w:r>
              <w:rPr>
                <w:rStyle w:val="normaltextrun"/>
                <w:rFonts w:cs="Calibri"/>
              </w:rPr>
              <w:t>BDL GUS</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826E3ED" w14:textId="4D9F1646" w:rsidR="00C936BA" w:rsidRDefault="00C936BA" w:rsidP="00C936BA">
            <w:pPr>
              <w:pStyle w:val="elementgraficznytabela"/>
              <w:ind w:left="127"/>
              <w:jc w:val="center"/>
              <w:rPr>
                <w:lang w:eastAsia="ja-JP"/>
              </w:rPr>
            </w:pPr>
            <w:r>
              <w:rPr>
                <w:rStyle w:val="normaltextrun"/>
                <w:rFonts w:cs="Calibri"/>
              </w:rPr>
              <w:t>Stabilizacja lub spadek</w:t>
            </w:r>
            <w:r>
              <w:rPr>
                <w:rStyle w:val="eop"/>
                <w:rFonts w:ascii="Calibri" w:hAnsi="Calibri" w:cs="Calibri"/>
              </w:rPr>
              <w:t> </w:t>
            </w:r>
          </w:p>
        </w:tc>
      </w:tr>
      <w:tr w:rsidR="00C936BA" w:rsidRPr="00231EF0" w14:paraId="6B5422B3"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FBB06E8" w14:textId="5C00E6C8" w:rsidR="00C936BA" w:rsidRDefault="00C936BA" w:rsidP="00C936BA">
            <w:pPr>
              <w:pStyle w:val="elementgraficznytabela"/>
              <w:ind w:left="130"/>
            </w:pPr>
            <w:r>
              <w:rPr>
                <w:rStyle w:val="normaltextrun"/>
                <w:rFonts w:cs="Calibri"/>
              </w:rPr>
              <w:t>Odsetek całkowitej energii uzyskanej ze źródeł odnawialnych, jako część całkowitego zużycia energii</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504F4F4" w14:textId="29A26B5D" w:rsidR="00C936BA" w:rsidRDefault="00C936BA" w:rsidP="00C936BA">
            <w:pPr>
              <w:pStyle w:val="elementgraficznytabela"/>
              <w:ind w:left="127"/>
              <w:jc w:val="center"/>
              <w:rPr>
                <w:lang w:eastAsia="ja-JP"/>
              </w:rPr>
            </w:pPr>
            <w:r>
              <w:rPr>
                <w:rStyle w:val="normaltextrun"/>
                <w:rFonts w:cs="Calibri"/>
              </w:rPr>
              <w:t>Dane dostawcy energii</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A362C73" w14:textId="56FD870E" w:rsidR="00C936BA"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266271D5"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42299FEC" w14:textId="049C7355" w:rsidR="00C936BA" w:rsidRDefault="00C936BA" w:rsidP="00C936BA">
            <w:pPr>
              <w:pStyle w:val="elementgraficznytabela"/>
              <w:ind w:left="130"/>
              <w:rPr>
                <w:rStyle w:val="normaltextrun"/>
                <w:rFonts w:cs="Calibri"/>
              </w:rPr>
            </w:pPr>
            <w:r w:rsidRPr="00FE1047">
              <w:rPr>
                <w:rStyle w:val="normaltextrun"/>
                <w:rFonts w:cs="Calibri"/>
              </w:rPr>
              <w:t>Liczba rozbudowanych / przebudowanych / zmodernizowanych oczyszczalni ścieków komunalnych</w:t>
            </w:r>
          </w:p>
        </w:tc>
        <w:tc>
          <w:tcPr>
            <w:tcW w:w="1559" w:type="dxa"/>
            <w:tcBorders>
              <w:top w:val="nil"/>
              <w:left w:val="nil"/>
              <w:bottom w:val="single" w:sz="6" w:space="0" w:color="auto"/>
              <w:right w:val="single" w:sz="6" w:space="0" w:color="auto"/>
            </w:tcBorders>
            <w:shd w:val="clear" w:color="auto" w:fill="auto"/>
          </w:tcPr>
          <w:p w14:paraId="51E907E9" w14:textId="4952C701" w:rsidR="00C936BA" w:rsidRDefault="00C936BA" w:rsidP="00C936BA">
            <w:pPr>
              <w:pStyle w:val="elementgraficznytabela"/>
              <w:ind w:left="127"/>
              <w:jc w:val="center"/>
              <w:rPr>
                <w:rStyle w:val="normaltextrun"/>
                <w:rFonts w:cs="Calibri"/>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73E1540D" w14:textId="07A95B3E" w:rsidR="00C936BA" w:rsidRDefault="00C936BA" w:rsidP="00C936BA">
            <w:pPr>
              <w:pStyle w:val="elementgraficznytabela"/>
              <w:ind w:left="127"/>
              <w:jc w:val="center"/>
              <w:rPr>
                <w:rStyle w:val="normaltextrun"/>
                <w:rFonts w:cs="Calibri"/>
              </w:rPr>
            </w:pPr>
            <w:r>
              <w:rPr>
                <w:lang w:eastAsia="ja-JP"/>
              </w:rPr>
              <w:t>wzrost</w:t>
            </w:r>
          </w:p>
        </w:tc>
      </w:tr>
      <w:tr w:rsidR="00C936BA" w:rsidRPr="00231EF0" w14:paraId="1C371609"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1ED3C106" w14:textId="586EEAD3" w:rsidR="00C936BA" w:rsidRDefault="00C936BA" w:rsidP="00C936BA">
            <w:pPr>
              <w:pStyle w:val="elementgraficznytabela"/>
              <w:ind w:left="130"/>
              <w:rPr>
                <w:rStyle w:val="normaltextrun"/>
                <w:rFonts w:cs="Calibri"/>
              </w:rPr>
            </w:pPr>
            <w:r>
              <w:rPr>
                <w:rStyle w:val="normaltextrun"/>
                <w:rFonts w:cs="Calibri"/>
              </w:rPr>
              <w:t>Ilość zmieszanych odpadów komunalnych zebranych w ciągu roku przypadająca na 1 mieszkańca</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3CA0BCA6" w14:textId="323373D3"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D72125B" w14:textId="7AEF30F4" w:rsidR="00C936BA" w:rsidRDefault="00C936BA" w:rsidP="00C936BA">
            <w:pPr>
              <w:pStyle w:val="elementgraficznytabela"/>
              <w:ind w:left="127"/>
              <w:jc w:val="center"/>
              <w:rPr>
                <w:rStyle w:val="normaltextrun"/>
                <w:rFonts w:cs="Calibri"/>
              </w:rPr>
            </w:pPr>
            <w:r>
              <w:rPr>
                <w:rStyle w:val="normaltextrun"/>
                <w:rFonts w:cs="Calibri"/>
              </w:rPr>
              <w:t>spadek</w:t>
            </w:r>
            <w:r>
              <w:rPr>
                <w:rStyle w:val="eop"/>
                <w:rFonts w:ascii="Calibri" w:hAnsi="Calibri" w:cs="Calibri"/>
              </w:rPr>
              <w:t> </w:t>
            </w:r>
          </w:p>
        </w:tc>
      </w:tr>
      <w:tr w:rsidR="00C936BA" w:rsidRPr="00231EF0" w14:paraId="5D375A6E"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0FB40D04" w14:textId="4EAA474D" w:rsidR="00C936BA" w:rsidRDefault="00C936BA" w:rsidP="00C936BA">
            <w:pPr>
              <w:pStyle w:val="elementgraficznytabela"/>
              <w:ind w:left="130"/>
              <w:rPr>
                <w:rStyle w:val="normaltextrun"/>
                <w:rFonts w:cs="Calibri"/>
              </w:rPr>
            </w:pPr>
            <w:r>
              <w:rPr>
                <w:rStyle w:val="normaltextrun"/>
                <w:rFonts w:cs="Calibri"/>
              </w:rPr>
              <w:t>Udział odpadów zebranych selektywnie w odpadach ogółem</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09640BA1" w14:textId="757E27EA"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E1EC34D" w14:textId="03CE3F23"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4A4CDA72"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09B044D2" w14:textId="5A43BA3A"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14:paraId="63A09533" w14:textId="77777777" w:rsidTr="00402D71">
        <w:trPr>
          <w:trHeight w:val="300"/>
        </w:trPr>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48F8D136" w14:textId="31BD2BDF" w:rsidR="00C936BA" w:rsidRDefault="00C936BA" w:rsidP="00C936BA">
            <w:pPr>
              <w:pStyle w:val="elementgraficznytabela"/>
              <w:jc w:val="center"/>
            </w:pPr>
            <w:r w:rsidRPr="09D54C71">
              <w:rPr>
                <w:b/>
                <w:bCs/>
                <w:lang w:eastAsia="ja-JP"/>
              </w:rPr>
              <w:t xml:space="preserve">4 - Efektywne zarządzanie rozwojem lokalnym i poprawa jakości świadczonych usług publicznych  </w:t>
            </w:r>
          </w:p>
        </w:tc>
      </w:tr>
      <w:tr w:rsidR="00C936BA" w:rsidRPr="00231EF0" w14:paraId="3448D4E3" w14:textId="77777777" w:rsidTr="00402D71">
        <w:tc>
          <w:tcPr>
            <w:tcW w:w="5936" w:type="dxa"/>
            <w:tcBorders>
              <w:top w:val="nil"/>
              <w:left w:val="single" w:sz="6" w:space="0" w:color="auto"/>
              <w:bottom w:val="single" w:sz="4" w:space="0" w:color="auto"/>
              <w:right w:val="single" w:sz="6" w:space="0" w:color="auto"/>
            </w:tcBorders>
            <w:shd w:val="clear" w:color="auto" w:fill="auto"/>
          </w:tcPr>
          <w:p w14:paraId="1D78E170" w14:textId="0F4D0C7B" w:rsidR="00C936BA" w:rsidRDefault="00C936BA" w:rsidP="00C936BA">
            <w:pPr>
              <w:pStyle w:val="elementgraficznytabela"/>
              <w:ind w:left="130"/>
            </w:pPr>
            <w:r>
              <w:t>Liczba jednostek samorządu terytorialnego, która skorzystała ze wsparcia MCWD</w:t>
            </w:r>
          </w:p>
        </w:tc>
        <w:tc>
          <w:tcPr>
            <w:tcW w:w="1559" w:type="dxa"/>
            <w:tcBorders>
              <w:top w:val="nil"/>
              <w:left w:val="nil"/>
              <w:bottom w:val="single" w:sz="4" w:space="0" w:color="auto"/>
              <w:right w:val="single" w:sz="6" w:space="0" w:color="auto"/>
            </w:tcBorders>
            <w:shd w:val="clear" w:color="auto" w:fill="auto"/>
          </w:tcPr>
          <w:p w14:paraId="416D441A" w14:textId="19E48EB9" w:rsidR="00C936BA" w:rsidRPr="003D4572" w:rsidRDefault="00C936BA" w:rsidP="00C936BA">
            <w:pPr>
              <w:pStyle w:val="elementgraficznytabela"/>
              <w:rPr>
                <w:lang w:eastAsia="ja-JP"/>
              </w:rPr>
            </w:pPr>
          </w:p>
        </w:tc>
        <w:tc>
          <w:tcPr>
            <w:tcW w:w="1559" w:type="dxa"/>
            <w:tcBorders>
              <w:top w:val="nil"/>
              <w:left w:val="nil"/>
              <w:bottom w:val="single" w:sz="4" w:space="0" w:color="auto"/>
              <w:right w:val="single" w:sz="6" w:space="0" w:color="auto"/>
            </w:tcBorders>
            <w:shd w:val="clear" w:color="auto" w:fill="auto"/>
          </w:tcPr>
          <w:p w14:paraId="17DA7F0D" w14:textId="77777777" w:rsidR="00C936BA" w:rsidRPr="003D4572" w:rsidRDefault="00C936BA" w:rsidP="00C936BA">
            <w:pPr>
              <w:pStyle w:val="elementgraficznytabela"/>
              <w:ind w:left="127"/>
              <w:rPr>
                <w:lang w:eastAsia="ja-JP"/>
              </w:rPr>
            </w:pPr>
            <w:r>
              <w:rPr>
                <w:lang w:eastAsia="ja-JP"/>
              </w:rPr>
              <w:t>wzrost</w:t>
            </w:r>
          </w:p>
        </w:tc>
      </w:tr>
    </w:tbl>
    <w:p w14:paraId="232AA58E" w14:textId="69041D5F" w:rsidR="00607709" w:rsidRPr="00607709" w:rsidRDefault="00607709" w:rsidP="00607709">
      <w:pPr>
        <w:pStyle w:val="Tekstprzypisudolnego"/>
      </w:pPr>
      <w:r w:rsidRPr="00607709">
        <w:t>Źródło: Opracowanie własne</w:t>
      </w:r>
    </w:p>
    <w:p w14:paraId="7D502B16" w14:textId="7D983BDC" w:rsidR="564857F6" w:rsidRDefault="564857F6" w:rsidP="5A00CF64">
      <w:pPr>
        <w:pStyle w:val="Nagwek1"/>
      </w:pPr>
      <w:bookmarkStart w:id="24" w:name="_Toc146725900"/>
      <w:r>
        <w:lastRenderedPageBreak/>
        <w:t>Wymiar przestrzenny w strategii rozwoju obszaru partnerstwa</w:t>
      </w:r>
      <w:bookmarkEnd w:id="24"/>
      <w:r>
        <w:t xml:space="preserve"> </w:t>
      </w:r>
    </w:p>
    <w:p w14:paraId="548B46EE" w14:textId="77777777" w:rsidR="00F21A82" w:rsidRPr="00BC3B9E" w:rsidRDefault="00F21A82" w:rsidP="00BC3B9E">
      <w:pPr>
        <w:contextualSpacing/>
      </w:pPr>
      <w:r w:rsidRPr="00BC3B9E">
        <w:t>Przestrzenny wymiar celów strategicznych rozwoju, o których mowa w art. 10e ust. 1 pkt 1 ustawy o samorządzie gminnym</w:t>
      </w:r>
      <w:r w:rsidRPr="00BC3B9E">
        <w:rPr>
          <w:rStyle w:val="Odwoanieprzypisudolnego"/>
        </w:rPr>
        <w:footnoteReference w:id="2"/>
      </w:r>
      <w:r w:rsidRPr="00BC3B9E">
        <w:t>, został określony w strategii Partnerstwa w ramach:</w:t>
      </w:r>
    </w:p>
    <w:p w14:paraId="7E2CF884" w14:textId="77777777" w:rsidR="00F21A82" w:rsidRPr="00BC3B9E" w:rsidRDefault="00F21A82" w:rsidP="00F21A82">
      <w:pPr>
        <w:contextualSpacing/>
      </w:pPr>
      <w:r w:rsidRPr="00BC3B9E">
        <w:t>- modelu struktury funkcjonalno-przestrzennej (art. 10e ust. 1 pkt 4 ustawy), w rozdziale 4.1 Strategii,</w:t>
      </w:r>
    </w:p>
    <w:p w14:paraId="1E46DAEA" w14:textId="77777777" w:rsidR="00F21A82" w:rsidRPr="00BC3B9E" w:rsidRDefault="00F21A82" w:rsidP="00F21A82">
      <w:pPr>
        <w:contextualSpacing/>
        <w:rPr>
          <w:color w:val="000000" w:themeColor="text1"/>
        </w:rPr>
      </w:pPr>
      <w:r w:rsidRPr="00BC3B9E">
        <w:t xml:space="preserve">- ustaleń i </w:t>
      </w:r>
      <w:r w:rsidRPr="00BC3B9E">
        <w:rPr>
          <w:color w:val="000000" w:themeColor="text1"/>
        </w:rPr>
        <w:t xml:space="preserve">rekomendacji w zakresie kształtowania i prowadzenia polityki przestrzennej (art. 10e ust. 1 pkt 5 ustawy), w rozdziale 4.2 </w:t>
      </w:r>
      <w:r w:rsidRPr="00BC3B9E">
        <w:t>Strategii</w:t>
      </w:r>
      <w:r w:rsidRPr="00BC3B9E">
        <w:rPr>
          <w:color w:val="000000" w:themeColor="text1"/>
        </w:rPr>
        <w:t>,</w:t>
      </w:r>
    </w:p>
    <w:p w14:paraId="1F48F955" w14:textId="77777777" w:rsidR="00F21A82" w:rsidRPr="00BC3B9E" w:rsidRDefault="00F21A82" w:rsidP="00F21A82">
      <w:pPr>
        <w:contextualSpacing/>
        <w:rPr>
          <w:color w:val="FF0000"/>
        </w:rPr>
      </w:pPr>
      <w:r w:rsidRPr="00BC3B9E">
        <w:rPr>
          <w:color w:val="000000" w:themeColor="text1"/>
        </w:rPr>
        <w:t xml:space="preserve">- obszarów strategicznej interwencji określonych w strategii województwa (art. 10e ust. 1 pkt 6 ustawy), w rozdziale 4.3 </w:t>
      </w:r>
      <w:r w:rsidRPr="00BC3B9E">
        <w:t>Strategii</w:t>
      </w:r>
      <w:r w:rsidRPr="00BC3B9E">
        <w:rPr>
          <w:color w:val="000000" w:themeColor="text1"/>
        </w:rPr>
        <w:t xml:space="preserve">, </w:t>
      </w:r>
    </w:p>
    <w:p w14:paraId="4D91FFCE" w14:textId="77777777" w:rsidR="00F21A82" w:rsidRPr="00BC3B9E" w:rsidRDefault="00F21A82" w:rsidP="00F21A82">
      <w:pPr>
        <w:contextualSpacing/>
        <w:rPr>
          <w:i/>
          <w:iCs/>
          <w:color w:val="ED7D31" w:themeColor="accent2"/>
        </w:rPr>
      </w:pPr>
      <w:r w:rsidRPr="00BC3B9E">
        <w:rPr>
          <w:color w:val="000000" w:themeColor="text1"/>
        </w:rPr>
        <w:t>- obszarów strategicznej interwencji kluczowych dla Partnerstwa, wraz zakresem planowanych w nich działań (art. 10e ust. 1 pkt 7 ustawy), w rozdziale 4.4</w:t>
      </w:r>
      <w:r w:rsidRPr="00BC3B9E">
        <w:t xml:space="preserve"> Strategii</w:t>
      </w:r>
      <w:r w:rsidRPr="00BC3B9E">
        <w:rPr>
          <w:color w:val="000000" w:themeColor="text1"/>
        </w:rPr>
        <w:t>.</w:t>
      </w:r>
    </w:p>
    <w:p w14:paraId="750F5813" w14:textId="4DD1DC73" w:rsidR="00F21A82" w:rsidRPr="00A454DF" w:rsidRDefault="00F21A82" w:rsidP="00F21A82">
      <w:pPr>
        <w:contextualSpacing/>
        <w:rPr>
          <w:color w:val="000000" w:themeColor="text1"/>
        </w:rPr>
      </w:pPr>
      <w:r w:rsidRPr="00BC3B9E">
        <w:rPr>
          <w:color w:val="000000" w:themeColor="text1"/>
        </w:rPr>
        <w:t>Oczekiwane rezultaty planowanych działań w wymiarze przestrzennym</w:t>
      </w:r>
      <w:r w:rsidRPr="00A454DF">
        <w:rPr>
          <w:color w:val="000000" w:themeColor="text1"/>
        </w:rPr>
        <w:t xml:space="preserve">  wraz ze wskaźnikami ich osiągnięcia (</w:t>
      </w:r>
      <w:r w:rsidRPr="00A454DF">
        <w:t xml:space="preserve">art. 10e ust. 1 pkt 3 ustawy) </w:t>
      </w:r>
      <w:r w:rsidRPr="00A454DF">
        <w:rPr>
          <w:color w:val="000000" w:themeColor="text1"/>
        </w:rPr>
        <w:t>zostały określone w rozdziale 5.4, poświęconym oczekiwanym rezultatom realizacji strategii Partnerstwa.</w:t>
      </w:r>
    </w:p>
    <w:p w14:paraId="68B2D3BA" w14:textId="77777777" w:rsidR="00F21A82" w:rsidRPr="00A454DF" w:rsidRDefault="00F21A82" w:rsidP="00F21A82">
      <w:pPr>
        <w:contextualSpacing/>
        <w:rPr>
          <w:color w:val="000000" w:themeColor="text1"/>
        </w:rPr>
      </w:pPr>
    </w:p>
    <w:p w14:paraId="2F71661B" w14:textId="77777777" w:rsidR="00F21A82" w:rsidRPr="00A454DF" w:rsidRDefault="00F21A82" w:rsidP="00BC3B9E">
      <w:pPr>
        <w:contextualSpacing/>
        <w:rPr>
          <w:color w:val="000000" w:themeColor="text1"/>
        </w:rPr>
      </w:pPr>
      <w:r w:rsidRPr="00A454DF">
        <w:rPr>
          <w:color w:val="000000" w:themeColor="text1"/>
        </w:rPr>
        <w:t>Obszary strategicznej interwencji (OSI) zostały zdefiniowane w art. 5. ust. 1 pkt 6b ustawy o zasadach prowadzenia polityki rozwoju</w:t>
      </w:r>
      <w:r w:rsidRPr="00A454DF">
        <w:rPr>
          <w:rStyle w:val="Odwoanieprzypisudolnego"/>
          <w:color w:val="000000" w:themeColor="text1"/>
        </w:rPr>
        <w:footnoteReference w:id="3"/>
      </w:r>
      <w:r w:rsidRPr="00A454DF">
        <w:rPr>
          <w:color w:val="000000" w:themeColor="text1"/>
        </w:rPr>
        <w:t>. Natomiast merytoryczna zawartość modelu struktury funkcjonalno-przestrzennej nie została zdefiniowana w aktach prawa</w:t>
      </w:r>
      <w:r w:rsidRPr="00A454DF">
        <w:rPr>
          <w:rStyle w:val="Odwoanieprzypisudolnego"/>
          <w:color w:val="000000" w:themeColor="text1"/>
        </w:rPr>
        <w:footnoteReference w:id="4"/>
      </w:r>
      <w:r w:rsidRPr="00A454DF">
        <w:rPr>
          <w:color w:val="000000" w:themeColor="text1"/>
        </w:rPr>
        <w:t xml:space="preserve">, w związku z czym jego zawartość w strategii Partnerstwa została skonstruowana w oparciu o ustalenia </w:t>
      </w:r>
      <w:r w:rsidRPr="00A454DF">
        <w:rPr>
          <w:b/>
          <w:bCs/>
          <w:color w:val="000000" w:themeColor="text1"/>
        </w:rPr>
        <w:t xml:space="preserve">projektu </w:t>
      </w:r>
      <w:r w:rsidRPr="00A454DF">
        <w:rPr>
          <w:b/>
          <w:bCs/>
        </w:rPr>
        <w:t>zmian ustawy o planowaniu i zagospodarowaniu przestrzennym oraz niektórych innych ustaw</w:t>
      </w:r>
      <w:r w:rsidRPr="00A454DF">
        <w:rPr>
          <w:rStyle w:val="Odwoanieprzypisudolnego"/>
          <w:color w:val="000000" w:themeColor="text1"/>
        </w:rPr>
        <w:footnoteReference w:id="5"/>
      </w:r>
      <w:r w:rsidRPr="00A454DF">
        <w:rPr>
          <w:color w:val="000000" w:themeColor="text1"/>
        </w:rPr>
        <w:t>. Model struktury funkcjonalno-przestrzennej Partnerstwa jest więc rozumiany jako docelowy układ elementów składowych przestrzeni, w tym:</w:t>
      </w:r>
    </w:p>
    <w:p w14:paraId="2C66E3FD" w14:textId="7FFC2E90" w:rsidR="00F21A82" w:rsidRPr="00BC3B9E" w:rsidRDefault="00F21A82" w:rsidP="007F3E9F">
      <w:pPr>
        <w:pStyle w:val="Akapitzlist"/>
        <w:numPr>
          <w:ilvl w:val="0"/>
          <w:numId w:val="66"/>
        </w:numPr>
        <w:rPr>
          <w:color w:val="000000" w:themeColor="text1"/>
        </w:rPr>
      </w:pPr>
      <w:r w:rsidRPr="00BC3B9E">
        <w:rPr>
          <w:color w:val="000000" w:themeColor="text1"/>
        </w:rPr>
        <w:t>struktura sieci osadniczej wraz z rolą i hierarchią jednostek osadniczych,</w:t>
      </w:r>
    </w:p>
    <w:p w14:paraId="02453402" w14:textId="35634E18" w:rsidR="00F21A82" w:rsidRPr="00BC3B9E" w:rsidRDefault="00F21A82" w:rsidP="007F3E9F">
      <w:pPr>
        <w:pStyle w:val="Akapitzlist"/>
        <w:numPr>
          <w:ilvl w:val="0"/>
          <w:numId w:val="66"/>
        </w:numPr>
        <w:rPr>
          <w:color w:val="000000" w:themeColor="text1"/>
        </w:rPr>
      </w:pPr>
      <w:r w:rsidRPr="00BC3B9E">
        <w:rPr>
          <w:color w:val="000000" w:themeColor="text1"/>
        </w:rPr>
        <w:t>system powiązań przyrodniczych,</w:t>
      </w:r>
    </w:p>
    <w:p w14:paraId="33E8F510" w14:textId="075B7D99" w:rsidR="00F21A82" w:rsidRPr="00BC3B9E" w:rsidRDefault="00F21A82" w:rsidP="007F3E9F">
      <w:pPr>
        <w:pStyle w:val="Akapitzlist"/>
        <w:numPr>
          <w:ilvl w:val="0"/>
          <w:numId w:val="66"/>
        </w:numPr>
        <w:rPr>
          <w:color w:val="000000" w:themeColor="text1"/>
        </w:rPr>
      </w:pPr>
      <w:r w:rsidRPr="00BC3B9E">
        <w:rPr>
          <w:color w:val="000000" w:themeColor="text1"/>
        </w:rPr>
        <w:lastRenderedPageBreak/>
        <w:t>główne korytarze i elementy sieci transportowych, w tym piesze i rowerowe,</w:t>
      </w:r>
    </w:p>
    <w:p w14:paraId="0B0E3378" w14:textId="2C367504" w:rsidR="00F21A82" w:rsidRPr="00BC3B9E" w:rsidRDefault="00F21A82" w:rsidP="007F3E9F">
      <w:pPr>
        <w:pStyle w:val="Akapitzlist"/>
        <w:numPr>
          <w:ilvl w:val="0"/>
          <w:numId w:val="66"/>
        </w:numPr>
        <w:rPr>
          <w:color w:val="000000" w:themeColor="text1"/>
        </w:rPr>
      </w:pPr>
      <w:r w:rsidRPr="00BC3B9E">
        <w:rPr>
          <w:color w:val="000000" w:themeColor="text1"/>
        </w:rPr>
        <w:t>główne elementy infrastruktury technicznej i społecznej.</w:t>
      </w:r>
    </w:p>
    <w:p w14:paraId="3AD9461B" w14:textId="77777777" w:rsidR="00F21A82" w:rsidRPr="00A454DF" w:rsidRDefault="00F21A82" w:rsidP="00F21A82">
      <w:pPr>
        <w:ind w:firstLine="708"/>
        <w:contextualSpacing/>
        <w:rPr>
          <w:color w:val="000000" w:themeColor="text1"/>
        </w:rPr>
      </w:pPr>
    </w:p>
    <w:p w14:paraId="3C634689" w14:textId="77777777" w:rsidR="00F21A82" w:rsidRPr="00A454DF" w:rsidRDefault="00F21A82" w:rsidP="00BC3B9E">
      <w:pPr>
        <w:contextualSpacing/>
        <w:rPr>
          <w:color w:val="000000" w:themeColor="text1"/>
        </w:rPr>
      </w:pPr>
      <w:r w:rsidRPr="00A454DF">
        <w:rPr>
          <w:color w:val="000000" w:themeColor="text1"/>
        </w:rPr>
        <w:t xml:space="preserve">Najszerszym zbiorem treści przestrzennych w strategii Partnerstwa są </w:t>
      </w:r>
      <w:r w:rsidRPr="00BC3B9E">
        <w:rPr>
          <w:color w:val="000000" w:themeColor="text1"/>
        </w:rPr>
        <w:t>ustalenia i rekomendacje w zakresie kształtowania i prowadzenia polityki przestrzennej (opisane w rozdziale 4.2). Ustalenia i rekomendacje wynikają ze struktury celów i działań strategii, opisanych w rozdziale 3. Na podstawie przeprowadzonych analiz i działań z zaangażowanymi partnerami społeczno-gospodarczymi (opisanych szerzej w rozdziale 7), możliwe było zidentyfikowanie kluczowych dla Partnerstwa ustaleń i rekomendacji przestrzennych, co posłużyło do wskazania obszarów strategicznej interwencji</w:t>
      </w:r>
      <w:r w:rsidRPr="00BC3B9E">
        <w:rPr>
          <w:rStyle w:val="Odwoanieprzypisudolnego"/>
          <w:color w:val="000000" w:themeColor="text1"/>
        </w:rPr>
        <w:footnoteReference w:id="6"/>
      </w:r>
      <w:r w:rsidRPr="00BC3B9E">
        <w:rPr>
          <w:color w:val="000000" w:themeColor="text1"/>
        </w:rPr>
        <w:t xml:space="preserve"> opisanych w rozdziale 4.4, do których zostanie skierowana int</w:t>
      </w:r>
      <w:r w:rsidRPr="00A454DF">
        <w:rPr>
          <w:color w:val="000000" w:themeColor="text1"/>
        </w:rPr>
        <w:t xml:space="preserve">erwencja publiczna. </w:t>
      </w:r>
    </w:p>
    <w:p w14:paraId="4BDC5C8A" w14:textId="77777777" w:rsidR="00F21A82" w:rsidRPr="00F21A82" w:rsidRDefault="00F21A82" w:rsidP="00F21A82"/>
    <w:p w14:paraId="3C6F9932" w14:textId="39EFB584" w:rsidR="0E86A6C4" w:rsidRDefault="0E86A6C4" w:rsidP="5A00CF64">
      <w:pPr>
        <w:pStyle w:val="Nagwek2"/>
      </w:pPr>
      <w:bookmarkStart w:id="27" w:name="_Toc146725901"/>
      <w:r>
        <w:lastRenderedPageBreak/>
        <w:t>Model struktury funkcjonalno-przestrzennej obszaru partnerstwa</w:t>
      </w:r>
      <w:bookmarkEnd w:id="27"/>
    </w:p>
    <w:p w14:paraId="709F9B8F" w14:textId="1D1D785E" w:rsidR="006E0773" w:rsidRDefault="006E0773" w:rsidP="00E65561">
      <w:pPr>
        <w:pStyle w:val="Legenda"/>
      </w:pPr>
      <w:bookmarkStart w:id="28" w:name="_Toc147140395"/>
      <w:r>
        <w:drawing>
          <wp:anchor distT="0" distB="0" distL="114300" distR="114300" simplePos="0" relativeHeight="251658247" behindDoc="0" locked="0" layoutInCell="1" allowOverlap="1" wp14:anchorId="322FD9C4" wp14:editId="754DD1B5">
            <wp:simplePos x="0" y="0"/>
            <wp:positionH relativeFrom="column">
              <wp:posOffset>-1270</wp:posOffset>
            </wp:positionH>
            <wp:positionV relativeFrom="paragraph">
              <wp:posOffset>340995</wp:posOffset>
            </wp:positionV>
            <wp:extent cx="5757672" cy="5757672"/>
            <wp:effectExtent l="0" t="0" r="0" b="0"/>
            <wp:wrapSquare wrapText="bothSides"/>
            <wp:docPr id="563323755" name="Obraz 5633237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23755" name="Obraz 1" descr="Obraz zawierający mapa&#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7672" cy="5757672"/>
                    </a:xfrm>
                    <a:prstGeom prst="rect">
                      <a:avLst/>
                    </a:prstGeom>
                  </pic:spPr>
                </pic:pic>
              </a:graphicData>
            </a:graphic>
            <wp14:sizeRelH relativeFrom="page">
              <wp14:pctWidth>0</wp14:pctWidth>
            </wp14:sizeRelH>
            <wp14:sizeRelV relativeFrom="page">
              <wp14:pctHeight>0</wp14:pctHeight>
            </wp14:sizeRelV>
          </wp:anchor>
        </w:drawing>
      </w:r>
      <w:r>
        <w:t xml:space="preserve">Ryc. </w:t>
      </w:r>
      <w:r>
        <w:fldChar w:fldCharType="begin"/>
      </w:r>
      <w:r>
        <w:instrText xml:space="preserve"> SEQ Ryc. \* ARABIC </w:instrText>
      </w:r>
      <w:r>
        <w:fldChar w:fldCharType="separate"/>
      </w:r>
      <w:r w:rsidR="00E11786">
        <w:t>2</w:t>
      </w:r>
      <w:r>
        <w:fldChar w:fldCharType="end"/>
      </w:r>
      <w:r w:rsidR="00E65561">
        <w:t>.</w:t>
      </w:r>
      <w:r>
        <w:t xml:space="preserve"> </w:t>
      </w:r>
      <w:r w:rsidRPr="00A454DF">
        <w:t>Sieć miast Partnerstwa i w jego otoczeniu wg liczby ludności</w:t>
      </w:r>
      <w:bookmarkEnd w:id="28"/>
    </w:p>
    <w:p w14:paraId="1632BE9E" w14:textId="48821817" w:rsidR="00BD12AD" w:rsidRPr="00A454DF" w:rsidRDefault="00BD12AD" w:rsidP="00BD12AD">
      <w:pPr>
        <w:pStyle w:val="podpiselementu"/>
        <w:spacing w:after="240" w:line="240" w:lineRule="auto"/>
        <w:jc w:val="left"/>
      </w:pPr>
      <w:r w:rsidRPr="00A454DF">
        <w:t>Źródło: opracowanie własne na podstawie danych GUS</w:t>
      </w:r>
    </w:p>
    <w:p w14:paraId="33C7757C" w14:textId="77777777" w:rsidR="00BD12AD" w:rsidRPr="00A454DF" w:rsidRDefault="00BD12AD" w:rsidP="00BD12AD">
      <w:pPr>
        <w:pStyle w:val="Nagwek3"/>
      </w:pPr>
      <w:bookmarkStart w:id="29" w:name="_Toc82428569"/>
      <w:bookmarkStart w:id="30" w:name="_Toc83363841"/>
      <w:bookmarkStart w:id="31" w:name="_Toc101464832"/>
      <w:bookmarkStart w:id="32" w:name="_Toc107138397"/>
      <w:r w:rsidRPr="00A454DF">
        <w:t>Położenie obszaru partnerstwa</w:t>
      </w:r>
      <w:bookmarkEnd w:id="29"/>
      <w:bookmarkEnd w:id="30"/>
      <w:bookmarkEnd w:id="31"/>
      <w:bookmarkEnd w:id="32"/>
      <w:r w:rsidRPr="00A454DF">
        <w:t xml:space="preserve"> w regionie/kraju struktura sieci osadniczej</w:t>
      </w:r>
    </w:p>
    <w:p w14:paraId="05F2F7D5" w14:textId="002BAEE3" w:rsidR="00BD12AD" w:rsidRPr="00A454DF" w:rsidRDefault="00BD12AD" w:rsidP="00BD12AD">
      <w:r w:rsidRPr="00923AEF">
        <w:t>W skład Partnerstwa Ostrołęckiego Obszaru Strategicznej Interwencji</w:t>
      </w:r>
      <w:r w:rsidRPr="00A454DF">
        <w:t xml:space="preserve"> wchodzi 7 gmin: miasto Ostrołęka, gmina miejsko-wiejska Myszyniec, gminy wiejskie: Lelis, Rzekuń, Goworowo i Kadzidło</w:t>
      </w:r>
      <w:r>
        <w:t xml:space="preserve"> oraz powiat ostrołęcki</w:t>
      </w:r>
      <w:r w:rsidRPr="00A454DF">
        <w:t xml:space="preserve">. Obszar Partnerstwa tworzą 2 miasta (Ostrołęka będąca ośrodkiem powiatowym o randze subregionalnej oraz miasto Myszyniec) oraz 168 miejscowości wiejskich (5 z nich to ośrodki gminne). </w:t>
      </w:r>
      <w:r w:rsidRPr="00A454DF">
        <w:rPr>
          <w:szCs w:val="24"/>
        </w:rPr>
        <w:t xml:space="preserve">Powierzchnia terytorium gmin tworzących Partnerstwo wynosi łącznie </w:t>
      </w:r>
      <w:r w:rsidRPr="00A454DF">
        <w:rPr>
          <w:rFonts w:eastAsia="Times New Roman" w:cs="Calibri"/>
          <w:color w:val="000000"/>
          <w:szCs w:val="24"/>
        </w:rPr>
        <w:t>1268,66 km</w:t>
      </w:r>
      <w:r w:rsidRPr="00A454DF">
        <w:rPr>
          <w:rFonts w:eastAsia="Times New Roman" w:cs="Calibri"/>
          <w:color w:val="000000"/>
          <w:szCs w:val="24"/>
          <w:vertAlign w:val="superscript"/>
        </w:rPr>
        <w:t>2</w:t>
      </w:r>
      <w:r w:rsidRPr="00A454DF">
        <w:rPr>
          <w:rFonts w:eastAsia="Times New Roman" w:cs="Calibri"/>
          <w:color w:val="000000"/>
          <w:szCs w:val="24"/>
        </w:rPr>
        <w:t>.</w:t>
      </w:r>
    </w:p>
    <w:p w14:paraId="551A5B6D" w14:textId="77777777" w:rsidR="00BD12AD" w:rsidRPr="00A454DF" w:rsidRDefault="00BD12AD" w:rsidP="00BD12AD">
      <w:r w:rsidRPr="00A454DF">
        <w:rPr>
          <w:rFonts w:eastAsia="Times New Roman" w:cs="Calibri"/>
          <w:color w:val="000000"/>
          <w:szCs w:val="24"/>
        </w:rPr>
        <w:lastRenderedPageBreak/>
        <w:t>Ostrołęcki Obszar Strategicznej Interwencji zamieszkuje 112,6 tys. osób, z czego 45,28% zamieszkuje Ostrołękę. Odsetek ludności miejskiej w sumie wynosi 48,3%. Jest niższy niż wskaźnik krajowy (59,8 %) i niższy do wskaźnika dla woj. mazowieckiego (64,5%). Kolejno, nie wliczając w to miasta Ostrołęki, w następujących gminach zamieszkiwało: w gminie wiejskiej Kadzidło – 10,01%, w gminie wiejskiej Rzekuń – 9,91%, w gminie wiejskiej Olszewo-Borki – 9,62%, w gminie miejsko-wiejskiej Myszyniec – 9,18%, w gminie wiejskiej Lelis – 8,76% i w gminie wiejskiej Goworowo – 7,25%. Przeciętna gęstość zaludnienia Ostrołęckiego OSI wynosi ok. 90 os./km</w:t>
      </w:r>
      <w:r w:rsidRPr="00A454DF">
        <w:rPr>
          <w:rFonts w:eastAsia="Times New Roman" w:cs="Calibri"/>
          <w:color w:val="000000"/>
          <w:szCs w:val="24"/>
          <w:vertAlign w:val="superscript"/>
        </w:rPr>
        <w:t>2</w:t>
      </w:r>
      <w:r w:rsidRPr="00A454DF">
        <w:rPr>
          <w:rFonts w:eastAsia="Times New Roman" w:cs="Calibri"/>
          <w:color w:val="000000"/>
          <w:szCs w:val="24"/>
        </w:rPr>
        <w:t xml:space="preserve"> </w:t>
      </w:r>
      <w:r w:rsidRPr="00A454DF">
        <w:rPr>
          <w:szCs w:val="24"/>
        </w:rPr>
        <w:t>– mniej niż w kraju (122 os/km</w:t>
      </w:r>
      <w:r w:rsidRPr="00A454DF">
        <w:rPr>
          <w:szCs w:val="24"/>
          <w:vertAlign w:val="superscript"/>
        </w:rPr>
        <w:t>2</w:t>
      </w:r>
      <w:r w:rsidRPr="00A454DF">
        <w:rPr>
          <w:szCs w:val="24"/>
        </w:rPr>
        <w:t>) oraz zdecydowanie mniej niż w województwie mazowieckim (152 os./km</w:t>
      </w:r>
      <w:r w:rsidRPr="00A454DF">
        <w:rPr>
          <w:szCs w:val="24"/>
          <w:vertAlign w:val="superscript"/>
        </w:rPr>
        <w:t>2</w:t>
      </w:r>
      <w:r w:rsidRPr="00A454DF">
        <w:rPr>
          <w:szCs w:val="24"/>
        </w:rPr>
        <w:t>). Ostrołęka licząca 51,0 tys. mieszkańców to miasto zaliczane do miast średniej wielkości</w:t>
      </w:r>
      <w:r w:rsidRPr="00A454DF">
        <w:rPr>
          <w:rStyle w:val="Odwoanieprzypisudolnego"/>
          <w:szCs w:val="24"/>
        </w:rPr>
        <w:footnoteReference w:id="7"/>
      </w:r>
      <w:r w:rsidRPr="00A454DF">
        <w:rPr>
          <w:szCs w:val="24"/>
        </w:rPr>
        <w:t xml:space="preserve"> – grupy miast liczących od 20 tys. do 100 tys. mieszkańców. Natomiast Myszyniec (3,4 tys.) to miasto zaliczane do grupy miast bardzo małych – poniżej 5 tys. mieszkańców.</w:t>
      </w:r>
    </w:p>
    <w:p w14:paraId="6F325583" w14:textId="77777777" w:rsidR="00BD12AD" w:rsidRPr="00A454DF" w:rsidRDefault="00BD12AD" w:rsidP="00BD12AD">
      <w:r w:rsidRPr="00A454DF">
        <w:t>Partnerstwo znajduje się na terenie Niziny Północnomazowieckiej. W granicach Ostrołęckiego OSI znajduje się znaczna część Równiny Kurpiowskiej, fragment Międzyrzecza Łomżyńskiego i Doliny Dolnej Narwi.</w:t>
      </w:r>
    </w:p>
    <w:p w14:paraId="79077886" w14:textId="77777777" w:rsidR="00BD12AD" w:rsidRPr="00A454DF" w:rsidRDefault="00BD12AD" w:rsidP="00BD12AD">
      <w:r w:rsidRPr="00A454DF">
        <w:t>Partnerstwo leży w centralnej Polsce, w północnej części województwa mazowieckiego i w całości znajduje się na terenie powiatu ostrołęckiego. Centralny ośrodek Partnerstwa – Miasto Ostrołęka – położony jest w odległości około 125 km od Warszawy, 120 km od Olsztyna i 115 km od Białegostoku. Odległości te ograniczają możliwości dostępu mieszkańców obszaru Partnerstwa do usług i miejsc pracy oferowanych przez te miasta.</w:t>
      </w:r>
    </w:p>
    <w:p w14:paraId="2EA7A949" w14:textId="77777777" w:rsidR="00BD12AD" w:rsidRPr="00A454DF" w:rsidRDefault="00BD12AD" w:rsidP="00BD12AD">
      <w:r w:rsidRPr="009D016E">
        <w:t>Rozkład pr</w:t>
      </w:r>
      <w:r w:rsidRPr="009D016E">
        <w:rPr>
          <w:rFonts w:eastAsia="Times New Roman" w:cs="Calibri"/>
          <w:color w:val="000000"/>
          <w:szCs w:val="24"/>
        </w:rPr>
        <w:t>zestrzenny miast</w:t>
      </w:r>
      <w:r w:rsidRPr="00A454DF">
        <w:rPr>
          <w:rFonts w:eastAsia="Times New Roman" w:cs="Calibri"/>
          <w:color w:val="000000"/>
          <w:szCs w:val="24"/>
        </w:rPr>
        <w:t xml:space="preserve"> w otoczeniu Partnerstwa wykazuje charakterystyczne </w:t>
      </w:r>
      <w:r w:rsidRPr="00A454DF">
        <w:t>uporządkowanie – typowe dla układów osadniczych, które wykształciły się w tej części Europy, w regionach</w:t>
      </w:r>
      <w:r w:rsidRPr="00A454DF">
        <w:rPr>
          <w:rFonts w:eastAsia="Times New Roman" w:cs="Calibri"/>
          <w:color w:val="000000"/>
          <w:szCs w:val="24"/>
        </w:rPr>
        <w:t xml:space="preserve"> rolniczych o w miarę równinnym ukształtowaniu terenu. Wyraźna jest siatka miast średnich oraz miast małych pełniących funkcje ośrodków usługowych w zakresie ponadpodstawowym. Najbliższymi Ostrołęce są miasta średnie: Łomża i Ostrów Mazowiecka leżące w odległości odpowiednio 35 i 50 km oraz miasta małe sąsiadujące z obszarem Partnerstwa od zachodu: Przasnysz i Maków Mazowiecki oddalone od Ostrołęki o ok. 50 km. Partnerstwo cechuje niski poziom urbanizacji. </w:t>
      </w:r>
    </w:p>
    <w:p w14:paraId="7116320E" w14:textId="77777777" w:rsidR="00BD12AD" w:rsidRPr="00A454DF" w:rsidRDefault="00BD12AD" w:rsidP="00BD12AD">
      <w:r w:rsidRPr="009D016E">
        <w:t>Zasięg obsługi Ostrołęki</w:t>
      </w:r>
      <w:r w:rsidRPr="00A454DF">
        <w:t xml:space="preserve"> – siedziby powiatu – w zakresie zadań realizowanych przez samorząd powiatowy odpowiada granicom powiatu. Natomiast zasięg oddziaływania w zakresie pozostałych usług ponadlokalnych uzależniony jest od dostępności oferty usługowej sąsiadujących miast. Dominująca część Partnerstwa leży w zasięgu 30 min. dojazdu do Ostrołęki - głównego ośrodka obsługującego </w:t>
      </w:r>
      <w:r w:rsidRPr="00A454DF">
        <w:lastRenderedPageBreak/>
        <w:t xml:space="preserve">obszar Partnerstwa. Konkurencyjną ofertę usługową dla południowych części obszaru może zapewnić również leżąca poza nim Ostrów Mazowiecka – z krótszym niż do Ostrołęki czasem dojazdu. Obsługę północnej części obszaru uzupełnia w ograniczonym zakresie niewielkie miasteczko – pretendujące do miana stolicy Kurpi – Myszyniec. </w:t>
      </w:r>
    </w:p>
    <w:p w14:paraId="7B8B296F" w14:textId="77777777" w:rsidR="00BD12AD" w:rsidRPr="00A454DF" w:rsidRDefault="00BD12AD" w:rsidP="00BD12AD">
      <w:r w:rsidRPr="00012C1E">
        <w:t>Zgodnie z ustaleniami Planu Zagospodarowania Przestrzennego Województwa Mazowieckiego</w:t>
      </w:r>
      <w:r w:rsidRPr="00A454DF">
        <w:rPr>
          <w:b/>
          <w:bCs/>
        </w:rPr>
        <w:t xml:space="preserve"> </w:t>
      </w:r>
      <w:r w:rsidRPr="00A454DF">
        <w:t>Ostrołęka jako jedno z miast tworzących policentryczną sieć regionalnych i subregionalnych ośrodków równoważenia rozwoju, jest miejscem aktywizacji dla najbliższego otoczenia jako biegun wzrostu.</w:t>
      </w:r>
    </w:p>
    <w:p w14:paraId="24C18C53" w14:textId="77777777" w:rsidR="00BD12AD" w:rsidRPr="00A454DF" w:rsidRDefault="00BD12AD" w:rsidP="00BD12AD">
      <w:r w:rsidRPr="00A454DF">
        <w:t>Od Warszawy w kierunku Ostrołęki kształtuje się pasmo potencjalnie najwyższej innowacyjności i aktywności społeczno-gospodarczej – współzależnie z budową i modernizacją międzynarodowego i krajowego systemu infrastruktury technicznej.</w:t>
      </w:r>
    </w:p>
    <w:p w14:paraId="30310F84" w14:textId="77777777" w:rsidR="00BD12AD" w:rsidRPr="00A454DF" w:rsidRDefault="00BD12AD" w:rsidP="00BD12AD">
      <w:r w:rsidRPr="00A454DF">
        <w:t>Pomiędzy pasmami najwyższej aktywności społeczno-gospodarczej oraz węzłami sieci osadniczej rozmieszczone są wielkoobszarowe systemy chronionych obszarów cennych przyrodniczo oraz  obszary rolnicze pełniące funkcje żywicielskie o strategicznym znaczeniu dla województwa. Doliny rzek wraz z ukształtowanymi wartościami kulturowymi tworzą pasma przyrodniczo-kulturowe regionu. Ostrołękę okala „zielony pierścień”, pas składający się głównie z lasów, użytków zielonych oraz dolin rzecznych.</w:t>
      </w:r>
    </w:p>
    <w:p w14:paraId="652CF9BE" w14:textId="77777777" w:rsidR="00BD12AD" w:rsidRPr="00A454DF" w:rsidRDefault="00BD12AD" w:rsidP="00BD12AD">
      <w:pPr>
        <w:rPr>
          <w:rFonts w:ascii="Calibri" w:hAnsi="Calibri" w:cs="Calibri"/>
          <w:szCs w:val="24"/>
          <w:shd w:val="clear" w:color="auto" w:fill="FFFF00"/>
        </w:rPr>
      </w:pPr>
      <w:bookmarkStart w:id="33" w:name="_Toc824285701"/>
      <w:bookmarkStart w:id="34" w:name="_Toc833638421"/>
      <w:bookmarkStart w:id="35" w:name="_Toc1014648331"/>
      <w:bookmarkStart w:id="36" w:name="_Toc1071383981"/>
      <w:bookmarkStart w:id="37" w:name="_Toc1090397541"/>
      <w:bookmarkStart w:id="38" w:name="_Toc1265380551"/>
      <w:bookmarkEnd w:id="33"/>
      <w:bookmarkEnd w:id="34"/>
      <w:bookmarkEnd w:id="35"/>
      <w:bookmarkEnd w:id="36"/>
      <w:bookmarkEnd w:id="37"/>
      <w:bookmarkEnd w:id="38"/>
    </w:p>
    <w:p w14:paraId="0936A5A1" w14:textId="0C4296BD" w:rsidR="00591510" w:rsidRDefault="00591510" w:rsidP="00E65561">
      <w:pPr>
        <w:pStyle w:val="Legenda"/>
      </w:pPr>
      <w:bookmarkStart w:id="39" w:name="_Toc147140396"/>
      <w:r>
        <w:lastRenderedPageBreak/>
        <w:t xml:space="preserve">Ryc. </w:t>
      </w:r>
      <w:r>
        <w:fldChar w:fldCharType="begin"/>
      </w:r>
      <w:r>
        <w:instrText xml:space="preserve"> SEQ Ryc. \* ARABIC </w:instrText>
      </w:r>
      <w:r>
        <w:fldChar w:fldCharType="separate"/>
      </w:r>
      <w:r w:rsidR="00E11786">
        <w:t>3</w:t>
      </w:r>
      <w:r>
        <w:fldChar w:fldCharType="end"/>
      </w:r>
      <w:r w:rsidR="00E65561">
        <w:t>.</w:t>
      </w:r>
      <w:r>
        <w:t xml:space="preserve"> </w:t>
      </w:r>
      <w:r w:rsidRPr="00591510">
        <w:t>Ostrołęcki OSI – Struktura sieci osadniczej</w:t>
      </w:r>
      <w:bookmarkEnd w:id="39"/>
    </w:p>
    <w:p w14:paraId="07BD6CBC" w14:textId="6FB82FF4" w:rsidR="00BD12AD" w:rsidRPr="00A454DF" w:rsidRDefault="00591510" w:rsidP="00591510">
      <w:pPr>
        <w:pStyle w:val="elementgraficznytabela"/>
      </w:pPr>
      <w:r>
        <w:drawing>
          <wp:inline distT="0" distB="0" distL="0" distR="0" wp14:anchorId="081490F7" wp14:editId="6B8F4EF4">
            <wp:extent cx="5678501" cy="7752908"/>
            <wp:effectExtent l="0" t="0" r="0" b="635"/>
            <wp:docPr id="456884551" name="Obraz 4568845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4551" name="Obraz 2" descr="Obraz zawierający mapa&#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6443" cy="7763752"/>
                    </a:xfrm>
                    <a:prstGeom prst="rect">
                      <a:avLst/>
                    </a:prstGeom>
                  </pic:spPr>
                </pic:pic>
              </a:graphicData>
            </a:graphic>
          </wp:inline>
        </w:drawing>
      </w:r>
    </w:p>
    <w:p w14:paraId="0901225F"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0B904139" w14:textId="77777777" w:rsidR="00BD12AD" w:rsidRPr="00A454DF" w:rsidRDefault="00BD12AD" w:rsidP="00BD12AD">
      <w:pPr>
        <w:pStyle w:val="Nagwek3"/>
      </w:pPr>
      <w:r w:rsidRPr="00A454DF">
        <w:lastRenderedPageBreak/>
        <w:t>Środowisko przyrodnicze – zasoby, ochrona, system powiązań przyrodniczych</w:t>
      </w:r>
    </w:p>
    <w:p w14:paraId="3822EFB7" w14:textId="77777777" w:rsidR="00BD12AD" w:rsidRPr="00A454DF" w:rsidRDefault="00BD12AD" w:rsidP="00BD12AD">
      <w:r w:rsidRPr="00A454DF">
        <w:t xml:space="preserve">OSI położone jest na obszarze „Zielonych Płuc Polski”, na którym nie ma uciążliwego przemysłu, a teren charakteryzuje się dużym zalesieniem. Lasy, będące pozostałością dawnej puszczy, zajmują 1/3 obszaru. Wskutek wyrębu drzew, puszcza nie tworzy już zwartych połaci. Jednocześnie od ponad 150 lat prowadzone jest systematyczne zalesienie. </w:t>
      </w:r>
    </w:p>
    <w:p w14:paraId="2F530850" w14:textId="77777777" w:rsidR="00BD12AD" w:rsidRPr="00A454DF" w:rsidRDefault="00BD12AD" w:rsidP="00BD12AD">
      <w:r w:rsidRPr="00A454DF">
        <w:t>Północną część OSI pokrywa Puszcza Zielona. Dziś puszcza zajmuje obszar 500 km</w:t>
      </w:r>
      <w:r w:rsidRPr="00A454DF">
        <w:rPr>
          <w:vertAlign w:val="superscript"/>
        </w:rPr>
        <w:t>2</w:t>
      </w:r>
      <w:r w:rsidRPr="00A454DF">
        <w:t xml:space="preserve">. Występują tu bory mieszane, sosnowo-świerkowe oraz sosnowe. Domieszkę stanowią dęby, graby, brzozy i osiki. Stosunkowo liczny jest jałowiec pospolity, jarzębina i leszczyna. Na terenach podmokłych dominuje las olszowo-brzozowy. Zachodnia część Kurpi, wąski pas ziem nad Narwią oraz południowo-wschodnia część gminy Goworowo zostały objęte ochroną w ramach obszarów Natura 2000. </w:t>
      </w:r>
    </w:p>
    <w:p w14:paraId="1F72ADD2" w14:textId="33F2FFF6" w:rsidR="00BD12AD" w:rsidRPr="00A454DF" w:rsidRDefault="00BD12AD" w:rsidP="00BD12AD">
      <w:r w:rsidRPr="00A454DF">
        <w:t>Szczególny charakter równinnemu kurpiowskiemu krajobrazowi nadają wydmy. Piętrzą się na wąskich pasach ziemi między rzekami: Turoślą, Szkwą, Rozogą, Omulwią i Orz</w:t>
      </w:r>
      <w:r w:rsidR="00986F47">
        <w:t>e</w:t>
      </w:r>
      <w:r w:rsidRPr="00A454DF">
        <w:t>m. Wydmy powstały z osadów pochodzących z rzek, które wypływały spod lodowca zalegającego obecne tereny północnej Polski.</w:t>
      </w:r>
    </w:p>
    <w:p w14:paraId="0D831314" w14:textId="77777777" w:rsidR="00BD12AD" w:rsidRDefault="00BD12AD" w:rsidP="00BD12AD">
      <w:r w:rsidRPr="00A454DF">
        <w:t xml:space="preserve">Przez obszar Partnerstwa przepływa rzeka Narew. Z jezior mazurskich wypływają: Omulew, Rozoga i Szkwa. Płyną równolegle do siebie przez Puszczę Kurpiowską i zasilają wody Narwi, będąc jej prawobrzeżnymi dopływami. Poza rzekami i strumieniami istnieje tu wiele małych zbiorników wód stojących: starorzeczy i bagien, zwanych lokalnie „pulwami”, „chruścielami” lub „bielami”. Największe i najbardziej znane jest Bagno Karaska w gminie Kadzidło. </w:t>
      </w:r>
    </w:p>
    <w:p w14:paraId="56F38C5A" w14:textId="7C9CF373" w:rsidR="0029520E" w:rsidRPr="00235A60" w:rsidRDefault="0029520E" w:rsidP="0029520E">
      <w:r>
        <w:t xml:space="preserve">Przez obszar Partnerstwa przebiegają obszary szczególnego zagrożenia powodzią: obszary o prawdopodobieństwie wystąpienia powodzi raz na 100 lat – Q 1% oraz obszary o prawdopodobieństwie wystąpienia powodzi raz na 10 lat – Q 10% </w:t>
      </w:r>
      <w:r w:rsidRPr="00235A60">
        <w:t>(wskazane na ryc. 10). Zmniejszenie ryzyka powodzi, jak i poprawę jakości wód, zapewnią planowane inwestycje poprawiające przepustowość rzek na obszarze Partnerstwa.</w:t>
      </w:r>
    </w:p>
    <w:p w14:paraId="787FAC2C" w14:textId="77777777" w:rsidR="00BD12AD" w:rsidRPr="00A454DF" w:rsidRDefault="00BD12AD" w:rsidP="00BD12AD">
      <w:r w:rsidRPr="00A454DF">
        <w:t xml:space="preserve">Partnerstwo cechuje niski poziom urbanizacji. Pomimo, iż warunki uprawiania ziemi nie są zbyt dobre, lokalna gospodarka to głównie </w:t>
      </w:r>
      <w:r w:rsidRPr="000268B9">
        <w:t>obszary rolnicze</w:t>
      </w:r>
      <w:r w:rsidRPr="00A454DF">
        <w:t xml:space="preserve">. Użytki rolne stanowią 64% powierzchni powiatu, wśród nich największy udział mają grunty orne 48%, łąki – 24% i pastwiska – 22%. Dominują gleby słabe. Największą powierzchnię zajmują gleby klasy VI (31%), i V (29%) – najsłabsze, gleby średnie  – klasy IV, IVa i IVb zajmują ok. 13% powierzchni gruntów ornych. Gleby średnio dobre, należące do klasy III, IIIa i IIIb zajmują jedynie 2%. Lokalne gleby należą do najsłabszych w Polsce. Uprawia się na nich głównie żyto i ziemniaki oraz tworzy pastwiska. Miejscowe </w:t>
      </w:r>
      <w:r w:rsidRPr="00A454DF">
        <w:lastRenderedPageBreak/>
        <w:t xml:space="preserve">rolnictwo ukierunkowało się głównie na hodowlę bydła mlecznego. Obszar ten słynie z produkcji mleka oraz mięsa.  </w:t>
      </w:r>
    </w:p>
    <w:p w14:paraId="54FCFFE1" w14:textId="77777777" w:rsidR="00BD12AD" w:rsidRPr="00A454DF" w:rsidRDefault="00BD12AD" w:rsidP="00BD12AD">
      <w:r w:rsidRPr="00A454DF">
        <w:t xml:space="preserve">Na terenie Partnerstwa występują następujące </w:t>
      </w:r>
      <w:r w:rsidRPr="000268B9">
        <w:t>formy ochrony przyrody</w:t>
      </w:r>
      <w:r w:rsidRPr="00A454DF">
        <w:t>:</w:t>
      </w:r>
    </w:p>
    <w:p w14:paraId="08F14A29" w14:textId="77777777" w:rsidR="00BD12AD" w:rsidRPr="00A454DF" w:rsidRDefault="00BD12AD" w:rsidP="007F3E9F">
      <w:pPr>
        <w:pStyle w:val="Akapitzlist"/>
        <w:numPr>
          <w:ilvl w:val="0"/>
          <w:numId w:val="49"/>
        </w:numPr>
        <w:suppressAutoHyphens/>
      </w:pPr>
      <w:r w:rsidRPr="00A454DF">
        <w:rPr>
          <w:color w:val="000000"/>
        </w:rPr>
        <w:t xml:space="preserve">Obszary Natura 2000: </w:t>
      </w:r>
      <w:r w:rsidRPr="00A454DF">
        <w:rPr>
          <w:rFonts w:eastAsia="Times New Roman" w:cs="Calibri"/>
          <w:color w:val="000000"/>
          <w:szCs w:val="24"/>
        </w:rPr>
        <w:t xml:space="preserve">Dolina Dolnej Narwi – obszar specjalnej ochrony ptaków (gminy: Lelis, Olszewo-Borki, miasto Ostrołęka, gmina Rzekuń), Dolina Omulwi i Płodownicy – obszar specjalnej ochrony ptaków (gmina Olszewo-Borki, miasto Ostrołęka), </w:t>
      </w:r>
      <w:r w:rsidRPr="00A454DF">
        <w:rPr>
          <w:rFonts w:eastAsia="Times New Roman" w:cs="Calibri"/>
          <w:szCs w:val="24"/>
        </w:rPr>
        <w:t xml:space="preserve">Puszcza Biała – obszar specjalnej ochrony ptaków (gmina Goworowo), Bory bagienne i torfowiska Karaska – specjalny obszar ochrony siedlisk (gmina Kadzidło), </w:t>
      </w:r>
      <w:r w:rsidRPr="00A454DF">
        <w:rPr>
          <w:rFonts w:eastAsia="Times New Roman" w:cs="Calibri"/>
          <w:color w:val="000000"/>
          <w:szCs w:val="24"/>
        </w:rPr>
        <w:t>Chrobotkowe Karaska – specjalny obszar ochrony siedlisk (gminy: Myszyniec, Kadzidło);</w:t>
      </w:r>
    </w:p>
    <w:p w14:paraId="2BB6BE31" w14:textId="77777777" w:rsidR="00BD12AD" w:rsidRPr="00A454DF" w:rsidRDefault="00BD12AD" w:rsidP="007F3E9F">
      <w:pPr>
        <w:pStyle w:val="Akapitzlist"/>
        <w:numPr>
          <w:ilvl w:val="0"/>
          <w:numId w:val="49"/>
        </w:numPr>
        <w:suppressAutoHyphens/>
      </w:pPr>
      <w:r w:rsidRPr="00A454DF">
        <w:t xml:space="preserve">Rezerwaty przyrody: </w:t>
      </w:r>
      <w:r w:rsidRPr="00A454DF">
        <w:rPr>
          <w:rFonts w:eastAsia="Times New Roman" w:cs="Calibri"/>
          <w:szCs w:val="24"/>
        </w:rPr>
        <w:t>Olsy Płoszyckie (gmina Lelis), Pogórze (gmina Kadzidło), Torfowisko Karaska (gmina Kadzidło),</w:t>
      </w:r>
    </w:p>
    <w:p w14:paraId="1CAB3997" w14:textId="77777777" w:rsidR="00BD12AD" w:rsidRPr="00A454DF" w:rsidRDefault="00BD12AD" w:rsidP="007F3E9F">
      <w:pPr>
        <w:pStyle w:val="Akapitzlist"/>
        <w:numPr>
          <w:ilvl w:val="0"/>
          <w:numId w:val="49"/>
        </w:numPr>
        <w:suppressAutoHyphens/>
      </w:pPr>
      <w:r w:rsidRPr="00A454DF">
        <w:rPr>
          <w:rFonts w:eastAsia="Times New Roman" w:cs="Calibri"/>
          <w:szCs w:val="24"/>
        </w:rPr>
        <w:t>Obszar Chronionego Krajobrazu Równiny Kurpiowskiej i Doliny Dolnej Narwi,</w:t>
      </w:r>
    </w:p>
    <w:p w14:paraId="6FCD1CE3" w14:textId="77777777" w:rsidR="00BD12AD" w:rsidRPr="00A454DF" w:rsidRDefault="00BD12AD" w:rsidP="007F3E9F">
      <w:pPr>
        <w:pStyle w:val="Akapitzlist"/>
        <w:numPr>
          <w:ilvl w:val="0"/>
          <w:numId w:val="49"/>
        </w:numPr>
        <w:suppressAutoHyphens/>
      </w:pPr>
      <w:r w:rsidRPr="00A454DF">
        <w:t>ok. 50 pomników przyrody.</w:t>
      </w:r>
    </w:p>
    <w:p w14:paraId="2ADA11CC" w14:textId="77777777" w:rsidR="00BD12AD" w:rsidRPr="00A454DF" w:rsidRDefault="00BD12AD" w:rsidP="00BD12AD">
      <w:r w:rsidRPr="00A454DF">
        <w:t>W ramach krajowej sieci ekologicznej EKONET na terenie Partnerstwa wyznaczono obszar węzłowy oraz powiązane z nimi korytarze ekologiczne:</w:t>
      </w:r>
    </w:p>
    <w:p w14:paraId="0AE99727" w14:textId="77777777" w:rsidR="00BD12AD" w:rsidRPr="00A454DF" w:rsidRDefault="00BD12AD" w:rsidP="007F3E9F">
      <w:pPr>
        <w:pStyle w:val="Akapitzlist"/>
        <w:numPr>
          <w:ilvl w:val="0"/>
          <w:numId w:val="48"/>
        </w:numPr>
        <w:suppressAutoHyphens/>
        <w:ind w:left="1587" w:hanging="340"/>
      </w:pPr>
      <w:r w:rsidRPr="00A454DF">
        <w:t>znaczeniu międzynarodowym:</w:t>
      </w:r>
    </w:p>
    <w:p w14:paraId="3E58770E" w14:textId="77777777" w:rsidR="00BD12AD" w:rsidRPr="00A454DF" w:rsidRDefault="00BD12AD" w:rsidP="007F3E9F">
      <w:pPr>
        <w:pStyle w:val="Akapitzlist"/>
        <w:numPr>
          <w:ilvl w:val="1"/>
          <w:numId w:val="50"/>
        </w:numPr>
        <w:suppressAutoHyphens/>
      </w:pPr>
      <w:r w:rsidRPr="00A454DF">
        <w:rPr>
          <w:rFonts w:eastAsia="Times New Roman" w:cs="Calibri"/>
          <w:szCs w:val="24"/>
        </w:rPr>
        <w:t xml:space="preserve">obszar węzłowy o znaczeniu międzynarodowym </w:t>
      </w:r>
      <w:r w:rsidRPr="00A454DF">
        <w:rPr>
          <w:rFonts w:eastAsia="Times New Roman" w:cs="Calibri"/>
          <w:color w:val="000000"/>
          <w:szCs w:val="24"/>
        </w:rPr>
        <w:t>–</w:t>
      </w:r>
      <w:r w:rsidRPr="00A454DF">
        <w:rPr>
          <w:rFonts w:eastAsia="Times New Roman" w:cs="Calibri"/>
          <w:szCs w:val="24"/>
        </w:rPr>
        <w:t xml:space="preserve"> Puszcza Kampinoska, położony w północno-zachodniej części Partnerstwa,</w:t>
      </w:r>
    </w:p>
    <w:p w14:paraId="62DC1D4A" w14:textId="77777777" w:rsidR="00BD12AD" w:rsidRPr="00A454DF" w:rsidRDefault="00BD12AD" w:rsidP="007F3E9F">
      <w:pPr>
        <w:pStyle w:val="Akapitzlist"/>
        <w:numPr>
          <w:ilvl w:val="1"/>
          <w:numId w:val="50"/>
        </w:numPr>
        <w:suppressAutoHyphens/>
      </w:pPr>
      <w:r w:rsidRPr="00A454DF">
        <w:rPr>
          <w:rFonts w:eastAsia="Times New Roman" w:cs="Calibri"/>
          <w:szCs w:val="24"/>
        </w:rPr>
        <w:t>korytarz ekologiczny o znaczeniu międzynarodowym – korytarz Dolnej Narwi, biegnący wzdłuż koryta Narwi,</w:t>
      </w:r>
    </w:p>
    <w:p w14:paraId="315C8B7B" w14:textId="77777777" w:rsidR="00BD12AD" w:rsidRPr="00A454DF" w:rsidRDefault="00BD12AD" w:rsidP="007F3E9F">
      <w:pPr>
        <w:numPr>
          <w:ilvl w:val="0"/>
          <w:numId w:val="50"/>
        </w:numPr>
        <w:tabs>
          <w:tab w:val="left" w:pos="1592"/>
        </w:tabs>
        <w:suppressAutoHyphens/>
        <w:ind w:left="1587" w:hanging="340"/>
      </w:pPr>
      <w:r w:rsidRPr="00A454DF">
        <w:t xml:space="preserve">o znaczeniu ponadlokalnym </w:t>
      </w:r>
      <w:r w:rsidRPr="00A454DF">
        <w:rPr>
          <w:rFonts w:eastAsia="Times New Roman" w:cs="Calibri"/>
          <w:szCs w:val="24"/>
        </w:rPr>
        <w:t>według mapy korytarzy ekologicznych 2012:</w:t>
      </w:r>
    </w:p>
    <w:p w14:paraId="465FC13B" w14:textId="77777777" w:rsidR="00BD12AD" w:rsidRPr="00A454DF" w:rsidRDefault="00BD12AD" w:rsidP="007F3E9F">
      <w:pPr>
        <w:pStyle w:val="Akapitzlist"/>
        <w:numPr>
          <w:ilvl w:val="1"/>
          <w:numId w:val="50"/>
        </w:numPr>
        <w:suppressAutoHyphens/>
      </w:pPr>
      <w:r w:rsidRPr="00A454DF">
        <w:rPr>
          <w:rFonts w:eastAsia="Times New Roman" w:cs="Calibri"/>
          <w:szCs w:val="24"/>
        </w:rPr>
        <w:t>Kurpie Zachodnie,</w:t>
      </w:r>
    </w:p>
    <w:p w14:paraId="6284BC37" w14:textId="77777777" w:rsidR="00BD12AD" w:rsidRPr="00A454DF" w:rsidRDefault="00BD12AD" w:rsidP="007F3E9F">
      <w:pPr>
        <w:pStyle w:val="Akapitzlist"/>
        <w:numPr>
          <w:ilvl w:val="1"/>
          <w:numId w:val="50"/>
        </w:numPr>
        <w:suppressAutoHyphens/>
      </w:pPr>
      <w:r w:rsidRPr="00A454DF">
        <w:rPr>
          <w:rFonts w:eastAsia="Times New Roman" w:cs="Calibri"/>
          <w:szCs w:val="24"/>
        </w:rPr>
        <w:t>Kurpie Wschodnie,</w:t>
      </w:r>
    </w:p>
    <w:p w14:paraId="19356446" w14:textId="77777777" w:rsidR="00BD12AD" w:rsidRPr="00A454DF" w:rsidRDefault="00BD12AD" w:rsidP="007F3E9F">
      <w:pPr>
        <w:pStyle w:val="Akapitzlist"/>
        <w:numPr>
          <w:ilvl w:val="1"/>
          <w:numId w:val="50"/>
        </w:numPr>
        <w:suppressAutoHyphens/>
      </w:pPr>
      <w:r w:rsidRPr="00A454DF">
        <w:rPr>
          <w:rFonts w:eastAsia="Times New Roman" w:cs="Calibri"/>
          <w:szCs w:val="24"/>
        </w:rPr>
        <w:t>Dolina Środkowej Narwi,</w:t>
      </w:r>
    </w:p>
    <w:p w14:paraId="30548030" w14:textId="77777777" w:rsidR="00BD12AD" w:rsidRPr="00A454DF" w:rsidRDefault="00BD12AD" w:rsidP="007F3E9F">
      <w:pPr>
        <w:pStyle w:val="Akapitzlist"/>
        <w:numPr>
          <w:ilvl w:val="1"/>
          <w:numId w:val="50"/>
        </w:numPr>
        <w:suppressAutoHyphens/>
      </w:pPr>
      <w:r w:rsidRPr="00A454DF">
        <w:rPr>
          <w:rFonts w:eastAsia="Times New Roman" w:cs="Calibri"/>
          <w:szCs w:val="24"/>
        </w:rPr>
        <w:t>Dolina Rzeki Ruż,</w:t>
      </w:r>
    </w:p>
    <w:p w14:paraId="34C6721A" w14:textId="77777777" w:rsidR="00BD12AD" w:rsidRPr="00A454DF" w:rsidRDefault="00BD12AD" w:rsidP="007F3E9F">
      <w:pPr>
        <w:pStyle w:val="Akapitzlist"/>
        <w:numPr>
          <w:ilvl w:val="1"/>
          <w:numId w:val="50"/>
        </w:numPr>
        <w:suppressAutoHyphens/>
      </w:pPr>
      <w:r w:rsidRPr="00A454DF">
        <w:rPr>
          <w:rFonts w:eastAsia="Times New Roman" w:cs="Calibri"/>
          <w:szCs w:val="24"/>
        </w:rPr>
        <w:t>Lasy Ostrołęckie.</w:t>
      </w:r>
    </w:p>
    <w:p w14:paraId="3C141FEB" w14:textId="77777777" w:rsidR="00BD12AD" w:rsidRPr="00A454DF" w:rsidRDefault="00BD12AD" w:rsidP="00E65561">
      <w:pPr>
        <w:pStyle w:val="Legenda"/>
      </w:pPr>
    </w:p>
    <w:p w14:paraId="6B19575B" w14:textId="77777777" w:rsidR="00BD12AD" w:rsidRPr="00A454DF" w:rsidRDefault="00BD12AD" w:rsidP="00BD12AD">
      <w:bookmarkStart w:id="40" w:name="_Ref69793192"/>
      <w:bookmarkStart w:id="41" w:name="_Toc70278243"/>
      <w:bookmarkStart w:id="42" w:name="_Toc109040389"/>
      <w:bookmarkStart w:id="43" w:name="_Toc70278187"/>
      <w:bookmarkEnd w:id="40"/>
      <w:bookmarkEnd w:id="41"/>
      <w:bookmarkEnd w:id="42"/>
      <w:bookmarkEnd w:id="43"/>
    </w:p>
    <w:p w14:paraId="473E0229" w14:textId="7F236A88" w:rsidR="00591510" w:rsidRDefault="00591510" w:rsidP="00E65561">
      <w:pPr>
        <w:pStyle w:val="Legenda"/>
      </w:pPr>
      <w:bookmarkStart w:id="44" w:name="_Toc147140397"/>
      <w:r>
        <w:lastRenderedPageBreak/>
        <w:t xml:space="preserve">Ryc. </w:t>
      </w:r>
      <w:r>
        <w:fldChar w:fldCharType="begin"/>
      </w:r>
      <w:r>
        <w:instrText xml:space="preserve"> SEQ Ryc. \* ARABIC </w:instrText>
      </w:r>
      <w:r>
        <w:fldChar w:fldCharType="separate"/>
      </w:r>
      <w:r w:rsidR="00E11786">
        <w:t>4</w:t>
      </w:r>
      <w:r>
        <w:fldChar w:fldCharType="end"/>
      </w:r>
      <w:r w:rsidR="00E65561">
        <w:t>.</w:t>
      </w:r>
      <w:r>
        <w:t xml:space="preserve"> </w:t>
      </w:r>
      <w:r w:rsidRPr="00A454DF">
        <w:t>Ostrołęcki OSI  – Środowisko przyrodnicze - zasoby, ochrona, powiązania</w:t>
      </w:r>
      <w:bookmarkEnd w:id="44"/>
    </w:p>
    <w:p w14:paraId="19BAE8AF" w14:textId="11228866" w:rsidR="00BD12AD" w:rsidRPr="00A454DF" w:rsidRDefault="00591510" w:rsidP="00591510">
      <w:pPr>
        <w:pStyle w:val="elementgraficznytabela"/>
      </w:pPr>
      <w:r>
        <w:drawing>
          <wp:inline distT="0" distB="0" distL="0" distR="0" wp14:anchorId="74D762BB" wp14:editId="51E2AD21">
            <wp:extent cx="5657088" cy="7723632"/>
            <wp:effectExtent l="0" t="0" r="1270" b="0"/>
            <wp:docPr id="1619227271" name="Obraz 161922727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27271" name="Obraz 3" descr="Obraz zawierający mapa&#10;&#10;Opis wygenerowany automatyczni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57088" cy="7723632"/>
                    </a:xfrm>
                    <a:prstGeom prst="rect">
                      <a:avLst/>
                    </a:prstGeom>
                  </pic:spPr>
                </pic:pic>
              </a:graphicData>
            </a:graphic>
          </wp:inline>
        </w:drawing>
      </w:r>
    </w:p>
    <w:p w14:paraId="327D392C"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09071E49" w14:textId="77777777" w:rsidR="00BD12AD" w:rsidRPr="00A454DF" w:rsidRDefault="00BD12AD" w:rsidP="00BD12AD">
      <w:pPr>
        <w:pStyle w:val="Nagwek3"/>
      </w:pPr>
      <w:bookmarkStart w:id="45" w:name="_Toc82428571"/>
      <w:bookmarkStart w:id="46" w:name="_Toc83363843"/>
      <w:bookmarkStart w:id="47" w:name="_Ref697931921"/>
      <w:bookmarkStart w:id="48" w:name="_Toc702782431"/>
      <w:bookmarkStart w:id="49" w:name="_Toc1090403891"/>
      <w:bookmarkStart w:id="50" w:name="_Toc101464834"/>
      <w:bookmarkStart w:id="51" w:name="_Toc107138399"/>
      <w:bookmarkEnd w:id="45"/>
      <w:bookmarkEnd w:id="46"/>
      <w:bookmarkEnd w:id="47"/>
      <w:bookmarkEnd w:id="48"/>
      <w:bookmarkEnd w:id="49"/>
      <w:r w:rsidRPr="00A454DF">
        <w:lastRenderedPageBreak/>
        <w:t>Zabytki i krajobraz kulturowy</w:t>
      </w:r>
      <w:bookmarkEnd w:id="50"/>
      <w:bookmarkEnd w:id="51"/>
    </w:p>
    <w:p w14:paraId="71218D11" w14:textId="77777777" w:rsidR="00BD12AD" w:rsidRPr="00A454DF" w:rsidRDefault="00BD12AD" w:rsidP="00BD12AD">
      <w:r w:rsidRPr="00A454DF">
        <w:t xml:space="preserve">Obszar, na którym znajduje się Partnerstwo, charakteryzuje się etnologicznie podziałem na </w:t>
      </w:r>
      <w:r w:rsidRPr="000268B9">
        <w:t>kurpiowską północ i szlacheckie południe</w:t>
      </w:r>
      <w:r w:rsidRPr="00A454DF">
        <w:t>. Kurpiowska część to gminy: Kadzidło, Lelis i Myszyniec, a szlacheckie południe to gminy: Goworowo, Olszewo-Borki i Rzekuń. Szlakiem dzielącym Kurpie na północ i południe jest tzw. „Gościniec Mazurski” lub „Trasa Mazurska”, która łączy ze sobą wielkie Jeziora Mazurskie i Warszawę, a prowadzi przez Kadzidło – historyczną stolicę regionu.</w:t>
      </w:r>
    </w:p>
    <w:p w14:paraId="2F2DA802" w14:textId="2F0A754D" w:rsidR="00BD12AD" w:rsidRPr="00A454DF" w:rsidRDefault="00BD12AD" w:rsidP="00BD12AD">
      <w:r w:rsidRPr="00A454DF">
        <w:t>Obecnie zwaną Puszczą Zieloną lub Kurpiowską, odwiedzali niegdyś wyłącznie myśliwi, bartnicy, rybacy i smolarze mieszkający w jej pobliżu. W I połowie XVI wieku rozpoczęła się na dobre jej eksploatacja, która trwa do dziś. Do puszczy przenosili się mieszkańcy Mazowsza oraz innych regionów, a także trafiali tam uciekający przed wymiarem sprawiedliwości i zbiegli z folwarków szlacheckich. Naturalna bariera w postaci lasów i bagien, wymuszająca samowystarczalność, była przyczyną powstania odrębności kulturowej. Kurpie mieli zagwarantowaną nietykalność i zwolnienia z opłat. Z końcem XIX wieku otrzymali ziemię na własność, a następnie, żyjąc w odizolowaniu pośród lasów, wytworzyli odrębną grupę etnograficzną (nie należeli do szlachty ani do chłopów).</w:t>
      </w:r>
    </w:p>
    <w:p w14:paraId="05931EAF" w14:textId="77777777" w:rsidR="00BD12AD" w:rsidRPr="00A454DF" w:rsidRDefault="00BD12AD" w:rsidP="00BD12AD">
      <w:pPr>
        <w:spacing w:before="0" w:after="0"/>
      </w:pPr>
      <w:r w:rsidRPr="00A454DF">
        <w:t xml:space="preserve">Charakterystyczne dla tego regionu są: </w:t>
      </w:r>
    </w:p>
    <w:p w14:paraId="780CDDC3" w14:textId="77777777" w:rsidR="00BD12AD" w:rsidRPr="00A454DF" w:rsidRDefault="00BD12AD" w:rsidP="007F3E9F">
      <w:pPr>
        <w:numPr>
          <w:ilvl w:val="0"/>
          <w:numId w:val="50"/>
        </w:numPr>
        <w:tabs>
          <w:tab w:val="left" w:pos="1592"/>
        </w:tabs>
        <w:suppressAutoHyphens/>
        <w:spacing w:before="0" w:after="0"/>
        <w:ind w:left="1587" w:hanging="340"/>
      </w:pPr>
      <w:r w:rsidRPr="00A454DF">
        <w:t>drewniana architektura (przydrożne krzyże i kapliczki, kościoły i chałupy),</w:t>
      </w:r>
    </w:p>
    <w:p w14:paraId="20A478E7"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tradycyjne puszczańskie tańce (powolniak, oberek, polka trzęsionka), </w:t>
      </w:r>
    </w:p>
    <w:p w14:paraId="60BF0185"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pieśni, </w:t>
      </w:r>
    </w:p>
    <w:p w14:paraId="1AAA2FB9"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wyroby kulinarne (piwo kozicowe, rejbak), </w:t>
      </w:r>
    </w:p>
    <w:p w14:paraId="0DF58EF9"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miód kurpiowski, </w:t>
      </w:r>
    </w:p>
    <w:p w14:paraId="207A93DE" w14:textId="77777777" w:rsidR="00BD12AD" w:rsidRPr="00A454DF" w:rsidRDefault="00BD12AD" w:rsidP="007F3E9F">
      <w:pPr>
        <w:numPr>
          <w:ilvl w:val="0"/>
          <w:numId w:val="50"/>
        </w:numPr>
        <w:tabs>
          <w:tab w:val="left" w:pos="1592"/>
        </w:tabs>
        <w:suppressAutoHyphens/>
        <w:spacing w:before="0" w:after="0"/>
        <w:ind w:left="1587" w:hanging="340"/>
      </w:pPr>
      <w:r w:rsidRPr="00A454DF">
        <w:t>bursztyn,</w:t>
      </w:r>
    </w:p>
    <w:p w14:paraId="198761F9" w14:textId="77777777" w:rsidR="00BD12AD" w:rsidRPr="00A454DF" w:rsidRDefault="00BD12AD" w:rsidP="007F3E9F">
      <w:pPr>
        <w:numPr>
          <w:ilvl w:val="0"/>
          <w:numId w:val="50"/>
        </w:numPr>
        <w:tabs>
          <w:tab w:val="left" w:pos="1592"/>
        </w:tabs>
        <w:suppressAutoHyphens/>
        <w:spacing w:before="0" w:after="0"/>
        <w:ind w:left="1587" w:hanging="340"/>
      </w:pPr>
      <w:r w:rsidRPr="00A454DF">
        <w:t>rękodzieło (wycinanki kurpiowskie, bibułowe bukiety, byśki).</w:t>
      </w:r>
    </w:p>
    <w:p w14:paraId="79C65B61" w14:textId="77777777" w:rsidR="00BD12AD" w:rsidRPr="00A454DF" w:rsidRDefault="00BD12AD" w:rsidP="00BD12AD">
      <w:r w:rsidRPr="00A454DF">
        <w:t xml:space="preserve">Bardzo istotnym elementem dziedzictwa niematerialnego jest niewątpliwie </w:t>
      </w:r>
      <w:r w:rsidRPr="000268B9">
        <w:t>dialekt kurpiowski, który historycznie łączy się z ciągiem gwar mazowieckich, jedno</w:t>
      </w:r>
      <w:r w:rsidRPr="00A454DF">
        <w:t>cześnie zachowując sporo atrybutów archaicznych. Język Kurpiów do niedawna był w zasadzie językiem mówionym, posługiwano się nim w domach, na jarmarkach czy przy pracach rolnych.</w:t>
      </w:r>
    </w:p>
    <w:p w14:paraId="49AC94D8" w14:textId="77777777" w:rsidR="00BD12AD" w:rsidRPr="00A454DF" w:rsidRDefault="00BD12AD" w:rsidP="00BD12AD">
      <w:r w:rsidRPr="00A454DF">
        <w:t>W celu ochrony materialnego i niematerialnego dziedzictwa kulturowego na terenie gmin OSI organizowane są corocznie wydarzenia kulturalne, podkreślające odrębność kulturową Kurpi. Są to między innymi: Miodobranie Kurpiowskie w Myszyńcu oraz Wesele Kurpiowskie w Kadzidle.</w:t>
      </w:r>
    </w:p>
    <w:p w14:paraId="7CD6FF00" w14:textId="77777777" w:rsidR="00BD12AD" w:rsidRPr="00A454DF" w:rsidRDefault="00BD12AD" w:rsidP="00BD12AD">
      <w:r w:rsidRPr="00A454DF">
        <w:t>O pobliski folklor dbają również lokalne zespoły ludowe oraz zespoły pieśni i tańca. OSI może poszczycić się kilkoma takimi zespołami, jak m.in.:</w:t>
      </w:r>
    </w:p>
    <w:p w14:paraId="5F01AFB7" w14:textId="77777777" w:rsidR="00BD12AD" w:rsidRPr="00A454DF" w:rsidRDefault="00BD12AD" w:rsidP="007F3E9F">
      <w:pPr>
        <w:numPr>
          <w:ilvl w:val="0"/>
          <w:numId w:val="50"/>
        </w:numPr>
        <w:tabs>
          <w:tab w:val="left" w:pos="1592"/>
        </w:tabs>
        <w:suppressAutoHyphens/>
        <w:spacing w:before="0" w:after="0"/>
        <w:ind w:left="1587" w:hanging="340"/>
      </w:pPr>
      <w:r w:rsidRPr="00A454DF">
        <w:t>Zespół Folklorystyczny „Kurpianka” z Kadzidła,</w:t>
      </w:r>
    </w:p>
    <w:p w14:paraId="5EBEDE1D" w14:textId="77777777" w:rsidR="00BD12AD" w:rsidRPr="00A454DF" w:rsidRDefault="00BD12AD" w:rsidP="007F3E9F">
      <w:pPr>
        <w:numPr>
          <w:ilvl w:val="0"/>
          <w:numId w:val="50"/>
        </w:numPr>
        <w:tabs>
          <w:tab w:val="left" w:pos="1592"/>
        </w:tabs>
        <w:suppressAutoHyphens/>
        <w:spacing w:before="0" w:after="0"/>
        <w:ind w:left="1587" w:hanging="340"/>
      </w:pPr>
      <w:r w:rsidRPr="00A454DF">
        <w:lastRenderedPageBreak/>
        <w:t>Zespół Pieśni i Tańca „Kurpie”,</w:t>
      </w:r>
    </w:p>
    <w:p w14:paraId="5B5BE82F" w14:textId="77777777" w:rsidR="00BD12AD" w:rsidRPr="00A454DF" w:rsidRDefault="00BD12AD" w:rsidP="007F3E9F">
      <w:pPr>
        <w:numPr>
          <w:ilvl w:val="0"/>
          <w:numId w:val="50"/>
        </w:numPr>
        <w:tabs>
          <w:tab w:val="left" w:pos="1592"/>
        </w:tabs>
        <w:suppressAutoHyphens/>
        <w:spacing w:before="0" w:after="0"/>
        <w:ind w:left="1587" w:hanging="340"/>
      </w:pPr>
      <w:r w:rsidRPr="00A454DF">
        <w:t>Zespół Tańca Ludowego „Ostrołęka”,</w:t>
      </w:r>
    </w:p>
    <w:p w14:paraId="6FE73142" w14:textId="77777777" w:rsidR="00BD12AD" w:rsidRPr="00A454DF" w:rsidRDefault="00BD12AD" w:rsidP="007F3E9F">
      <w:pPr>
        <w:numPr>
          <w:ilvl w:val="0"/>
          <w:numId w:val="50"/>
        </w:numPr>
        <w:tabs>
          <w:tab w:val="left" w:pos="1592"/>
        </w:tabs>
        <w:suppressAutoHyphens/>
        <w:spacing w:before="0" w:after="0"/>
        <w:ind w:left="1587" w:hanging="340"/>
      </w:pPr>
      <w:r w:rsidRPr="00A454DF">
        <w:t>Zespół Folklorystyczny „Kurpiowszczyzna” z Myszyńca.</w:t>
      </w:r>
    </w:p>
    <w:p w14:paraId="1359972F" w14:textId="77777777" w:rsidR="00BD12AD" w:rsidRPr="00A454DF" w:rsidRDefault="00BD12AD" w:rsidP="00BD12AD">
      <w:r w:rsidRPr="00A454DF">
        <w:t>Najważniejsze zabytki obszaru Partnerstwa to:</w:t>
      </w:r>
    </w:p>
    <w:p w14:paraId="6F099042"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pw. Podwyższenia Krzyża Świętego (gmina Goworowo),</w:t>
      </w:r>
    </w:p>
    <w:p w14:paraId="5CF017EE" w14:textId="77777777" w:rsidR="00BD12AD" w:rsidRPr="00A454DF" w:rsidRDefault="00BD12AD" w:rsidP="007F3E9F">
      <w:pPr>
        <w:numPr>
          <w:ilvl w:val="0"/>
          <w:numId w:val="50"/>
        </w:numPr>
        <w:tabs>
          <w:tab w:val="left" w:pos="1592"/>
        </w:tabs>
        <w:suppressAutoHyphens/>
        <w:spacing w:before="0" w:after="0"/>
        <w:ind w:left="1587" w:hanging="340"/>
      </w:pPr>
      <w:r w:rsidRPr="00A454DF">
        <w:t>budynek Szkoły Podstawowej w Goworowie (gmina Goworowo),</w:t>
      </w:r>
    </w:p>
    <w:p w14:paraId="01D2EB4B" w14:textId="77777777" w:rsidR="00BD12AD" w:rsidRPr="00A454DF" w:rsidRDefault="00BD12AD" w:rsidP="007F3E9F">
      <w:pPr>
        <w:numPr>
          <w:ilvl w:val="0"/>
          <w:numId w:val="50"/>
        </w:numPr>
        <w:tabs>
          <w:tab w:val="left" w:pos="1592"/>
        </w:tabs>
        <w:suppressAutoHyphens/>
        <w:spacing w:before="0" w:after="0"/>
        <w:ind w:left="1587" w:hanging="340"/>
      </w:pPr>
      <w:r w:rsidRPr="00A454DF">
        <w:t>Zespół pałacowo-parkowy w Szczawinie (gmina Goworowo),</w:t>
      </w:r>
    </w:p>
    <w:p w14:paraId="139949F5" w14:textId="77777777" w:rsidR="00BD12AD" w:rsidRPr="00A454DF" w:rsidRDefault="00BD12AD" w:rsidP="007F3E9F">
      <w:pPr>
        <w:numPr>
          <w:ilvl w:val="0"/>
          <w:numId w:val="50"/>
        </w:numPr>
        <w:tabs>
          <w:tab w:val="left" w:pos="1592"/>
        </w:tabs>
        <w:suppressAutoHyphens/>
        <w:spacing w:before="0" w:after="0"/>
        <w:ind w:left="1587" w:hanging="340"/>
      </w:pPr>
      <w:r w:rsidRPr="00A454DF">
        <w:t>drewniany kościół pw. św. Jana Chrzciciela w Kuninie (gmina Goworowo),</w:t>
      </w:r>
    </w:p>
    <w:p w14:paraId="7AB6E7D6" w14:textId="77777777" w:rsidR="00BD12AD" w:rsidRPr="00A454DF" w:rsidRDefault="00BD12AD" w:rsidP="007F3E9F">
      <w:pPr>
        <w:numPr>
          <w:ilvl w:val="0"/>
          <w:numId w:val="50"/>
        </w:numPr>
        <w:tabs>
          <w:tab w:val="left" w:pos="1592"/>
        </w:tabs>
        <w:suppressAutoHyphens/>
        <w:spacing w:before="0" w:after="0"/>
        <w:ind w:left="1587" w:hanging="340"/>
      </w:pPr>
      <w:r w:rsidRPr="00A454DF">
        <w:t>murowany kościół pw. Ducha Świętego w Kadzidle (gmina Kadzidło),</w:t>
      </w:r>
    </w:p>
    <w:p w14:paraId="55E8F78C"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parafii św. Michała Archanioła w Czarni (gmina Kadzidło),</w:t>
      </w:r>
    </w:p>
    <w:p w14:paraId="656DAAF8" w14:textId="77777777" w:rsidR="00BD12AD" w:rsidRPr="00A454DF" w:rsidRDefault="00BD12AD" w:rsidP="007F3E9F">
      <w:pPr>
        <w:numPr>
          <w:ilvl w:val="0"/>
          <w:numId w:val="50"/>
        </w:numPr>
        <w:tabs>
          <w:tab w:val="left" w:pos="1592"/>
        </w:tabs>
        <w:suppressAutoHyphens/>
        <w:spacing w:before="0" w:after="0"/>
        <w:ind w:left="1587" w:hanging="340"/>
      </w:pPr>
      <w:r w:rsidRPr="00A454DF">
        <w:t>drewniany kościół pw. św. Anny w Dąbrówce (gmina Lelis),</w:t>
      </w:r>
    </w:p>
    <w:p w14:paraId="3B44E8A0" w14:textId="77777777" w:rsidR="00BD12AD" w:rsidRPr="00A454DF" w:rsidRDefault="00BD12AD" w:rsidP="007F3E9F">
      <w:pPr>
        <w:numPr>
          <w:ilvl w:val="0"/>
          <w:numId w:val="50"/>
        </w:numPr>
        <w:tabs>
          <w:tab w:val="left" w:pos="1592"/>
        </w:tabs>
        <w:suppressAutoHyphens/>
        <w:spacing w:before="0" w:after="0"/>
        <w:ind w:left="1587" w:hanging="340"/>
      </w:pPr>
      <w:r w:rsidRPr="00A454DF">
        <w:t>zespół kościoła parafialnego pw. Trójcy Przenajświętszej w Myszyńcu (gmina miejsko-wiejska Myszyniec),</w:t>
      </w:r>
    </w:p>
    <w:p w14:paraId="5D9D179E" w14:textId="77777777" w:rsidR="00BD12AD" w:rsidRPr="00A454DF" w:rsidRDefault="00BD12AD" w:rsidP="007F3E9F">
      <w:pPr>
        <w:numPr>
          <w:ilvl w:val="0"/>
          <w:numId w:val="50"/>
        </w:numPr>
        <w:tabs>
          <w:tab w:val="left" w:pos="1592"/>
        </w:tabs>
        <w:suppressAutoHyphens/>
        <w:spacing w:before="0" w:after="0"/>
        <w:ind w:left="1587" w:hanging="340"/>
      </w:pPr>
      <w:r w:rsidRPr="00A454DF">
        <w:t>drewniany dworek w Przystani (gmina Olszewo-Borki),</w:t>
      </w:r>
    </w:p>
    <w:p w14:paraId="6E9FEBE7"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parafialny pw. Najświętszego Serca Jezusowego w Rzekuniu (gmina Rzekuń),</w:t>
      </w:r>
    </w:p>
    <w:p w14:paraId="0829DF27" w14:textId="77777777" w:rsidR="00BD12AD" w:rsidRPr="00A454DF" w:rsidRDefault="00BD12AD" w:rsidP="007F3E9F">
      <w:pPr>
        <w:numPr>
          <w:ilvl w:val="0"/>
          <w:numId w:val="50"/>
        </w:numPr>
        <w:tabs>
          <w:tab w:val="left" w:pos="1592"/>
        </w:tabs>
        <w:suppressAutoHyphens/>
        <w:spacing w:before="0" w:after="0"/>
        <w:ind w:left="1587" w:hanging="340"/>
      </w:pPr>
      <w:r w:rsidRPr="00A454DF">
        <w:t>dwór w Susku Starym (gmina Rzekuń)</w:t>
      </w:r>
    </w:p>
    <w:p w14:paraId="496293BD" w14:textId="77777777" w:rsidR="00BD12AD" w:rsidRPr="00A454DF" w:rsidRDefault="00BD12AD" w:rsidP="007F3E9F">
      <w:pPr>
        <w:numPr>
          <w:ilvl w:val="0"/>
          <w:numId w:val="50"/>
        </w:numPr>
        <w:tabs>
          <w:tab w:val="left" w:pos="1592"/>
        </w:tabs>
        <w:suppressAutoHyphens/>
        <w:spacing w:before="0" w:after="0"/>
        <w:ind w:left="1587" w:hanging="340"/>
      </w:pPr>
      <w:r w:rsidRPr="00A454DF">
        <w:t>zespół budynków pokoszarowych wojsk carskich (miasto Ostrołęka),</w:t>
      </w:r>
    </w:p>
    <w:p w14:paraId="65CA98D1" w14:textId="77777777" w:rsidR="00BD12AD" w:rsidRPr="00A454DF" w:rsidRDefault="00BD12AD" w:rsidP="007F3E9F">
      <w:pPr>
        <w:numPr>
          <w:ilvl w:val="0"/>
          <w:numId w:val="50"/>
        </w:numPr>
        <w:tabs>
          <w:tab w:val="left" w:pos="1592"/>
        </w:tabs>
        <w:suppressAutoHyphens/>
        <w:spacing w:before="0" w:after="0"/>
        <w:ind w:left="1587" w:hanging="340"/>
      </w:pPr>
      <w:r w:rsidRPr="00A454DF">
        <w:t>fortyfikacje Bema (miasto Ostrołęka),</w:t>
      </w:r>
    </w:p>
    <w:p w14:paraId="28557DFE"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farny i zespół klasztorny (miasto Ostrołęka).</w:t>
      </w:r>
    </w:p>
    <w:p w14:paraId="72CF3A9C" w14:textId="77777777" w:rsidR="00BD12AD" w:rsidRPr="00A454DF" w:rsidRDefault="00BD12AD" w:rsidP="00BD12AD">
      <w:pPr>
        <w:tabs>
          <w:tab w:val="left" w:pos="1592"/>
        </w:tabs>
        <w:spacing w:before="0" w:after="0"/>
        <w:ind w:left="1587"/>
      </w:pPr>
    </w:p>
    <w:p w14:paraId="13085B80" w14:textId="77777777" w:rsidR="00BD12AD" w:rsidRPr="00A454DF" w:rsidRDefault="00BD12AD" w:rsidP="00BD12AD">
      <w:pPr>
        <w:tabs>
          <w:tab w:val="left" w:pos="1592"/>
        </w:tabs>
        <w:spacing w:before="0" w:after="0"/>
        <w:ind w:left="907"/>
      </w:pPr>
      <w:r w:rsidRPr="00A454DF">
        <w:t>Najcenniejsze krajobrazy kulturowe o znaczeniu krajowym to Kurpie (Myszyniec, Kadzidło, Łyse), krajobraz osiedleńczy puszczański.</w:t>
      </w:r>
    </w:p>
    <w:p w14:paraId="42AAF579" w14:textId="77777777" w:rsidR="00BD12AD" w:rsidRPr="00A454DF" w:rsidRDefault="00BD12AD" w:rsidP="00BD12AD">
      <w:pPr>
        <w:ind w:left="907"/>
      </w:pPr>
      <w:r w:rsidRPr="00A454DF">
        <w:t>Ośrodki tożsamości kulturowej regionu to:</w:t>
      </w:r>
    </w:p>
    <w:p w14:paraId="3397F0BC" w14:textId="77777777" w:rsidR="00BD12AD" w:rsidRPr="00A454DF" w:rsidRDefault="00BD12AD" w:rsidP="007F3E9F">
      <w:pPr>
        <w:pStyle w:val="Akapitzlist"/>
        <w:numPr>
          <w:ilvl w:val="0"/>
          <w:numId w:val="50"/>
        </w:numPr>
        <w:suppressAutoHyphens/>
      </w:pPr>
      <w:r w:rsidRPr="00A454DF">
        <w:t>Kadzidło,</w:t>
      </w:r>
    </w:p>
    <w:p w14:paraId="66FB249A" w14:textId="77777777" w:rsidR="00BD12AD" w:rsidRPr="00A454DF" w:rsidRDefault="00BD12AD" w:rsidP="007F3E9F">
      <w:pPr>
        <w:pStyle w:val="Akapitzlist"/>
        <w:numPr>
          <w:ilvl w:val="0"/>
          <w:numId w:val="50"/>
        </w:numPr>
        <w:suppressAutoHyphens/>
      </w:pPr>
      <w:r w:rsidRPr="00A454DF">
        <w:t>Myszyniec,</w:t>
      </w:r>
    </w:p>
    <w:p w14:paraId="4BB80CA6" w14:textId="77777777" w:rsidR="00BD12AD" w:rsidRPr="00A454DF" w:rsidRDefault="00BD12AD" w:rsidP="007F3E9F">
      <w:pPr>
        <w:pStyle w:val="Akapitzlist"/>
        <w:numPr>
          <w:ilvl w:val="0"/>
          <w:numId w:val="50"/>
        </w:numPr>
        <w:suppressAutoHyphens/>
      </w:pPr>
      <w:r w:rsidRPr="00A454DF">
        <w:t>Ostrołęka.</w:t>
      </w:r>
    </w:p>
    <w:p w14:paraId="587A0F4D" w14:textId="74513E98" w:rsidR="00591510" w:rsidRDefault="00591510" w:rsidP="00E65561">
      <w:pPr>
        <w:pStyle w:val="Legenda"/>
      </w:pPr>
      <w:bookmarkStart w:id="52" w:name="_Toc117503456"/>
      <w:bookmarkStart w:id="53" w:name="_Toc824285711"/>
      <w:bookmarkStart w:id="54" w:name="_Toc833638431"/>
      <w:bookmarkStart w:id="55" w:name="_Toc147140398"/>
      <w:bookmarkEnd w:id="52"/>
      <w:bookmarkEnd w:id="53"/>
      <w:bookmarkEnd w:id="54"/>
      <w:r>
        <w:lastRenderedPageBreak/>
        <w:t xml:space="preserve">Ryc. </w:t>
      </w:r>
      <w:r>
        <w:fldChar w:fldCharType="begin"/>
      </w:r>
      <w:r>
        <w:instrText xml:space="preserve"> SEQ Ryc. \* ARABIC </w:instrText>
      </w:r>
      <w:r>
        <w:fldChar w:fldCharType="separate"/>
      </w:r>
      <w:r w:rsidR="00E11786">
        <w:t>5</w:t>
      </w:r>
      <w:r>
        <w:fldChar w:fldCharType="end"/>
      </w:r>
      <w:r w:rsidR="00E65561">
        <w:t>.</w:t>
      </w:r>
      <w:r>
        <w:t xml:space="preserve"> </w:t>
      </w:r>
      <w:r w:rsidRPr="00A454DF">
        <w:t>Ostrołęcki OSI  – Zabytki i krajobraz kulturowy</w:t>
      </w:r>
      <w:bookmarkEnd w:id="55"/>
    </w:p>
    <w:p w14:paraId="281564DC" w14:textId="25ED8D1A" w:rsidR="00591510" w:rsidRPr="00591510" w:rsidRDefault="00591510" w:rsidP="00591510">
      <w:pPr>
        <w:pStyle w:val="podpiselementu"/>
      </w:pPr>
      <w:r>
        <w:rPr>
          <w:noProof/>
        </w:rPr>
        <w:drawing>
          <wp:inline distT="0" distB="0" distL="0" distR="0" wp14:anchorId="254AE8DA" wp14:editId="73A4F58D">
            <wp:extent cx="5642688" cy="7707086"/>
            <wp:effectExtent l="0" t="0" r="0" b="8255"/>
            <wp:docPr id="1986718580" name="Obraz 198671858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18580" name="Obraz 4" descr="Obraz zawierający mapa&#10;&#10;Opis wygenerowany automatycznie"/>
                    <pic:cNvPicPr/>
                  </pic:nvPicPr>
                  <pic:blipFill>
                    <a:blip r:embed="rId35">
                      <a:extLst>
                        <a:ext uri="{28A0092B-C50C-407E-A947-70E740481C1C}">
                          <a14:useLocalDpi xmlns:a14="http://schemas.microsoft.com/office/drawing/2010/main" val="0"/>
                        </a:ext>
                      </a:extLst>
                    </a:blip>
                    <a:stretch>
                      <a:fillRect/>
                    </a:stretch>
                  </pic:blipFill>
                  <pic:spPr>
                    <a:xfrm>
                      <a:off x="0" y="0"/>
                      <a:ext cx="5644757" cy="7709912"/>
                    </a:xfrm>
                    <a:prstGeom prst="rect">
                      <a:avLst/>
                    </a:prstGeom>
                  </pic:spPr>
                </pic:pic>
              </a:graphicData>
            </a:graphic>
          </wp:inline>
        </w:drawing>
      </w:r>
    </w:p>
    <w:p w14:paraId="6904FBAD"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7F37FA7B" w14:textId="77777777" w:rsidR="00BD12AD" w:rsidRPr="00A454DF" w:rsidRDefault="00BD12AD" w:rsidP="00BD12AD">
      <w:pPr>
        <w:pStyle w:val="Nagwek3"/>
      </w:pPr>
      <w:bookmarkStart w:id="56" w:name="_Toc82428573"/>
      <w:bookmarkStart w:id="57" w:name="_Toc83363845"/>
      <w:bookmarkStart w:id="58" w:name="_Toc101464835"/>
      <w:bookmarkStart w:id="59" w:name="_Toc107138400"/>
      <w:r w:rsidRPr="00A454DF">
        <w:lastRenderedPageBreak/>
        <w:t xml:space="preserve">Transport i </w:t>
      </w:r>
      <w:bookmarkEnd w:id="56"/>
      <w:bookmarkEnd w:id="57"/>
      <w:bookmarkEnd w:id="58"/>
      <w:bookmarkEnd w:id="59"/>
      <w:r w:rsidRPr="00A454DF">
        <w:t>komunikacja</w:t>
      </w:r>
    </w:p>
    <w:p w14:paraId="21912A56" w14:textId="77777777" w:rsidR="00BD12AD" w:rsidRPr="00A454DF" w:rsidRDefault="00BD12AD" w:rsidP="00BD12AD">
      <w:r w:rsidRPr="00A454DF">
        <w:t>Powiat ostrołęcki ma korzystny układ komunikacyjny. Przebiegają tędy główne szlaki wiodące od wschodnich i północnych granic Polski na południe i zachód kraju: trasa nr 61 z Warszawy do Suwałk i dalej do państw nadbałtyckich, trasa nr 53 z Warszawy na Warmię i Mazury (tzw. Gościniec Mazurski) i droga nr 60, będąca częścią trasy z Białegostoku do miast środkowej Polski.</w:t>
      </w:r>
    </w:p>
    <w:p w14:paraId="5911DD36" w14:textId="77777777" w:rsidR="00BD12AD" w:rsidRPr="00A454DF" w:rsidRDefault="00BD12AD" w:rsidP="00BD12AD">
      <w:pPr>
        <w:spacing w:after="120"/>
      </w:pPr>
      <w:r w:rsidRPr="000268B9">
        <w:t>Podstawowy układ drogowy</w:t>
      </w:r>
      <w:r w:rsidRPr="00A454DF">
        <w:t xml:space="preserve"> OSI Ostrołęka tworzą trasy o charakterze tranzytowym:</w:t>
      </w:r>
    </w:p>
    <w:p w14:paraId="1D6054C2" w14:textId="77777777" w:rsidR="00BD12AD" w:rsidRPr="00A454DF" w:rsidRDefault="00BD12AD" w:rsidP="007F3E9F">
      <w:pPr>
        <w:numPr>
          <w:ilvl w:val="0"/>
          <w:numId w:val="50"/>
        </w:numPr>
        <w:tabs>
          <w:tab w:val="left" w:pos="1592"/>
        </w:tabs>
        <w:suppressAutoHyphens/>
        <w:spacing w:before="0" w:after="0"/>
        <w:ind w:left="1587" w:hanging="340"/>
      </w:pPr>
      <w:r w:rsidRPr="00A454DF">
        <w:t>DK53 – jest drogą o znaczeniu regionalnym, uzupełniającą podstawową sieć drogową państwa. Jest to jedna z trzech dróg krajowych łączących Warmię i Mazury z Mazowszem, a pośrednio z Warszawą. W województwie mazowieckim jest kręgosłupem komunikacyjnym północno-wschodniej części regionu, mającym większe znaczenie jedynie w okresie letnim;</w:t>
      </w:r>
    </w:p>
    <w:p w14:paraId="13A05EC9" w14:textId="77777777" w:rsidR="00BD12AD" w:rsidRPr="00A454DF" w:rsidRDefault="00BD12AD" w:rsidP="007F3E9F">
      <w:pPr>
        <w:numPr>
          <w:ilvl w:val="0"/>
          <w:numId w:val="50"/>
        </w:numPr>
        <w:tabs>
          <w:tab w:val="left" w:pos="1592"/>
        </w:tabs>
        <w:suppressAutoHyphens/>
        <w:spacing w:before="0" w:after="0"/>
        <w:ind w:left="1587" w:hanging="340"/>
      </w:pPr>
      <w:r w:rsidRPr="00A454DF">
        <w:t>DK60 – Kutno – Gostynin – Łąck – Płock – Bielsk – Drobin – Ciechanów –Różan – Ostrów Mazowiecka (DK8/S8, węzeł "Różan") – droga krajowa klasy GP;</w:t>
      </w:r>
    </w:p>
    <w:p w14:paraId="0A61035D"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DK61 – to ważny szlak komunikacyjny łączący Warszawę z Augustowem. Przebiega przez województwo mazowieckie i podlaskie. </w:t>
      </w:r>
    </w:p>
    <w:p w14:paraId="46CABF0E" w14:textId="77777777" w:rsidR="00BD12AD" w:rsidRPr="00A454DF" w:rsidRDefault="00BD12AD" w:rsidP="00BD12AD">
      <w:pPr>
        <w:spacing w:after="120"/>
      </w:pPr>
      <w:r w:rsidRPr="00A454DF">
        <w:t>Podstawowy układ drogowy uzupełniają drogi wojewódzkie (w planowanej klasie technicznej G):</w:t>
      </w:r>
    </w:p>
    <w:p w14:paraId="6B1065BC"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DW544: Brodnica – Mława – Przasnysz – Krasnosielc – Ostrołęka; </w:t>
      </w:r>
    </w:p>
    <w:p w14:paraId="6F1BBB7B" w14:textId="77777777" w:rsidR="00BD12AD" w:rsidRPr="00A454DF" w:rsidRDefault="00BD12AD" w:rsidP="007F3E9F">
      <w:pPr>
        <w:pStyle w:val="Punktorp1"/>
        <w:numPr>
          <w:ilvl w:val="0"/>
          <w:numId w:val="50"/>
        </w:numPr>
        <w:tabs>
          <w:tab w:val="left" w:pos="1592"/>
        </w:tabs>
        <w:suppressAutoHyphens/>
        <w:spacing w:before="0" w:after="0"/>
        <w:ind w:left="1587" w:hanging="340"/>
        <w:contextualSpacing w:val="0"/>
        <w:rPr>
          <w:sz w:val="24"/>
        </w:rPr>
      </w:pPr>
      <w:r w:rsidRPr="00A454DF">
        <w:rPr>
          <w:sz w:val="24"/>
        </w:rPr>
        <w:t>DW614: Chorzele – Krukowo – Myszyniec;</w:t>
      </w:r>
    </w:p>
    <w:p w14:paraId="15F443F7" w14:textId="77777777" w:rsidR="00BD12AD" w:rsidRPr="00A454DF" w:rsidRDefault="00BD12AD" w:rsidP="007F3E9F">
      <w:pPr>
        <w:pStyle w:val="Punktorp1"/>
        <w:numPr>
          <w:ilvl w:val="0"/>
          <w:numId w:val="50"/>
        </w:numPr>
        <w:tabs>
          <w:tab w:val="left" w:pos="1592"/>
        </w:tabs>
        <w:suppressAutoHyphens/>
        <w:spacing w:before="0" w:after="0"/>
        <w:ind w:left="1587" w:hanging="340"/>
        <w:contextualSpacing w:val="0"/>
        <w:rPr>
          <w:sz w:val="24"/>
        </w:rPr>
      </w:pPr>
      <w:r w:rsidRPr="00A454DF">
        <w:rPr>
          <w:sz w:val="24"/>
        </w:rPr>
        <w:t xml:space="preserve">DW626: Maków Maz. – Nowa Wieś; </w:t>
      </w:r>
    </w:p>
    <w:p w14:paraId="56E00BF5" w14:textId="77777777" w:rsidR="00BD12AD" w:rsidRPr="00A454DF" w:rsidRDefault="00BD12AD" w:rsidP="007F3E9F">
      <w:pPr>
        <w:pStyle w:val="Punktorp1"/>
        <w:numPr>
          <w:ilvl w:val="0"/>
          <w:numId w:val="50"/>
        </w:numPr>
        <w:tabs>
          <w:tab w:val="left" w:pos="1592"/>
        </w:tabs>
        <w:suppressAutoHyphens/>
        <w:spacing w:before="0" w:after="0"/>
        <w:ind w:left="1587" w:hanging="340"/>
        <w:contextualSpacing w:val="0"/>
        <w:rPr>
          <w:sz w:val="24"/>
        </w:rPr>
      </w:pPr>
      <w:r w:rsidRPr="00A454DF">
        <w:rPr>
          <w:sz w:val="24"/>
        </w:rPr>
        <w:t xml:space="preserve">DW627: Ostrołęka – Ostrów Maz. – Małkinia – Kosów Lacki – Sokołów Podlaski; </w:t>
      </w:r>
    </w:p>
    <w:p w14:paraId="6C379CCE" w14:textId="77777777" w:rsidR="00BD12AD" w:rsidRPr="00A454DF" w:rsidRDefault="00BD12AD" w:rsidP="007F3E9F">
      <w:pPr>
        <w:pStyle w:val="Punktorp1"/>
        <w:numPr>
          <w:ilvl w:val="0"/>
          <w:numId w:val="50"/>
        </w:numPr>
        <w:tabs>
          <w:tab w:val="left" w:pos="1592"/>
        </w:tabs>
        <w:suppressAutoHyphens/>
        <w:spacing w:before="0" w:after="0"/>
        <w:ind w:left="1587" w:hanging="340"/>
        <w:contextualSpacing w:val="0"/>
        <w:rPr>
          <w:sz w:val="24"/>
        </w:rPr>
      </w:pPr>
      <w:r w:rsidRPr="00A454DF">
        <w:rPr>
          <w:sz w:val="24"/>
        </w:rPr>
        <w:t>DW645 Myszyniec – Dęby – Łomża;</w:t>
      </w:r>
    </w:p>
    <w:p w14:paraId="2C876CC5" w14:textId="77777777" w:rsidR="00BD12AD" w:rsidRPr="00A454DF" w:rsidRDefault="00BD12AD" w:rsidP="007F3E9F">
      <w:pPr>
        <w:pStyle w:val="Punktorp1"/>
        <w:numPr>
          <w:ilvl w:val="0"/>
          <w:numId w:val="50"/>
        </w:numPr>
        <w:tabs>
          <w:tab w:val="left" w:pos="1592"/>
        </w:tabs>
        <w:suppressAutoHyphens/>
        <w:spacing w:before="0" w:after="0"/>
        <w:ind w:left="1587" w:hanging="340"/>
        <w:contextualSpacing w:val="0"/>
        <w:rPr>
          <w:sz w:val="24"/>
        </w:rPr>
      </w:pPr>
      <w:r w:rsidRPr="00A454DF">
        <w:rPr>
          <w:sz w:val="24"/>
        </w:rPr>
        <w:t xml:space="preserve">DW647: Dęby – Stawiski. </w:t>
      </w:r>
    </w:p>
    <w:p w14:paraId="626484A0" w14:textId="77777777" w:rsidR="00BD12AD" w:rsidRPr="00A454DF" w:rsidRDefault="00BD12AD" w:rsidP="00BD12AD">
      <w:pPr>
        <w:tabs>
          <w:tab w:val="left" w:pos="1592"/>
        </w:tabs>
        <w:spacing w:before="0" w:after="0"/>
        <w:ind w:left="1587"/>
      </w:pPr>
    </w:p>
    <w:p w14:paraId="4540DDC5" w14:textId="77777777" w:rsidR="00BD12AD" w:rsidRPr="00A454DF" w:rsidRDefault="00BD12AD" w:rsidP="00BD12AD">
      <w:r w:rsidRPr="00A454DF">
        <w:t xml:space="preserve">Przebieg przez obszar funkcjonalny miasta dróg krajowych jest czynnikiem wzmożonego natężenia ruchu, które pośrednio przyczynia się do wzrostu zanieczyszczenia powietrza. Dlatego też planowana jest budowa obwodnicy Ostrołęki w ciągu drogi krajowej 53. Jest ona jedną z kluczowych inwestycji drogowych w Ostrołęce w najbliższej perspektywie. </w:t>
      </w:r>
    </w:p>
    <w:p w14:paraId="64889AC4" w14:textId="77777777" w:rsidR="00BD12AD" w:rsidRPr="00A454DF" w:rsidRDefault="00BD12AD" w:rsidP="00BD12AD">
      <w:r w:rsidRPr="00A454DF">
        <w:t xml:space="preserve">Ostrołęka jest </w:t>
      </w:r>
      <w:r w:rsidRPr="00560F52">
        <w:t>węzłem kolejowym o znaczeniu lokalnym</w:t>
      </w:r>
      <w:r w:rsidRPr="00A454DF">
        <w:t xml:space="preserve">, jednak transport kolejowy nie odgrywa większej roli w ruchu pasażerskim na trasie do i z miasta. Dworzec kolejowy oddalony jest o ok. 5 km od centrum miasta, co, oprócz ograniczonej oferty przewozowej, stanowi o jego małej dostępności. </w:t>
      </w:r>
    </w:p>
    <w:p w14:paraId="67A646FD" w14:textId="77777777" w:rsidR="00BD12AD" w:rsidRPr="00A454DF" w:rsidRDefault="00BD12AD" w:rsidP="00BD12AD">
      <w:pPr>
        <w:spacing w:after="120"/>
      </w:pPr>
      <w:r w:rsidRPr="00A454DF">
        <w:t>Układ infrastruktury kolejowej na obszarze powiatu tworzą linie kolejowe:</w:t>
      </w:r>
    </w:p>
    <w:p w14:paraId="70FE466D" w14:textId="77777777" w:rsidR="00BD12AD" w:rsidRPr="00A454DF" w:rsidRDefault="00BD12AD" w:rsidP="007F3E9F">
      <w:pPr>
        <w:numPr>
          <w:ilvl w:val="0"/>
          <w:numId w:val="50"/>
        </w:numPr>
        <w:tabs>
          <w:tab w:val="left" w:pos="1592"/>
        </w:tabs>
        <w:suppressAutoHyphens/>
        <w:spacing w:before="0" w:after="0"/>
        <w:ind w:left="1587" w:hanging="340"/>
      </w:pPr>
      <w:r w:rsidRPr="00A454DF">
        <w:t>Linia kolejowa nr 29: Tłuszcz – Ostrołęka (o znaczeniu pierwszorzędnym);</w:t>
      </w:r>
    </w:p>
    <w:p w14:paraId="65E0C0BA"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lastRenderedPageBreak/>
        <w:t>Linia kolejowa nr 34: Ostrołęka – Małkinia (o znaczeniu pierwszorzędnym);</w:t>
      </w:r>
    </w:p>
    <w:p w14:paraId="7A4E8698"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35: Ostrołęka – Szczytno (o znaczeniu pierwszorzędnym);</w:t>
      </w:r>
    </w:p>
    <w:p w14:paraId="318E6C0E"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36: Ostrołęka – Łapy (o znaczeniu pierwszorzędnym);</w:t>
      </w:r>
    </w:p>
    <w:p w14:paraId="3FD43239"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900: Ostrołęka – Goworki (o znaczeniu miejscowym).</w:t>
      </w:r>
    </w:p>
    <w:p w14:paraId="4A978614" w14:textId="77777777" w:rsidR="00BD12AD" w:rsidRPr="00A454DF" w:rsidRDefault="00BD12AD" w:rsidP="00BD12AD">
      <w:r w:rsidRPr="00A454DF">
        <w:t xml:space="preserve">Komunikacja kolejowa ma w </w:t>
      </w:r>
      <w:r w:rsidRPr="00560F52">
        <w:t>przewozach pasażerskich znaczenie coraz bardziej marginalne. Stanowi o tym wspomniany powyżej fakt niekorzystnej lokalizacji dworca oddalonego ok. 5 km od centrum Ostrołęki oraz o zbieganiu się tu linii kolejowych o znaczenia zaledwie lokalnym. W systemie gospodarczym</w:t>
      </w:r>
      <w:r w:rsidRPr="00A454DF">
        <w:t xml:space="preserve"> miasta ważną rolę odgrywa natomiast 4-kilometrowa bocznica towarowa prowadząca ze stacji kolejowej do elektrowni, wykorzystywana do transportu opału do elektrowni.</w:t>
      </w:r>
    </w:p>
    <w:p w14:paraId="31FF9125" w14:textId="77777777" w:rsidR="00BD12AD" w:rsidRPr="00A454DF" w:rsidRDefault="00BD12AD" w:rsidP="00BD12AD">
      <w:r w:rsidRPr="00560F52">
        <w:t>System komunikacji publicznej opiera się na usługach świadczonych przez Miejski Zakład Komunika</w:t>
      </w:r>
      <w:r w:rsidRPr="00A454DF">
        <w:t xml:space="preserve">cji Sp. z o.o. w Ostrołęce (MZK). MZK posiada dominującą pozycję na rynku lokalnym, w zakresie przewozów w granicach administracyjnych miasta. Jednocześnie miasto jako ważny ośrodek regionalny stanowi cel codziennych podróży dla wielu mieszkańców gmin powiatu ostrołęckiego, </w:t>
      </w:r>
      <w:r w:rsidRPr="00A454DF">
        <w:rPr>
          <w:rStyle w:val="normaltextrun"/>
          <w:rFonts w:cs="Calibri"/>
          <w:color w:val="000000"/>
          <w:shd w:val="clear" w:color="auto" w:fill="FFFFFF"/>
        </w:rPr>
        <w:t>zwłaszcza Baranowa, Goworowa, Myszyńca i Kadzidła.</w:t>
      </w:r>
      <w:r w:rsidRPr="00A454DF">
        <w:rPr>
          <w:rStyle w:val="scxw70266954"/>
          <w:rFonts w:cs="Calibri"/>
          <w:color w:val="000000"/>
          <w:shd w:val="clear" w:color="auto" w:fill="FFFFFF"/>
        </w:rPr>
        <w:t> </w:t>
      </w:r>
      <w:r w:rsidRPr="00A454DF">
        <w:t>Wśród połączeń wewnątrzwojewódzkich najważniejsze trasy z Ostrołęki prowadzą do Warszawy, Ostrowi Mazowieckiej, Pułtuska, Makowa Mazowieckiego. Dla mieszkańców miasta oraz powiatu ostrołęckiego istotne znaczenie mają również ponadregionalne połączenia autobusowe. Wśród połączeń dalekobieżnych najwięcej kursów odbywa się do Białegostoku i Olsztyna a także do Elbląga, Gdańska.</w:t>
      </w:r>
      <w:r w:rsidRPr="00A454DF">
        <w:rPr>
          <w:rFonts w:cs="Calibri"/>
          <w:color w:val="000000"/>
          <w:shd w:val="clear" w:color="auto" w:fill="FFFFFF"/>
        </w:rPr>
        <w:t xml:space="preserve"> </w:t>
      </w:r>
      <w:r w:rsidRPr="00A454DF">
        <w:rPr>
          <w:rStyle w:val="normaltextrun"/>
          <w:rFonts w:cs="Calibri"/>
          <w:color w:val="000000"/>
          <w:shd w:val="clear" w:color="auto" w:fill="FFFFFF"/>
        </w:rPr>
        <w:t>Kursy te obsługiwane są przez przewoźników komercyjnych. Najważniejszym przystankiem w mieście jest Dworzec Autobusowy położony w centrum.</w:t>
      </w:r>
      <w:r w:rsidRPr="00A454DF">
        <w:rPr>
          <w:rStyle w:val="eop"/>
          <w:rFonts w:cs="Calibri"/>
          <w:color w:val="000000"/>
          <w:shd w:val="clear" w:color="auto" w:fill="FFFFFF"/>
        </w:rPr>
        <w:t> </w:t>
      </w:r>
    </w:p>
    <w:p w14:paraId="34701727" w14:textId="77777777" w:rsidR="00BD12AD" w:rsidRPr="00A454DF" w:rsidRDefault="00BD12AD" w:rsidP="00BD12AD">
      <w:r w:rsidRPr="00A454DF">
        <w:rPr>
          <w:rStyle w:val="normaltextrun"/>
          <w:rFonts w:cs="Calibri"/>
          <w:color w:val="000000"/>
          <w:shd w:val="clear" w:color="auto" w:fill="FFFFFF"/>
        </w:rPr>
        <w:t>Na obszarze Partnerstwa nie funkcjonują żadne porty lotnicze. Najbliższe znajdują się w Warszawie (Międzynarodowy port lotniczy im. Fryderyka Chopina), w Szymanach i Modlinie. Na obszarze zlokalizowane jest lądowisko śmigłowcowe (przyszpitalne) przy Samodzielnym Zespole Publicznych Zakładów Opieki Zdrowotnej im. dr. Józefa Psarskiego w Ostrołęce.</w:t>
      </w:r>
      <w:r w:rsidRPr="00A454DF">
        <w:rPr>
          <w:rStyle w:val="eop"/>
          <w:rFonts w:cs="Calibri"/>
          <w:color w:val="000000"/>
          <w:shd w:val="clear" w:color="auto" w:fill="FFFFFF"/>
        </w:rPr>
        <w:t> </w:t>
      </w:r>
    </w:p>
    <w:p w14:paraId="4CD705A5" w14:textId="27B5FBB5" w:rsidR="00591510" w:rsidRDefault="00591510" w:rsidP="00E65561">
      <w:pPr>
        <w:pStyle w:val="Legenda"/>
      </w:pPr>
      <w:bookmarkStart w:id="60" w:name="_Toc147140399"/>
      <w:r>
        <w:lastRenderedPageBreak/>
        <w:t xml:space="preserve">Ryc. </w:t>
      </w:r>
      <w:r>
        <w:fldChar w:fldCharType="begin"/>
      </w:r>
      <w:r>
        <w:instrText xml:space="preserve"> SEQ Ryc. \* ARABIC </w:instrText>
      </w:r>
      <w:r>
        <w:fldChar w:fldCharType="separate"/>
      </w:r>
      <w:r w:rsidR="00E11786">
        <w:t>6</w:t>
      </w:r>
      <w:r>
        <w:fldChar w:fldCharType="end"/>
      </w:r>
      <w:r w:rsidR="00E65561">
        <w:t>.</w:t>
      </w:r>
      <w:r>
        <w:t xml:space="preserve"> </w:t>
      </w:r>
      <w:r w:rsidRPr="00D1054E">
        <w:t>Ostrołęcki OSI – Planowane inwestycje w zakresie infrastruktury transportowej</w:t>
      </w:r>
      <w:bookmarkEnd w:id="60"/>
    </w:p>
    <w:p w14:paraId="0F408F86" w14:textId="2B613780" w:rsidR="00591510" w:rsidRDefault="00591510" w:rsidP="00C56DA4">
      <w:pPr>
        <w:pStyle w:val="podpiselementu"/>
        <w:spacing w:before="0"/>
        <w:jc w:val="left"/>
      </w:pPr>
      <w:r>
        <w:rPr>
          <w:noProof/>
        </w:rPr>
        <w:drawing>
          <wp:inline distT="0" distB="0" distL="0" distR="0" wp14:anchorId="4B9B03B7" wp14:editId="5002D550">
            <wp:extent cx="5573684" cy="7789025"/>
            <wp:effectExtent l="0" t="0" r="8255" b="2540"/>
            <wp:docPr id="1201194431" name="Obraz 120119443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94431" name="Obraz 5" descr="Obraz zawierający mapa&#10;&#10;Opis wygenerowany automatycznie"/>
                    <pic:cNvPicPr/>
                  </pic:nvPicPr>
                  <pic:blipFill>
                    <a:blip r:embed="rId36">
                      <a:extLst>
                        <a:ext uri="{28A0092B-C50C-407E-A947-70E740481C1C}">
                          <a14:useLocalDpi xmlns:a14="http://schemas.microsoft.com/office/drawing/2010/main" val="0"/>
                        </a:ext>
                      </a:extLst>
                    </a:blip>
                    <a:stretch>
                      <a:fillRect/>
                    </a:stretch>
                  </pic:blipFill>
                  <pic:spPr>
                    <a:xfrm>
                      <a:off x="0" y="0"/>
                      <a:ext cx="5573684" cy="7789025"/>
                    </a:xfrm>
                    <a:prstGeom prst="rect">
                      <a:avLst/>
                    </a:prstGeom>
                  </pic:spPr>
                </pic:pic>
              </a:graphicData>
            </a:graphic>
          </wp:inline>
        </w:drawing>
      </w:r>
    </w:p>
    <w:p w14:paraId="325E3430" w14:textId="156999DE" w:rsidR="00BD12AD" w:rsidRPr="00A454DF" w:rsidRDefault="00BD12AD" w:rsidP="00C56DA4">
      <w:pPr>
        <w:pStyle w:val="podpiselementu"/>
        <w:spacing w:before="0"/>
        <w:jc w:val="left"/>
      </w:pPr>
      <w:r w:rsidRPr="00A454DF">
        <w:t>Źródło: opracowanie własne, wyciąg z Planu Zagospodarowania Przestrzennego Województwa Mazowieckiego, grudzień 2018 r</w:t>
      </w:r>
    </w:p>
    <w:p w14:paraId="6304E276" w14:textId="77777777" w:rsidR="00BD12AD" w:rsidRPr="00A454DF" w:rsidRDefault="00BD12AD" w:rsidP="00BD12AD">
      <w:pPr>
        <w:pStyle w:val="Nagwek3"/>
        <w:ind w:left="851" w:hanging="851"/>
      </w:pPr>
      <w:r w:rsidRPr="00A454DF">
        <w:rPr>
          <w:rStyle w:val="normaltextrun"/>
        </w:rPr>
        <w:lastRenderedPageBreak/>
        <w:t>Infrastruktura techniczna i OZE</w:t>
      </w:r>
    </w:p>
    <w:p w14:paraId="4D70BE94" w14:textId="77777777" w:rsidR="00BD12AD" w:rsidRPr="00A454DF" w:rsidRDefault="00BD12AD" w:rsidP="00BD12AD">
      <w:pPr>
        <w:rPr>
          <w:rFonts w:ascii="Segoe UI" w:hAnsi="Segoe UI" w:cs="Segoe UI"/>
          <w:sz w:val="18"/>
          <w:szCs w:val="18"/>
        </w:rPr>
      </w:pPr>
      <w:r w:rsidRPr="00560F52">
        <w:t>Zaopatrzenie w energię elektryczną</w:t>
      </w:r>
      <w:r w:rsidRPr="00A454DF">
        <w:t xml:space="preserve"> obszaru, w zasadniczym stopniu, zapewnia krajowy system energetyczny. Przez obszar nie przebiegają linie elektroenergetyczne najwyższych napięć 220 kV i 400 kV. Układ linii wysokiego napięcia tworzą linie 110 kV i główne stacje elektroenergetyczne 110/15 kV, zasilające układ średniego napięcia (Ryc. 7). W Ostrołęce zlokalizowana jest "Elektrownia Ostrołęka B" o mocy 690 MW. Jest jedyną elektrownią systemową w tej części Polski. Podstawowym paliwem kotłów energetycznych w elektrowni jest węgiel kamienny. Zakład dostarcza również energię cieplną odbiorcom przemysłowym i komunalnym z terenu miasta Ostrołęki.</w:t>
      </w:r>
    </w:p>
    <w:p w14:paraId="794C1B50" w14:textId="00D09C44" w:rsidR="00BD12AD" w:rsidRPr="00A454DF" w:rsidRDefault="00BD12AD" w:rsidP="00BD12AD">
      <w:pPr>
        <w:rPr>
          <w:rFonts w:ascii="Segoe UI" w:hAnsi="Segoe UI" w:cs="Segoe UI"/>
          <w:sz w:val="18"/>
          <w:szCs w:val="18"/>
        </w:rPr>
      </w:pPr>
      <w:r w:rsidRPr="00560F52">
        <w:t>Dostęp do gazu sieciowego</w:t>
      </w:r>
      <w:r w:rsidRPr="00A454DF">
        <w:t xml:space="preserve"> na terenie obszaru zapewnia system przesyłowy zasilany przede wszystkim gazem importowanym. System gazowy wysokiego ci</w:t>
      </w:r>
      <w:r w:rsidRPr="00A454DF">
        <w:rPr>
          <w:rFonts w:ascii="Segoe UI" w:hAnsi="Segoe UI" w:cs="Segoe UI"/>
        </w:rPr>
        <w:t>ś</w:t>
      </w:r>
      <w:r w:rsidRPr="00A454DF">
        <w:t>nienia (pełni</w:t>
      </w:r>
      <w:r w:rsidRPr="00A454DF">
        <w:rPr>
          <w:rFonts w:ascii="Segoe UI" w:hAnsi="Segoe UI" w:cs="Segoe UI"/>
        </w:rPr>
        <w:t>ą</w:t>
      </w:r>
      <w:r w:rsidRPr="00A454DF">
        <w:t xml:space="preserve">cy funkcje przesyłowe, mimo </w:t>
      </w:r>
      <w:r w:rsidRPr="00A454DF">
        <w:rPr>
          <w:rFonts w:ascii="Segoe UI" w:hAnsi="Segoe UI" w:cs="Segoe UI"/>
        </w:rPr>
        <w:t>ż</w:t>
      </w:r>
      <w:r w:rsidRPr="00A454DF">
        <w:t>e jego cz</w:t>
      </w:r>
      <w:r w:rsidRPr="00A454DF">
        <w:rPr>
          <w:rFonts w:ascii="Segoe UI" w:hAnsi="Segoe UI" w:cs="Segoe UI"/>
        </w:rPr>
        <w:t>ęść</w:t>
      </w:r>
      <w:r w:rsidRPr="00A454DF">
        <w:t xml:space="preserve"> nale</w:t>
      </w:r>
      <w:r w:rsidRPr="00A454DF">
        <w:rPr>
          <w:rFonts w:ascii="Segoe UI" w:hAnsi="Segoe UI" w:cs="Segoe UI"/>
        </w:rPr>
        <w:t>ż</w:t>
      </w:r>
      <w:r w:rsidRPr="00A454DF">
        <w:t xml:space="preserve">y do operatora systemu dystrybucyjnego) tworzą (Ryc. </w:t>
      </w:r>
      <w:r w:rsidR="007F3051">
        <w:t>8</w:t>
      </w:r>
      <w:r w:rsidRPr="00A454DF">
        <w:t>):</w:t>
      </w:r>
    </w:p>
    <w:p w14:paraId="77C0CD50" w14:textId="77777777" w:rsidR="00BD12AD" w:rsidRPr="00A454DF" w:rsidRDefault="00BD12AD" w:rsidP="007F3E9F">
      <w:pPr>
        <w:pStyle w:val="Akapitzlist"/>
        <w:numPr>
          <w:ilvl w:val="0"/>
          <w:numId w:val="51"/>
        </w:numPr>
        <w:suppressAutoHyphens/>
      </w:pPr>
      <w:r w:rsidRPr="00A454DF">
        <w:t>gazociąg międzynarodowy „Jamał-Europa” przebiegający tranzytowo przez województwo mazowieckie;</w:t>
      </w:r>
    </w:p>
    <w:p w14:paraId="3A915CA4" w14:textId="77777777" w:rsidR="00BD12AD" w:rsidRPr="00A454DF" w:rsidRDefault="00BD12AD" w:rsidP="007F3E9F">
      <w:pPr>
        <w:pStyle w:val="Akapitzlist"/>
        <w:numPr>
          <w:ilvl w:val="0"/>
          <w:numId w:val="51"/>
        </w:numPr>
        <w:suppressAutoHyphens/>
      </w:pPr>
      <w:r w:rsidRPr="00A454DF">
        <w:t>gazociągi krajowe, w tym magistralny gazociąg Rembelszczyzna – Gustorzyn (k. Włocławka), umożliwiający zarówno dostawy gazu importowanego z Rosji magistralą „Jamał-Europa”, jak i z innych źródeł za pośrednictwem terminalu LNG w Świnoujściu;</w:t>
      </w:r>
    </w:p>
    <w:p w14:paraId="759BCCAD" w14:textId="77777777" w:rsidR="00BD12AD" w:rsidRPr="00A454DF" w:rsidRDefault="00BD12AD" w:rsidP="007F3E9F">
      <w:pPr>
        <w:pStyle w:val="Akapitzlist"/>
        <w:numPr>
          <w:ilvl w:val="0"/>
          <w:numId w:val="51"/>
        </w:numPr>
        <w:suppressAutoHyphens/>
      </w:pPr>
      <w:r w:rsidRPr="00A454DF">
        <w:t>tłocznie gazu i węzły systemowe.</w:t>
      </w:r>
    </w:p>
    <w:p w14:paraId="75080587" w14:textId="77777777" w:rsidR="00BD12AD" w:rsidRPr="00A454DF" w:rsidRDefault="00BD12AD" w:rsidP="00BD12AD">
      <w:pPr>
        <w:rPr>
          <w:rFonts w:ascii="Segoe UI" w:hAnsi="Segoe UI" w:cs="Segoe UI"/>
          <w:sz w:val="18"/>
          <w:szCs w:val="18"/>
        </w:rPr>
      </w:pPr>
      <w:r w:rsidRPr="00A454DF">
        <w:t>W celu dalszej poprawy bezpiecze</w:t>
      </w:r>
      <w:r w:rsidRPr="00A454DF">
        <w:rPr>
          <w:rFonts w:ascii="Segoe UI" w:hAnsi="Segoe UI" w:cs="Segoe UI"/>
        </w:rPr>
        <w:t>ń</w:t>
      </w:r>
      <w:r w:rsidRPr="00A454DF">
        <w:t>stwa gazowego Polski, a tym samym wojew</w:t>
      </w:r>
      <w:r w:rsidRPr="00A454DF">
        <w:rPr>
          <w:rFonts w:ascii="Segoe UI" w:hAnsi="Segoe UI" w:cs="Segoe UI"/>
        </w:rPr>
        <w:t>ó</w:t>
      </w:r>
      <w:r w:rsidRPr="00A454DF">
        <w:t>dztwa mazowieckiego, planowana jest budowa gazoci</w:t>
      </w:r>
      <w:r w:rsidRPr="00A454DF">
        <w:rPr>
          <w:rFonts w:ascii="Segoe UI" w:hAnsi="Segoe UI" w:cs="Segoe UI"/>
        </w:rPr>
        <w:t>ą</w:t>
      </w:r>
      <w:r w:rsidRPr="00A454DF">
        <w:t>gu Polska–Litwa, integruj</w:t>
      </w:r>
      <w:r w:rsidRPr="00A454DF">
        <w:rPr>
          <w:rFonts w:ascii="Segoe UI" w:hAnsi="Segoe UI" w:cs="Segoe UI"/>
        </w:rPr>
        <w:t>ą</w:t>
      </w:r>
      <w:r w:rsidRPr="00A454DF">
        <w:t>cego systemy gazowe kraj</w:t>
      </w:r>
      <w:r w:rsidRPr="00A454DF">
        <w:rPr>
          <w:rFonts w:ascii="Segoe UI" w:hAnsi="Segoe UI" w:cs="Segoe UI"/>
        </w:rPr>
        <w:t>ó</w:t>
      </w:r>
      <w:r w:rsidRPr="00A454DF">
        <w:t>w Unii Europejskiej w basenie Morza Bałtyckiego. Inwestycja ta – posiadaj</w:t>
      </w:r>
      <w:r w:rsidRPr="00A454DF">
        <w:rPr>
          <w:rFonts w:ascii="Segoe UI" w:hAnsi="Segoe UI" w:cs="Segoe UI"/>
        </w:rPr>
        <w:t>ą</w:t>
      </w:r>
      <w:r w:rsidRPr="00A454DF">
        <w:t>ca status projektu o znaczeniu wsp</w:t>
      </w:r>
      <w:r w:rsidRPr="00A454DF">
        <w:rPr>
          <w:rFonts w:ascii="Segoe UI" w:hAnsi="Segoe UI" w:cs="Segoe UI"/>
        </w:rPr>
        <w:t>ó</w:t>
      </w:r>
      <w:r w:rsidRPr="00A454DF">
        <w:t>lnotowym – b</w:t>
      </w:r>
      <w:r w:rsidRPr="00A454DF">
        <w:rPr>
          <w:rFonts w:ascii="Segoe UI" w:hAnsi="Segoe UI" w:cs="Segoe UI"/>
        </w:rPr>
        <w:t>ę</w:t>
      </w:r>
      <w:r w:rsidRPr="00A454DF">
        <w:t>dzie realizowana we wschodniej cz</w:t>
      </w:r>
      <w:r w:rsidRPr="00A454DF">
        <w:rPr>
          <w:rFonts w:ascii="Segoe UI" w:hAnsi="Segoe UI" w:cs="Segoe UI"/>
        </w:rPr>
        <w:t>ęś</w:t>
      </w:r>
      <w:r w:rsidRPr="00A454DF">
        <w:t>ci wojew</w:t>
      </w:r>
      <w:r w:rsidRPr="00A454DF">
        <w:rPr>
          <w:rFonts w:ascii="Segoe UI" w:hAnsi="Segoe UI" w:cs="Segoe UI"/>
        </w:rPr>
        <w:t>ó</w:t>
      </w:r>
      <w:r w:rsidRPr="00A454DF">
        <w:t>dztwa mazowieckiego.</w:t>
      </w:r>
    </w:p>
    <w:p w14:paraId="3292AE4C" w14:textId="5F2E0271" w:rsidR="00591510" w:rsidRDefault="00591510" w:rsidP="00E65561">
      <w:pPr>
        <w:pStyle w:val="Legenda"/>
      </w:pPr>
      <w:bookmarkStart w:id="61" w:name="_Toc147140400"/>
      <w:r>
        <w:lastRenderedPageBreak/>
        <w:t xml:space="preserve">Ryc. </w:t>
      </w:r>
      <w:r>
        <w:fldChar w:fldCharType="begin"/>
      </w:r>
      <w:r>
        <w:instrText xml:space="preserve"> SEQ Ryc. \* ARABIC </w:instrText>
      </w:r>
      <w:r>
        <w:fldChar w:fldCharType="separate"/>
      </w:r>
      <w:r w:rsidR="00E11786">
        <w:t>7</w:t>
      </w:r>
      <w:r>
        <w:fldChar w:fldCharType="end"/>
      </w:r>
      <w:r w:rsidR="00E65561">
        <w:t>.</w:t>
      </w:r>
      <w:r>
        <w:t xml:space="preserve"> </w:t>
      </w:r>
      <w:r w:rsidRPr="0093776A">
        <w:t>System elektroenergetyczny najwyższych napięć w województwie mazowieckim</w:t>
      </w:r>
      <w:bookmarkEnd w:id="61"/>
    </w:p>
    <w:p w14:paraId="6A97D04B" w14:textId="4C4DCEC3" w:rsidR="00BD12AD" w:rsidRPr="00A454DF" w:rsidRDefault="00591510" w:rsidP="00BD12AD">
      <w:pPr>
        <w:pStyle w:val="elementgraficznytabela"/>
      </w:pPr>
      <w:r>
        <w:drawing>
          <wp:inline distT="0" distB="0" distL="0" distR="0" wp14:anchorId="6001F291" wp14:editId="56C211C3">
            <wp:extent cx="5630061" cy="7487695"/>
            <wp:effectExtent l="0" t="0" r="8890" b="0"/>
            <wp:docPr id="1910885617" name="Obraz 19108856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85617" name="Obraz 6" descr="Obraz zawierający mapa&#10;&#10;Opis wygenerowany automatycznie"/>
                    <pic:cNvPicPr/>
                  </pic:nvPicPr>
                  <pic:blipFill>
                    <a:blip r:embed="rId37">
                      <a:extLst>
                        <a:ext uri="{28A0092B-C50C-407E-A947-70E740481C1C}">
                          <a14:useLocalDpi xmlns:a14="http://schemas.microsoft.com/office/drawing/2010/main" val="0"/>
                        </a:ext>
                      </a:extLst>
                    </a:blip>
                    <a:stretch>
                      <a:fillRect/>
                    </a:stretch>
                  </pic:blipFill>
                  <pic:spPr>
                    <a:xfrm>
                      <a:off x="0" y="0"/>
                      <a:ext cx="5630061" cy="7487695"/>
                    </a:xfrm>
                    <a:prstGeom prst="rect">
                      <a:avLst/>
                    </a:prstGeom>
                  </pic:spPr>
                </pic:pic>
              </a:graphicData>
            </a:graphic>
          </wp:inline>
        </w:drawing>
      </w:r>
    </w:p>
    <w:p w14:paraId="5D1EB731" w14:textId="77777777" w:rsidR="00BD12AD" w:rsidRPr="00A454DF" w:rsidRDefault="00BD12AD" w:rsidP="00C56DA4">
      <w:pPr>
        <w:pStyle w:val="podpiselementu"/>
        <w:jc w:val="left"/>
      </w:pPr>
      <w:r w:rsidRPr="00A454DF">
        <w:t>Źródło: Mazowieckie Biuro Planowania Regionalnego na podstawie ustawy o przygotowaniu i realizacji strategicznych inwestycji w zakresie sieci przesyłowych, KPZK 2030, SOR, Listy Projektów Strategicznych dla infrastruktury energetycznej w ramach POIiŚ 2014-2020 oraz danych operatorów, PZPWM, lipiec 2018 r.</w:t>
      </w:r>
    </w:p>
    <w:p w14:paraId="1F763375" w14:textId="4E75DBD4" w:rsidR="00591510" w:rsidRDefault="00591510" w:rsidP="00E65561">
      <w:pPr>
        <w:pStyle w:val="Legenda"/>
      </w:pPr>
      <w:bookmarkStart w:id="62" w:name="_Toc147140401"/>
      <w:r>
        <w:lastRenderedPageBreak/>
        <w:t xml:space="preserve">Ryc. </w:t>
      </w:r>
      <w:r>
        <w:fldChar w:fldCharType="begin"/>
      </w:r>
      <w:r>
        <w:instrText xml:space="preserve"> SEQ Ryc. \* ARABIC </w:instrText>
      </w:r>
      <w:r>
        <w:fldChar w:fldCharType="separate"/>
      </w:r>
      <w:r w:rsidR="00E11786">
        <w:t>8</w:t>
      </w:r>
      <w:r>
        <w:fldChar w:fldCharType="end"/>
      </w:r>
      <w:r w:rsidR="00E65561">
        <w:t>.</w:t>
      </w:r>
      <w:r>
        <w:t xml:space="preserve"> </w:t>
      </w:r>
      <w:r w:rsidRPr="000C44B7">
        <w:t>System gazowy wysokiego ciśnienia w województwie mazowieckim</w:t>
      </w:r>
      <w:bookmarkEnd w:id="62"/>
    </w:p>
    <w:p w14:paraId="48CDE9A4" w14:textId="5A7B887F" w:rsidR="00BD12AD" w:rsidRPr="00A454DF" w:rsidRDefault="00591510" w:rsidP="00BD12AD">
      <w:pPr>
        <w:pStyle w:val="elementgraficznytabela"/>
      </w:pPr>
      <w:r>
        <w:drawing>
          <wp:inline distT="0" distB="0" distL="0" distR="0" wp14:anchorId="50304687" wp14:editId="00DD96D4">
            <wp:extent cx="5759450" cy="7653655"/>
            <wp:effectExtent l="0" t="0" r="0" b="4445"/>
            <wp:docPr id="1494143036" name="Obraz 14941430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43036" name="Obraz 7" descr="Obraz zawierający mapa&#10;&#10;Opis wygenerowany automatycznie"/>
                    <pic:cNvPicPr/>
                  </pic:nvPicPr>
                  <pic:blipFill>
                    <a:blip r:embed="rId38">
                      <a:extLst>
                        <a:ext uri="{28A0092B-C50C-407E-A947-70E740481C1C}">
                          <a14:useLocalDpi xmlns:a14="http://schemas.microsoft.com/office/drawing/2010/main" val="0"/>
                        </a:ext>
                      </a:extLst>
                    </a:blip>
                    <a:stretch>
                      <a:fillRect/>
                    </a:stretch>
                  </pic:blipFill>
                  <pic:spPr>
                    <a:xfrm>
                      <a:off x="0" y="0"/>
                      <a:ext cx="5759450" cy="7653655"/>
                    </a:xfrm>
                    <a:prstGeom prst="rect">
                      <a:avLst/>
                    </a:prstGeom>
                  </pic:spPr>
                </pic:pic>
              </a:graphicData>
            </a:graphic>
          </wp:inline>
        </w:drawing>
      </w:r>
    </w:p>
    <w:p w14:paraId="1E890AA1" w14:textId="77777777" w:rsidR="00BD12AD" w:rsidRPr="00A454DF" w:rsidRDefault="00BD12AD" w:rsidP="00C56DA4">
      <w:pPr>
        <w:pStyle w:val="podpiselementu"/>
        <w:jc w:val="left"/>
      </w:pPr>
      <w:r w:rsidRPr="00A454DF">
        <w:t>Źródło: Mazowieckie Biuro Planowania Regionalnego w Warszawie na podstawie ustawy o inwestycjach w zakresie terminalu regazyfikacyjnego skroplonego gazu ziemnego w Świnoujściu, KPZK 2030, SOR oraz danych operatorów, PZPWM, lipiec 2018 r.</w:t>
      </w:r>
    </w:p>
    <w:p w14:paraId="0A6971FF" w14:textId="77777777" w:rsidR="00BD12AD" w:rsidRPr="007F3051" w:rsidRDefault="00BD12AD" w:rsidP="007F3051">
      <w:pPr>
        <w:rPr>
          <w:rFonts w:ascii="Calibri" w:hAnsi="Calibri"/>
        </w:rPr>
      </w:pPr>
      <w:r w:rsidRPr="007F3051">
        <w:lastRenderedPageBreak/>
        <w:t xml:space="preserve">Energia odnawialna. W województwie mazowieckim udział energii odnawialnej w produkcji energii elektrycznej ogółem (wg stanu na 2020 r.) wynosił zaledwie 6,5%, w Polsce jest to 21,6%. Łączna moc źródeł energii z odnawialnych źródeł energii przyłączonych w regionie do sieci elektroenergetycznych wyniosła 1 984,1 MW, w tym głównie rozwinięta jest energetyka wiatrowa oraz współspalanie i spalanie biomasy, natomiast w niewielkim stopniu energetyka wodna, biogazownie i fotowoltaika. Od 2015 r. zaczął rozwijać się sektor mikroenergetyki prosumenckiej (źródła o mocach do 40 kW) – niemal wyłącznie instalacje fotowoltaiczne. </w:t>
      </w:r>
    </w:p>
    <w:p w14:paraId="0A46FD43" w14:textId="77777777" w:rsidR="00BD12AD" w:rsidRPr="007F3051" w:rsidRDefault="00BD12AD" w:rsidP="007F3051">
      <w:pPr>
        <w:rPr>
          <w:rFonts w:ascii="Calibri" w:hAnsi="Calibri"/>
        </w:rPr>
      </w:pPr>
      <w:r w:rsidRPr="007F3051">
        <w:t>Najwi</w:t>
      </w:r>
      <w:r w:rsidRPr="007F3051">
        <w:rPr>
          <w:rFonts w:cs="Segoe UI"/>
        </w:rPr>
        <w:t>ę</w:t>
      </w:r>
      <w:r w:rsidRPr="007F3051">
        <w:t>ksze potencjalne mo</w:t>
      </w:r>
      <w:r w:rsidRPr="007F3051">
        <w:rPr>
          <w:rFonts w:cs="Segoe UI"/>
        </w:rPr>
        <w:t>ż</w:t>
      </w:r>
      <w:r w:rsidRPr="007F3051">
        <w:t>liwo</w:t>
      </w:r>
      <w:r w:rsidRPr="007F3051">
        <w:rPr>
          <w:rFonts w:cs="Segoe UI"/>
        </w:rPr>
        <w:t>ś</w:t>
      </w:r>
      <w:r w:rsidRPr="007F3051">
        <w:t>ci rozwoju OZE w wojew</w:t>
      </w:r>
      <w:r w:rsidRPr="007F3051">
        <w:rPr>
          <w:rFonts w:cs="Segoe UI"/>
        </w:rPr>
        <w:t>ó</w:t>
      </w:r>
      <w:r w:rsidRPr="007F3051">
        <w:t>dztwie mazowieckim zwi</w:t>
      </w:r>
      <w:r w:rsidRPr="007F3051">
        <w:rPr>
          <w:rFonts w:cs="Segoe UI"/>
        </w:rPr>
        <w:t>ą</w:t>
      </w:r>
      <w:r w:rsidRPr="007F3051">
        <w:t>zane s</w:t>
      </w:r>
      <w:r w:rsidRPr="007F3051">
        <w:rPr>
          <w:rFonts w:cs="Segoe UI"/>
        </w:rPr>
        <w:t>ą</w:t>
      </w:r>
      <w:r w:rsidRPr="007F3051">
        <w:t xml:space="preserve"> z wykorzystywaniem biomasy, kt</w:t>
      </w:r>
      <w:r w:rsidRPr="007F3051">
        <w:rPr>
          <w:rFonts w:cs="Segoe UI"/>
        </w:rPr>
        <w:t>ó</w:t>
      </w:r>
      <w:r w:rsidRPr="007F3051">
        <w:t>ra mo</w:t>
      </w:r>
      <w:r w:rsidRPr="007F3051">
        <w:rPr>
          <w:rFonts w:cs="Segoe UI"/>
        </w:rPr>
        <w:t>ż</w:t>
      </w:r>
      <w:r w:rsidRPr="007F3051">
        <w:t>e by</w:t>
      </w:r>
      <w:r w:rsidRPr="007F3051">
        <w:rPr>
          <w:rFonts w:cs="Segoe UI"/>
        </w:rPr>
        <w:t>ć</w:t>
      </w:r>
      <w:r w:rsidRPr="007F3051">
        <w:t xml:space="preserve"> u</w:t>
      </w:r>
      <w:r w:rsidRPr="007F3051">
        <w:rPr>
          <w:rFonts w:cs="Segoe UI"/>
        </w:rPr>
        <w:t>ż</w:t>
      </w:r>
      <w:r w:rsidRPr="007F3051">
        <w:t>ywana zar</w:t>
      </w:r>
      <w:r w:rsidRPr="007F3051">
        <w:rPr>
          <w:rFonts w:cs="Segoe UI"/>
        </w:rPr>
        <w:t>ó</w:t>
      </w:r>
      <w:r w:rsidRPr="007F3051">
        <w:t>wno do bezpo</w:t>
      </w:r>
      <w:r w:rsidRPr="007F3051">
        <w:rPr>
          <w:rFonts w:cs="Segoe UI"/>
        </w:rPr>
        <w:t>ś</w:t>
      </w:r>
      <w:r w:rsidRPr="007F3051">
        <w:t>redniego spalania, jak i produkcji biopaliw oraz biogazu.</w:t>
      </w:r>
    </w:p>
    <w:p w14:paraId="606E9A9A" w14:textId="77777777" w:rsidR="00BD12AD" w:rsidRPr="007F3051" w:rsidRDefault="00BD12AD" w:rsidP="007F3051">
      <w:pPr>
        <w:rPr>
          <w:rFonts w:ascii="Calibri" w:hAnsi="Calibri"/>
        </w:rPr>
      </w:pPr>
      <w:r w:rsidRPr="007F3051">
        <w:t>W Obszarze Strategicznej Interwencji Ostrołęki istniej</w:t>
      </w:r>
      <w:r w:rsidRPr="007F3051">
        <w:rPr>
          <w:rFonts w:cs="Segoe UI"/>
        </w:rPr>
        <w:t xml:space="preserve">ą średnio korzystne warunki dla </w:t>
      </w:r>
      <w:r w:rsidRPr="007F3051">
        <w:t xml:space="preserve">wykorzystywania energii słonecznej </w:t>
      </w:r>
      <w:r w:rsidRPr="007F3051">
        <w:rPr>
          <w:rFonts w:cs="Segoe UI"/>
        </w:rPr>
        <w:t>(średnie roczne promieniowanie słoneczne na poziomie 9,75-10,0 MJ/m</w:t>
      </w:r>
      <w:r w:rsidRPr="007F3051">
        <w:rPr>
          <w:vertAlign w:val="superscript"/>
        </w:rPr>
        <w:t>2</w:t>
      </w:r>
      <w:r w:rsidRPr="007F3051">
        <w:t>) – przede wszystkim do podgrzewania wody u</w:t>
      </w:r>
      <w:r w:rsidRPr="007F3051">
        <w:rPr>
          <w:rFonts w:cs="Segoe UI"/>
        </w:rPr>
        <w:t>ż</w:t>
      </w:r>
      <w:r w:rsidRPr="007F3051">
        <w:t>ytkowej, lecz tak</w:t>
      </w:r>
      <w:r w:rsidRPr="007F3051">
        <w:rPr>
          <w:rFonts w:cs="Segoe UI"/>
        </w:rPr>
        <w:t>ż</w:t>
      </w:r>
      <w:r w:rsidRPr="007F3051">
        <w:t>e na potrzeby rolnicze i lokalnej produkcji energii elektrycznej w ogniwach fotowoltaicznych (Ryc. 9).</w:t>
      </w:r>
    </w:p>
    <w:p w14:paraId="0E2DE6AE" w14:textId="77777777" w:rsidR="00BD12AD" w:rsidRPr="007F3051" w:rsidRDefault="00BD12AD" w:rsidP="00BD12AD">
      <w:pPr>
        <w:rPr>
          <w:rFonts w:ascii="Calibri" w:hAnsi="Calibri"/>
          <w:szCs w:val="24"/>
        </w:rPr>
      </w:pPr>
      <w:r w:rsidRPr="00A454DF">
        <w:rPr>
          <w:szCs w:val="24"/>
        </w:rPr>
        <w:t xml:space="preserve">Obszar </w:t>
      </w:r>
      <w:r w:rsidRPr="007F3051">
        <w:rPr>
          <w:szCs w:val="24"/>
        </w:rPr>
        <w:t>położony jest na pograniczu bardzo korzystnych i korzystnych stref energetycznych wiatru. Tworzy to korzystne uwarunkowania do rozwoju energetyki wiatrowej. Największym problemem dla rozwoju energetyki wiatrowej jest wysokie ryzyko wystąpienia konfliktów społeczno-środowiskowych.</w:t>
      </w:r>
    </w:p>
    <w:p w14:paraId="11F767CC" w14:textId="77777777" w:rsidR="00BD12AD" w:rsidRPr="007F3051" w:rsidRDefault="00BD12AD" w:rsidP="00BD12AD">
      <w:pPr>
        <w:rPr>
          <w:rFonts w:ascii="Calibri" w:hAnsi="Calibri"/>
          <w:szCs w:val="24"/>
        </w:rPr>
      </w:pPr>
      <w:r w:rsidRPr="007F3051">
        <w:rPr>
          <w:szCs w:val="24"/>
        </w:rPr>
        <w:t>Dodatkowo, w zachodniej cz</w:t>
      </w:r>
      <w:r w:rsidRPr="007F3051">
        <w:rPr>
          <w:rFonts w:cs="Segoe UI"/>
          <w:szCs w:val="24"/>
        </w:rPr>
        <w:t>ęś</w:t>
      </w:r>
      <w:r w:rsidRPr="007F3051">
        <w:rPr>
          <w:szCs w:val="24"/>
        </w:rPr>
        <w:t>ci obszaru istnieje potencjał do rozwoju energetyki wykorzystuj</w:t>
      </w:r>
      <w:r w:rsidRPr="007F3051">
        <w:rPr>
          <w:rFonts w:cs="Segoe UI"/>
          <w:szCs w:val="24"/>
        </w:rPr>
        <w:t>ą</w:t>
      </w:r>
      <w:r w:rsidRPr="007F3051">
        <w:rPr>
          <w:szCs w:val="24"/>
        </w:rPr>
        <w:t>cej wody geotermalne.</w:t>
      </w:r>
    </w:p>
    <w:p w14:paraId="56859E26" w14:textId="45A42783" w:rsidR="006012C9" w:rsidRDefault="006012C9" w:rsidP="00E65561">
      <w:pPr>
        <w:pStyle w:val="Legenda"/>
      </w:pPr>
      <w:bookmarkStart w:id="63" w:name="_Toc147140402"/>
      <w:r>
        <w:lastRenderedPageBreak/>
        <w:t xml:space="preserve">Ryc. </w:t>
      </w:r>
      <w:r>
        <w:fldChar w:fldCharType="begin"/>
      </w:r>
      <w:r>
        <w:instrText xml:space="preserve"> SEQ Ryc. \* ARABIC </w:instrText>
      </w:r>
      <w:r>
        <w:fldChar w:fldCharType="separate"/>
      </w:r>
      <w:r w:rsidR="00E11786">
        <w:t>9</w:t>
      </w:r>
      <w:r>
        <w:fldChar w:fldCharType="end"/>
      </w:r>
      <w:r w:rsidR="00E65561">
        <w:t>.</w:t>
      </w:r>
      <w:r>
        <w:t xml:space="preserve"> </w:t>
      </w:r>
      <w:r w:rsidRPr="004D2E36">
        <w:t>Potencjał energetyki odnawialnej w województwie mazowieckim</w:t>
      </w:r>
      <w:bookmarkEnd w:id="63"/>
    </w:p>
    <w:p w14:paraId="5689C97B" w14:textId="1E5786B6" w:rsidR="00BD12AD" w:rsidRPr="00A454DF" w:rsidRDefault="006012C9" w:rsidP="00BD12AD">
      <w:pPr>
        <w:pStyle w:val="Elementgraficzny"/>
      </w:pPr>
      <w:r>
        <w:drawing>
          <wp:inline distT="0" distB="0" distL="0" distR="0" wp14:anchorId="1ED7B5AF" wp14:editId="7290CD5B">
            <wp:extent cx="5685304" cy="7545721"/>
            <wp:effectExtent l="0" t="0" r="0" b="0"/>
            <wp:docPr id="1920046381" name="Obraz 192004638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46381" name="Obraz 8" descr="Obraz zawierający mapa&#10;&#10;Opis wygenerowany automatycznie"/>
                    <pic:cNvPicPr/>
                  </pic:nvPicPr>
                  <pic:blipFill>
                    <a:blip r:embed="rId39">
                      <a:extLst>
                        <a:ext uri="{28A0092B-C50C-407E-A947-70E740481C1C}">
                          <a14:useLocalDpi xmlns:a14="http://schemas.microsoft.com/office/drawing/2010/main" val="0"/>
                        </a:ext>
                      </a:extLst>
                    </a:blip>
                    <a:stretch>
                      <a:fillRect/>
                    </a:stretch>
                  </pic:blipFill>
                  <pic:spPr>
                    <a:xfrm>
                      <a:off x="0" y="0"/>
                      <a:ext cx="5687677" cy="7548871"/>
                    </a:xfrm>
                    <a:prstGeom prst="rect">
                      <a:avLst/>
                    </a:prstGeom>
                  </pic:spPr>
                </pic:pic>
              </a:graphicData>
            </a:graphic>
          </wp:inline>
        </w:drawing>
      </w:r>
    </w:p>
    <w:p w14:paraId="7F035815" w14:textId="77777777" w:rsidR="00BD12AD" w:rsidRPr="00A454DF" w:rsidRDefault="00BD12AD" w:rsidP="00BD12AD">
      <w:pPr>
        <w:pStyle w:val="podpiselementu"/>
        <w:jc w:val="left"/>
      </w:pPr>
      <w:r w:rsidRPr="00A454DF">
        <w:t>Źródło: Mazowieckie Biuro Planowania Regionalnego w Warszawie na podstawie „Programu możliwości wykorzystania odnawialnych źródeł energii dla WM”, KPZK 2030 i danych operatorów systemów elektroenergetycznych, stan na 31.12.2017 r., PZPWM, lipiec 2018 r.</w:t>
      </w:r>
    </w:p>
    <w:p w14:paraId="09C50720" w14:textId="7B0A409F" w:rsidR="006012C9" w:rsidRDefault="006012C9" w:rsidP="00E65561">
      <w:pPr>
        <w:pStyle w:val="Legenda"/>
      </w:pPr>
      <w:bookmarkStart w:id="64" w:name="_Toc147140403"/>
      <w:r>
        <w:lastRenderedPageBreak/>
        <w:t xml:space="preserve">Ryc. </w:t>
      </w:r>
      <w:r>
        <w:fldChar w:fldCharType="begin"/>
      </w:r>
      <w:r>
        <w:instrText xml:space="preserve"> SEQ Ryc. \* ARABIC </w:instrText>
      </w:r>
      <w:r>
        <w:fldChar w:fldCharType="separate"/>
      </w:r>
      <w:r w:rsidR="00E11786">
        <w:t>10</w:t>
      </w:r>
      <w:r>
        <w:fldChar w:fldCharType="end"/>
      </w:r>
      <w:r w:rsidR="00E65561">
        <w:t>.</w:t>
      </w:r>
      <w:r>
        <w:t xml:space="preserve"> Docelowy układ wybranych elementów struktury funkcjonalno-przestrzennej</w:t>
      </w:r>
      <w:bookmarkEnd w:id="64"/>
    </w:p>
    <w:p w14:paraId="7F6B1617" w14:textId="77777777" w:rsidR="006012C9" w:rsidRDefault="006012C9" w:rsidP="006012C9">
      <w:pPr>
        <w:keepNext/>
        <w:ind w:left="0"/>
      </w:pPr>
      <w:r>
        <w:rPr>
          <w:noProof/>
        </w:rPr>
        <w:drawing>
          <wp:inline distT="0" distB="0" distL="0" distR="0" wp14:anchorId="3161CE05" wp14:editId="3C582CD0">
            <wp:extent cx="5689847" cy="8046086"/>
            <wp:effectExtent l="0" t="0" r="6350" b="0"/>
            <wp:docPr id="804636038" name="Obraz 80463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36038" name="Obraz 80463603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9847" cy="8046086"/>
                    </a:xfrm>
                    <a:prstGeom prst="rect">
                      <a:avLst/>
                    </a:prstGeom>
                  </pic:spPr>
                </pic:pic>
              </a:graphicData>
            </a:graphic>
          </wp:inline>
        </w:drawing>
      </w:r>
    </w:p>
    <w:p w14:paraId="1E8593C6" w14:textId="0735D645" w:rsidR="00311ABF" w:rsidRPr="00311ABF" w:rsidRDefault="006012C9" w:rsidP="006012C9">
      <w:pPr>
        <w:pStyle w:val="Tekstprzypisudolnego"/>
      </w:pPr>
      <w:r>
        <w:t>Źródło: Opracowanie własne</w:t>
      </w:r>
    </w:p>
    <w:p w14:paraId="7D6AA2A0" w14:textId="69A4E566" w:rsidR="61901EB6" w:rsidRDefault="61901EB6" w:rsidP="5A00CF64">
      <w:pPr>
        <w:pStyle w:val="Nagwek2"/>
      </w:pPr>
      <w:bookmarkStart w:id="65" w:name="_Toc146725902"/>
      <w:r>
        <w:lastRenderedPageBreak/>
        <w:t>Ustalenia i rekomendacje w zakresie polityki przestrzennej</w:t>
      </w:r>
      <w:bookmarkEnd w:id="65"/>
    </w:p>
    <w:p w14:paraId="602B8557" w14:textId="77777777" w:rsidR="00A02C8E" w:rsidRPr="006D7B45" w:rsidRDefault="00A02C8E" w:rsidP="00A02C8E">
      <w:r w:rsidRPr="00A454DF">
        <w:t xml:space="preserve">Obszar partnerstwa obejmuje północno-wschodnią część województwa mazowieckiego, rozciągając się południowo na odcinku ponad 70 km. Teren znajduje się w środku trójkąta, którego </w:t>
      </w:r>
      <w:r w:rsidRPr="006D7B45">
        <w:t xml:space="preserve">wierzchołki stanowią większe ośrodki miejskie – Warszawa, Białystok i Olsztyn. Struktura jednostek osadniczych w Partnerstwie i jego otoczeniu jest charakterystyczna dla równinnych, rolniczych regionów w tej części Europy. Wyraźnie zarysowuje się hierarchiczna struktura składająca się z miast średnich (na terenie Partnerstwa jest nim Ostrołęka), otoczonych mniejszymi miejscowościami gminnymi (niekiedy są to małe miasta, jak to jest w przypadku Myszyńca) oraz licznymi wsiami, których na terenie Partnerstwa jest 168 (5 z nich jest ośrodkami gminnymi). </w:t>
      </w:r>
    </w:p>
    <w:p w14:paraId="00A755A4" w14:textId="77777777" w:rsidR="00A02C8E" w:rsidRPr="006D7B45" w:rsidRDefault="00A02C8E" w:rsidP="00A02C8E">
      <w:r w:rsidRPr="006D7B45">
        <w:t>Przez obszar Partnerstwa nie przebiegają autostrady, drogi ekspresowe ani dwutorowe linie kolejowe, co ogranicza dostępność komunikacyjną. Niemniej jednak położenie na pograniczu trzech województw, w podobnej odległości od trzech dużych ośrodków miejskich i bliskość drogi S8, ułatwia część relacji.</w:t>
      </w:r>
    </w:p>
    <w:p w14:paraId="2E8D31CC" w14:textId="6D08759E" w:rsidR="00A02C8E" w:rsidRPr="00A454DF" w:rsidRDefault="00A02C8E" w:rsidP="00A02C8E">
      <w:r w:rsidRPr="006D7B45">
        <w:t>Obszar Partnerstwa przecina płynąca ze wschodu na zachód rzeka Narew, nad którą zlokalizowana jest Ostrołęka, najważniejszy ośrodek Partnerstwa. Również mniej więcej w połowie obszar Partnerstwa dzieli tzw. historyczny „Gościniec Mazurski” lub „Trasa Mazurska”, która łączy ze sobą wielkie Jeziora Mazurskie i Warszawę. Podział Partnerstwa na dwie części ma też wymiar etnologiczny (kurpiowska północ i szlacheckie południe), co rzutuje na specyfikę przestrzeni i krajobrazu z pozostałościami specyficznej architektury, częściowo zachowanymi układami przestrzennymi miejscowości, gęściej zalesioną północą z pozostałościami Puszczy Zielonej oraz rolniczym południem. Północ i południe partnerstwa są terenami zaludnionymi słabiej niż centralna część z Ostrołęką. Przeciętna gęstość</w:t>
      </w:r>
      <w:r w:rsidRPr="00A454DF">
        <w:t xml:space="preserve"> zaludnienia wynosi </w:t>
      </w:r>
      <w:r w:rsidRPr="00A454DF">
        <w:rPr>
          <w:rFonts w:ascii="Calibri" w:eastAsia="Times New Roman" w:hAnsi="Calibri" w:cs="Calibri"/>
          <w:color w:val="000000"/>
          <w:szCs w:val="24"/>
        </w:rPr>
        <w:t>90 os./km</w:t>
      </w:r>
      <w:r w:rsidRPr="00A454DF">
        <w:rPr>
          <w:rFonts w:ascii="Calibri" w:eastAsia="Times New Roman" w:hAnsi="Calibri" w:cs="Calibri"/>
          <w:color w:val="000000"/>
          <w:szCs w:val="24"/>
          <w:vertAlign w:val="superscript"/>
        </w:rPr>
        <w:t>2</w:t>
      </w:r>
      <w:r w:rsidRPr="00A454DF">
        <w:t>, co jest wskaźnikiem niższym od średniej krajowej jak i wojewódzkiej. Z ponad 112 tys. mieszkańców Partnerstwa, ponad 45% zamieszkuje Ostrołękę. Poza terenem miasta i jego bezpośrednim otoczeniem, gęstość zaludnienia jest niska. W ostatnich latach liczba ludności w Partnerstwie spada. Rośnie natomiast w gminach zlokalizowanych wokół Ostrołęki, co jest efektem procesu suburbanizacji powiązanego z tzw. rozlewaniem się zabudowy.</w:t>
      </w:r>
      <w:r w:rsidRPr="00A454DF">
        <w:br/>
        <w:t xml:space="preserve">Gęsto zurbanizowana część Ostrołęki skupia się prawie w całości na lewym brzegu Narwi. Miasto ma koncentryczną, promienistą strukturę zabudowy, zbiegającą się w rejonie Starego Miasta i przeprawy przez rzekę. Wokół miasta dominują niedookreślone i nieskończone układy zabudowy o cechach podmiejskich. </w:t>
      </w:r>
      <w:r w:rsidRPr="00A454DF">
        <w:br/>
        <w:t>Przeważnie słabe gleby powodują, że w niezurbanizowanej północnej i południowej części terenu Partnerstwa często dominują pastwiska, a także lasy. W układac</w:t>
      </w:r>
      <w:r w:rsidR="005C0538">
        <w:t xml:space="preserve">h </w:t>
      </w:r>
      <w:r w:rsidRPr="00A454DF">
        <w:t xml:space="preserve">zabudowy miejscowości wyróżniają się wsie ulicowe, łańcuchowe i wielodrożnice, we wsiach zlokalizowanych przy głównych (lub historycznie ważnych) drogach. Na </w:t>
      </w:r>
      <w:r w:rsidRPr="00A454DF">
        <w:lastRenderedPageBreak/>
        <w:t xml:space="preserve">pozostałych terenach dominują pomniejsze wsie o skupionej zabudowie oraz liczne drobne przysiółki, szczególnie na terenie Kurpi. </w:t>
      </w:r>
    </w:p>
    <w:p w14:paraId="79BC21F2" w14:textId="77777777" w:rsidR="00A02C8E" w:rsidRPr="00A454DF" w:rsidRDefault="00A02C8E" w:rsidP="00A02C8E">
      <w:r w:rsidRPr="00A717D8">
        <w:rPr>
          <w:lang w:eastAsia="pl-PL"/>
        </w:rPr>
        <w:t>Ustalenia i rekomendacje</w:t>
      </w:r>
      <w:r w:rsidRPr="00A454DF">
        <w:rPr>
          <w:lang w:eastAsia="pl-PL"/>
        </w:rPr>
        <w:t xml:space="preserve"> przestrzenne w rozdziale zostały podzielone na dwie części – ogólne, którym poświęcono rozdział 4.2.1, oraz specyficzne dla obszaru Partnerstwa, wynikające z przyjętych w strategii celów strategicznych, które opisano w rozdziale 4.2.2. Obie grupy ustaleń i rekomendacji uzupełniają się, tworząc wytyczne do prowadzenia polityki przestrzennej w Partnerstwie.</w:t>
      </w:r>
    </w:p>
    <w:p w14:paraId="416F2727" w14:textId="77777777" w:rsidR="00A02C8E" w:rsidRPr="00A454DF" w:rsidRDefault="00A02C8E" w:rsidP="007F3E9F">
      <w:pPr>
        <w:pStyle w:val="Akapitzlist"/>
        <w:numPr>
          <w:ilvl w:val="2"/>
          <w:numId w:val="53"/>
        </w:numPr>
        <w:spacing w:before="0" w:after="0" w:line="240" w:lineRule="auto"/>
        <w:textAlignment w:val="baseline"/>
        <w:rPr>
          <w:rFonts w:ascii="Calibri" w:eastAsia="Times New Roman" w:hAnsi="Calibri" w:cs="Calibri"/>
          <w:b/>
          <w:bCs/>
          <w:sz w:val="26"/>
          <w:szCs w:val="26"/>
          <w:lang w:eastAsia="pl-PL"/>
        </w:rPr>
      </w:pPr>
      <w:r w:rsidRPr="00A454DF">
        <w:rPr>
          <w:rFonts w:ascii="Calibri" w:eastAsia="Times New Roman" w:hAnsi="Calibri" w:cs="Calibri"/>
          <w:b/>
          <w:bCs/>
          <w:sz w:val="26"/>
          <w:szCs w:val="26"/>
          <w:lang w:eastAsia="pl-PL"/>
        </w:rPr>
        <w:t>Ogólne ustalenia i rekomendacje</w:t>
      </w:r>
    </w:p>
    <w:p w14:paraId="603DEA7E" w14:textId="77777777" w:rsidR="00A02C8E" w:rsidRPr="00A454DF" w:rsidRDefault="00A02C8E" w:rsidP="00A02C8E">
      <w:pPr>
        <w:spacing w:before="0" w:after="0" w:line="240" w:lineRule="auto"/>
        <w:ind w:left="0"/>
        <w:textAlignment w:val="baseline"/>
        <w:rPr>
          <w:rFonts w:ascii="Calibri" w:eastAsia="Times New Roman" w:hAnsi="Calibri" w:cs="Calibri"/>
          <w:b/>
          <w:bCs/>
          <w:sz w:val="26"/>
          <w:szCs w:val="26"/>
          <w:lang w:eastAsia="pl-PL"/>
        </w:rPr>
      </w:pPr>
    </w:p>
    <w:p w14:paraId="4259D01F" w14:textId="773F2FCE" w:rsidR="00A02C8E" w:rsidRPr="00A02C8E" w:rsidRDefault="00A02C8E" w:rsidP="00A02C8E">
      <w:pPr>
        <w:rPr>
          <w:b/>
          <w:bCs/>
          <w:lang w:eastAsia="pl-PL"/>
        </w:rPr>
      </w:pPr>
      <w:r w:rsidRPr="00A02C8E">
        <w:rPr>
          <w:b/>
          <w:bCs/>
          <w:lang w:eastAsia="pl-PL"/>
        </w:rPr>
        <w:t>Ochrona i kształtowanie środowiska przyrodniczego </w:t>
      </w:r>
    </w:p>
    <w:p w14:paraId="3E47DA9A" w14:textId="77777777" w:rsidR="00A02C8E" w:rsidRDefault="00A02C8E" w:rsidP="007F3E9F">
      <w:pPr>
        <w:pStyle w:val="Akapitzlist"/>
        <w:numPr>
          <w:ilvl w:val="0"/>
          <w:numId w:val="55"/>
        </w:numPr>
        <w:rPr>
          <w:lang w:eastAsia="pl-PL"/>
        </w:rPr>
      </w:pPr>
      <w:r w:rsidRPr="00A454DF">
        <w:rPr>
          <w:lang w:eastAsia="pl-PL"/>
        </w:rPr>
        <w:t>Należy dążyć do realizacji działań zmierzających do utrzymania i wzmocnienia powiązań ekologicznych.</w:t>
      </w:r>
    </w:p>
    <w:p w14:paraId="10832EF4" w14:textId="77777777" w:rsidR="00A02C8E" w:rsidRDefault="00A02C8E" w:rsidP="007F3E9F">
      <w:pPr>
        <w:pStyle w:val="Akapitzlist"/>
        <w:numPr>
          <w:ilvl w:val="0"/>
          <w:numId w:val="55"/>
        </w:numPr>
        <w:rPr>
          <w:lang w:eastAsia="pl-PL"/>
        </w:rPr>
      </w:pPr>
      <w:r w:rsidRPr="00A454DF">
        <w:rPr>
          <w:lang w:eastAsia="pl-PL"/>
        </w:rPr>
        <w:t>Należy dążyć do objęcia ochroną poprzez ograniczanie lub zakaz zabudowy terenów rolnych i leśnych, terenów położonych wzdłuż cieków wodnych i jezior oraz obszarów na przebiegu zielonych korytarzy ekologicznych. Ograniczenia i zakazy zabudowy należy wskazać w dokumentach planistycznych. </w:t>
      </w:r>
    </w:p>
    <w:p w14:paraId="5B5CC779" w14:textId="77777777" w:rsidR="00A02C8E" w:rsidRDefault="00A02C8E" w:rsidP="007F3E9F">
      <w:pPr>
        <w:pStyle w:val="Akapitzlist"/>
        <w:numPr>
          <w:ilvl w:val="0"/>
          <w:numId w:val="55"/>
        </w:numPr>
        <w:rPr>
          <w:lang w:eastAsia="pl-PL"/>
        </w:rPr>
      </w:pPr>
      <w:r w:rsidRPr="00A454DF">
        <w:rPr>
          <w:lang w:eastAsia="pl-PL"/>
        </w:rPr>
        <w:t>Należy dążyć do ustanowienia jednoznacznej granicy pomiędzy terenami zurbanizowanymi (tereny zabudowy) i terenami otwartymi, nieprzewidywanymi do zabudowy. Zmiana sposobu użytkowania terenów rolnych na cele nierolnicze powinna następować jedynie w przypadkach uzasadnionych realnym zapotrzebowaniem i zostać poprzedzona uchwaleniem odpowiedniego dokumentu planistycznego.  </w:t>
      </w:r>
    </w:p>
    <w:p w14:paraId="5F89CDCE" w14:textId="3EF39E71" w:rsidR="00A02C8E" w:rsidRDefault="00A02C8E" w:rsidP="007F3E9F">
      <w:pPr>
        <w:pStyle w:val="Akapitzlist"/>
        <w:numPr>
          <w:ilvl w:val="0"/>
          <w:numId w:val="55"/>
        </w:numPr>
        <w:rPr>
          <w:lang w:eastAsia="pl-PL"/>
        </w:rPr>
      </w:pPr>
      <w:r w:rsidRPr="00A454DF">
        <w:rPr>
          <w:lang w:eastAsia="pl-PL"/>
        </w:rPr>
        <w:t xml:space="preserve">Należy dążyć do zwiększania terenów zieleni na obszarach zurbanizowanych, </w:t>
      </w:r>
      <w:r w:rsidR="0029520E">
        <w:rPr>
          <w:lang w:eastAsia="pl-PL"/>
        </w:rPr>
        <w:t xml:space="preserve">rolnych i leśnych, w szczególności łagodzących skutki suszy, </w:t>
      </w:r>
      <w:r w:rsidRPr="00A454DF">
        <w:rPr>
          <w:lang w:eastAsia="pl-PL"/>
        </w:rPr>
        <w:t>a także zwiększać na tych obszarach retencję wód poprzez takie działania jak:</w:t>
      </w:r>
    </w:p>
    <w:p w14:paraId="4C8A01FF" w14:textId="77777777" w:rsidR="00A02C8E" w:rsidRDefault="00A02C8E" w:rsidP="007F3E9F">
      <w:pPr>
        <w:pStyle w:val="Akapitzlist"/>
        <w:numPr>
          <w:ilvl w:val="1"/>
          <w:numId w:val="55"/>
        </w:numPr>
        <w:rPr>
          <w:lang w:eastAsia="pl-PL"/>
        </w:rPr>
      </w:pPr>
      <w:r w:rsidRPr="00A454DF">
        <w:rPr>
          <w:lang w:eastAsia="pl-PL"/>
        </w:rPr>
        <w:t>realizacja zbiorników retencyjnych, w szczególności na obszarach strategicznej interwencji; </w:t>
      </w:r>
    </w:p>
    <w:p w14:paraId="11609E3D" w14:textId="77777777" w:rsidR="00A02C8E" w:rsidRDefault="00A02C8E" w:rsidP="007F3E9F">
      <w:pPr>
        <w:pStyle w:val="Akapitzlist"/>
        <w:numPr>
          <w:ilvl w:val="1"/>
          <w:numId w:val="55"/>
        </w:numPr>
        <w:rPr>
          <w:lang w:eastAsia="pl-PL"/>
        </w:rPr>
      </w:pPr>
      <w:r w:rsidRPr="00A454DF">
        <w:rPr>
          <w:lang w:eastAsia="pl-PL"/>
        </w:rPr>
        <w:t>stosowanie powierzchni przepuszczalnych zamiast powierzchni szczelnych; </w:t>
      </w:r>
    </w:p>
    <w:p w14:paraId="36433205" w14:textId="77777777" w:rsidR="00A02C8E" w:rsidRDefault="00A02C8E" w:rsidP="007F3E9F">
      <w:pPr>
        <w:pStyle w:val="Akapitzlist"/>
        <w:numPr>
          <w:ilvl w:val="1"/>
          <w:numId w:val="55"/>
        </w:numPr>
        <w:rPr>
          <w:lang w:eastAsia="pl-PL"/>
        </w:rPr>
      </w:pPr>
      <w:r w:rsidRPr="00A454DF">
        <w:rPr>
          <w:lang w:eastAsia="pl-PL"/>
        </w:rPr>
        <w:t>wykorzystanie istniejących zagłębień i oczek wodnych do retencji; </w:t>
      </w:r>
    </w:p>
    <w:p w14:paraId="585ABB2C" w14:textId="7F971E9D" w:rsidR="00A02C8E" w:rsidRDefault="00A02C8E" w:rsidP="007F3E9F">
      <w:pPr>
        <w:pStyle w:val="Akapitzlist"/>
        <w:numPr>
          <w:ilvl w:val="1"/>
          <w:numId w:val="55"/>
        </w:numPr>
        <w:rPr>
          <w:lang w:eastAsia="pl-PL"/>
        </w:rPr>
      </w:pPr>
      <w:r w:rsidRPr="00A454DF">
        <w:rPr>
          <w:lang w:eastAsia="pl-PL"/>
        </w:rPr>
        <w:t>zagospodarowanie wód opadowych i roztopowych w sposób minimalizujący utratę naturalnej retencji lub spow</w:t>
      </w:r>
      <w:r w:rsidR="000F202C">
        <w:rPr>
          <w:lang w:eastAsia="pl-PL"/>
        </w:rPr>
        <w:t>a</w:t>
      </w:r>
      <w:r w:rsidRPr="00A454DF">
        <w:rPr>
          <w:lang w:eastAsia="pl-PL"/>
        </w:rPr>
        <w:t>lniający odpływ odprowadzanych wód; </w:t>
      </w:r>
    </w:p>
    <w:p w14:paraId="2B714D98" w14:textId="77777777" w:rsidR="00A02C8E" w:rsidRDefault="00A02C8E" w:rsidP="007F3E9F">
      <w:pPr>
        <w:pStyle w:val="Akapitzlist"/>
        <w:numPr>
          <w:ilvl w:val="1"/>
          <w:numId w:val="55"/>
        </w:numPr>
        <w:rPr>
          <w:lang w:eastAsia="pl-PL"/>
        </w:rPr>
      </w:pPr>
      <w:r w:rsidRPr="00A454DF">
        <w:rPr>
          <w:lang w:eastAsia="pl-PL"/>
        </w:rPr>
        <w:t>stosowanie zielonych dachów i zielonych, żyjących ścian na obiektach budowlanych; </w:t>
      </w:r>
    </w:p>
    <w:p w14:paraId="0A356DC1" w14:textId="77777777" w:rsidR="00A02C8E" w:rsidRDefault="00A02C8E" w:rsidP="007F3E9F">
      <w:pPr>
        <w:pStyle w:val="Akapitzlist"/>
        <w:numPr>
          <w:ilvl w:val="1"/>
          <w:numId w:val="55"/>
        </w:numPr>
        <w:rPr>
          <w:lang w:eastAsia="pl-PL"/>
        </w:rPr>
      </w:pPr>
      <w:r w:rsidRPr="00A454DF">
        <w:rPr>
          <w:lang w:eastAsia="pl-PL"/>
        </w:rPr>
        <w:t>zakładanie ogrodów deszczowych zasilanych deszczówką na terenach zurbanizowanych, szczególnie na terenach o znacznym zasklepieniu gleby. </w:t>
      </w:r>
    </w:p>
    <w:p w14:paraId="7BB5F507" w14:textId="77777777" w:rsidR="00A02C8E" w:rsidRDefault="00A02C8E" w:rsidP="007F3E9F">
      <w:pPr>
        <w:pStyle w:val="Akapitzlist"/>
        <w:numPr>
          <w:ilvl w:val="0"/>
          <w:numId w:val="55"/>
        </w:numPr>
        <w:rPr>
          <w:lang w:eastAsia="pl-PL"/>
        </w:rPr>
      </w:pPr>
      <w:r w:rsidRPr="00A454DF">
        <w:rPr>
          <w:lang w:eastAsia="pl-PL"/>
        </w:rPr>
        <w:lastRenderedPageBreak/>
        <w:t xml:space="preserve">Należy prowadzić wspólną politykę ekologiczną gmin, poprzez podejmowanie wspólnych przedsięwzięć, w zakresie ochrony wód, ziemi, powietrza i krajobrazu jako podstawy dla rozwoju Partnerstwa. </w:t>
      </w:r>
    </w:p>
    <w:p w14:paraId="3AE78754" w14:textId="297616F1" w:rsidR="00A02C8E" w:rsidRPr="00C114A6" w:rsidRDefault="00A02C8E" w:rsidP="007F3E9F">
      <w:pPr>
        <w:pStyle w:val="Akapitzlist"/>
        <w:numPr>
          <w:ilvl w:val="0"/>
          <w:numId w:val="55"/>
        </w:numPr>
        <w:rPr>
          <w:lang w:eastAsia="pl-PL"/>
        </w:rPr>
      </w:pPr>
      <w:r w:rsidRPr="00A454DF">
        <w:rPr>
          <w:lang w:eastAsia="pl-PL"/>
        </w:rPr>
        <w:t>Należy dążyć do ochrony kompleksów dobrych i bardzo dobrych gleb.</w:t>
      </w:r>
    </w:p>
    <w:p w14:paraId="5F3F84CB" w14:textId="77777777" w:rsidR="00A02C8E" w:rsidRPr="00A02C8E" w:rsidRDefault="00A02C8E" w:rsidP="00A02C8E">
      <w:pPr>
        <w:rPr>
          <w:b/>
          <w:bCs/>
          <w:lang w:eastAsia="pl-PL"/>
        </w:rPr>
      </w:pPr>
      <w:r w:rsidRPr="00A02C8E">
        <w:rPr>
          <w:b/>
          <w:bCs/>
          <w:lang w:eastAsia="pl-PL"/>
        </w:rPr>
        <w:t>Kształtowanie dziedzictwa kulturowego</w:t>
      </w:r>
    </w:p>
    <w:p w14:paraId="22D65370" w14:textId="77777777" w:rsidR="00A02C8E" w:rsidRPr="00A454DF" w:rsidRDefault="00A02C8E" w:rsidP="007F3E9F">
      <w:pPr>
        <w:pStyle w:val="Akapitzlist"/>
        <w:numPr>
          <w:ilvl w:val="0"/>
          <w:numId w:val="56"/>
        </w:numPr>
        <w:rPr>
          <w:lang w:eastAsia="pl-PL"/>
        </w:rPr>
      </w:pPr>
      <w:r w:rsidRPr="00A454DF">
        <w:rPr>
          <w:lang w:eastAsia="pl-PL"/>
        </w:rPr>
        <w:t xml:space="preserve">Należy dążyć do ochrony lub adaptacji elementów dziedzictwa kulturowego, w szczególności – wartościowych układów urbanistycznych i ruralistycznych, historycznych obiektów i zespołów zabudowy, zadrzewień przydrożnych i śródpolnych, otwarć i punktów widokowych. </w:t>
      </w:r>
    </w:p>
    <w:p w14:paraId="5A5A35ED" w14:textId="221EC3EB" w:rsidR="00A02C8E" w:rsidRPr="00C114A6" w:rsidRDefault="00A02C8E" w:rsidP="007F3E9F">
      <w:pPr>
        <w:pStyle w:val="Akapitzlist"/>
        <w:numPr>
          <w:ilvl w:val="0"/>
          <w:numId w:val="56"/>
        </w:numPr>
        <w:rPr>
          <w:lang w:eastAsia="pl-PL"/>
        </w:rPr>
      </w:pPr>
      <w:r w:rsidRPr="00A454DF">
        <w:rPr>
          <w:lang w:eastAsia="pl-PL"/>
        </w:rPr>
        <w:t xml:space="preserve">W gminnych programach rewitalizacji należy uwzględnić lokalne wartości kulturowe przestrzeni. </w:t>
      </w:r>
    </w:p>
    <w:p w14:paraId="51D3A17C" w14:textId="114EDA34" w:rsidR="00A02C8E" w:rsidRPr="00A02C8E" w:rsidRDefault="00A02C8E" w:rsidP="00A02C8E">
      <w:pPr>
        <w:rPr>
          <w:b/>
          <w:bCs/>
          <w:lang w:eastAsia="pl-PL"/>
        </w:rPr>
      </w:pPr>
      <w:r w:rsidRPr="00A02C8E">
        <w:rPr>
          <w:b/>
          <w:bCs/>
          <w:lang w:eastAsia="pl-PL"/>
        </w:rPr>
        <w:t>Zapotrzebowanie na nową zabudowę</w:t>
      </w:r>
    </w:p>
    <w:p w14:paraId="3EE6EA76" w14:textId="77777777" w:rsidR="00A02C8E" w:rsidRPr="00E65561" w:rsidRDefault="00A02C8E" w:rsidP="00E65561">
      <w:pPr>
        <w:pStyle w:val="Akapitzlist"/>
        <w:numPr>
          <w:ilvl w:val="0"/>
          <w:numId w:val="69"/>
        </w:numPr>
        <w:rPr>
          <w:lang w:eastAsia="pl-PL"/>
        </w:rPr>
      </w:pPr>
      <w:r w:rsidRPr="00E65561">
        <w:rPr>
          <w:lang w:eastAsia="pl-PL"/>
        </w:rPr>
        <w:t xml:space="preserve">Należy nie przekraczać chłonności demograficznej wynikającej z zapotrzebowania na nową zabudowę mieszkaniową w gminach Partnerstwa. Zapotrzebowanie zostało wyrażone w powierzchni użytkowej mieszkań i w liczbie mieszkańców (dla których należy przewidzieć nowe mieszkania) przedstawiono w tabeli 11. Jako okres perspektywiczny do analiz przyjęto rok 2040. </w:t>
      </w:r>
    </w:p>
    <w:p w14:paraId="4102725B" w14:textId="5CBDF051" w:rsidR="006012C9" w:rsidRDefault="006012C9" w:rsidP="00E65561">
      <w:pPr>
        <w:pStyle w:val="Legenda"/>
      </w:pPr>
      <w:bookmarkStart w:id="66" w:name="_Toc147140419"/>
      <w:r>
        <w:lastRenderedPageBreak/>
        <w:t xml:space="preserve">Tabela </w:t>
      </w:r>
      <w:r>
        <w:fldChar w:fldCharType="begin"/>
      </w:r>
      <w:r>
        <w:instrText xml:space="preserve"> SEQ Tabela \* ARABIC </w:instrText>
      </w:r>
      <w:r>
        <w:fldChar w:fldCharType="separate"/>
      </w:r>
      <w:r w:rsidR="00542801">
        <w:t>11</w:t>
      </w:r>
      <w:r>
        <w:fldChar w:fldCharType="end"/>
      </w:r>
      <w:r w:rsidR="00E65561">
        <w:t>.</w:t>
      </w:r>
      <w:r>
        <w:t xml:space="preserve"> </w:t>
      </w:r>
      <w:r w:rsidRPr="002D33D6">
        <w:t>Zapotrzebowanie na nową zabudowę mieszkaniową w Ostrołęckim Obszarze Specjalnej Interwencji do 2040 r.</w:t>
      </w:r>
      <w:bookmarkEnd w:id="66"/>
    </w:p>
    <w:p w14:paraId="1BB33C17" w14:textId="661807BD" w:rsidR="00A02C8E" w:rsidRPr="006012C9" w:rsidRDefault="00A02C8E" w:rsidP="006012C9">
      <w:pPr>
        <w:pStyle w:val="elementgraficznytabela"/>
        <w:rPr>
          <w:rFonts w:ascii="Calibri Light" w:hAnsi="Calibri Light"/>
          <w:szCs w:val="20"/>
        </w:rPr>
      </w:pPr>
      <w:r w:rsidRPr="00A454DF">
        <w:drawing>
          <wp:inline distT="0" distB="0" distL="0" distR="0" wp14:anchorId="282CD960" wp14:editId="212FD33F">
            <wp:extent cx="5744198" cy="3108960"/>
            <wp:effectExtent l="0" t="0" r="9525" b="0"/>
            <wp:docPr id="70" name="Obraz 70"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Obraz zawierający stół&#10;&#10;Opis wygenerowany automatyczni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0449" cy="3123168"/>
                    </a:xfrm>
                    <a:prstGeom prst="rect">
                      <a:avLst/>
                    </a:prstGeom>
                    <a:noFill/>
                    <a:ln>
                      <a:noFill/>
                    </a:ln>
                  </pic:spPr>
                </pic:pic>
              </a:graphicData>
            </a:graphic>
          </wp:inline>
        </w:drawing>
      </w:r>
      <w:r w:rsidRPr="006012C9">
        <w:rPr>
          <w:rStyle w:val="TekstprzypisudolnegoZnak"/>
        </w:rPr>
        <w:t> Źródło: opracowanie własne na podstawie danych GUS BDL i BDOT10k z geoportal.gov.pl. </w:t>
      </w:r>
    </w:p>
    <w:p w14:paraId="328D18ED" w14:textId="43F71C79" w:rsidR="006012C9" w:rsidRDefault="006012C9" w:rsidP="00E65561">
      <w:pPr>
        <w:pStyle w:val="Legenda"/>
      </w:pPr>
      <w:bookmarkStart w:id="67" w:name="_Toc147140404"/>
      <w:r>
        <w:t xml:space="preserve">Ryc. </w:t>
      </w:r>
      <w:r>
        <w:fldChar w:fldCharType="begin"/>
      </w:r>
      <w:r>
        <w:instrText xml:space="preserve"> SEQ Ryc. \* ARABIC </w:instrText>
      </w:r>
      <w:r>
        <w:fldChar w:fldCharType="separate"/>
      </w:r>
      <w:r w:rsidR="00E11786">
        <w:t>11</w:t>
      </w:r>
      <w:r>
        <w:fldChar w:fldCharType="end"/>
      </w:r>
      <w:r w:rsidR="00E65561">
        <w:t>.</w:t>
      </w:r>
      <w:r>
        <w:t xml:space="preserve"> </w:t>
      </w:r>
      <w:r w:rsidRPr="00C31A82">
        <w:t>Maksymalne zapotrzebowanie na powierzchnię użytkową mieszkań w Ostrołęckim Obszarze Specjalnej Interwencji do 2040 r.</w:t>
      </w:r>
      <w:bookmarkEnd w:id="67"/>
    </w:p>
    <w:p w14:paraId="4614F2CE" w14:textId="77777777" w:rsidR="00A02C8E" w:rsidRPr="00A454DF" w:rsidRDefault="00A02C8E" w:rsidP="007F3E9F">
      <w:pPr>
        <w:pStyle w:val="elementgraficznytabela"/>
        <w:numPr>
          <w:ilvl w:val="0"/>
          <w:numId w:val="52"/>
        </w:numPr>
        <w:suppressAutoHyphens/>
        <w:spacing w:after="0"/>
        <w:rPr>
          <w:rFonts w:ascii="Segoe UI" w:eastAsia="Times New Roman" w:hAnsi="Segoe UI" w:cs="Segoe UI"/>
          <w:sz w:val="18"/>
          <w:szCs w:val="18"/>
        </w:rPr>
      </w:pPr>
      <w:r w:rsidRPr="00A454DF">
        <w:drawing>
          <wp:inline distT="0" distB="0" distL="0" distR="0" wp14:anchorId="0A978B3B" wp14:editId="72C4FBAC">
            <wp:extent cx="5745600" cy="3758400"/>
            <wp:effectExtent l="0" t="0" r="7620" b="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raz zawierający mapa&#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5600" cy="3758400"/>
                    </a:xfrm>
                    <a:prstGeom prst="rect">
                      <a:avLst/>
                    </a:prstGeom>
                    <a:noFill/>
                    <a:ln>
                      <a:noFill/>
                    </a:ln>
                  </pic:spPr>
                </pic:pic>
              </a:graphicData>
            </a:graphic>
          </wp:inline>
        </w:drawing>
      </w:r>
    </w:p>
    <w:p w14:paraId="2CB3A85F" w14:textId="77777777" w:rsidR="00A02C8E" w:rsidRPr="00A454DF" w:rsidRDefault="00A02C8E" w:rsidP="00A02C8E">
      <w:pPr>
        <w:pStyle w:val="podpiselementu"/>
        <w:spacing w:before="60"/>
        <w:jc w:val="left"/>
      </w:pPr>
      <w:r w:rsidRPr="00A454DF">
        <w:t>Źródło: opracowanie własne na podstawie danych GUS BDL i BDOT10k z geoportal.gov.pl </w:t>
      </w:r>
    </w:p>
    <w:p w14:paraId="4B2231DD" w14:textId="77777777" w:rsidR="00235A60" w:rsidRDefault="00235A60" w:rsidP="00A02C8E">
      <w:pPr>
        <w:rPr>
          <w:b/>
          <w:bCs/>
        </w:rPr>
      </w:pPr>
    </w:p>
    <w:p w14:paraId="034F0EB2" w14:textId="36ED5D54" w:rsidR="00A02C8E" w:rsidRPr="00A02C8E" w:rsidRDefault="00A02C8E" w:rsidP="00A02C8E">
      <w:pPr>
        <w:rPr>
          <w:b/>
          <w:bCs/>
        </w:rPr>
      </w:pPr>
      <w:r w:rsidRPr="00A02C8E">
        <w:rPr>
          <w:b/>
          <w:bCs/>
        </w:rPr>
        <w:lastRenderedPageBreak/>
        <w:t>Gęstość i etapowanie rozwoju struktur zabudowy</w:t>
      </w:r>
    </w:p>
    <w:p w14:paraId="0AF36F66" w14:textId="70756F07" w:rsidR="00A02C8E" w:rsidRPr="00C114A6" w:rsidRDefault="00A02C8E" w:rsidP="007F3E9F">
      <w:pPr>
        <w:pStyle w:val="Akapitzlist"/>
        <w:numPr>
          <w:ilvl w:val="0"/>
          <w:numId w:val="67"/>
        </w:numPr>
      </w:pPr>
      <w:r w:rsidRPr="00C114A6">
        <w:t>Należy ograniczać rozwój zabudowy mieszkaniowej na tereny niezabudowane.</w:t>
      </w:r>
    </w:p>
    <w:p w14:paraId="38056064" w14:textId="77777777" w:rsidR="00A02C8E" w:rsidRPr="00C114A6" w:rsidRDefault="00A02C8E" w:rsidP="007F3E9F">
      <w:pPr>
        <w:pStyle w:val="Akapitzlist"/>
        <w:numPr>
          <w:ilvl w:val="0"/>
          <w:numId w:val="67"/>
        </w:numPr>
      </w:pPr>
      <w:r w:rsidRPr="00C114A6">
        <w:t>Przeznaczając tereny pod zabudowę, należy w pierwszej kolejności uzupełniać istniejące struktury zabudowy mieszkaniowej, wyposażone w infrastrukturę techniczną, komunikację publiczną, infrastrukturę społeczną, usługi i tereny zieleni. </w:t>
      </w:r>
    </w:p>
    <w:p w14:paraId="414FBFF9" w14:textId="77777777" w:rsidR="00A02C8E" w:rsidRPr="00C114A6" w:rsidRDefault="00A02C8E" w:rsidP="007F3E9F">
      <w:pPr>
        <w:pStyle w:val="Akapitzlist"/>
        <w:numPr>
          <w:ilvl w:val="0"/>
          <w:numId w:val="67"/>
        </w:numPr>
      </w:pPr>
      <w:r w:rsidRPr="00C114A6">
        <w:t xml:space="preserve">Po wyczerpaniu rezerw terenowych wewnątrz istniejących struktur zabudowy, nowe struktury należy projektować w formie skupionej – jako jednostki sąsiedzkie, wyposażone w niezbędną infrastrukturę techniczną, w tym komunikację publiczną, infrastrukturę społeczną, usługi i tereny zieleni. </w:t>
      </w:r>
    </w:p>
    <w:p w14:paraId="2B849457" w14:textId="77777777" w:rsidR="00A02C8E" w:rsidRPr="00C114A6" w:rsidRDefault="00A02C8E" w:rsidP="007F3E9F">
      <w:pPr>
        <w:pStyle w:val="Akapitzlist"/>
        <w:numPr>
          <w:ilvl w:val="0"/>
          <w:numId w:val="67"/>
        </w:numPr>
      </w:pPr>
      <w:r w:rsidRPr="00C114A6">
        <w:t>Należy ograniczać rozwój zabudowy w formie pasmowej wzdłuż dróg powiatowych, wojewódzkich i krajowych, na rzecz koncentracji zabudowy. </w:t>
      </w:r>
    </w:p>
    <w:p w14:paraId="183BA221" w14:textId="77777777" w:rsidR="00A02C8E" w:rsidRPr="00C114A6" w:rsidRDefault="00A02C8E" w:rsidP="007F3E9F">
      <w:pPr>
        <w:pStyle w:val="Akapitzlist"/>
        <w:numPr>
          <w:ilvl w:val="0"/>
          <w:numId w:val="67"/>
        </w:numPr>
      </w:pPr>
      <w:r w:rsidRPr="00C114A6">
        <w:t>Należy planować przestrzenie publiczne, ogólnodostępne, umożliwiające nawiązywanie relacji międzyludzkich.</w:t>
      </w:r>
    </w:p>
    <w:p w14:paraId="42C77B45" w14:textId="77777777" w:rsidR="00A02C8E" w:rsidRPr="00A02C8E" w:rsidRDefault="00A02C8E" w:rsidP="007F3E9F">
      <w:pPr>
        <w:pStyle w:val="Akapitzlist"/>
        <w:numPr>
          <w:ilvl w:val="0"/>
          <w:numId w:val="67"/>
        </w:numPr>
        <w:rPr>
          <w:lang w:eastAsia="pl-PL"/>
        </w:rPr>
      </w:pPr>
      <w:r w:rsidRPr="00C114A6">
        <w:t>Należy przeciwdziałać rozlewaniu się zabudowy, prowadząc aktywną politykę przestrzenną</w:t>
      </w:r>
      <w:r w:rsidRPr="00A02C8E">
        <w:rPr>
          <w:lang w:eastAsia="pl-PL"/>
        </w:rPr>
        <w:t>, z wykorzystaniem dostępnych instrumentów tej polityki. </w:t>
      </w:r>
    </w:p>
    <w:p w14:paraId="79D0D124" w14:textId="77777777" w:rsidR="00A02C8E" w:rsidRPr="00A454DF" w:rsidRDefault="00A02C8E" w:rsidP="00A02C8E">
      <w:pPr>
        <w:spacing w:before="0" w:after="0" w:line="240" w:lineRule="auto"/>
        <w:ind w:left="780"/>
        <w:textAlignment w:val="baseline"/>
        <w:rPr>
          <w:rFonts w:eastAsia="Times New Roman" w:cstheme="minorHAnsi"/>
          <w:szCs w:val="24"/>
          <w:lang w:eastAsia="pl-PL"/>
        </w:rPr>
      </w:pPr>
      <w:r w:rsidRPr="00A454DF">
        <w:rPr>
          <w:rFonts w:eastAsia="Times New Roman" w:cstheme="minorHAnsi"/>
          <w:szCs w:val="24"/>
          <w:lang w:eastAsia="pl-PL"/>
        </w:rPr>
        <w:t> </w:t>
      </w:r>
    </w:p>
    <w:p w14:paraId="5AF4526E" w14:textId="77777777" w:rsidR="00A02C8E" w:rsidRPr="00A02C8E" w:rsidRDefault="00A02C8E" w:rsidP="00A02C8E">
      <w:pPr>
        <w:rPr>
          <w:b/>
          <w:bCs/>
          <w:lang w:eastAsia="pl-PL"/>
        </w:rPr>
      </w:pPr>
      <w:r w:rsidRPr="00A02C8E">
        <w:rPr>
          <w:b/>
          <w:bCs/>
          <w:lang w:eastAsia="pl-PL"/>
        </w:rPr>
        <w:t>Kształtowanie i wyposażenie zespołów zabudowy mieszkaniowej</w:t>
      </w:r>
      <w:r w:rsidRPr="00A02C8E">
        <w:rPr>
          <w:b/>
          <w:bCs/>
          <w:lang w:eastAsia="pl-PL"/>
        </w:rPr>
        <w:br/>
      </w:r>
    </w:p>
    <w:p w14:paraId="6A0B25A4" w14:textId="77777777" w:rsidR="00A02C8E" w:rsidRPr="00A454DF" w:rsidRDefault="00A02C8E" w:rsidP="007F3E9F">
      <w:pPr>
        <w:pStyle w:val="Akapitzlist"/>
        <w:numPr>
          <w:ilvl w:val="0"/>
          <w:numId w:val="58"/>
        </w:numPr>
        <w:rPr>
          <w:lang w:eastAsia="pl-PL"/>
        </w:rPr>
      </w:pPr>
      <w:r w:rsidRPr="00A454DF">
        <w:rPr>
          <w:lang w:eastAsia="pl-PL"/>
        </w:rPr>
        <w:t xml:space="preserve">Zespoły zabudowy mieszkaniowej należy planować jako wielofunkcyjne, sprzyjające integracji społecznej, wyposażając je w co najmniej niezbędne usługi podstawowe. </w:t>
      </w:r>
    </w:p>
    <w:p w14:paraId="48B0030F" w14:textId="77777777" w:rsidR="00A02C8E" w:rsidRPr="00A454DF" w:rsidRDefault="00A02C8E" w:rsidP="007F3E9F">
      <w:pPr>
        <w:pStyle w:val="Akapitzlist"/>
        <w:numPr>
          <w:ilvl w:val="0"/>
          <w:numId w:val="58"/>
        </w:numPr>
        <w:rPr>
          <w:lang w:eastAsia="pl-PL"/>
        </w:rPr>
      </w:pPr>
      <w:r w:rsidRPr="00A454DF">
        <w:rPr>
          <w:lang w:eastAsia="pl-PL"/>
        </w:rPr>
        <w:t>Należy w miarę możliwości planować hierarchiczną sieć ośrodków usługowych, grupujących obiekty usługowe i wyposażonych w atrakcyjne przestrzenie publiczne.</w:t>
      </w:r>
    </w:p>
    <w:p w14:paraId="2372214E" w14:textId="77777777" w:rsidR="00A02C8E" w:rsidRPr="00A454DF" w:rsidRDefault="00A02C8E" w:rsidP="007F3E9F">
      <w:pPr>
        <w:pStyle w:val="Akapitzlist"/>
        <w:numPr>
          <w:ilvl w:val="0"/>
          <w:numId w:val="58"/>
        </w:numPr>
        <w:rPr>
          <w:lang w:eastAsia="pl-PL"/>
        </w:rPr>
      </w:pPr>
      <w:r w:rsidRPr="00A454DF">
        <w:rPr>
          <w:lang w:eastAsia="pl-PL"/>
        </w:rPr>
        <w:t>W obszarach centralnych i śródmiejskich miejscowości Partnerstwa należy unikać sytuowania obiektów handlu wielkopowierzchniowego na rzecz rozwijania w tych przestrzeniach rynków, ulic handlowych, placów oraz osiedlowych zespołów usługowych.</w:t>
      </w:r>
    </w:p>
    <w:p w14:paraId="6C74726B" w14:textId="77777777" w:rsidR="00A02C8E" w:rsidRPr="00A454DF" w:rsidRDefault="00A02C8E" w:rsidP="007F3E9F">
      <w:pPr>
        <w:pStyle w:val="Akapitzlist"/>
        <w:numPr>
          <w:ilvl w:val="0"/>
          <w:numId w:val="58"/>
        </w:numPr>
        <w:rPr>
          <w:lang w:eastAsia="pl-PL"/>
        </w:rPr>
      </w:pPr>
      <w:r w:rsidRPr="00A454DF">
        <w:rPr>
          <w:lang w:eastAsia="pl-PL"/>
        </w:rPr>
        <w:t>Należy wzmacniać lokalne centra usługowe miejscowości wiejskich poprzez planowanie atrakcyjnych przestrzeni publicznych i nasycanie ich usługami.</w:t>
      </w:r>
    </w:p>
    <w:p w14:paraId="4A565ED8" w14:textId="77777777" w:rsidR="00A02C8E" w:rsidRPr="00A454DF" w:rsidRDefault="00A02C8E" w:rsidP="007F3E9F">
      <w:pPr>
        <w:pStyle w:val="Akapitzlist"/>
        <w:numPr>
          <w:ilvl w:val="0"/>
          <w:numId w:val="58"/>
        </w:numPr>
        <w:rPr>
          <w:lang w:eastAsia="pl-PL"/>
        </w:rPr>
      </w:pPr>
      <w:r w:rsidRPr="00A454DF">
        <w:rPr>
          <w:lang w:eastAsia="pl-PL"/>
        </w:rPr>
        <w:t xml:space="preserve">Zaleca się przyjęcie wspólnych dla Partnerstwa minimalnych wskaźników zieleni na terenach zabudowy mieszkaniowej wielorodzinnej. </w:t>
      </w:r>
    </w:p>
    <w:p w14:paraId="6E815491" w14:textId="77777777" w:rsidR="00A02C8E" w:rsidRPr="00A454DF" w:rsidRDefault="00A02C8E" w:rsidP="007F3E9F">
      <w:pPr>
        <w:pStyle w:val="Akapitzlist"/>
        <w:numPr>
          <w:ilvl w:val="0"/>
          <w:numId w:val="58"/>
        </w:numPr>
        <w:rPr>
          <w:lang w:eastAsia="pl-PL"/>
        </w:rPr>
      </w:pPr>
      <w:r w:rsidRPr="00A454DF">
        <w:rPr>
          <w:lang w:eastAsia="pl-PL"/>
        </w:rPr>
        <w:t>Pomiędzy terenami mieszkaniowymi a terenami produkcji i uciążliwej komunikacji należy dążyć do lokalizowania funkcji odpornych na hałas oraz/i terenów zieleni izolacyjnej.</w:t>
      </w:r>
    </w:p>
    <w:p w14:paraId="72961F2E" w14:textId="77777777" w:rsidR="00A02C8E" w:rsidRPr="00A454DF" w:rsidRDefault="00A02C8E" w:rsidP="007F3E9F">
      <w:pPr>
        <w:pStyle w:val="Akapitzlist"/>
        <w:numPr>
          <w:ilvl w:val="0"/>
          <w:numId w:val="58"/>
        </w:numPr>
        <w:rPr>
          <w:lang w:eastAsia="pl-PL"/>
        </w:rPr>
      </w:pPr>
      <w:r w:rsidRPr="00A454DF">
        <w:rPr>
          <w:lang w:eastAsia="pl-PL"/>
        </w:rPr>
        <w:t>Pomiędzy terenami mieszkaniowymi i rolniczymi należy dążyć do lokalizowania terenów zieleni.</w:t>
      </w:r>
    </w:p>
    <w:p w14:paraId="0437261E" w14:textId="77777777" w:rsidR="00A02C8E" w:rsidRPr="00A454DF" w:rsidRDefault="00A02C8E" w:rsidP="00A02C8E">
      <w:pPr>
        <w:spacing w:before="0" w:after="0" w:line="240" w:lineRule="auto"/>
        <w:ind w:left="0"/>
        <w:textAlignment w:val="baseline"/>
        <w:rPr>
          <w:rFonts w:eastAsia="Times New Roman" w:cstheme="minorHAnsi"/>
          <w:szCs w:val="24"/>
          <w:lang w:eastAsia="pl-PL"/>
        </w:rPr>
      </w:pPr>
      <w:r w:rsidRPr="00A454DF">
        <w:rPr>
          <w:rFonts w:eastAsia="Times New Roman" w:cstheme="minorHAnsi"/>
          <w:color w:val="000000"/>
          <w:szCs w:val="24"/>
          <w:lang w:eastAsia="pl-PL"/>
        </w:rPr>
        <w:lastRenderedPageBreak/>
        <w:t> </w:t>
      </w:r>
    </w:p>
    <w:p w14:paraId="60999818" w14:textId="55F6A5A4" w:rsidR="00A02C8E" w:rsidRPr="00C114A6" w:rsidRDefault="00A02C8E" w:rsidP="00C114A6">
      <w:pPr>
        <w:rPr>
          <w:b/>
          <w:bCs/>
          <w:lang w:eastAsia="pl-PL"/>
        </w:rPr>
      </w:pPr>
      <w:r w:rsidRPr="00A02C8E">
        <w:rPr>
          <w:b/>
          <w:bCs/>
          <w:lang w:eastAsia="pl-PL"/>
        </w:rPr>
        <w:t>Kierunki rozwoju systemów transportu i infrastruktury technicznej </w:t>
      </w:r>
    </w:p>
    <w:p w14:paraId="7F6CB831" w14:textId="77777777" w:rsidR="00A02C8E" w:rsidRPr="00A454DF" w:rsidRDefault="00A02C8E" w:rsidP="007F3E9F">
      <w:pPr>
        <w:pStyle w:val="Akapitzlist"/>
        <w:numPr>
          <w:ilvl w:val="0"/>
          <w:numId w:val="59"/>
        </w:numPr>
        <w:rPr>
          <w:lang w:eastAsia="pl-PL"/>
        </w:rPr>
      </w:pPr>
      <w:r w:rsidRPr="00A454DF">
        <w:rPr>
          <w:lang w:eastAsia="pl-PL"/>
        </w:rPr>
        <w:t>Należy dążyć do wykorzystania potencjału istniejącej infrastruktury transportowej, w szczególności kolejowej do przewozów pasażerskich.  </w:t>
      </w:r>
    </w:p>
    <w:p w14:paraId="08E32A16" w14:textId="77777777" w:rsidR="00A02C8E" w:rsidRPr="00A454DF" w:rsidRDefault="00A02C8E" w:rsidP="007F3E9F">
      <w:pPr>
        <w:pStyle w:val="Akapitzlist"/>
        <w:numPr>
          <w:ilvl w:val="0"/>
          <w:numId w:val="59"/>
        </w:numPr>
        <w:rPr>
          <w:lang w:eastAsia="pl-PL"/>
        </w:rPr>
      </w:pPr>
      <w:r w:rsidRPr="00A454DF">
        <w:rPr>
          <w:lang w:eastAsia="pl-PL"/>
        </w:rPr>
        <w:t>Należy dążyć do integracji różnych środków transportu poprzez planowanie węzłów przesiadkowych, parkingów Park&amp;Ride, Bike&amp;Ride, Kiss&amp;Ride, dróg i ciągów pieszo-rowerowych w obszarze całego Partnerstwa, stosowanie rozwiązań drogowych uspokajających ruch samochodowy w obszarach zabudowanych z priorytetem dla ruchu pieszego.</w:t>
      </w:r>
    </w:p>
    <w:p w14:paraId="0DD25241" w14:textId="77777777" w:rsidR="00A02C8E" w:rsidRPr="00A454DF" w:rsidRDefault="00A02C8E" w:rsidP="007F3E9F">
      <w:pPr>
        <w:pStyle w:val="Akapitzlist"/>
        <w:numPr>
          <w:ilvl w:val="0"/>
          <w:numId w:val="59"/>
        </w:numPr>
        <w:rPr>
          <w:lang w:eastAsia="pl-PL"/>
        </w:rPr>
      </w:pPr>
      <w:r w:rsidRPr="00A454DF">
        <w:rPr>
          <w:lang w:eastAsia="pl-PL"/>
        </w:rPr>
        <w:t>Należy dążyć do rozwoju wysokiej jakości, dostępnego transportu publicznego, ze zwróceniem szczególnej uwagi na rozwiązania węzłów przesiadkowych – maksymalne skracanie drogi przejść pomiędzy różnymi środkami transportu.  </w:t>
      </w:r>
    </w:p>
    <w:p w14:paraId="58AA4D4C" w14:textId="77777777" w:rsidR="00A02C8E" w:rsidRPr="00A454DF" w:rsidRDefault="00A02C8E" w:rsidP="007F3E9F">
      <w:pPr>
        <w:pStyle w:val="Akapitzlist"/>
        <w:numPr>
          <w:ilvl w:val="0"/>
          <w:numId w:val="59"/>
        </w:numPr>
        <w:rPr>
          <w:lang w:eastAsia="pl-PL"/>
        </w:rPr>
      </w:pPr>
      <w:r w:rsidRPr="00A454DF">
        <w:rPr>
          <w:lang w:eastAsia="pl-PL"/>
        </w:rPr>
        <w:t>Należy dążyć do l</w:t>
      </w:r>
      <w:r w:rsidRPr="00A02C8E">
        <w:rPr>
          <w:color w:val="000000"/>
          <w:lang w:eastAsia="pl-PL"/>
        </w:rPr>
        <w:t>imitowania liczby miejsc parkingowych w centrach miast przy jednoczesnym ograniczeniu czasu parkowania lub wprowadzeniu opłat parkingowych w celu równoważenia popytu i podaży miejsc parkingowych. Właściwa polityka parkingowa w centrum ma na celu zapewnienie pełnej dostępności dla pieszych i rowerzystów oraz transportu zbiorowego jako nadrzędnej w stosunku do dostępności samochodem.  </w:t>
      </w:r>
    </w:p>
    <w:p w14:paraId="7802E41F" w14:textId="6AA18FAD" w:rsidR="00A02C8E" w:rsidRPr="006012C9" w:rsidRDefault="00A02C8E" w:rsidP="007F3E9F">
      <w:pPr>
        <w:pStyle w:val="Akapitzlist"/>
        <w:numPr>
          <w:ilvl w:val="0"/>
          <w:numId w:val="59"/>
        </w:numPr>
        <w:rPr>
          <w:lang w:eastAsia="pl-PL"/>
        </w:rPr>
      </w:pPr>
      <w:r w:rsidRPr="00A454DF">
        <w:rPr>
          <w:lang w:eastAsia="pl-PL"/>
        </w:rPr>
        <w:t xml:space="preserve">Parkingi w obszarach centralnych miejscowości należy projektować </w:t>
      </w:r>
      <w:r w:rsidRPr="00A02C8E">
        <w:rPr>
          <w:color w:val="000000"/>
          <w:lang w:eastAsia="pl-PL"/>
        </w:rPr>
        <w:t xml:space="preserve"> w formach możliwie intensywnych, spiętrzonych, nie ingerujących w funkcjonowanie przestrzeni publicznych.</w:t>
      </w:r>
    </w:p>
    <w:p w14:paraId="3CD5BB31" w14:textId="5C130727" w:rsidR="006012C9" w:rsidRDefault="006012C9" w:rsidP="00E65561">
      <w:pPr>
        <w:pStyle w:val="Legenda"/>
      </w:pPr>
      <w:bookmarkStart w:id="68" w:name="_Toc147140405"/>
      <w:r>
        <w:t xml:space="preserve">Ryc. </w:t>
      </w:r>
      <w:r>
        <w:fldChar w:fldCharType="begin"/>
      </w:r>
      <w:r>
        <w:instrText xml:space="preserve"> SEQ Ryc. \* ARABIC </w:instrText>
      </w:r>
      <w:r>
        <w:fldChar w:fldCharType="separate"/>
      </w:r>
      <w:r w:rsidR="00E11786">
        <w:t>12</w:t>
      </w:r>
      <w:r>
        <w:fldChar w:fldCharType="end"/>
      </w:r>
      <w:r w:rsidR="00E65561">
        <w:t>.</w:t>
      </w:r>
      <w:r>
        <w:t xml:space="preserve"> </w:t>
      </w:r>
      <w:r w:rsidRPr="00FD357A">
        <w:t>Pozytywne i negatywne schematy rozwoju zabudowy i zagospodarowania</w:t>
      </w:r>
      <w:bookmarkEnd w:id="68"/>
    </w:p>
    <w:tbl>
      <w:tblPr>
        <w:tblStyle w:val="Tabela-Siatka"/>
        <w:tblW w:w="5000" w:type="pct"/>
        <w:tblLook w:val="04A0" w:firstRow="1" w:lastRow="0" w:firstColumn="1" w:lastColumn="0" w:noHBand="0" w:noVBand="1"/>
      </w:tblPr>
      <w:tblGrid>
        <w:gridCol w:w="4456"/>
        <w:gridCol w:w="4604"/>
      </w:tblGrid>
      <w:tr w:rsidR="00E37EFC" w:rsidRPr="009B395F" w14:paraId="4ADB70C4" w14:textId="77777777" w:rsidTr="003C0F06">
        <w:trPr>
          <w:trHeight w:hRule="exact" w:val="397"/>
          <w:tblHeader/>
        </w:trPr>
        <w:tc>
          <w:tcPr>
            <w:tcW w:w="2440" w:type="pct"/>
            <w:tcMar>
              <w:left w:w="57" w:type="dxa"/>
              <w:right w:w="57" w:type="dxa"/>
            </w:tcMar>
            <w:vAlign w:val="center"/>
          </w:tcPr>
          <w:p w14:paraId="197105D7" w14:textId="77777777" w:rsidR="00E37EFC" w:rsidRPr="009B395F" w:rsidRDefault="00E37EFC" w:rsidP="003C0F06">
            <w:pPr>
              <w:spacing w:before="0" w:after="0"/>
              <w:ind w:left="0"/>
              <w:jc w:val="center"/>
              <w:rPr>
                <w:szCs w:val="24"/>
              </w:rPr>
            </w:pPr>
            <w:r w:rsidRPr="009B395F">
              <w:rPr>
                <w:b/>
                <w:szCs w:val="24"/>
              </w:rPr>
              <w:t>Przykłady pozytywne / korzystne (+)</w:t>
            </w:r>
          </w:p>
        </w:tc>
        <w:tc>
          <w:tcPr>
            <w:tcW w:w="2560" w:type="pct"/>
            <w:tcMar>
              <w:left w:w="57" w:type="dxa"/>
              <w:right w:w="57" w:type="dxa"/>
            </w:tcMar>
            <w:vAlign w:val="center"/>
          </w:tcPr>
          <w:p w14:paraId="1FF9BD2F" w14:textId="77777777" w:rsidR="00E37EFC" w:rsidRPr="009B395F" w:rsidRDefault="00E37EFC" w:rsidP="003C0F06">
            <w:pPr>
              <w:spacing w:before="0" w:after="0"/>
              <w:ind w:left="0"/>
              <w:jc w:val="center"/>
              <w:rPr>
                <w:szCs w:val="24"/>
              </w:rPr>
            </w:pPr>
            <w:r w:rsidRPr="009B395F">
              <w:rPr>
                <w:b/>
                <w:szCs w:val="24"/>
              </w:rPr>
              <w:t>Przykłady negatywne / niekorzystne (-)</w:t>
            </w:r>
          </w:p>
        </w:tc>
      </w:tr>
      <w:tr w:rsidR="00E37EFC" w:rsidRPr="009B395F" w14:paraId="1693D423" w14:textId="77777777" w:rsidTr="003C0F06">
        <w:trPr>
          <w:trHeight w:hRule="exact" w:val="397"/>
        </w:trPr>
        <w:tc>
          <w:tcPr>
            <w:tcW w:w="5000" w:type="pct"/>
            <w:gridSpan w:val="2"/>
            <w:shd w:val="clear" w:color="auto" w:fill="E15205"/>
            <w:vAlign w:val="center"/>
          </w:tcPr>
          <w:p w14:paraId="5F81EDFC" w14:textId="77777777" w:rsidR="00E37EFC" w:rsidRPr="009B395F"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MIESZKANIOWA / ZABUDOWA OGÓŁEM</w:t>
            </w:r>
          </w:p>
        </w:tc>
      </w:tr>
      <w:tr w:rsidR="00E37EFC" w:rsidRPr="009B395F" w14:paraId="427E8408" w14:textId="77777777" w:rsidTr="003C0F06">
        <w:trPr>
          <w:trHeight w:hRule="exact" w:val="1474"/>
        </w:trPr>
        <w:tc>
          <w:tcPr>
            <w:tcW w:w="2440" w:type="pct"/>
            <w:tcBorders>
              <w:bottom w:val="nil"/>
            </w:tcBorders>
            <w:vAlign w:val="center"/>
          </w:tcPr>
          <w:p w14:paraId="403DF24B"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60302" behindDoc="0" locked="0" layoutInCell="1" allowOverlap="1" wp14:anchorId="29CBD5B4" wp14:editId="0BD222B3">
                      <wp:simplePos x="0" y="0"/>
                      <wp:positionH relativeFrom="column">
                        <wp:posOffset>31115</wp:posOffset>
                      </wp:positionH>
                      <wp:positionV relativeFrom="paragraph">
                        <wp:posOffset>146685</wp:posOffset>
                      </wp:positionV>
                      <wp:extent cx="179705" cy="179705"/>
                      <wp:effectExtent l="0" t="0" r="10795" b="10795"/>
                      <wp:wrapNone/>
                      <wp:docPr id="60" name="Krzyż 60"/>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0FD01"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rzyż 60" o:spid="_x0000_s1026" type="#_x0000_t11" style="position:absolute;margin-left:2.45pt;margin-top:11.55pt;width:14.15pt;height:14.15pt;z-index:25166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" adj="9469" fillcolor="#1c9910" strokecolor="#1f3763 [1604]" strokeweight="1pt"/>
                  </w:pict>
                </mc:Fallback>
              </mc:AlternateContent>
            </w:r>
            <w:r w:rsidRPr="007A7027">
              <w:rPr>
                <w:noProof/>
                <w:lang w:eastAsia="pl-PL"/>
              </w:rPr>
              <w:drawing>
                <wp:inline distT="0" distB="0" distL="0" distR="0" wp14:anchorId="1789EB5F" wp14:editId="211753C9">
                  <wp:extent cx="1476000" cy="921600"/>
                  <wp:effectExtent l="0" t="0" r="0" b="571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76000" cy="921600"/>
                          </a:xfrm>
                          <a:prstGeom prst="rect">
                            <a:avLst/>
                          </a:prstGeom>
                        </pic:spPr>
                      </pic:pic>
                    </a:graphicData>
                  </a:graphic>
                </wp:inline>
              </w:drawing>
            </w:r>
          </w:p>
        </w:tc>
        <w:tc>
          <w:tcPr>
            <w:tcW w:w="2560" w:type="pct"/>
            <w:tcBorders>
              <w:bottom w:val="nil"/>
            </w:tcBorders>
            <w:vAlign w:val="center"/>
          </w:tcPr>
          <w:p w14:paraId="23850E33"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70542" behindDoc="0" locked="0" layoutInCell="1" allowOverlap="1" wp14:anchorId="16F6094F" wp14:editId="77CFD385">
                      <wp:simplePos x="0" y="0"/>
                      <wp:positionH relativeFrom="column">
                        <wp:posOffset>2581910</wp:posOffset>
                      </wp:positionH>
                      <wp:positionV relativeFrom="paragraph">
                        <wp:posOffset>91440</wp:posOffset>
                      </wp:positionV>
                      <wp:extent cx="179705" cy="35560"/>
                      <wp:effectExtent l="0" t="0" r="10795" b="15240"/>
                      <wp:wrapNone/>
                      <wp:docPr id="82" name="Prostokąt 82"/>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83966" id="Prostokąt 82" o:spid="_x0000_s1026" style="position:absolute;margin-left:203.3pt;margin-top:7.2pt;width:14.15pt;height:2.8pt;z-index:251670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" fillcolor="red" strokecolor="#1f3763 [1604]" strokeweight="1pt"/>
                  </w:pict>
                </mc:Fallback>
              </mc:AlternateContent>
            </w:r>
            <w:r w:rsidRPr="007A7027">
              <w:rPr>
                <w:noProof/>
                <w:lang w:eastAsia="pl-PL"/>
              </w:rPr>
              <w:drawing>
                <wp:inline distT="0" distB="0" distL="0" distR="0" wp14:anchorId="7AF27B84" wp14:editId="43796DDD">
                  <wp:extent cx="1371600" cy="90360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1600" cy="903600"/>
                          </a:xfrm>
                          <a:prstGeom prst="rect">
                            <a:avLst/>
                          </a:prstGeom>
                        </pic:spPr>
                      </pic:pic>
                    </a:graphicData>
                  </a:graphic>
                </wp:inline>
              </w:drawing>
            </w:r>
          </w:p>
        </w:tc>
      </w:tr>
      <w:tr w:rsidR="00E37EFC" w:rsidRPr="009B395F" w14:paraId="690D453B" w14:textId="77777777" w:rsidTr="003C0F06">
        <w:trPr>
          <w:trHeight w:hRule="exact" w:val="340"/>
        </w:trPr>
        <w:tc>
          <w:tcPr>
            <w:tcW w:w="2440" w:type="pct"/>
            <w:tcBorders>
              <w:top w:val="nil"/>
            </w:tcBorders>
            <w:vAlign w:val="center"/>
          </w:tcPr>
          <w:p w14:paraId="0A9C0804" w14:textId="77777777" w:rsidR="00E37EFC" w:rsidRPr="009B395F" w:rsidRDefault="00E37EFC" w:rsidP="003C0F06">
            <w:pPr>
              <w:spacing w:before="0" w:after="0"/>
              <w:ind w:left="0"/>
              <w:jc w:val="center"/>
              <w:rPr>
                <w:rFonts w:ascii="Arial Narrow" w:hAnsi="Arial Narrow"/>
                <w:sz w:val="18"/>
                <w:szCs w:val="18"/>
              </w:rPr>
            </w:pPr>
            <w:r w:rsidRPr="009B395F">
              <w:rPr>
                <w:rFonts w:ascii="Arial Narrow" w:hAnsi="Arial Narrow"/>
                <w:sz w:val="18"/>
                <w:szCs w:val="18"/>
              </w:rPr>
              <w:t>ROZWÓJ DO WEWNĄTRZ – WYKORZYSTANIE REZERW</w:t>
            </w:r>
          </w:p>
        </w:tc>
        <w:tc>
          <w:tcPr>
            <w:tcW w:w="2560" w:type="pct"/>
            <w:tcBorders>
              <w:top w:val="nil"/>
            </w:tcBorders>
            <w:vAlign w:val="center"/>
          </w:tcPr>
          <w:p w14:paraId="1EEC4484" w14:textId="77777777" w:rsidR="00E37EFC" w:rsidRPr="009B395F" w:rsidRDefault="00E37EFC" w:rsidP="003C0F06">
            <w:pPr>
              <w:spacing w:before="0" w:after="0"/>
              <w:ind w:left="0"/>
              <w:jc w:val="center"/>
            </w:pPr>
            <w:r w:rsidRPr="009B395F">
              <w:rPr>
                <w:rFonts w:ascii="Arial Narrow" w:hAnsi="Arial Narrow"/>
                <w:sz w:val="18"/>
                <w:szCs w:val="18"/>
              </w:rPr>
              <w:t>ZABUDOWA ROZPROSZONA</w:t>
            </w:r>
          </w:p>
        </w:tc>
      </w:tr>
      <w:tr w:rsidR="00E37EFC" w:rsidRPr="009B395F" w14:paraId="2FE643C1" w14:textId="77777777" w:rsidTr="003C0F06">
        <w:trPr>
          <w:trHeight w:hRule="exact" w:val="1474"/>
        </w:trPr>
        <w:tc>
          <w:tcPr>
            <w:tcW w:w="2440" w:type="pct"/>
            <w:tcBorders>
              <w:bottom w:val="nil"/>
            </w:tcBorders>
            <w:vAlign w:val="center"/>
          </w:tcPr>
          <w:p w14:paraId="3D25DB00" w14:textId="77777777" w:rsidR="00E37EFC" w:rsidRPr="009B395F" w:rsidRDefault="00E37EFC" w:rsidP="003C0F06">
            <w:pPr>
              <w:spacing w:before="0" w:after="0"/>
              <w:ind w:left="0"/>
              <w:jc w:val="center"/>
            </w:pPr>
            <w:r w:rsidRPr="007A7027">
              <w:rPr>
                <w:b/>
                <w:noProof/>
                <w:color w:val="FFFFFF" w:themeColor="background1"/>
                <w:sz w:val="28"/>
                <w:szCs w:val="28"/>
                <w:lang w:eastAsia="pl-PL"/>
              </w:rPr>
              <mc:AlternateContent>
                <mc:Choice Requires="wps">
                  <w:drawing>
                    <wp:anchor distT="0" distB="0" distL="114300" distR="114300" simplePos="0" relativeHeight="251663374" behindDoc="0" locked="0" layoutInCell="1" allowOverlap="1" wp14:anchorId="24789B51" wp14:editId="41EB38B5">
                      <wp:simplePos x="0" y="0"/>
                      <wp:positionH relativeFrom="column">
                        <wp:posOffset>40640</wp:posOffset>
                      </wp:positionH>
                      <wp:positionV relativeFrom="paragraph">
                        <wp:posOffset>74930</wp:posOffset>
                      </wp:positionV>
                      <wp:extent cx="179705" cy="179705"/>
                      <wp:effectExtent l="0" t="0" r="10795" b="10795"/>
                      <wp:wrapNone/>
                      <wp:docPr id="75" name="Krzyż 75"/>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57C3D" id="Krzyż 75" o:spid="_x0000_s1026" type="#_x0000_t11" style="position:absolute;margin-left:3.2pt;margin-top:5.9pt;width:14.15pt;height:14.15pt;z-index:251663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" adj="9469" fillcolor="#1c9910" strokecolor="#1f3763 [1604]" strokeweight="1pt"/>
                  </w:pict>
                </mc:Fallback>
              </mc:AlternateContent>
            </w:r>
            <w:r w:rsidRPr="007A7027">
              <w:rPr>
                <w:b/>
                <w:noProof/>
                <w:color w:val="FFFFFF" w:themeColor="background1"/>
                <w:sz w:val="28"/>
                <w:szCs w:val="28"/>
                <w:lang w:eastAsia="pl-PL"/>
              </w:rPr>
              <mc:AlternateContent>
                <mc:Choice Requires="wps">
                  <w:drawing>
                    <wp:anchor distT="0" distB="0" distL="114300" distR="114300" simplePos="0" relativeHeight="251664398" behindDoc="0" locked="0" layoutInCell="1" allowOverlap="1" wp14:anchorId="77EB6020" wp14:editId="1BD3ACCE">
                      <wp:simplePos x="0" y="0"/>
                      <wp:positionH relativeFrom="column">
                        <wp:posOffset>5384800</wp:posOffset>
                      </wp:positionH>
                      <wp:positionV relativeFrom="paragraph">
                        <wp:posOffset>173355</wp:posOffset>
                      </wp:positionV>
                      <wp:extent cx="179705" cy="35560"/>
                      <wp:effectExtent l="0" t="0" r="10795" b="15240"/>
                      <wp:wrapNone/>
                      <wp:docPr id="76" name="Prostokąt 76"/>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E9753" id="Prostokąt 76" o:spid="_x0000_s1026" style="position:absolute;margin-left:424pt;margin-top:13.65pt;width:14.15pt;height:2.8pt;z-index:251664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22991402" wp14:editId="65A15AE7">
                  <wp:extent cx="1728000" cy="921600"/>
                  <wp:effectExtent l="0" t="0" r="0" b="571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28000" cy="921600"/>
                          </a:xfrm>
                          <a:prstGeom prst="rect">
                            <a:avLst/>
                          </a:prstGeom>
                        </pic:spPr>
                      </pic:pic>
                    </a:graphicData>
                  </a:graphic>
                </wp:inline>
              </w:drawing>
            </w:r>
          </w:p>
        </w:tc>
        <w:tc>
          <w:tcPr>
            <w:tcW w:w="2560" w:type="pct"/>
            <w:tcBorders>
              <w:bottom w:val="nil"/>
            </w:tcBorders>
            <w:vAlign w:val="center"/>
          </w:tcPr>
          <w:p w14:paraId="704F5E6C" w14:textId="77777777" w:rsidR="00E37EFC" w:rsidRPr="009B395F" w:rsidRDefault="00E37EFC" w:rsidP="003C0F06">
            <w:pPr>
              <w:spacing w:before="0" w:after="0"/>
              <w:ind w:left="0"/>
              <w:jc w:val="center"/>
            </w:pPr>
            <w:r w:rsidRPr="007A7027">
              <w:rPr>
                <w:noProof/>
                <w:lang w:eastAsia="pl-PL"/>
              </w:rPr>
              <w:drawing>
                <wp:inline distT="0" distB="0" distL="0" distR="0" wp14:anchorId="7A294960" wp14:editId="1CF0D293">
                  <wp:extent cx="1699200" cy="918000"/>
                  <wp:effectExtent l="0" t="0" r="317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9200" cy="918000"/>
                          </a:xfrm>
                          <a:prstGeom prst="rect">
                            <a:avLst/>
                          </a:prstGeom>
                        </pic:spPr>
                      </pic:pic>
                    </a:graphicData>
                  </a:graphic>
                </wp:inline>
              </w:drawing>
            </w:r>
          </w:p>
        </w:tc>
      </w:tr>
      <w:tr w:rsidR="00E37EFC" w:rsidRPr="009B395F" w14:paraId="47A8E0D3" w14:textId="77777777" w:rsidTr="003C0F06">
        <w:trPr>
          <w:trHeight w:hRule="exact" w:val="340"/>
        </w:trPr>
        <w:tc>
          <w:tcPr>
            <w:tcW w:w="2440" w:type="pct"/>
            <w:tcBorders>
              <w:top w:val="nil"/>
            </w:tcBorders>
            <w:vAlign w:val="center"/>
          </w:tcPr>
          <w:p w14:paraId="2FC219F5" w14:textId="77777777" w:rsidR="00E37EFC" w:rsidRPr="009B395F" w:rsidRDefault="00E37EFC" w:rsidP="003C0F06">
            <w:pPr>
              <w:spacing w:before="0" w:after="0"/>
              <w:ind w:left="0"/>
              <w:jc w:val="center"/>
            </w:pPr>
            <w:r w:rsidRPr="009B395F">
              <w:rPr>
                <w:rFonts w:ascii="Arial Narrow" w:hAnsi="Arial Narrow"/>
                <w:sz w:val="18"/>
                <w:szCs w:val="18"/>
              </w:rPr>
              <w:t>MODEL KRAWĘDZIOWY / NOWE JEDNOSTKI OSADNICZE</w:t>
            </w:r>
          </w:p>
        </w:tc>
        <w:tc>
          <w:tcPr>
            <w:tcW w:w="2560" w:type="pct"/>
            <w:tcBorders>
              <w:top w:val="nil"/>
            </w:tcBorders>
            <w:vAlign w:val="center"/>
          </w:tcPr>
          <w:p w14:paraId="446A937C" w14:textId="77777777" w:rsidR="00E37EFC" w:rsidRPr="009B395F" w:rsidRDefault="00E37EFC" w:rsidP="003C0F06">
            <w:pPr>
              <w:spacing w:before="0" w:after="0"/>
              <w:ind w:left="0"/>
              <w:jc w:val="center"/>
            </w:pPr>
            <w:r w:rsidRPr="009B395F">
              <w:rPr>
                <w:rFonts w:ascii="Arial Narrow" w:hAnsi="Arial Narrow"/>
                <w:sz w:val="18"/>
                <w:szCs w:val="18"/>
              </w:rPr>
              <w:t>ZABUDOWA PASMOWA WZDŁUŻ DRÓG</w:t>
            </w:r>
          </w:p>
        </w:tc>
      </w:tr>
      <w:tr w:rsidR="00E37EFC" w:rsidRPr="009B395F" w14:paraId="26D27725" w14:textId="77777777" w:rsidTr="003C0F06">
        <w:trPr>
          <w:trHeight w:hRule="exact" w:val="397"/>
        </w:trPr>
        <w:tc>
          <w:tcPr>
            <w:tcW w:w="5000" w:type="pct"/>
            <w:gridSpan w:val="2"/>
            <w:shd w:val="clear" w:color="auto" w:fill="FF0000"/>
            <w:vAlign w:val="center"/>
          </w:tcPr>
          <w:p w14:paraId="34C5E442" w14:textId="77777777" w:rsidR="00E37EFC" w:rsidRPr="009B395F"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USŁUGI KOMERCYJNE I PUBLICZNE</w:t>
            </w:r>
          </w:p>
        </w:tc>
      </w:tr>
      <w:tr w:rsidR="00E37EFC" w:rsidRPr="009B395F" w14:paraId="7F58D492" w14:textId="77777777" w:rsidTr="003C0F06">
        <w:trPr>
          <w:trHeight w:hRule="exact" w:val="1474"/>
        </w:trPr>
        <w:tc>
          <w:tcPr>
            <w:tcW w:w="2440" w:type="pct"/>
            <w:tcBorders>
              <w:bottom w:val="nil"/>
            </w:tcBorders>
            <w:vAlign w:val="center"/>
          </w:tcPr>
          <w:p w14:paraId="73317EA3" w14:textId="77777777" w:rsidR="00E37EFC" w:rsidRPr="009B395F" w:rsidRDefault="00E37EFC" w:rsidP="003C0F06">
            <w:pPr>
              <w:spacing w:before="0" w:after="0"/>
              <w:ind w:left="0"/>
              <w:jc w:val="center"/>
            </w:pPr>
            <w:r w:rsidRPr="007A7027">
              <w:rPr>
                <w:noProof/>
                <w:lang w:eastAsia="pl-PL"/>
              </w:rPr>
              <w:lastRenderedPageBreak/>
              <mc:AlternateContent>
                <mc:Choice Requires="wps">
                  <w:drawing>
                    <wp:anchor distT="0" distB="0" distL="114300" distR="114300" simplePos="0" relativeHeight="251661326" behindDoc="0" locked="0" layoutInCell="1" allowOverlap="1" wp14:anchorId="5DCB1E0D" wp14:editId="544CD1F5">
                      <wp:simplePos x="0" y="0"/>
                      <wp:positionH relativeFrom="column">
                        <wp:posOffset>33655</wp:posOffset>
                      </wp:positionH>
                      <wp:positionV relativeFrom="paragraph">
                        <wp:posOffset>79375</wp:posOffset>
                      </wp:positionV>
                      <wp:extent cx="179705" cy="179705"/>
                      <wp:effectExtent l="0" t="0" r="10795" b="10795"/>
                      <wp:wrapNone/>
                      <wp:docPr id="72" name="Krzyż 72"/>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6DA92" id="Krzyż 72" o:spid="_x0000_s1026" type="#_x0000_t11" style="position:absolute;margin-left:2.65pt;margin-top:6.25pt;width:14.15pt;height:14.15pt;z-index:25166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" adj="9469" fillcolor="#1c9910" strokecolor="#1f3763 [1604]" strokeweight="1pt"/>
                  </w:pict>
                </mc:Fallback>
              </mc:AlternateContent>
            </w:r>
            <w:r w:rsidRPr="007A7027">
              <w:rPr>
                <w:noProof/>
                <w:lang w:eastAsia="pl-PL"/>
              </w:rPr>
              <mc:AlternateContent>
                <mc:Choice Requires="wps">
                  <w:drawing>
                    <wp:anchor distT="0" distB="0" distL="114300" distR="114300" simplePos="0" relativeHeight="251662350" behindDoc="0" locked="0" layoutInCell="1" allowOverlap="1" wp14:anchorId="221F79CD" wp14:editId="2C906020">
                      <wp:simplePos x="0" y="0"/>
                      <wp:positionH relativeFrom="column">
                        <wp:posOffset>5349240</wp:posOffset>
                      </wp:positionH>
                      <wp:positionV relativeFrom="paragraph">
                        <wp:posOffset>170180</wp:posOffset>
                      </wp:positionV>
                      <wp:extent cx="179705" cy="35560"/>
                      <wp:effectExtent l="0" t="0" r="10795" b="15240"/>
                      <wp:wrapNone/>
                      <wp:docPr id="74" name="Prostokąt 74"/>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55137" id="Prostokąt 74" o:spid="_x0000_s1026" style="position:absolute;margin-left:421.2pt;margin-top:13.4pt;width:14.15pt;height:2.8pt;z-index:251662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" fillcolor="red" strokecolor="#1f3763 [1604]" strokeweight="1pt"/>
                  </w:pict>
                </mc:Fallback>
              </mc:AlternateContent>
            </w:r>
            <w:r w:rsidRPr="007A7027">
              <w:rPr>
                <w:noProof/>
                <w:lang w:eastAsia="pl-PL"/>
              </w:rPr>
              <w:drawing>
                <wp:inline distT="0" distB="0" distL="0" distR="0" wp14:anchorId="39C47D5F" wp14:editId="420A85DF">
                  <wp:extent cx="1121160" cy="90678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rotWithShape="1">
                          <a:blip r:embed="rId47" cstate="print">
                            <a:extLst>
                              <a:ext uri="{28A0092B-C50C-407E-A947-70E740481C1C}">
                                <a14:useLocalDpi xmlns:a14="http://schemas.microsoft.com/office/drawing/2010/main" val="0"/>
                              </a:ext>
                            </a:extLst>
                          </a:blip>
                          <a:srcRect l="6713"/>
                          <a:stretch/>
                        </pic:blipFill>
                        <pic:spPr bwMode="auto">
                          <a:xfrm>
                            <a:off x="0" y="0"/>
                            <a:ext cx="1121679" cy="907200"/>
                          </a:xfrm>
                          <a:prstGeom prst="rect">
                            <a:avLst/>
                          </a:prstGeom>
                          <a:ln>
                            <a:noFill/>
                          </a:ln>
                          <a:extLst>
                            <a:ext uri="{53640926-AAD7-44D8-BBD7-CCE9431645EC}">
                              <a14:shadowObscured xmlns:a14="http://schemas.microsoft.com/office/drawing/2010/main"/>
                            </a:ext>
                          </a:extLst>
                        </pic:spPr>
                      </pic:pic>
                    </a:graphicData>
                  </a:graphic>
                </wp:inline>
              </w:drawing>
            </w:r>
            <w:r w:rsidRPr="007A7027">
              <w:rPr>
                <w:noProof/>
                <w:lang w:eastAsia="pl-PL"/>
              </w:rPr>
              <w:drawing>
                <wp:inline distT="0" distB="0" distL="0" distR="0" wp14:anchorId="28BE861E" wp14:editId="302BF907">
                  <wp:extent cx="797373" cy="902482"/>
                  <wp:effectExtent l="0" t="0" r="317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rotWithShape="1">
                          <a:blip r:embed="rId48" cstate="print">
                            <a:extLst>
                              <a:ext uri="{28A0092B-C50C-407E-A947-70E740481C1C}">
                                <a14:useLocalDpi xmlns:a14="http://schemas.microsoft.com/office/drawing/2010/main" val="0"/>
                              </a:ext>
                            </a:extLst>
                          </a:blip>
                          <a:srcRect l="9425" r="14366"/>
                          <a:stretch/>
                        </pic:blipFill>
                        <pic:spPr bwMode="auto">
                          <a:xfrm>
                            <a:off x="0" y="0"/>
                            <a:ext cx="798361" cy="903600"/>
                          </a:xfrm>
                          <a:prstGeom prst="rect">
                            <a:avLst/>
                          </a:prstGeom>
                          <a:ln>
                            <a:noFill/>
                          </a:ln>
                          <a:extLst>
                            <a:ext uri="{53640926-AAD7-44D8-BBD7-CCE9431645EC}">
                              <a14:shadowObscured xmlns:a14="http://schemas.microsoft.com/office/drawing/2010/main"/>
                            </a:ext>
                          </a:extLst>
                        </pic:spPr>
                      </pic:pic>
                    </a:graphicData>
                  </a:graphic>
                </wp:inline>
              </w:drawing>
            </w:r>
          </w:p>
        </w:tc>
        <w:tc>
          <w:tcPr>
            <w:tcW w:w="2560" w:type="pct"/>
            <w:tcBorders>
              <w:bottom w:val="nil"/>
            </w:tcBorders>
            <w:vAlign w:val="center"/>
          </w:tcPr>
          <w:p w14:paraId="4CD415E5" w14:textId="77777777" w:rsidR="00E37EFC" w:rsidRPr="009B395F" w:rsidRDefault="00E37EFC" w:rsidP="003C0F06">
            <w:pPr>
              <w:spacing w:before="0" w:after="0"/>
              <w:ind w:left="0"/>
              <w:jc w:val="center"/>
            </w:pPr>
            <w:r w:rsidRPr="007A7027">
              <w:rPr>
                <w:noProof/>
                <w:lang w:eastAsia="pl-PL"/>
              </w:rPr>
              <w:drawing>
                <wp:inline distT="0" distB="0" distL="0" distR="0" wp14:anchorId="21FD4A00" wp14:editId="0D0CAE48">
                  <wp:extent cx="1335600" cy="9072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35600" cy="907200"/>
                          </a:xfrm>
                          <a:prstGeom prst="rect">
                            <a:avLst/>
                          </a:prstGeom>
                        </pic:spPr>
                      </pic:pic>
                    </a:graphicData>
                  </a:graphic>
                </wp:inline>
              </w:drawing>
            </w:r>
          </w:p>
        </w:tc>
      </w:tr>
      <w:tr w:rsidR="00E37EFC" w:rsidRPr="009B395F" w14:paraId="34E32EDF" w14:textId="77777777" w:rsidTr="003C0F06">
        <w:trPr>
          <w:trHeight w:hRule="exact" w:val="340"/>
        </w:trPr>
        <w:tc>
          <w:tcPr>
            <w:tcW w:w="2440" w:type="pct"/>
            <w:tcBorders>
              <w:top w:val="nil"/>
            </w:tcBorders>
            <w:tcMar>
              <w:left w:w="28" w:type="dxa"/>
              <w:right w:w="28" w:type="dxa"/>
            </w:tcMar>
            <w:vAlign w:val="center"/>
          </w:tcPr>
          <w:p w14:paraId="0DDFD1D7" w14:textId="77777777" w:rsidR="00E37EFC" w:rsidRPr="009B395F" w:rsidRDefault="00E37EFC" w:rsidP="003C0F06">
            <w:pPr>
              <w:spacing w:before="0" w:after="0"/>
              <w:ind w:left="0"/>
              <w:jc w:val="center"/>
            </w:pPr>
            <w:r w:rsidRPr="009B395F">
              <w:rPr>
                <w:rFonts w:ascii="Arial Narrow" w:hAnsi="Arial Narrow"/>
                <w:sz w:val="18"/>
                <w:szCs w:val="18"/>
              </w:rPr>
              <w:t>HIERARCHICZNE WIELOFUNKCYJNE OŚRODKI USŁUGOWE</w:t>
            </w:r>
          </w:p>
        </w:tc>
        <w:tc>
          <w:tcPr>
            <w:tcW w:w="2560" w:type="pct"/>
            <w:tcBorders>
              <w:top w:val="nil"/>
            </w:tcBorders>
            <w:vAlign w:val="center"/>
          </w:tcPr>
          <w:p w14:paraId="5E81CEB0" w14:textId="77777777" w:rsidR="00E37EFC" w:rsidRPr="009B395F" w:rsidRDefault="00E37EFC" w:rsidP="003C0F06">
            <w:pPr>
              <w:spacing w:before="0" w:after="0"/>
              <w:ind w:left="0"/>
              <w:jc w:val="center"/>
            </w:pPr>
            <w:r w:rsidRPr="009B395F">
              <w:rPr>
                <w:rFonts w:ascii="Arial Narrow" w:hAnsi="Arial Narrow"/>
                <w:sz w:val="18"/>
                <w:szCs w:val="18"/>
              </w:rPr>
              <w:t>ZABUDOWA PASMOWA / ZEWNĘTRZNA</w:t>
            </w:r>
          </w:p>
        </w:tc>
      </w:tr>
      <w:tr w:rsidR="00E37EFC" w:rsidRPr="009B395F" w14:paraId="6B6083BE" w14:textId="77777777" w:rsidTr="003C0F06">
        <w:trPr>
          <w:trHeight w:hRule="exact" w:val="397"/>
        </w:trPr>
        <w:tc>
          <w:tcPr>
            <w:tcW w:w="5000" w:type="pct"/>
            <w:gridSpan w:val="2"/>
            <w:shd w:val="clear" w:color="auto" w:fill="900D83"/>
            <w:vAlign w:val="center"/>
          </w:tcPr>
          <w:p w14:paraId="0A8A014C" w14:textId="77777777" w:rsidR="00E37EFC" w:rsidRPr="009B395F"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BIUROWA, PRZEMYSŁ NIEUCIĄŻLIWY</w:t>
            </w:r>
          </w:p>
        </w:tc>
      </w:tr>
      <w:tr w:rsidR="00E37EFC" w:rsidRPr="009B395F" w14:paraId="31330A5B" w14:textId="77777777" w:rsidTr="003C0F06">
        <w:trPr>
          <w:trHeight w:hRule="exact" w:val="1474"/>
        </w:trPr>
        <w:tc>
          <w:tcPr>
            <w:tcW w:w="2440" w:type="pct"/>
            <w:tcBorders>
              <w:bottom w:val="nil"/>
            </w:tcBorders>
            <w:vAlign w:val="center"/>
          </w:tcPr>
          <w:p w14:paraId="70AB06A2"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65422" behindDoc="0" locked="0" layoutInCell="1" allowOverlap="1" wp14:anchorId="3A86B030" wp14:editId="5C21E579">
                      <wp:simplePos x="0" y="0"/>
                      <wp:positionH relativeFrom="column">
                        <wp:posOffset>25400</wp:posOffset>
                      </wp:positionH>
                      <wp:positionV relativeFrom="paragraph">
                        <wp:posOffset>86360</wp:posOffset>
                      </wp:positionV>
                      <wp:extent cx="179705" cy="179705"/>
                      <wp:effectExtent l="0" t="0" r="10795" b="10795"/>
                      <wp:wrapNone/>
                      <wp:docPr id="77" name="Krzyż 77"/>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75618" id="Krzyż 77" o:spid="_x0000_s1026" type="#_x0000_t11" style="position:absolute;margin-left:2pt;margin-top:6.8pt;width:14.15pt;height:14.15pt;z-index:251665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" adj="9469" fillcolor="#1c9910" strokecolor="#1f3763 [1604]" strokeweight="1pt"/>
                  </w:pict>
                </mc:Fallback>
              </mc:AlternateContent>
            </w:r>
            <w:r w:rsidRPr="007A7027">
              <w:rPr>
                <w:noProof/>
                <w:lang w:eastAsia="pl-PL"/>
              </w:rPr>
              <mc:AlternateContent>
                <mc:Choice Requires="wps">
                  <w:drawing>
                    <wp:anchor distT="0" distB="0" distL="114300" distR="114300" simplePos="0" relativeHeight="251666446" behindDoc="0" locked="0" layoutInCell="1" allowOverlap="1" wp14:anchorId="1B6D2A1A" wp14:editId="45F4E470">
                      <wp:simplePos x="0" y="0"/>
                      <wp:positionH relativeFrom="column">
                        <wp:posOffset>5340985</wp:posOffset>
                      </wp:positionH>
                      <wp:positionV relativeFrom="paragraph">
                        <wp:posOffset>177165</wp:posOffset>
                      </wp:positionV>
                      <wp:extent cx="179705" cy="35560"/>
                      <wp:effectExtent l="0" t="0" r="10795" b="15240"/>
                      <wp:wrapNone/>
                      <wp:docPr id="78" name="Prostokąt 78"/>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D98B1" id="Prostokąt 78" o:spid="_x0000_s1026" style="position:absolute;margin-left:420.55pt;margin-top:13.95pt;width:14.15pt;height:2.8pt;z-index:251666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5EEC70FB" wp14:editId="2FB73449">
                  <wp:extent cx="1404000" cy="90360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04000" cy="903600"/>
                          </a:xfrm>
                          <a:prstGeom prst="rect">
                            <a:avLst/>
                          </a:prstGeom>
                        </pic:spPr>
                      </pic:pic>
                    </a:graphicData>
                  </a:graphic>
                </wp:inline>
              </w:drawing>
            </w:r>
          </w:p>
        </w:tc>
        <w:tc>
          <w:tcPr>
            <w:tcW w:w="2560" w:type="pct"/>
            <w:tcBorders>
              <w:bottom w:val="nil"/>
            </w:tcBorders>
            <w:vAlign w:val="center"/>
          </w:tcPr>
          <w:p w14:paraId="6C2A635E" w14:textId="77777777" w:rsidR="00E37EFC" w:rsidRPr="009B395F" w:rsidRDefault="00E37EFC" w:rsidP="003C0F06">
            <w:pPr>
              <w:spacing w:before="0" w:after="0"/>
              <w:ind w:left="0"/>
              <w:jc w:val="center"/>
            </w:pPr>
            <w:r w:rsidRPr="007A7027">
              <w:rPr>
                <w:noProof/>
                <w:lang w:eastAsia="pl-PL"/>
              </w:rPr>
              <w:drawing>
                <wp:anchor distT="0" distB="0" distL="114300" distR="114300" simplePos="0" relativeHeight="251671566" behindDoc="0" locked="0" layoutInCell="1" allowOverlap="1" wp14:anchorId="225DABF7" wp14:editId="7FB74C8B">
                  <wp:simplePos x="0" y="0"/>
                  <wp:positionH relativeFrom="column">
                    <wp:posOffset>383540</wp:posOffset>
                  </wp:positionH>
                  <wp:positionV relativeFrom="paragraph">
                    <wp:posOffset>-6985</wp:posOffset>
                  </wp:positionV>
                  <wp:extent cx="2033905" cy="899795"/>
                  <wp:effectExtent l="0" t="0" r="0" b="1905"/>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rotWithShape="1">
                          <a:blip r:embed="rId51" cstate="print">
                            <a:extLst>
                              <a:ext uri="{28A0092B-C50C-407E-A947-70E740481C1C}">
                                <a14:useLocalDpi xmlns:a14="http://schemas.microsoft.com/office/drawing/2010/main" val="0"/>
                              </a:ext>
                            </a:extLst>
                          </a:blip>
                          <a:srcRect t="37721" b="18029"/>
                          <a:stretch/>
                        </pic:blipFill>
                        <pic:spPr bwMode="auto">
                          <a:xfrm>
                            <a:off x="0" y="0"/>
                            <a:ext cx="203390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37EFC" w:rsidRPr="009B395F" w14:paraId="5222B023" w14:textId="77777777" w:rsidTr="003C0F06">
        <w:trPr>
          <w:trHeight w:hRule="exact" w:val="340"/>
        </w:trPr>
        <w:tc>
          <w:tcPr>
            <w:tcW w:w="2440" w:type="pct"/>
            <w:tcBorders>
              <w:top w:val="nil"/>
            </w:tcBorders>
            <w:vAlign w:val="center"/>
          </w:tcPr>
          <w:p w14:paraId="0E210C9E" w14:textId="77777777" w:rsidR="00E37EFC" w:rsidRPr="009B395F" w:rsidRDefault="00E37EFC" w:rsidP="003C0F06">
            <w:pPr>
              <w:spacing w:before="0" w:after="0"/>
              <w:ind w:left="0"/>
              <w:jc w:val="center"/>
            </w:pPr>
            <w:r w:rsidRPr="009B395F">
              <w:rPr>
                <w:rFonts w:ascii="Arial Narrow" w:hAnsi="Arial Narrow"/>
                <w:sz w:val="18"/>
                <w:szCs w:val="18"/>
              </w:rPr>
              <w:t>MODEL KRAWĘDZIOWY / ZABUDOWA WIELOFUNKCYJNA</w:t>
            </w:r>
          </w:p>
        </w:tc>
        <w:tc>
          <w:tcPr>
            <w:tcW w:w="2560" w:type="pct"/>
            <w:tcBorders>
              <w:top w:val="nil"/>
            </w:tcBorders>
            <w:vAlign w:val="center"/>
          </w:tcPr>
          <w:p w14:paraId="24EDCEC9" w14:textId="77777777" w:rsidR="00E37EFC" w:rsidRPr="009B395F" w:rsidRDefault="00E37EFC" w:rsidP="003C0F06">
            <w:pPr>
              <w:spacing w:before="0" w:after="0"/>
              <w:ind w:left="0"/>
              <w:jc w:val="center"/>
            </w:pPr>
            <w:r w:rsidRPr="009B395F">
              <w:rPr>
                <w:rFonts w:ascii="Arial Narrow" w:hAnsi="Arial Narrow"/>
                <w:sz w:val="18"/>
                <w:szCs w:val="18"/>
              </w:rPr>
              <w:t>ZABUDOWA ZEWNĘTRZNA MONOFUNKCYJNA</w:t>
            </w:r>
          </w:p>
        </w:tc>
      </w:tr>
      <w:tr w:rsidR="00E37EFC" w:rsidRPr="009B395F" w14:paraId="0B3FCC71" w14:textId="77777777" w:rsidTr="003C0F06">
        <w:trPr>
          <w:trHeight w:hRule="exact" w:val="397"/>
        </w:trPr>
        <w:tc>
          <w:tcPr>
            <w:tcW w:w="5000" w:type="pct"/>
            <w:gridSpan w:val="2"/>
            <w:shd w:val="clear" w:color="auto" w:fill="1C9910"/>
            <w:vAlign w:val="center"/>
          </w:tcPr>
          <w:p w14:paraId="17CC149F" w14:textId="77777777" w:rsidR="00E37EFC" w:rsidRPr="009B395F"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TURYSTYCZNA / LETNISKOWA</w:t>
            </w:r>
          </w:p>
        </w:tc>
      </w:tr>
      <w:tr w:rsidR="00E37EFC" w:rsidRPr="009B395F" w14:paraId="793FDF08" w14:textId="77777777" w:rsidTr="003C0F06">
        <w:trPr>
          <w:trHeight w:hRule="exact" w:val="1474"/>
        </w:trPr>
        <w:tc>
          <w:tcPr>
            <w:tcW w:w="2440" w:type="pct"/>
            <w:vMerge w:val="restart"/>
            <w:vAlign w:val="center"/>
          </w:tcPr>
          <w:p w14:paraId="2992B2C4"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67470" behindDoc="0" locked="0" layoutInCell="1" allowOverlap="1" wp14:anchorId="14F3229C" wp14:editId="4E837CFC">
                      <wp:simplePos x="0" y="0"/>
                      <wp:positionH relativeFrom="column">
                        <wp:posOffset>36195</wp:posOffset>
                      </wp:positionH>
                      <wp:positionV relativeFrom="paragraph">
                        <wp:posOffset>34290</wp:posOffset>
                      </wp:positionV>
                      <wp:extent cx="179705" cy="179705"/>
                      <wp:effectExtent l="0" t="0" r="10795" b="10795"/>
                      <wp:wrapNone/>
                      <wp:docPr id="79" name="Krzyż 79"/>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71A32" id="Krzyż 79" o:spid="_x0000_s1026" type="#_x0000_t11" style="position:absolute;margin-left:2.85pt;margin-top:2.7pt;width:14.15pt;height:14.15pt;z-index:251667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" adj="9469" fillcolor="#1c9910" strokecolor="#1f3763 [1604]" strokeweight="1pt"/>
                  </w:pict>
                </mc:Fallback>
              </mc:AlternateContent>
            </w:r>
            <w:r w:rsidRPr="007A7027">
              <w:rPr>
                <w:noProof/>
                <w:lang w:eastAsia="pl-PL"/>
              </w:rPr>
              <w:drawing>
                <wp:inline distT="0" distB="0" distL="0" distR="0" wp14:anchorId="255E9FDF" wp14:editId="3A27FD10">
                  <wp:extent cx="1584000" cy="892800"/>
                  <wp:effectExtent l="0" t="0" r="381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84000" cy="892800"/>
                          </a:xfrm>
                          <a:prstGeom prst="rect">
                            <a:avLst/>
                          </a:prstGeom>
                        </pic:spPr>
                      </pic:pic>
                    </a:graphicData>
                  </a:graphic>
                </wp:inline>
              </w:drawing>
            </w:r>
          </w:p>
        </w:tc>
        <w:tc>
          <w:tcPr>
            <w:tcW w:w="2560" w:type="pct"/>
            <w:tcBorders>
              <w:bottom w:val="nil"/>
            </w:tcBorders>
            <w:vAlign w:val="center"/>
          </w:tcPr>
          <w:p w14:paraId="7BE0C704"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68494" behindDoc="0" locked="0" layoutInCell="1" allowOverlap="1" wp14:anchorId="2B241A7E" wp14:editId="231918C9">
                      <wp:simplePos x="0" y="0"/>
                      <wp:positionH relativeFrom="column">
                        <wp:posOffset>2548255</wp:posOffset>
                      </wp:positionH>
                      <wp:positionV relativeFrom="paragraph">
                        <wp:posOffset>160655</wp:posOffset>
                      </wp:positionV>
                      <wp:extent cx="179705" cy="35560"/>
                      <wp:effectExtent l="0" t="0" r="10795" b="15240"/>
                      <wp:wrapNone/>
                      <wp:docPr id="80" name="Prostokąt 80"/>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1B39C" id="Prostokąt 80" o:spid="_x0000_s1026" style="position:absolute;margin-left:200.65pt;margin-top:12.65pt;width:14.15pt;height:2.8pt;z-index:25166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14D895AA" wp14:editId="53F2488A">
                  <wp:extent cx="1616400" cy="9036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16400" cy="903600"/>
                          </a:xfrm>
                          <a:prstGeom prst="rect">
                            <a:avLst/>
                          </a:prstGeom>
                        </pic:spPr>
                      </pic:pic>
                    </a:graphicData>
                  </a:graphic>
                </wp:inline>
              </w:drawing>
            </w:r>
          </w:p>
        </w:tc>
      </w:tr>
      <w:tr w:rsidR="00E37EFC" w:rsidRPr="009B395F" w14:paraId="7E2F538B" w14:textId="77777777" w:rsidTr="003C0F06">
        <w:trPr>
          <w:trHeight w:hRule="exact" w:val="340"/>
        </w:trPr>
        <w:tc>
          <w:tcPr>
            <w:tcW w:w="2440" w:type="pct"/>
            <w:vMerge/>
            <w:tcBorders>
              <w:bottom w:val="nil"/>
            </w:tcBorders>
            <w:vAlign w:val="center"/>
          </w:tcPr>
          <w:p w14:paraId="225C3C68" w14:textId="77777777" w:rsidR="00E37EFC" w:rsidRPr="009B395F" w:rsidRDefault="00E37EFC" w:rsidP="003C0F06">
            <w:pPr>
              <w:spacing w:before="0" w:after="0"/>
              <w:ind w:left="0"/>
              <w:jc w:val="center"/>
            </w:pPr>
          </w:p>
        </w:tc>
        <w:tc>
          <w:tcPr>
            <w:tcW w:w="2560" w:type="pct"/>
            <w:tcBorders>
              <w:top w:val="nil"/>
            </w:tcBorders>
            <w:vAlign w:val="center"/>
          </w:tcPr>
          <w:p w14:paraId="4786170E" w14:textId="77777777" w:rsidR="00E37EFC" w:rsidRPr="009B395F" w:rsidRDefault="00E37EFC" w:rsidP="003C0F06">
            <w:pPr>
              <w:spacing w:before="0" w:after="0"/>
              <w:ind w:left="0"/>
              <w:jc w:val="center"/>
            </w:pPr>
            <w:r w:rsidRPr="009B395F">
              <w:rPr>
                <w:rFonts w:ascii="Arial Narrow" w:hAnsi="Arial Narrow"/>
                <w:sz w:val="18"/>
                <w:szCs w:val="18"/>
              </w:rPr>
              <w:t>ZABUDOWA PASMOWA ZBYT INTENSYWNA</w:t>
            </w:r>
          </w:p>
        </w:tc>
      </w:tr>
      <w:tr w:rsidR="00E37EFC" w:rsidRPr="009B395F" w14:paraId="0FB04863" w14:textId="77777777" w:rsidTr="003C0F06">
        <w:trPr>
          <w:trHeight w:val="383"/>
        </w:trPr>
        <w:tc>
          <w:tcPr>
            <w:tcW w:w="2440" w:type="pct"/>
            <w:tcBorders>
              <w:top w:val="nil"/>
              <w:bottom w:val="nil"/>
            </w:tcBorders>
          </w:tcPr>
          <w:p w14:paraId="78A4E511" w14:textId="77777777" w:rsidR="00E37EFC" w:rsidRPr="009B395F" w:rsidRDefault="00E37EFC" w:rsidP="003C0F06">
            <w:pPr>
              <w:spacing w:before="0" w:after="0"/>
              <w:ind w:left="0"/>
              <w:jc w:val="center"/>
            </w:pPr>
            <w:r w:rsidRPr="009B395F">
              <w:rPr>
                <w:rFonts w:ascii="Arial Narrow" w:hAnsi="Arial Narrow"/>
                <w:sz w:val="18"/>
                <w:szCs w:val="18"/>
              </w:rPr>
              <w:t xml:space="preserve">SILNY OŚRODEK TURYSTYKI KWALIFIKOWANEJ </w:t>
            </w:r>
            <w:r w:rsidRPr="009B395F">
              <w:rPr>
                <w:rFonts w:ascii="Arial Narrow" w:hAnsi="Arial Narrow"/>
                <w:sz w:val="18"/>
                <w:szCs w:val="18"/>
              </w:rPr>
              <w:br/>
              <w:t xml:space="preserve">ZLOKALIZOWANY W MIEJSCOWOŚCI TURYSTYCZNEJ </w:t>
            </w:r>
            <w:r w:rsidRPr="009B395F">
              <w:rPr>
                <w:rFonts w:ascii="Arial Narrow" w:hAnsi="Arial Narrow"/>
                <w:sz w:val="18"/>
                <w:szCs w:val="18"/>
              </w:rPr>
              <w:br/>
              <w:t>LUB OBOK ISTNIEJĄCEJ MIEJSCOWOŚCI</w:t>
            </w:r>
          </w:p>
        </w:tc>
        <w:tc>
          <w:tcPr>
            <w:tcW w:w="2560" w:type="pct"/>
            <w:vMerge w:val="restart"/>
            <w:vAlign w:val="center"/>
          </w:tcPr>
          <w:p w14:paraId="68F4BAD4"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69518" behindDoc="0" locked="0" layoutInCell="1" allowOverlap="1" wp14:anchorId="10D5AF4D" wp14:editId="70B2D64A">
                      <wp:simplePos x="0" y="0"/>
                      <wp:positionH relativeFrom="column">
                        <wp:posOffset>2581910</wp:posOffset>
                      </wp:positionH>
                      <wp:positionV relativeFrom="paragraph">
                        <wp:posOffset>114300</wp:posOffset>
                      </wp:positionV>
                      <wp:extent cx="179705" cy="35560"/>
                      <wp:effectExtent l="0" t="0" r="10795" b="15240"/>
                      <wp:wrapNone/>
                      <wp:docPr id="81" name="Prostokąt 81"/>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C7A58" id="Prostokąt 81" o:spid="_x0000_s1026" style="position:absolute;margin-left:203.3pt;margin-top:9pt;width:14.15pt;height:2.8pt;z-index:25166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17D3D35D" wp14:editId="54BA074F">
                  <wp:extent cx="1540800" cy="9036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40800" cy="903600"/>
                          </a:xfrm>
                          <a:prstGeom prst="rect">
                            <a:avLst/>
                          </a:prstGeom>
                        </pic:spPr>
                      </pic:pic>
                    </a:graphicData>
                  </a:graphic>
                </wp:inline>
              </w:drawing>
            </w:r>
          </w:p>
        </w:tc>
      </w:tr>
      <w:tr w:rsidR="00E37EFC" w:rsidRPr="009B395F" w14:paraId="5EE4A79F" w14:textId="77777777" w:rsidTr="003C0F06">
        <w:trPr>
          <w:trHeight w:hRule="exact" w:val="794"/>
        </w:trPr>
        <w:tc>
          <w:tcPr>
            <w:tcW w:w="2440" w:type="pct"/>
            <w:vMerge w:val="restart"/>
            <w:tcBorders>
              <w:top w:val="nil"/>
            </w:tcBorders>
          </w:tcPr>
          <w:p w14:paraId="78D5AA9E" w14:textId="77777777" w:rsidR="00E37EFC" w:rsidRPr="009B395F" w:rsidRDefault="00E37EFC" w:rsidP="003C0F06">
            <w:pPr>
              <w:spacing w:before="0" w:after="0"/>
              <w:ind w:left="0"/>
              <w:jc w:val="center"/>
              <w:rPr>
                <w:rFonts w:ascii="Arial Narrow" w:hAnsi="Arial Narrow"/>
                <w:sz w:val="18"/>
                <w:szCs w:val="18"/>
              </w:rPr>
            </w:pPr>
          </w:p>
        </w:tc>
        <w:tc>
          <w:tcPr>
            <w:tcW w:w="2560" w:type="pct"/>
            <w:vMerge/>
            <w:tcBorders>
              <w:bottom w:val="nil"/>
            </w:tcBorders>
            <w:vAlign w:val="center"/>
          </w:tcPr>
          <w:p w14:paraId="37FF797E" w14:textId="77777777" w:rsidR="00E37EFC" w:rsidRPr="009B395F" w:rsidRDefault="00E37EFC" w:rsidP="003C0F06">
            <w:pPr>
              <w:spacing w:before="0" w:after="0"/>
              <w:ind w:left="0"/>
              <w:jc w:val="center"/>
            </w:pPr>
          </w:p>
        </w:tc>
      </w:tr>
      <w:tr w:rsidR="00E37EFC" w:rsidRPr="009B395F" w14:paraId="3C40BE56" w14:textId="77777777" w:rsidTr="003C0F06">
        <w:trPr>
          <w:trHeight w:hRule="exact" w:val="340"/>
        </w:trPr>
        <w:tc>
          <w:tcPr>
            <w:tcW w:w="2440" w:type="pct"/>
            <w:vMerge/>
            <w:vAlign w:val="center"/>
          </w:tcPr>
          <w:p w14:paraId="04FF583B" w14:textId="77777777" w:rsidR="00E37EFC" w:rsidRPr="009B395F" w:rsidRDefault="00E37EFC" w:rsidP="003C0F06">
            <w:pPr>
              <w:spacing w:before="0" w:after="0"/>
              <w:ind w:left="0"/>
              <w:jc w:val="center"/>
            </w:pPr>
          </w:p>
        </w:tc>
        <w:tc>
          <w:tcPr>
            <w:tcW w:w="2560" w:type="pct"/>
            <w:tcBorders>
              <w:top w:val="nil"/>
            </w:tcBorders>
            <w:vAlign w:val="center"/>
          </w:tcPr>
          <w:p w14:paraId="52E87E43" w14:textId="77777777" w:rsidR="00E37EFC" w:rsidRPr="009B395F" w:rsidRDefault="00E37EFC" w:rsidP="003C0F06">
            <w:pPr>
              <w:spacing w:before="0" w:after="0"/>
              <w:ind w:left="0"/>
              <w:jc w:val="center"/>
            </w:pPr>
            <w:r w:rsidRPr="009B395F">
              <w:rPr>
                <w:rFonts w:ascii="Arial Narrow" w:hAnsi="Arial Narrow"/>
                <w:sz w:val="18"/>
                <w:szCs w:val="18"/>
              </w:rPr>
              <w:t>ZABUDOWA ROZPROSZONA</w:t>
            </w:r>
          </w:p>
        </w:tc>
      </w:tr>
      <w:tr w:rsidR="00E37EFC" w:rsidRPr="009B395F" w14:paraId="208D6595" w14:textId="77777777" w:rsidTr="003C0F06">
        <w:trPr>
          <w:trHeight w:hRule="exact" w:val="397"/>
        </w:trPr>
        <w:tc>
          <w:tcPr>
            <w:tcW w:w="5000" w:type="pct"/>
            <w:gridSpan w:val="2"/>
            <w:shd w:val="clear" w:color="auto" w:fill="2E74B5" w:themeFill="accent5" w:themeFillShade="BF"/>
            <w:vAlign w:val="center"/>
          </w:tcPr>
          <w:p w14:paraId="1AD2B599" w14:textId="77777777" w:rsidR="00E37EFC" w:rsidRPr="009B395F"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PROJEKTOWANIE DRÓG I PRZESTRZENI PUBLICZNYCH</w:t>
            </w:r>
          </w:p>
        </w:tc>
      </w:tr>
      <w:tr w:rsidR="00E37EFC" w:rsidRPr="009B395F" w14:paraId="0EEB976D" w14:textId="77777777" w:rsidTr="003C0F06">
        <w:trPr>
          <w:trHeight w:val="2381"/>
        </w:trPr>
        <w:tc>
          <w:tcPr>
            <w:tcW w:w="2440" w:type="pct"/>
            <w:tcBorders>
              <w:bottom w:val="single" w:sz="4" w:space="0" w:color="auto"/>
            </w:tcBorders>
            <w:vAlign w:val="bottom"/>
          </w:tcPr>
          <w:p w14:paraId="6B7EC50A" w14:textId="77777777" w:rsidR="00E37EFC" w:rsidRPr="009B395F" w:rsidRDefault="00E37EFC" w:rsidP="003C0F06">
            <w:pPr>
              <w:spacing w:before="0" w:after="0"/>
              <w:ind w:left="0"/>
              <w:jc w:val="center"/>
              <w:rPr>
                <w:rFonts w:ascii="Arial Narrow" w:hAnsi="Arial Narrow"/>
                <w:sz w:val="18"/>
                <w:szCs w:val="18"/>
              </w:rPr>
            </w:pPr>
            <w:r w:rsidRPr="007A7027">
              <w:rPr>
                <w:noProof/>
                <w:lang w:eastAsia="pl-PL"/>
              </w:rPr>
              <mc:AlternateContent>
                <mc:Choice Requires="wps">
                  <w:drawing>
                    <wp:anchor distT="0" distB="0" distL="114300" distR="114300" simplePos="0" relativeHeight="251678734" behindDoc="0" locked="0" layoutInCell="1" allowOverlap="1" wp14:anchorId="708E95A9" wp14:editId="2910605E">
                      <wp:simplePos x="0" y="0"/>
                      <wp:positionH relativeFrom="column">
                        <wp:posOffset>19050</wp:posOffset>
                      </wp:positionH>
                      <wp:positionV relativeFrom="paragraph">
                        <wp:posOffset>67945</wp:posOffset>
                      </wp:positionV>
                      <wp:extent cx="179705" cy="179705"/>
                      <wp:effectExtent l="0" t="0" r="10795" b="10795"/>
                      <wp:wrapNone/>
                      <wp:docPr id="57" name="Krzyż 57"/>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7DF49" id="Krzyż 57" o:spid="_x0000_s1026" type="#_x0000_t11" style="position:absolute;margin-left:1.5pt;margin-top:5.35pt;width:14.15pt;height:14.15pt;z-index:251678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" adj="9469" fillcolor="#1c9910" strokecolor="#1f3763 [1604]" strokeweight="1pt"/>
                  </w:pict>
                </mc:Fallback>
              </mc:AlternateContent>
            </w:r>
            <w:r w:rsidRPr="007A7027">
              <w:rPr>
                <w:rFonts w:ascii="Arial Narrow" w:hAnsi="Arial Narrow"/>
                <w:noProof/>
                <w:sz w:val="18"/>
                <w:szCs w:val="18"/>
                <w:lang w:eastAsia="pl-PL"/>
              </w:rPr>
              <w:drawing>
                <wp:inline distT="0" distB="0" distL="0" distR="0" wp14:anchorId="744DC63E" wp14:editId="66BB3F64">
                  <wp:extent cx="1972800" cy="1404000"/>
                  <wp:effectExtent l="0" t="0" r="0" b="571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72800" cy="1404000"/>
                          </a:xfrm>
                          <a:prstGeom prst="rect">
                            <a:avLst/>
                          </a:prstGeom>
                        </pic:spPr>
                      </pic:pic>
                    </a:graphicData>
                  </a:graphic>
                </wp:inline>
              </w:drawing>
            </w:r>
          </w:p>
        </w:tc>
        <w:tc>
          <w:tcPr>
            <w:tcW w:w="2560" w:type="pct"/>
            <w:tcBorders>
              <w:bottom w:val="single" w:sz="4" w:space="0" w:color="auto"/>
            </w:tcBorders>
            <w:vAlign w:val="bottom"/>
          </w:tcPr>
          <w:p w14:paraId="795A0E82"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79758" behindDoc="0" locked="0" layoutInCell="1" allowOverlap="1" wp14:anchorId="387BDDBC" wp14:editId="02F63930">
                      <wp:simplePos x="0" y="0"/>
                      <wp:positionH relativeFrom="column">
                        <wp:posOffset>2527935</wp:posOffset>
                      </wp:positionH>
                      <wp:positionV relativeFrom="paragraph">
                        <wp:posOffset>172720</wp:posOffset>
                      </wp:positionV>
                      <wp:extent cx="179705" cy="35560"/>
                      <wp:effectExtent l="0" t="0" r="10795" b="15240"/>
                      <wp:wrapNone/>
                      <wp:docPr id="59" name="Prostokąt 59"/>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0B5B2" id="Prostokąt 59" o:spid="_x0000_s1026" style="position:absolute;margin-left:199.05pt;margin-top:13.6pt;width:14.15pt;height:2.8pt;z-index:251679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3AFC8948" wp14:editId="052B5465">
                  <wp:extent cx="1962000" cy="1404000"/>
                  <wp:effectExtent l="0" t="0" r="0" b="571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62000" cy="1404000"/>
                          </a:xfrm>
                          <a:prstGeom prst="rect">
                            <a:avLst/>
                          </a:prstGeom>
                        </pic:spPr>
                      </pic:pic>
                    </a:graphicData>
                  </a:graphic>
                </wp:inline>
              </w:drawing>
            </w:r>
          </w:p>
        </w:tc>
      </w:tr>
      <w:tr w:rsidR="00E37EFC" w:rsidRPr="009B395F" w14:paraId="262E7D03" w14:textId="77777777" w:rsidTr="003C0F06">
        <w:trPr>
          <w:trHeight w:val="425"/>
        </w:trPr>
        <w:tc>
          <w:tcPr>
            <w:tcW w:w="2440" w:type="pct"/>
            <w:tcBorders>
              <w:bottom w:val="single" w:sz="4" w:space="0" w:color="auto"/>
            </w:tcBorders>
            <w:vAlign w:val="center"/>
          </w:tcPr>
          <w:p w14:paraId="7F1CF05C" w14:textId="77777777" w:rsidR="00E37EFC" w:rsidRPr="009B395F" w:rsidRDefault="00E37EFC" w:rsidP="003C0F06">
            <w:pPr>
              <w:spacing w:before="0" w:after="0"/>
              <w:ind w:left="0"/>
              <w:jc w:val="center"/>
              <w:rPr>
                <w:rFonts w:ascii="Arial Narrow" w:hAnsi="Arial Narrow"/>
                <w:sz w:val="18"/>
                <w:szCs w:val="18"/>
              </w:rPr>
            </w:pPr>
            <w:r w:rsidRPr="009B395F">
              <w:rPr>
                <w:rFonts w:ascii="Arial Narrow" w:hAnsi="Arial Narrow"/>
                <w:sz w:val="18"/>
                <w:szCs w:val="18"/>
              </w:rPr>
              <w:t>PRIORYTET DLA RUCHU PIESZEGO I ROWERZYSTÓW</w:t>
            </w:r>
          </w:p>
        </w:tc>
        <w:tc>
          <w:tcPr>
            <w:tcW w:w="2560" w:type="pct"/>
            <w:tcBorders>
              <w:bottom w:val="single" w:sz="4" w:space="0" w:color="auto"/>
            </w:tcBorders>
            <w:vAlign w:val="center"/>
          </w:tcPr>
          <w:p w14:paraId="143DE95E" w14:textId="77777777" w:rsidR="00E37EFC" w:rsidRPr="009B395F" w:rsidRDefault="00E37EFC" w:rsidP="003C0F06">
            <w:pPr>
              <w:spacing w:before="0" w:after="0"/>
              <w:ind w:left="0"/>
              <w:jc w:val="center"/>
            </w:pPr>
            <w:r w:rsidRPr="009B395F">
              <w:rPr>
                <w:rFonts w:ascii="Arial Narrow" w:hAnsi="Arial Narrow"/>
                <w:sz w:val="18"/>
                <w:szCs w:val="18"/>
              </w:rPr>
              <w:t>PRIORYTET DLA PŁYNNEGO RUCHU SAMOCHODÓW</w:t>
            </w:r>
          </w:p>
        </w:tc>
      </w:tr>
      <w:tr w:rsidR="00E37EFC" w:rsidRPr="009B395F" w14:paraId="029E8BA9" w14:textId="77777777" w:rsidTr="003C0F06">
        <w:trPr>
          <w:trHeight w:val="2608"/>
        </w:trPr>
        <w:tc>
          <w:tcPr>
            <w:tcW w:w="2440" w:type="pct"/>
            <w:tcBorders>
              <w:bottom w:val="single" w:sz="4" w:space="0" w:color="auto"/>
            </w:tcBorders>
            <w:vAlign w:val="center"/>
          </w:tcPr>
          <w:p w14:paraId="607EA8F7" w14:textId="77777777" w:rsidR="00E37EFC" w:rsidRPr="009B395F" w:rsidRDefault="00E37EFC" w:rsidP="003C0F06">
            <w:pPr>
              <w:spacing w:before="0" w:after="0"/>
              <w:ind w:left="0"/>
              <w:jc w:val="center"/>
              <w:rPr>
                <w:rFonts w:ascii="Arial Narrow" w:hAnsi="Arial Narrow"/>
                <w:sz w:val="18"/>
                <w:szCs w:val="18"/>
              </w:rPr>
            </w:pPr>
            <w:r w:rsidRPr="007A7027">
              <w:rPr>
                <w:noProof/>
                <w:lang w:eastAsia="pl-PL"/>
              </w:rPr>
              <w:lastRenderedPageBreak/>
              <mc:AlternateContent>
                <mc:Choice Requires="wps">
                  <w:drawing>
                    <wp:anchor distT="0" distB="0" distL="114300" distR="114300" simplePos="0" relativeHeight="251672590" behindDoc="0" locked="0" layoutInCell="1" allowOverlap="1" wp14:anchorId="6A516AE0" wp14:editId="507DF874">
                      <wp:simplePos x="0" y="0"/>
                      <wp:positionH relativeFrom="column">
                        <wp:posOffset>39370</wp:posOffset>
                      </wp:positionH>
                      <wp:positionV relativeFrom="paragraph">
                        <wp:posOffset>119380</wp:posOffset>
                      </wp:positionV>
                      <wp:extent cx="179705" cy="179705"/>
                      <wp:effectExtent l="0" t="0" r="10795" b="10795"/>
                      <wp:wrapNone/>
                      <wp:docPr id="18" name="Krzyż 18"/>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27A83" id="Krzyż 18" o:spid="_x0000_s1026" type="#_x0000_t11" style="position:absolute;margin-left:3.1pt;margin-top:9.4pt;width:14.15pt;height:14.15pt;z-index:251672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" adj="9469" fillcolor="#1c9910" strokecolor="#1f3763 [1604]" strokeweight="1pt"/>
                  </w:pict>
                </mc:Fallback>
              </mc:AlternateContent>
            </w:r>
            <w:r w:rsidRPr="007A7027">
              <w:rPr>
                <w:noProof/>
                <w:lang w:eastAsia="pl-PL"/>
              </w:rPr>
              <w:drawing>
                <wp:inline distT="0" distB="0" distL="0" distR="0" wp14:anchorId="0BB15542" wp14:editId="2D2073A9">
                  <wp:extent cx="2558415" cy="2145323"/>
                  <wp:effectExtent l="0" t="0" r="0" b="127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rotWithShape="1">
                          <a:blip r:embed="rId57" cstate="print">
                            <a:extLst>
                              <a:ext uri="{28A0092B-C50C-407E-A947-70E740481C1C}">
                                <a14:useLocalDpi xmlns:a14="http://schemas.microsoft.com/office/drawing/2010/main" val="0"/>
                              </a:ext>
                            </a:extLst>
                          </a:blip>
                          <a:srcRect t="2103" b="14044"/>
                          <a:stretch/>
                        </pic:blipFill>
                        <pic:spPr bwMode="auto">
                          <a:xfrm>
                            <a:off x="0" y="0"/>
                            <a:ext cx="2560023" cy="2146671"/>
                          </a:xfrm>
                          <a:prstGeom prst="rect">
                            <a:avLst/>
                          </a:prstGeom>
                          <a:ln>
                            <a:noFill/>
                          </a:ln>
                          <a:extLst>
                            <a:ext uri="{53640926-AAD7-44D8-BBD7-CCE9431645EC}">
                              <a14:shadowObscured xmlns:a14="http://schemas.microsoft.com/office/drawing/2010/main"/>
                            </a:ext>
                          </a:extLst>
                        </pic:spPr>
                      </pic:pic>
                    </a:graphicData>
                  </a:graphic>
                </wp:inline>
              </w:drawing>
            </w:r>
          </w:p>
        </w:tc>
        <w:tc>
          <w:tcPr>
            <w:tcW w:w="2560" w:type="pct"/>
            <w:tcBorders>
              <w:bottom w:val="single" w:sz="4" w:space="0" w:color="auto"/>
            </w:tcBorders>
            <w:vAlign w:val="center"/>
          </w:tcPr>
          <w:p w14:paraId="7624F381" w14:textId="77777777" w:rsidR="00E37EFC" w:rsidRPr="009B395F" w:rsidRDefault="00E37EFC" w:rsidP="003C0F06">
            <w:pPr>
              <w:spacing w:before="0" w:after="0"/>
              <w:ind w:left="0"/>
              <w:jc w:val="center"/>
            </w:pPr>
            <w:r w:rsidRPr="007A7027">
              <w:rPr>
                <w:noProof/>
                <w:lang w:eastAsia="pl-PL"/>
              </w:rPr>
              <mc:AlternateContent>
                <mc:Choice Requires="wps">
                  <w:drawing>
                    <wp:anchor distT="0" distB="0" distL="114300" distR="114300" simplePos="0" relativeHeight="251673614" behindDoc="0" locked="0" layoutInCell="1" allowOverlap="1" wp14:anchorId="5101D417" wp14:editId="4E324AF3">
                      <wp:simplePos x="0" y="0"/>
                      <wp:positionH relativeFrom="column">
                        <wp:posOffset>2527935</wp:posOffset>
                      </wp:positionH>
                      <wp:positionV relativeFrom="paragraph">
                        <wp:posOffset>222250</wp:posOffset>
                      </wp:positionV>
                      <wp:extent cx="179705" cy="35560"/>
                      <wp:effectExtent l="0" t="0" r="10795" b="15240"/>
                      <wp:wrapNone/>
                      <wp:docPr id="20" name="Prostokąt 20"/>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6FA4F" id="Prostokąt 20" o:spid="_x0000_s1026" style="position:absolute;margin-left:199.05pt;margin-top:17.5pt;width:14.15pt;height:2.8pt;z-index:25167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7A7228E3" wp14:editId="089779CA">
                  <wp:extent cx="2620800" cy="2178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rotWithShape="1">
                          <a:blip r:embed="rId58" cstate="print">
                            <a:extLst>
                              <a:ext uri="{28A0092B-C50C-407E-A947-70E740481C1C}">
                                <a14:useLocalDpi xmlns:a14="http://schemas.microsoft.com/office/drawing/2010/main" val="0"/>
                              </a:ext>
                            </a:extLst>
                          </a:blip>
                          <a:srcRect t="9900" b="7045"/>
                          <a:stretch/>
                        </pic:blipFill>
                        <pic:spPr bwMode="auto">
                          <a:xfrm>
                            <a:off x="0" y="0"/>
                            <a:ext cx="2620800" cy="2178000"/>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9B395F" w14:paraId="0F16CA11" w14:textId="77777777" w:rsidTr="003C0F06">
        <w:trPr>
          <w:trHeight w:val="567"/>
        </w:trPr>
        <w:tc>
          <w:tcPr>
            <w:tcW w:w="2440" w:type="pct"/>
            <w:vAlign w:val="center"/>
          </w:tcPr>
          <w:p w14:paraId="1760862C" w14:textId="77777777" w:rsidR="00E37EFC" w:rsidRPr="009B395F" w:rsidRDefault="00E37EFC" w:rsidP="003C0F06">
            <w:pPr>
              <w:spacing w:before="0" w:after="0"/>
              <w:ind w:left="0"/>
              <w:jc w:val="center"/>
              <w:rPr>
                <w:rFonts w:ascii="Arial Narrow" w:hAnsi="Arial Narrow"/>
                <w:sz w:val="18"/>
                <w:szCs w:val="18"/>
              </w:rPr>
            </w:pPr>
            <w:r w:rsidRPr="009B395F">
              <w:rPr>
                <w:rFonts w:ascii="Arial Narrow" w:hAnsi="Arial Narrow"/>
                <w:sz w:val="18"/>
                <w:szCs w:val="18"/>
              </w:rPr>
              <w:t>PRZESTRZEŃ PUBLICZNA PRZYJAZNA DLA PIESZYCH</w:t>
            </w:r>
          </w:p>
          <w:p w14:paraId="6D080D2B" w14:textId="77777777" w:rsidR="00E37EFC" w:rsidRPr="009B395F" w:rsidRDefault="00E37EFC" w:rsidP="003C0F06">
            <w:pPr>
              <w:spacing w:before="0" w:after="0"/>
              <w:ind w:left="0"/>
              <w:jc w:val="center"/>
              <w:rPr>
                <w:rFonts w:ascii="Arial Narrow" w:hAnsi="Arial Narrow"/>
                <w:sz w:val="18"/>
                <w:szCs w:val="18"/>
              </w:rPr>
            </w:pPr>
            <w:r w:rsidRPr="009B395F">
              <w:rPr>
                <w:rFonts w:ascii="Arial Narrow" w:hAnsi="Arial Narrow"/>
                <w:sz w:val="18"/>
                <w:szCs w:val="18"/>
              </w:rPr>
              <w:t>ULICA RUCHU MULTIMODALNEGO</w:t>
            </w:r>
          </w:p>
        </w:tc>
        <w:tc>
          <w:tcPr>
            <w:tcW w:w="2560" w:type="pct"/>
            <w:vAlign w:val="center"/>
          </w:tcPr>
          <w:p w14:paraId="68EE0A87" w14:textId="77777777" w:rsidR="00E37EFC" w:rsidRPr="009B395F" w:rsidRDefault="00E37EFC" w:rsidP="003C0F06">
            <w:pPr>
              <w:spacing w:before="0" w:after="0"/>
              <w:ind w:left="0"/>
              <w:jc w:val="center"/>
              <w:rPr>
                <w:rFonts w:ascii="Arial Narrow" w:hAnsi="Arial Narrow"/>
                <w:sz w:val="18"/>
                <w:szCs w:val="18"/>
              </w:rPr>
            </w:pPr>
            <w:r w:rsidRPr="009B395F">
              <w:rPr>
                <w:rFonts w:ascii="Arial Narrow" w:hAnsi="Arial Narrow"/>
                <w:sz w:val="18"/>
                <w:szCs w:val="18"/>
              </w:rPr>
              <w:t>PRZESTRZEŃ NIEPRZYJAZNA DLA PIESZYCH</w:t>
            </w:r>
            <w:r>
              <w:rPr>
                <w:rFonts w:ascii="Arial Narrow" w:hAnsi="Arial Narrow"/>
                <w:sz w:val="18"/>
                <w:szCs w:val="18"/>
              </w:rPr>
              <w:t xml:space="preserve"> I ROWERZYSTÓW - </w:t>
            </w:r>
            <w:r w:rsidRPr="009B395F">
              <w:rPr>
                <w:rFonts w:ascii="Arial Narrow" w:hAnsi="Arial Narrow"/>
                <w:sz w:val="18"/>
                <w:szCs w:val="18"/>
              </w:rPr>
              <w:t>TRASA DLA SAMOCHODÓW</w:t>
            </w:r>
          </w:p>
        </w:tc>
      </w:tr>
      <w:tr w:rsidR="00E37EFC" w:rsidRPr="00E810B4" w14:paraId="16B6E255" w14:textId="77777777" w:rsidTr="003C0F06">
        <w:trPr>
          <w:trHeight w:hRule="exact" w:val="397"/>
        </w:trPr>
        <w:tc>
          <w:tcPr>
            <w:tcW w:w="5000" w:type="pct"/>
            <w:gridSpan w:val="2"/>
            <w:shd w:val="clear" w:color="auto" w:fill="323E4F" w:themeFill="text2" w:themeFillShade="BF"/>
            <w:vAlign w:val="center"/>
          </w:tcPr>
          <w:p w14:paraId="7852ACAA" w14:textId="77777777" w:rsidR="00E37EFC" w:rsidRPr="00E810B4"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Pr>
                <w:b/>
                <w:color w:val="FFFFFF" w:themeColor="background1"/>
                <w:sz w:val="28"/>
                <w:szCs w:val="28"/>
              </w:rPr>
              <w:t>LOKALIZACJA FARM FOTOWOLTAICZNYCH</w:t>
            </w:r>
          </w:p>
        </w:tc>
      </w:tr>
      <w:tr w:rsidR="00E37EFC" w:rsidRPr="00E810B4" w14:paraId="07D68E2D" w14:textId="77777777" w:rsidTr="003C0F06">
        <w:trPr>
          <w:trHeight w:val="2041"/>
        </w:trPr>
        <w:tc>
          <w:tcPr>
            <w:tcW w:w="2459" w:type="pct"/>
            <w:tcBorders>
              <w:bottom w:val="nil"/>
            </w:tcBorders>
            <w:vAlign w:val="center"/>
          </w:tcPr>
          <w:p w14:paraId="01159200" w14:textId="77777777" w:rsidR="00E37EFC" w:rsidRPr="00E810B4" w:rsidRDefault="00E37EFC" w:rsidP="003C0F06">
            <w:pPr>
              <w:spacing w:before="0" w:after="0"/>
              <w:ind w:left="0"/>
              <w:jc w:val="center"/>
              <w:rPr>
                <w:rFonts w:ascii="Arial Narrow" w:hAnsi="Arial Narrow"/>
                <w:sz w:val="18"/>
                <w:szCs w:val="18"/>
              </w:rPr>
            </w:pPr>
            <w:r w:rsidRPr="00E810B4">
              <w:rPr>
                <w:noProof/>
                <w:lang w:eastAsia="pl-PL"/>
              </w:rPr>
              <mc:AlternateContent>
                <mc:Choice Requires="wps">
                  <w:drawing>
                    <wp:anchor distT="0" distB="0" distL="114300" distR="114300" simplePos="0" relativeHeight="251674638" behindDoc="0" locked="0" layoutInCell="1" allowOverlap="1" wp14:anchorId="3627EE75" wp14:editId="34F3E18F">
                      <wp:simplePos x="0" y="0"/>
                      <wp:positionH relativeFrom="column">
                        <wp:posOffset>35560</wp:posOffset>
                      </wp:positionH>
                      <wp:positionV relativeFrom="paragraph">
                        <wp:posOffset>93345</wp:posOffset>
                      </wp:positionV>
                      <wp:extent cx="179705" cy="179705"/>
                      <wp:effectExtent l="0" t="0" r="10795" b="10795"/>
                      <wp:wrapNone/>
                      <wp:docPr id="22" name="Krzyż 22"/>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B51E" id="Krzyż 22" o:spid="_x0000_s1026" type="#_x0000_t11" style="position:absolute;margin-left:2.8pt;margin-top:7.35pt;width:14.15pt;height:14.15pt;z-index:251674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" adj="9469" fillcolor="#1c9910" strokecolor="#1f3763 [1604]" strokeweight="1pt"/>
                  </w:pict>
                </mc:Fallback>
              </mc:AlternateContent>
            </w:r>
            <w:r w:rsidRPr="00E810B4">
              <w:rPr>
                <w:rFonts w:ascii="Arial Narrow" w:hAnsi="Arial Narrow"/>
                <w:noProof/>
                <w:sz w:val="18"/>
                <w:szCs w:val="18"/>
                <w:lang w:eastAsia="pl-PL"/>
              </w:rPr>
              <w:drawing>
                <wp:inline distT="0" distB="0" distL="0" distR="0" wp14:anchorId="0B2109BD" wp14:editId="0D7F4286">
                  <wp:extent cx="2021457" cy="1158909"/>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rotWithShape="1">
                          <a:blip r:embed="rId59" cstate="print">
                            <a:extLst>
                              <a:ext uri="{28A0092B-C50C-407E-A947-70E740481C1C}">
                                <a14:useLocalDpi xmlns:a14="http://schemas.microsoft.com/office/drawing/2010/main" val="0"/>
                              </a:ext>
                            </a:extLst>
                          </a:blip>
                          <a:srcRect l="-1160" r="-108"/>
                          <a:stretch/>
                        </pic:blipFill>
                        <pic:spPr bwMode="auto">
                          <a:xfrm>
                            <a:off x="0" y="0"/>
                            <a:ext cx="2035800" cy="1167132"/>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338EC98A" w14:textId="77777777" w:rsidR="00E37EFC" w:rsidRPr="00E810B4" w:rsidRDefault="00E37EFC" w:rsidP="003C0F06">
            <w:pPr>
              <w:spacing w:before="0" w:after="0"/>
              <w:ind w:left="0"/>
              <w:jc w:val="center"/>
            </w:pPr>
            <w:r w:rsidRPr="00E810B4">
              <w:rPr>
                <w:noProof/>
                <w:lang w:eastAsia="pl-PL"/>
              </w:rPr>
              <mc:AlternateContent>
                <mc:Choice Requires="wps">
                  <w:drawing>
                    <wp:anchor distT="0" distB="0" distL="114300" distR="114300" simplePos="0" relativeHeight="251675662" behindDoc="0" locked="0" layoutInCell="1" allowOverlap="1" wp14:anchorId="6627BE42" wp14:editId="1DBAD0EE">
                      <wp:simplePos x="0" y="0"/>
                      <wp:positionH relativeFrom="column">
                        <wp:posOffset>2509520</wp:posOffset>
                      </wp:positionH>
                      <wp:positionV relativeFrom="paragraph">
                        <wp:posOffset>194945</wp:posOffset>
                      </wp:positionV>
                      <wp:extent cx="179705" cy="35560"/>
                      <wp:effectExtent l="0" t="0" r="10795" b="15240"/>
                      <wp:wrapNone/>
                      <wp:docPr id="36" name="Prostokąt 36"/>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C757D" id="Prostokąt 36" o:spid="_x0000_s1026" style="position:absolute;margin-left:197.6pt;margin-top:15.35pt;width:14.15pt;height:2.8pt;z-index:25167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" fillcolor="red" strokecolor="#1f3763 [1604]" strokeweight="1pt"/>
                  </w:pict>
                </mc:Fallback>
              </mc:AlternateContent>
            </w:r>
            <w:r w:rsidRPr="00E810B4">
              <w:rPr>
                <w:rFonts w:ascii="Arial Narrow" w:hAnsi="Arial Narrow"/>
                <w:noProof/>
                <w:sz w:val="18"/>
                <w:szCs w:val="18"/>
                <w:lang w:eastAsia="pl-PL"/>
              </w:rPr>
              <w:drawing>
                <wp:inline distT="0" distB="0" distL="0" distR="0" wp14:anchorId="22EE03F8" wp14:editId="201AFBD7">
                  <wp:extent cx="2035800" cy="1167132"/>
                  <wp:effectExtent l="0" t="0" r="0" b="127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60" cstate="print">
                            <a:extLst>
                              <a:ext uri="{28A0092B-C50C-407E-A947-70E740481C1C}">
                                <a14:useLocalDpi xmlns:a14="http://schemas.microsoft.com/office/drawing/2010/main" val="0"/>
                              </a:ext>
                            </a:extLst>
                          </a:blip>
                          <a:srcRect t="626" b="626"/>
                          <a:stretch>
                            <a:fillRect/>
                          </a:stretch>
                        </pic:blipFill>
                        <pic:spPr bwMode="auto">
                          <a:xfrm>
                            <a:off x="0" y="0"/>
                            <a:ext cx="2035800" cy="1167132"/>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B0109D" w14:paraId="712691F2" w14:textId="77777777" w:rsidTr="003C0F06">
        <w:trPr>
          <w:trHeight w:val="567"/>
        </w:trPr>
        <w:tc>
          <w:tcPr>
            <w:tcW w:w="2459" w:type="pct"/>
            <w:tcBorders>
              <w:top w:val="nil"/>
              <w:bottom w:val="single" w:sz="4" w:space="0" w:color="auto"/>
              <w:right w:val="single" w:sz="4" w:space="0" w:color="auto"/>
            </w:tcBorders>
            <w:vAlign w:val="center"/>
          </w:tcPr>
          <w:p w14:paraId="4D190790" w14:textId="77777777" w:rsidR="00E37EFC" w:rsidRDefault="00E37EFC" w:rsidP="003C0F06">
            <w:pPr>
              <w:spacing w:before="0" w:after="0"/>
              <w:ind w:left="0"/>
              <w:jc w:val="center"/>
              <w:rPr>
                <w:rFonts w:ascii="Arial Narrow" w:hAnsi="Arial Narrow"/>
                <w:sz w:val="18"/>
                <w:szCs w:val="18"/>
              </w:rPr>
            </w:pPr>
            <w:r>
              <w:rPr>
                <w:rFonts w:ascii="Arial Narrow" w:hAnsi="Arial Narrow"/>
                <w:sz w:val="18"/>
                <w:szCs w:val="18"/>
              </w:rPr>
              <w:t xml:space="preserve">WYKORZYSTANIE ISTNIEJĄCEJ ZABUDOWY </w:t>
            </w:r>
          </w:p>
          <w:p w14:paraId="5443EBC7" w14:textId="77777777" w:rsidR="00E37EFC" w:rsidRPr="00E810B4" w:rsidRDefault="00E37EFC" w:rsidP="003C0F06">
            <w:pPr>
              <w:spacing w:before="0" w:after="0"/>
              <w:ind w:left="0"/>
              <w:jc w:val="center"/>
              <w:rPr>
                <w:rFonts w:ascii="Arial Narrow" w:hAnsi="Arial Narrow"/>
                <w:sz w:val="18"/>
                <w:szCs w:val="18"/>
              </w:rPr>
            </w:pPr>
            <w:r>
              <w:rPr>
                <w:rFonts w:ascii="Arial Narrow" w:hAnsi="Arial Narrow"/>
                <w:sz w:val="18"/>
                <w:szCs w:val="18"/>
              </w:rPr>
              <w:t>I TERENÓW ISTNIEJĄCEGO ZAINWESTOWANIA</w:t>
            </w:r>
          </w:p>
        </w:tc>
        <w:tc>
          <w:tcPr>
            <w:tcW w:w="2541" w:type="pct"/>
            <w:tcBorders>
              <w:top w:val="nil"/>
              <w:left w:val="single" w:sz="4" w:space="0" w:color="auto"/>
              <w:bottom w:val="single" w:sz="4" w:space="0" w:color="auto"/>
              <w:right w:val="single" w:sz="4" w:space="0" w:color="auto"/>
            </w:tcBorders>
            <w:vAlign w:val="center"/>
          </w:tcPr>
          <w:p w14:paraId="4CB905F6" w14:textId="77777777" w:rsidR="00E37EFC" w:rsidRPr="00B0109D" w:rsidRDefault="00E37EFC" w:rsidP="003C0F06">
            <w:pPr>
              <w:spacing w:before="0" w:after="0"/>
              <w:ind w:left="0"/>
              <w:jc w:val="center"/>
              <w:rPr>
                <w:rFonts w:ascii="Arial Narrow" w:hAnsi="Arial Narrow"/>
                <w:sz w:val="18"/>
                <w:szCs w:val="18"/>
              </w:rPr>
            </w:pPr>
            <w:r>
              <w:rPr>
                <w:rFonts w:ascii="Arial Narrow" w:hAnsi="Arial Narrow"/>
                <w:sz w:val="18"/>
                <w:szCs w:val="18"/>
              </w:rPr>
              <w:t>WIELKOPOWIERZCHNIOWE FARMY FOTOWOLTAICZNE KOSZTEM TERENÓW OTWARTYCH I ROLNICTWA</w:t>
            </w:r>
          </w:p>
        </w:tc>
      </w:tr>
      <w:tr w:rsidR="00E37EFC" w:rsidRPr="00E810B4" w14:paraId="47F16546" w14:textId="77777777" w:rsidTr="003C0F06">
        <w:trPr>
          <w:trHeight w:hRule="exact" w:val="397"/>
        </w:trPr>
        <w:tc>
          <w:tcPr>
            <w:tcW w:w="5000" w:type="pct"/>
            <w:gridSpan w:val="2"/>
            <w:shd w:val="clear" w:color="auto" w:fill="767171" w:themeFill="background2" w:themeFillShade="80"/>
            <w:vAlign w:val="center"/>
          </w:tcPr>
          <w:p w14:paraId="6FB9DA1C" w14:textId="77777777" w:rsidR="00E37EFC" w:rsidRPr="00E810B4" w:rsidRDefault="00E37EFC" w:rsidP="003C0F06">
            <w:pPr>
              <w:tabs>
                <w:tab w:val="left" w:pos="1216"/>
                <w:tab w:val="left" w:pos="1884"/>
                <w:tab w:val="left" w:pos="2150"/>
                <w:tab w:val="center" w:pos="4423"/>
              </w:tabs>
              <w:spacing w:before="0" w:after="0" w:line="240" w:lineRule="auto"/>
              <w:ind w:left="0"/>
              <w:jc w:val="center"/>
              <w:rPr>
                <w:b/>
                <w:color w:val="FFFFFF" w:themeColor="background1"/>
                <w:sz w:val="28"/>
                <w:szCs w:val="28"/>
              </w:rPr>
            </w:pPr>
            <w:r>
              <w:rPr>
                <w:b/>
                <w:color w:val="FFFFFF" w:themeColor="background1"/>
                <w:sz w:val="28"/>
                <w:szCs w:val="28"/>
              </w:rPr>
              <w:t xml:space="preserve">PROWADZENIE RUCHU TRANZYTOWEGO </w:t>
            </w:r>
          </w:p>
        </w:tc>
      </w:tr>
      <w:tr w:rsidR="00E37EFC" w:rsidRPr="00E810B4" w14:paraId="25495DCD" w14:textId="77777777" w:rsidTr="003C0F06">
        <w:trPr>
          <w:trHeight w:hRule="exact" w:val="1474"/>
        </w:trPr>
        <w:tc>
          <w:tcPr>
            <w:tcW w:w="2459" w:type="pct"/>
            <w:tcBorders>
              <w:bottom w:val="nil"/>
            </w:tcBorders>
            <w:vAlign w:val="center"/>
          </w:tcPr>
          <w:p w14:paraId="12C70713" w14:textId="77777777" w:rsidR="00E37EFC" w:rsidRPr="00E810B4" w:rsidRDefault="00E37EFC" w:rsidP="003C0F06">
            <w:pPr>
              <w:spacing w:before="0" w:after="0"/>
              <w:ind w:left="0"/>
              <w:jc w:val="center"/>
              <w:rPr>
                <w:rFonts w:ascii="Arial Narrow" w:hAnsi="Arial Narrow"/>
                <w:sz w:val="18"/>
                <w:szCs w:val="18"/>
              </w:rPr>
            </w:pPr>
            <w:r w:rsidRPr="00E810B4">
              <w:rPr>
                <w:noProof/>
                <w:lang w:eastAsia="pl-PL"/>
              </w:rPr>
              <mc:AlternateContent>
                <mc:Choice Requires="wps">
                  <w:drawing>
                    <wp:anchor distT="0" distB="0" distL="114300" distR="114300" simplePos="0" relativeHeight="251676686" behindDoc="0" locked="0" layoutInCell="1" allowOverlap="1" wp14:anchorId="463C2A2B" wp14:editId="0D2A7CE8">
                      <wp:simplePos x="0" y="0"/>
                      <wp:positionH relativeFrom="column">
                        <wp:posOffset>50800</wp:posOffset>
                      </wp:positionH>
                      <wp:positionV relativeFrom="paragraph">
                        <wp:posOffset>24765</wp:posOffset>
                      </wp:positionV>
                      <wp:extent cx="179705" cy="179705"/>
                      <wp:effectExtent l="0" t="0" r="10795" b="10795"/>
                      <wp:wrapNone/>
                      <wp:docPr id="38" name="Krzyż 38"/>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BBB81" id="Krzyż 38" o:spid="_x0000_s1026" type="#_x0000_t11" style="position:absolute;margin-left:4pt;margin-top:1.95pt;width:14.15pt;height:14.15pt;z-index:251676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" adj="9469" fillcolor="#1c9910" strokecolor="#1f3763 [1604]" strokeweight="1pt"/>
                  </w:pict>
                </mc:Fallback>
              </mc:AlternateContent>
            </w:r>
            <w:r w:rsidRPr="00E810B4">
              <w:rPr>
                <w:rFonts w:ascii="Arial Narrow" w:hAnsi="Arial Narrow"/>
                <w:noProof/>
                <w:sz w:val="18"/>
                <w:szCs w:val="18"/>
                <w:lang w:eastAsia="pl-PL"/>
              </w:rPr>
              <w:drawing>
                <wp:inline distT="0" distB="0" distL="0" distR="0" wp14:anchorId="3206761F" wp14:editId="3CEE52B0">
                  <wp:extent cx="1788795" cy="905435"/>
                  <wp:effectExtent l="0" t="0" r="190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rotWithShape="1">
                          <a:blip r:embed="rId61" cstate="print">
                            <a:extLst>
                              <a:ext uri="{28A0092B-C50C-407E-A947-70E740481C1C}">
                                <a14:useLocalDpi xmlns:a14="http://schemas.microsoft.com/office/drawing/2010/main" val="0"/>
                              </a:ext>
                            </a:extLst>
                          </a:blip>
                          <a:srcRect t="15491" b="33891"/>
                          <a:stretch/>
                        </pic:blipFill>
                        <pic:spPr bwMode="auto">
                          <a:xfrm>
                            <a:off x="0" y="0"/>
                            <a:ext cx="1801309" cy="911769"/>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786712CE" w14:textId="77777777" w:rsidR="00E37EFC" w:rsidRPr="00E810B4" w:rsidRDefault="00E37EFC" w:rsidP="003C0F06">
            <w:pPr>
              <w:spacing w:before="0" w:after="0"/>
              <w:ind w:left="0"/>
              <w:jc w:val="center"/>
            </w:pPr>
            <w:r w:rsidRPr="00E810B4">
              <w:rPr>
                <w:noProof/>
                <w:lang w:eastAsia="pl-PL"/>
              </w:rPr>
              <mc:AlternateContent>
                <mc:Choice Requires="wps">
                  <w:drawing>
                    <wp:anchor distT="0" distB="0" distL="114300" distR="114300" simplePos="0" relativeHeight="251677710" behindDoc="0" locked="0" layoutInCell="1" allowOverlap="1" wp14:anchorId="1DE6F219" wp14:editId="3FE2597C">
                      <wp:simplePos x="0" y="0"/>
                      <wp:positionH relativeFrom="column">
                        <wp:posOffset>2505710</wp:posOffset>
                      </wp:positionH>
                      <wp:positionV relativeFrom="paragraph">
                        <wp:posOffset>49530</wp:posOffset>
                      </wp:positionV>
                      <wp:extent cx="179705" cy="35560"/>
                      <wp:effectExtent l="0" t="0" r="10795" b="15240"/>
                      <wp:wrapNone/>
                      <wp:docPr id="25" name="Prostokąt 25"/>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135F3" id="Prostokąt 25" o:spid="_x0000_s1026" style="position:absolute;margin-left:197.3pt;margin-top:3.9pt;width:14.15pt;height:2.8pt;z-index:251677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" fillcolor="red" strokecolor="#1f3763 [1604]" strokeweight="1pt"/>
                  </w:pict>
                </mc:Fallback>
              </mc:AlternateContent>
            </w:r>
            <w:r w:rsidRPr="00E810B4">
              <w:rPr>
                <w:noProof/>
                <w:lang w:eastAsia="pl-PL"/>
              </w:rPr>
              <w:drawing>
                <wp:inline distT="0" distB="0" distL="0" distR="0" wp14:anchorId="698FD0EC" wp14:editId="38815581">
                  <wp:extent cx="1912130" cy="904875"/>
                  <wp:effectExtent l="0" t="0" r="571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rotWithShape="1">
                          <a:blip r:embed="rId62" cstate="print">
                            <a:extLst>
                              <a:ext uri="{28A0092B-C50C-407E-A947-70E740481C1C}">
                                <a14:useLocalDpi xmlns:a14="http://schemas.microsoft.com/office/drawing/2010/main" val="0"/>
                              </a:ext>
                            </a:extLst>
                          </a:blip>
                          <a:srcRect t="24394" b="28283"/>
                          <a:stretch/>
                        </pic:blipFill>
                        <pic:spPr bwMode="auto">
                          <a:xfrm>
                            <a:off x="0" y="0"/>
                            <a:ext cx="1927216" cy="912014"/>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E810B4" w14:paraId="54F72ED0" w14:textId="77777777" w:rsidTr="003C0F06">
        <w:trPr>
          <w:trHeight w:val="567"/>
        </w:trPr>
        <w:tc>
          <w:tcPr>
            <w:tcW w:w="2459" w:type="pct"/>
            <w:tcBorders>
              <w:top w:val="nil"/>
              <w:bottom w:val="single" w:sz="4" w:space="0" w:color="auto"/>
              <w:right w:val="single" w:sz="4" w:space="0" w:color="auto"/>
            </w:tcBorders>
            <w:vAlign w:val="center"/>
          </w:tcPr>
          <w:p w14:paraId="0AA049C8" w14:textId="77777777" w:rsidR="00E37EFC" w:rsidRDefault="00E37EFC" w:rsidP="003C0F06">
            <w:pPr>
              <w:spacing w:before="0" w:after="0"/>
              <w:ind w:left="0"/>
              <w:jc w:val="center"/>
              <w:rPr>
                <w:rFonts w:ascii="Arial Narrow" w:hAnsi="Arial Narrow"/>
                <w:sz w:val="18"/>
                <w:szCs w:val="18"/>
              </w:rPr>
            </w:pPr>
            <w:r>
              <w:rPr>
                <w:rFonts w:ascii="Arial Narrow" w:hAnsi="Arial Narrow"/>
                <w:sz w:val="18"/>
                <w:szCs w:val="18"/>
              </w:rPr>
              <w:t xml:space="preserve">BUDOWA OBWODNIC NA TRASACH TRANZYTOWYCH </w:t>
            </w:r>
          </w:p>
          <w:p w14:paraId="423B3BFF" w14:textId="77777777" w:rsidR="00E37EFC" w:rsidRPr="00E810B4" w:rsidRDefault="00E37EFC" w:rsidP="003C0F06">
            <w:pPr>
              <w:spacing w:before="0" w:after="0"/>
              <w:ind w:left="0"/>
              <w:jc w:val="center"/>
              <w:rPr>
                <w:rFonts w:ascii="Arial Narrow" w:hAnsi="Arial Narrow"/>
                <w:sz w:val="18"/>
                <w:szCs w:val="18"/>
              </w:rPr>
            </w:pPr>
            <w:r>
              <w:rPr>
                <w:rFonts w:ascii="Arial Narrow" w:hAnsi="Arial Narrow"/>
                <w:sz w:val="18"/>
                <w:szCs w:val="18"/>
              </w:rPr>
              <w:t>USPOKOJENIE RUCHU W CENTRACH MIAST / WSI</w:t>
            </w:r>
          </w:p>
        </w:tc>
        <w:tc>
          <w:tcPr>
            <w:tcW w:w="2541" w:type="pct"/>
            <w:tcBorders>
              <w:top w:val="nil"/>
              <w:left w:val="single" w:sz="4" w:space="0" w:color="auto"/>
              <w:bottom w:val="single" w:sz="4" w:space="0" w:color="auto"/>
              <w:right w:val="single" w:sz="4" w:space="0" w:color="auto"/>
            </w:tcBorders>
            <w:vAlign w:val="center"/>
          </w:tcPr>
          <w:p w14:paraId="75798445" w14:textId="77777777" w:rsidR="00E37EFC" w:rsidRDefault="00E37EFC" w:rsidP="003C0F06">
            <w:pPr>
              <w:spacing w:before="0" w:after="0"/>
              <w:ind w:left="0"/>
              <w:jc w:val="center"/>
              <w:rPr>
                <w:rFonts w:ascii="Arial Narrow" w:hAnsi="Arial Narrow"/>
                <w:sz w:val="18"/>
                <w:szCs w:val="18"/>
              </w:rPr>
            </w:pPr>
            <w:r>
              <w:rPr>
                <w:rFonts w:ascii="Arial Narrow" w:hAnsi="Arial Narrow"/>
                <w:sz w:val="18"/>
                <w:szCs w:val="18"/>
              </w:rPr>
              <w:t xml:space="preserve">RUCH TRANZYTOWY </w:t>
            </w:r>
          </w:p>
          <w:p w14:paraId="51D434B7" w14:textId="77777777" w:rsidR="00E37EFC" w:rsidRPr="00E810B4" w:rsidRDefault="00E37EFC" w:rsidP="003C0F06">
            <w:pPr>
              <w:spacing w:before="0" w:after="0"/>
              <w:ind w:left="0"/>
              <w:jc w:val="center"/>
            </w:pPr>
            <w:r>
              <w:rPr>
                <w:rFonts w:ascii="Arial Narrow" w:hAnsi="Arial Narrow"/>
                <w:sz w:val="18"/>
                <w:szCs w:val="18"/>
              </w:rPr>
              <w:t>PRZECHODZĄCY PRZEZ CENTRUM MIEJSCOWOŚCI</w:t>
            </w:r>
          </w:p>
        </w:tc>
      </w:tr>
    </w:tbl>
    <w:p w14:paraId="17F6FB9E" w14:textId="77777777" w:rsidR="00A02C8E" w:rsidRPr="00A454DF" w:rsidRDefault="00A02C8E" w:rsidP="00E37EFC">
      <w:pPr>
        <w:spacing w:before="0" w:after="0" w:line="240" w:lineRule="auto"/>
        <w:ind w:left="0"/>
        <w:textAlignment w:val="baseline"/>
        <w:rPr>
          <w:rFonts w:ascii="Calibri Light" w:eastAsia="Times New Roman" w:hAnsi="Calibri Light" w:cs="Calibri Light"/>
          <w:szCs w:val="24"/>
          <w:lang w:eastAsia="pl-PL"/>
        </w:rPr>
      </w:pPr>
    </w:p>
    <w:p w14:paraId="4A2FFDEF" w14:textId="4562AB67" w:rsidR="00A02C8E" w:rsidRPr="006012C9" w:rsidRDefault="00A02C8E" w:rsidP="006012C9">
      <w:pPr>
        <w:pStyle w:val="Tekstprzypisudolnego"/>
        <w:rPr>
          <w:rFonts w:ascii="Segoe UI" w:hAnsi="Segoe UI" w:cs="Segoe UI"/>
          <w:sz w:val="18"/>
          <w:szCs w:val="18"/>
          <w:lang w:eastAsia="pl-PL"/>
        </w:rPr>
      </w:pPr>
      <w:r w:rsidRPr="00A454DF">
        <w:rPr>
          <w:lang w:eastAsia="pl-PL"/>
        </w:rPr>
        <w:t>Źródło: opracowanie własne. </w:t>
      </w:r>
    </w:p>
    <w:p w14:paraId="1A6B064B" w14:textId="77777777" w:rsidR="00A02C8E" w:rsidRPr="00A454DF" w:rsidRDefault="00A02C8E" w:rsidP="00A02C8E">
      <w:pPr>
        <w:spacing w:before="0" w:after="0" w:line="240" w:lineRule="auto"/>
        <w:ind w:left="0"/>
        <w:textAlignment w:val="baseline"/>
        <w:rPr>
          <w:rFonts w:eastAsia="Times New Roman" w:cstheme="minorHAnsi"/>
          <w:b/>
          <w:bCs/>
          <w:szCs w:val="24"/>
          <w:lang w:eastAsia="pl-PL"/>
        </w:rPr>
      </w:pPr>
    </w:p>
    <w:p w14:paraId="3C9CE91F" w14:textId="2FE67558" w:rsidR="00A02C8E" w:rsidRPr="00A02C8E" w:rsidRDefault="00A02C8E" w:rsidP="00A02C8E">
      <w:pPr>
        <w:rPr>
          <w:b/>
          <w:bCs/>
          <w:lang w:eastAsia="pl-PL"/>
        </w:rPr>
      </w:pPr>
      <w:r w:rsidRPr="00A02C8E">
        <w:rPr>
          <w:b/>
          <w:bCs/>
          <w:lang w:eastAsia="pl-PL"/>
        </w:rPr>
        <w:t>Kierunki rozwoju systemów infrastruktury technicznej </w:t>
      </w:r>
    </w:p>
    <w:p w14:paraId="6AA81291" w14:textId="77777777" w:rsidR="00A02C8E" w:rsidRPr="00A454DF" w:rsidRDefault="00A02C8E" w:rsidP="007F3E9F">
      <w:pPr>
        <w:pStyle w:val="Akapitzlist"/>
        <w:numPr>
          <w:ilvl w:val="0"/>
          <w:numId w:val="60"/>
        </w:numPr>
        <w:rPr>
          <w:lang w:eastAsia="pl-PL"/>
        </w:rPr>
      </w:pPr>
      <w:r w:rsidRPr="00A454DF">
        <w:rPr>
          <w:lang w:eastAsia="pl-PL"/>
        </w:rPr>
        <w:t>Należy dążyć do rozwoju systemów infrastruktury technicznej, w tym rozwoju systemów centralnego ogrzewania w oparciu o skojarzoną produkcję energii elektrycznej i ciepła (kogenerację). </w:t>
      </w:r>
    </w:p>
    <w:p w14:paraId="4CDD2961" w14:textId="77777777" w:rsidR="00A02C8E" w:rsidRDefault="00A02C8E" w:rsidP="007F3E9F">
      <w:pPr>
        <w:pStyle w:val="Akapitzlist"/>
        <w:numPr>
          <w:ilvl w:val="0"/>
          <w:numId w:val="60"/>
        </w:numPr>
        <w:rPr>
          <w:lang w:eastAsia="pl-PL"/>
        </w:rPr>
      </w:pPr>
      <w:r w:rsidRPr="00A454DF">
        <w:rPr>
          <w:lang w:eastAsia="pl-PL"/>
        </w:rPr>
        <w:t xml:space="preserve">Należy dążyć do rozwoju lokalnych instalacji OZE opierających się na energii słońca, wiatrowej, geotermalnej lub biomasy oraz wody na terenie całego Partnerstwa – z wykluczeniem lokalizacji lub rozwiązań, o których mowa w rozdziale 4.2.3. </w:t>
      </w:r>
    </w:p>
    <w:p w14:paraId="771531E6" w14:textId="5489424C" w:rsidR="00C5712F" w:rsidRDefault="00C5712F" w:rsidP="00C5712F">
      <w:pPr>
        <w:pStyle w:val="Akapitzlist"/>
        <w:numPr>
          <w:ilvl w:val="0"/>
          <w:numId w:val="60"/>
        </w:numPr>
        <w:ind w:left="1701" w:hanging="490"/>
        <w:rPr>
          <w:lang w:eastAsia="pl-PL"/>
        </w:rPr>
      </w:pPr>
      <w:r w:rsidRPr="00C5712F">
        <w:rPr>
          <w:lang w:eastAsia="pl-PL"/>
        </w:rPr>
        <w:lastRenderedPageBreak/>
        <w:t>Budowa i modernizacja sieci kanalizacji, indywidualnych systemów oczyszczania ścieków i zbiorników bezodpływowych, w tym realizacja zadań inwestycyjnych wynikaj</w:t>
      </w:r>
      <w:r w:rsidR="0031047B">
        <w:rPr>
          <w:lang w:eastAsia="pl-PL"/>
        </w:rPr>
        <w:t>ą</w:t>
      </w:r>
      <w:r w:rsidRPr="00C5712F">
        <w:rPr>
          <w:lang w:eastAsia="pl-PL"/>
        </w:rPr>
        <w:t>cych z obowiązuj</w:t>
      </w:r>
      <w:r w:rsidR="0031047B">
        <w:rPr>
          <w:lang w:eastAsia="pl-PL"/>
        </w:rPr>
        <w:t>ą</w:t>
      </w:r>
      <w:r w:rsidRPr="00C5712F">
        <w:rPr>
          <w:lang w:eastAsia="pl-PL"/>
        </w:rPr>
        <w:t xml:space="preserve">cych Planów gospodarowania wodami dla zlewni jednolitych wód powierzchniowych i podziemnych znajdujących się na obszarze Partnerstwa.  </w:t>
      </w:r>
    </w:p>
    <w:p w14:paraId="4EA829B7" w14:textId="0D55A138" w:rsidR="00C5712F" w:rsidRPr="00A454DF" w:rsidRDefault="00C5712F" w:rsidP="00EF7801">
      <w:pPr>
        <w:pStyle w:val="Akapitzlist"/>
        <w:numPr>
          <w:ilvl w:val="0"/>
          <w:numId w:val="60"/>
        </w:numPr>
        <w:ind w:left="1701" w:hanging="490"/>
        <w:rPr>
          <w:lang w:eastAsia="pl-PL"/>
        </w:rPr>
      </w:pPr>
      <w:r w:rsidRPr="00C5712F">
        <w:rPr>
          <w:lang w:eastAsia="pl-PL"/>
        </w:rPr>
        <w:t>Rozwój systemów zbiorowego zaopatrzenia w wodę na obszarach wiejskich, szczególnie w zwartych systemach osadniczych (stosowanie zasady „skojarzonego działania” w stosunku do zadań dotyczących wodociągowania i kanalizacji).</w:t>
      </w:r>
    </w:p>
    <w:p w14:paraId="5B894CDF" w14:textId="77777777" w:rsidR="00A02C8E" w:rsidRPr="00A454DF" w:rsidRDefault="00A02C8E" w:rsidP="00A02C8E">
      <w:pPr>
        <w:spacing w:before="0" w:after="0" w:line="240" w:lineRule="auto"/>
        <w:ind w:left="780"/>
        <w:textAlignment w:val="baseline"/>
        <w:rPr>
          <w:rFonts w:eastAsia="Times New Roman" w:cstheme="minorHAnsi"/>
          <w:b/>
          <w:bCs/>
          <w:szCs w:val="24"/>
          <w:lang w:eastAsia="pl-PL"/>
        </w:rPr>
      </w:pPr>
      <w:r w:rsidRPr="00A454DF">
        <w:rPr>
          <w:rFonts w:eastAsia="Times New Roman" w:cstheme="minorHAnsi"/>
          <w:b/>
          <w:bCs/>
          <w:color w:val="000000"/>
          <w:szCs w:val="24"/>
          <w:lang w:eastAsia="pl-PL"/>
        </w:rPr>
        <w:t> </w:t>
      </w:r>
      <w:r w:rsidRPr="00A454DF">
        <w:rPr>
          <w:rFonts w:ascii="Segoe UI" w:eastAsia="Times New Roman" w:hAnsi="Segoe UI" w:cs="Segoe UI"/>
          <w:b/>
          <w:bCs/>
          <w:color w:val="666666"/>
          <w:sz w:val="18"/>
          <w:szCs w:val="18"/>
          <w:shd w:val="clear" w:color="auto" w:fill="FFFFFF"/>
          <w:lang w:eastAsia="pl-PL"/>
        </w:rPr>
        <w:t> </w:t>
      </w:r>
      <w:r w:rsidRPr="00A454DF">
        <w:rPr>
          <w:rFonts w:ascii="Calibri" w:eastAsia="Times New Roman" w:hAnsi="Calibri" w:cs="Calibri"/>
          <w:b/>
          <w:bCs/>
          <w:szCs w:val="24"/>
          <w:lang w:eastAsia="pl-PL"/>
        </w:rPr>
        <w:t> </w:t>
      </w:r>
    </w:p>
    <w:p w14:paraId="4B5B6194" w14:textId="77777777" w:rsidR="00A02C8E" w:rsidRPr="00A454DF" w:rsidRDefault="00A02C8E" w:rsidP="007F3E9F">
      <w:pPr>
        <w:pStyle w:val="Akapitzlist"/>
        <w:numPr>
          <w:ilvl w:val="2"/>
          <w:numId w:val="54"/>
        </w:numPr>
        <w:spacing w:before="0" w:after="0" w:line="240" w:lineRule="auto"/>
        <w:ind w:left="709" w:hanging="709"/>
        <w:textAlignment w:val="baseline"/>
        <w:rPr>
          <w:rFonts w:ascii="Calibri" w:eastAsia="Times New Roman" w:hAnsi="Calibri" w:cs="Calibri"/>
          <w:b/>
          <w:bCs/>
          <w:sz w:val="26"/>
          <w:szCs w:val="26"/>
          <w:lang w:eastAsia="pl-PL"/>
        </w:rPr>
      </w:pPr>
      <w:r w:rsidRPr="00A454DF">
        <w:rPr>
          <w:rFonts w:ascii="Calibri" w:eastAsia="Times New Roman" w:hAnsi="Calibri" w:cs="Calibri"/>
          <w:b/>
          <w:bCs/>
          <w:sz w:val="26"/>
          <w:szCs w:val="26"/>
          <w:lang w:eastAsia="pl-PL"/>
        </w:rPr>
        <w:t>Ustalenia i rekomendacje wynikające z celów strategicznych Partnerstwa</w:t>
      </w:r>
    </w:p>
    <w:p w14:paraId="0BBB50F9" w14:textId="77777777" w:rsidR="00A02C8E" w:rsidRPr="00A454DF" w:rsidRDefault="00A02C8E" w:rsidP="00A02C8E">
      <w:pPr>
        <w:ind w:left="0"/>
        <w:contextualSpacing/>
        <w:rPr>
          <w:i/>
          <w:iCs/>
          <w:color w:val="ED7D31" w:themeColor="accent2"/>
        </w:rPr>
      </w:pPr>
    </w:p>
    <w:p w14:paraId="2C1E0AA5" w14:textId="77777777" w:rsidR="00A02C8E" w:rsidRPr="00A454DF" w:rsidRDefault="00A02C8E" w:rsidP="002618AB">
      <w:pPr>
        <w:contextualSpacing/>
        <w:rPr>
          <w:color w:val="000000" w:themeColor="text1"/>
        </w:rPr>
      </w:pPr>
      <w:r w:rsidRPr="00A454DF">
        <w:rPr>
          <w:color w:val="000000" w:themeColor="text1"/>
        </w:rPr>
        <w:t xml:space="preserve">W rozdziale określono ustalenia i rekomendacje dla Partnerstwa, wynikające z przyjętych przez Partnerstwo celów strategicznych i kierunków działań. Kolejność ustaleń i rekomendacji dla </w:t>
      </w:r>
      <w:r w:rsidRPr="00A454DF">
        <w:rPr>
          <w:rFonts w:cs="Calibri"/>
          <w:color w:val="000000"/>
          <w:szCs w:val="24"/>
          <w:shd w:val="clear" w:color="auto" w:fill="FFFFFF"/>
        </w:rPr>
        <w:t xml:space="preserve">Partnerstwa </w:t>
      </w:r>
      <w:r w:rsidRPr="00A454DF">
        <w:rPr>
          <w:szCs w:val="24"/>
        </w:rPr>
        <w:t>OSI Ostrołęki</w:t>
      </w:r>
      <w:r w:rsidRPr="00A454DF">
        <w:rPr>
          <w:color w:val="000000" w:themeColor="text1"/>
        </w:rPr>
        <w:t xml:space="preserve"> wynika z kolejności treści przyjętej w strukturze celów i działań, opisanych szerzej w rozdziale 3.</w:t>
      </w:r>
    </w:p>
    <w:p w14:paraId="178B1989" w14:textId="77777777" w:rsidR="00A02C8E" w:rsidRPr="00A454DF" w:rsidRDefault="00A02C8E" w:rsidP="002618AB">
      <w:pPr>
        <w:contextualSpacing/>
        <w:rPr>
          <w:color w:val="000000" w:themeColor="text1"/>
        </w:rPr>
      </w:pPr>
      <w:r w:rsidRPr="00A454DF">
        <w:rPr>
          <w:color w:val="000000" w:themeColor="text1"/>
        </w:rPr>
        <w:t xml:space="preserve">W ramach celu strategicznego nr 1 </w:t>
      </w:r>
      <w:r w:rsidRPr="00A454DF">
        <w:rPr>
          <w:b/>
          <w:bCs/>
          <w:color w:val="000000" w:themeColor="text1"/>
        </w:rPr>
        <w:t>Rozwój lokalnego potencjału i polepszenie warunków dla nowoczesnego rozwoju gospodarczego</w:t>
      </w:r>
      <w:r w:rsidRPr="00A454DF">
        <w:rPr>
          <w:color w:val="000000" w:themeColor="text1"/>
        </w:rPr>
        <w:t>, określa się następujące ustalenia i rekomendacje w zakresie kształtowania i prowadzenia polityki przestrzennej Partnerstwa:</w:t>
      </w:r>
    </w:p>
    <w:p w14:paraId="4E5F5C15" w14:textId="2453D225" w:rsidR="00A02C8E" w:rsidRPr="00A454DF" w:rsidRDefault="00A02C8E" w:rsidP="007F3E9F">
      <w:pPr>
        <w:pStyle w:val="Akapitzlist"/>
        <w:numPr>
          <w:ilvl w:val="0"/>
          <w:numId w:val="61"/>
        </w:numPr>
      </w:pPr>
      <w:r w:rsidRPr="00A454DF">
        <w:t xml:space="preserve">Uwzględnienie w dokumentach planistycznych rezerw terenów usług nauki i edukacji w celu </w:t>
      </w:r>
      <w:r w:rsidRPr="00A454DF">
        <w:rPr>
          <w:lang w:eastAsia="pl-PL"/>
        </w:rPr>
        <w:t xml:space="preserve">tworzenia terenowych oddziałów uczelni wyższych oraz szkół zawodowych, w szczególności </w:t>
      </w:r>
      <w:r w:rsidR="00747630">
        <w:rPr>
          <w:lang w:eastAsia="pl-PL"/>
        </w:rPr>
        <w:t xml:space="preserve">w </w:t>
      </w:r>
      <w:r w:rsidRPr="00A454DF">
        <w:rPr>
          <w:lang w:eastAsia="pl-PL"/>
        </w:rPr>
        <w:t>Ostrołęce.</w:t>
      </w:r>
    </w:p>
    <w:p w14:paraId="3B5C7E20" w14:textId="77777777" w:rsidR="00A02C8E" w:rsidRPr="00A454DF" w:rsidRDefault="00A02C8E" w:rsidP="007F3E9F">
      <w:pPr>
        <w:pStyle w:val="Akapitzlist"/>
        <w:numPr>
          <w:ilvl w:val="0"/>
          <w:numId w:val="61"/>
        </w:numPr>
      </w:pPr>
      <w:r w:rsidRPr="00A454DF">
        <w:t xml:space="preserve">Uwzględnienie w dokumentach planistycznych możliwości rozwoju funkcji </w:t>
      </w:r>
      <w:r w:rsidRPr="00A454DF">
        <w:rPr>
          <w:lang w:eastAsia="pl-PL"/>
        </w:rPr>
        <w:t>technologicznych i pozaprodukcyjnych miejsc pracy, tworzenie ofert przestrzennych pod tego typu funkcje, w szczególności w Ostrołęce.</w:t>
      </w:r>
    </w:p>
    <w:p w14:paraId="665F6C10" w14:textId="77777777" w:rsidR="00A02C8E" w:rsidRPr="00A454DF" w:rsidRDefault="00A02C8E" w:rsidP="007F3E9F">
      <w:pPr>
        <w:pStyle w:val="Akapitzlist"/>
        <w:numPr>
          <w:ilvl w:val="0"/>
          <w:numId w:val="61"/>
        </w:numPr>
      </w:pPr>
      <w:r w:rsidRPr="00A454DF">
        <w:t xml:space="preserve">Zapewnienie w dokumentach planistycznych terenów pod hodowlę mleczną. </w:t>
      </w:r>
    </w:p>
    <w:p w14:paraId="75C184DD" w14:textId="77777777" w:rsidR="00A02C8E" w:rsidRPr="00A454DF" w:rsidRDefault="00A02C8E" w:rsidP="007F3E9F">
      <w:pPr>
        <w:pStyle w:val="Akapitzlist"/>
        <w:numPr>
          <w:ilvl w:val="0"/>
          <w:numId w:val="61"/>
        </w:numPr>
      </w:pPr>
      <w:r w:rsidRPr="00A454DF">
        <w:t xml:space="preserve">Zapewnienie terenów pod rozwój przemysłu rolno-spożywczego. </w:t>
      </w:r>
    </w:p>
    <w:p w14:paraId="1C13176F" w14:textId="77777777" w:rsidR="00A02C8E" w:rsidRPr="00A454DF" w:rsidRDefault="00A02C8E" w:rsidP="007F3E9F">
      <w:pPr>
        <w:pStyle w:val="Akapitzlist"/>
        <w:numPr>
          <w:ilvl w:val="0"/>
          <w:numId w:val="61"/>
        </w:numPr>
      </w:pPr>
      <w:r w:rsidRPr="00A454DF">
        <w:t xml:space="preserve">Zapewnienie w dokumentach planistycznych rezerw terenów pod rozwój logistyki (składy, magazyny), w obszarach o dobrej dostępności dróg tranzytowych i linii kolejowych. </w:t>
      </w:r>
    </w:p>
    <w:p w14:paraId="2376CEA0" w14:textId="77777777" w:rsidR="00A02C8E" w:rsidRPr="00A454DF" w:rsidRDefault="00A02C8E" w:rsidP="007F3E9F">
      <w:pPr>
        <w:pStyle w:val="Akapitzlist"/>
        <w:numPr>
          <w:ilvl w:val="0"/>
          <w:numId w:val="61"/>
        </w:numPr>
      </w:pPr>
      <w:r w:rsidRPr="00A454DF">
        <w:t>Projektowanie w miarę możliwości terenów usług sportu i rekreacji w powiązaniu z terenami usług kultury i rozrywki w celu uzyskania synergii tych działalności.</w:t>
      </w:r>
    </w:p>
    <w:p w14:paraId="1FE186AD" w14:textId="77777777" w:rsidR="00A02C8E" w:rsidRPr="00A454DF" w:rsidRDefault="00A02C8E" w:rsidP="007F3E9F">
      <w:pPr>
        <w:pStyle w:val="Akapitzlist"/>
        <w:numPr>
          <w:ilvl w:val="0"/>
          <w:numId w:val="61"/>
        </w:numPr>
      </w:pPr>
      <w:r w:rsidRPr="00A454DF">
        <w:t>Wykorzystywanie w miarę potrzeb narzędzi planowania przestrzennego uwzględniających partnerstwo publiczno-prywatne.</w:t>
      </w:r>
    </w:p>
    <w:p w14:paraId="29F85751" w14:textId="77777777" w:rsidR="00A02C8E" w:rsidRPr="00A454DF" w:rsidRDefault="00A02C8E" w:rsidP="002618AB">
      <w:pPr>
        <w:contextualSpacing/>
        <w:rPr>
          <w:color w:val="000000" w:themeColor="text1"/>
        </w:rPr>
      </w:pPr>
      <w:r w:rsidRPr="00A454DF">
        <w:rPr>
          <w:color w:val="000000" w:themeColor="text1"/>
        </w:rPr>
        <w:t xml:space="preserve">W ramach celu strategicznego nr 2 </w:t>
      </w:r>
      <w:r w:rsidRPr="00A454DF">
        <w:rPr>
          <w:b/>
          <w:bCs/>
          <w:color w:val="000000" w:themeColor="text1"/>
        </w:rPr>
        <w:t>Społeczeństwo aktywnie włączone w życie obszaru</w:t>
      </w:r>
      <w:r w:rsidRPr="00A454DF">
        <w:rPr>
          <w:color w:val="000000" w:themeColor="text1"/>
        </w:rPr>
        <w:t>, określa się następujące ustalenia i rekomendacje w zakresie kształtowania i prowadzenia polityki przestrzennej Partnerstwa:</w:t>
      </w:r>
    </w:p>
    <w:p w14:paraId="373A884E" w14:textId="77777777" w:rsidR="00A02C8E" w:rsidRPr="00A454DF" w:rsidRDefault="00A02C8E" w:rsidP="007F3E9F">
      <w:pPr>
        <w:pStyle w:val="Akapitzlist"/>
        <w:numPr>
          <w:ilvl w:val="0"/>
          <w:numId w:val="62"/>
        </w:numPr>
      </w:pPr>
      <w:r w:rsidRPr="00A454DF">
        <w:lastRenderedPageBreak/>
        <w:t>Uwzględnienie w dokumentach planistycznych, realizacja nowych i rozbudowa istniejących żłobków, przedszkoli, szkół podstawowych wraz z niezbędną infrastrukturą sportową oraz umożliwienie rozwoju oferty komercyjnych usług edukacji.</w:t>
      </w:r>
    </w:p>
    <w:p w14:paraId="5B8BF5EC" w14:textId="77777777" w:rsidR="00A02C8E" w:rsidRPr="00A454DF" w:rsidRDefault="00A02C8E" w:rsidP="007F3E9F">
      <w:pPr>
        <w:pStyle w:val="Akapitzlist"/>
        <w:numPr>
          <w:ilvl w:val="0"/>
          <w:numId w:val="62"/>
        </w:numPr>
      </w:pPr>
      <w:r w:rsidRPr="00A454DF">
        <w:t xml:space="preserve">Zapewnienie w dokumentach planistycznych rezerw terenów pod usługi zdrowia i pomocy społecznej oraz rozwój i rozbudowa istniejących obiektów o tym przeznaczeniu; lokalizacja obiektów ochrony zdrowia i opieki społecznej na terenach dobrze skomunikowanych i dostępnych dla mieszkańców. </w:t>
      </w:r>
    </w:p>
    <w:p w14:paraId="2366338E" w14:textId="77777777" w:rsidR="00A02C8E" w:rsidRPr="00A454DF" w:rsidRDefault="00A02C8E" w:rsidP="007F3E9F">
      <w:pPr>
        <w:pStyle w:val="Akapitzlist"/>
        <w:numPr>
          <w:ilvl w:val="0"/>
          <w:numId w:val="62"/>
        </w:numPr>
      </w:pPr>
      <w:r w:rsidRPr="00A454DF">
        <w:t>Planowanie i realizacja przestrzeni publicznych wspierających integrację społeczną grup marginalizowanych i zagrożonych wykluczeniem społecznym (np.: parki zdrowia, siłownie plenerowe, place zabaw i inne miejsca rekreacji umożliwiające organizację wydarzeń integrujących społeczności lokalne), poprzez projektowanie ich w obszarach ułatwiających taką integrację: np. w rejonie domów opieki, usług komercyjnych stanowiących generatory ruchu.</w:t>
      </w:r>
    </w:p>
    <w:p w14:paraId="22D499BE" w14:textId="77777777" w:rsidR="00A02C8E" w:rsidRPr="00A454DF" w:rsidRDefault="00A02C8E" w:rsidP="007F3E9F">
      <w:pPr>
        <w:pStyle w:val="Akapitzlist"/>
        <w:numPr>
          <w:ilvl w:val="0"/>
          <w:numId w:val="62"/>
        </w:numPr>
      </w:pPr>
      <w:r w:rsidRPr="00A454DF">
        <w:t>Uwzględnienie w dokumentach planistycznych potrzeby zwiększenia dostępności oferty kulturalnej, rozrywkowej, sportowej, rekreacyjnej i edukacyjnej dla grup zagrożonych wykluczeniem społecznym, poprzez np. projektowanie tego typu obiektów w obszarach o szczególnym nasileniu problemów społecznych.</w:t>
      </w:r>
    </w:p>
    <w:p w14:paraId="511AC89E" w14:textId="77777777" w:rsidR="00A02C8E" w:rsidRPr="00A454DF" w:rsidRDefault="00A02C8E" w:rsidP="007F3E9F">
      <w:pPr>
        <w:pStyle w:val="Akapitzlist"/>
        <w:numPr>
          <w:ilvl w:val="0"/>
          <w:numId w:val="62"/>
        </w:numPr>
      </w:pPr>
      <w:r w:rsidRPr="00A454DF">
        <w:t>Zainicjowanie stałych działań rozwijających kompetencje w zakresie uczestniczenia mieszkańców w tworzeniu polityki przestrzennej poprzez stosowanie różnorodnych narzędzi partycypacji społecznej, kanałów komunikacji z interesariuszami oraz działań edukacyjnych, dedykowanych zarówno mieszkańcom jak i urzędnikom.</w:t>
      </w:r>
    </w:p>
    <w:p w14:paraId="0B8F30E4" w14:textId="77777777" w:rsidR="00A02C8E" w:rsidRPr="00A454DF" w:rsidRDefault="00A02C8E" w:rsidP="007F3E9F">
      <w:pPr>
        <w:pStyle w:val="Akapitzlist"/>
        <w:numPr>
          <w:ilvl w:val="0"/>
          <w:numId w:val="62"/>
        </w:numPr>
      </w:pPr>
      <w:r w:rsidRPr="00A454DF">
        <w:t>Uwzględnianie w prowadzonej polityce przestrzennej potrzeb niepełnosprawnych.</w:t>
      </w:r>
    </w:p>
    <w:p w14:paraId="0F5345FD" w14:textId="77777777" w:rsidR="00A02C8E" w:rsidRPr="00A454DF" w:rsidRDefault="00A02C8E" w:rsidP="007F3E9F">
      <w:pPr>
        <w:pStyle w:val="Akapitzlist"/>
        <w:numPr>
          <w:ilvl w:val="0"/>
          <w:numId w:val="62"/>
        </w:numPr>
      </w:pPr>
      <w:r w:rsidRPr="00A454DF">
        <w:t>Tworzenie nowych ofert sportowo-rekreacyjnych, ze szczególnym uwzględnieniem potencjału Narwi wraz z jej dorzeczem</w:t>
      </w:r>
      <w:r w:rsidRPr="00A02C8E">
        <w:rPr>
          <w:rFonts w:ascii="Times New Roman" w:eastAsia="Times New Roman" w:hAnsi="Times New Roman" w:cs="Times New Roman"/>
          <w:lang w:eastAsia="pl-PL"/>
        </w:rPr>
        <w:t xml:space="preserve">. </w:t>
      </w:r>
      <w:r w:rsidRPr="00A454DF">
        <w:t>Zapewnienie w dokumentach planistycznych terenów pod rozwój usług sportu i rekreacji łatwo dostępnych dla mieszkańców Partnerstwa.</w:t>
      </w:r>
    </w:p>
    <w:p w14:paraId="08B0C65E" w14:textId="77777777" w:rsidR="00A02C8E" w:rsidRPr="00A454DF" w:rsidRDefault="00A02C8E" w:rsidP="007F3E9F">
      <w:pPr>
        <w:pStyle w:val="Akapitzlist"/>
        <w:numPr>
          <w:ilvl w:val="0"/>
          <w:numId w:val="62"/>
        </w:numPr>
      </w:pPr>
      <w:r w:rsidRPr="00A454DF">
        <w:t>Zapewnienie w dokumentach planistycznych rezerw terenu pod rozwój usług kultury i rozrywki i rozbudowa ich oferty, poprzedzone analizą potrzeb w tym zakresie, z uwzględnieniem różnych grup wiekowych.</w:t>
      </w:r>
    </w:p>
    <w:p w14:paraId="00B6B442" w14:textId="77777777" w:rsidR="00A02C8E" w:rsidRPr="00A454DF" w:rsidRDefault="00A02C8E" w:rsidP="007F3E9F">
      <w:pPr>
        <w:pStyle w:val="Akapitzlist"/>
        <w:numPr>
          <w:ilvl w:val="0"/>
          <w:numId w:val="62"/>
        </w:numPr>
      </w:pPr>
      <w:r w:rsidRPr="00A454DF">
        <w:t>Skupienie funkcji turystyczno-kulturalnych w szczególności w O</w:t>
      </w:r>
      <w:r w:rsidRPr="00A02C8E">
        <w:rPr>
          <w:rFonts w:eastAsia="Times New Roman" w:cs="Calibri"/>
          <w:szCs w:val="24"/>
        </w:rPr>
        <w:t>bszarze Chronionego Krajobrazu Równiny Kurpiowskiej i Doliny Dolnej Narwi oraz w obszarach etnograficznych wskazanych na ryc. 4, w celu wzmacniania potencjału kulturowego Kurpi i Mazowsza. Określenie w dokumentach planistycznych sposobów zachowania specyfiki architektury, krajobrazu kulturowego i układów zabudowy Kurpi i Mazowsza.</w:t>
      </w:r>
    </w:p>
    <w:p w14:paraId="7C2DEC9D" w14:textId="77777777" w:rsidR="00A02C8E" w:rsidRPr="00A454DF" w:rsidRDefault="00A02C8E" w:rsidP="007F3E9F">
      <w:pPr>
        <w:pStyle w:val="Akapitzlist"/>
        <w:numPr>
          <w:ilvl w:val="0"/>
          <w:numId w:val="62"/>
        </w:numPr>
      </w:pPr>
      <w:r w:rsidRPr="00A02C8E">
        <w:rPr>
          <w:rFonts w:eastAsia="Times New Roman" w:cs="Calibri"/>
          <w:szCs w:val="24"/>
        </w:rPr>
        <w:t xml:space="preserve">Kształtowanie krajobrazu rolniczego w sposób atrakcyjny dla turystyki, poprzez między innymi ograniczanie rozlewania zabudowy mieszkaniowej na </w:t>
      </w:r>
      <w:r w:rsidRPr="00A02C8E">
        <w:rPr>
          <w:rFonts w:eastAsia="Times New Roman" w:cs="Calibri"/>
          <w:szCs w:val="24"/>
        </w:rPr>
        <w:lastRenderedPageBreak/>
        <w:t xml:space="preserve">tereny rolnicze oraz ograniczanie w miarę możliwości wpływu urządzeń infrastruktury technicznej na walory krajobrazu. </w:t>
      </w:r>
    </w:p>
    <w:p w14:paraId="08DB3C6D" w14:textId="77777777" w:rsidR="00A02C8E" w:rsidRPr="00A454DF" w:rsidRDefault="00A02C8E" w:rsidP="002618AB">
      <w:pPr>
        <w:rPr>
          <w:rFonts w:cstheme="minorHAnsi"/>
          <w:color w:val="000000" w:themeColor="text1"/>
        </w:rPr>
      </w:pPr>
      <w:r w:rsidRPr="00A454DF">
        <w:rPr>
          <w:color w:val="000000" w:themeColor="text1"/>
        </w:rPr>
        <w:t xml:space="preserve">W ramach celu </w:t>
      </w:r>
      <w:r w:rsidRPr="00A454DF">
        <w:rPr>
          <w:rFonts w:cstheme="minorHAnsi"/>
          <w:color w:val="000000" w:themeColor="text1"/>
        </w:rPr>
        <w:t xml:space="preserve">strategicznego nr 3 </w:t>
      </w:r>
      <w:r w:rsidRPr="00A454DF">
        <w:rPr>
          <w:rFonts w:eastAsia="Times New Roman" w:cstheme="minorHAnsi"/>
          <w:b/>
          <w:lang w:eastAsia="pl-PL"/>
        </w:rPr>
        <w:t>Wykorzystanie zasobów naturalnych w rozwoju oraz uporządkowana przestrzeń</w:t>
      </w:r>
      <w:r w:rsidRPr="00A454DF">
        <w:rPr>
          <w:rFonts w:cstheme="minorHAnsi"/>
          <w:color w:val="000000" w:themeColor="text1"/>
        </w:rPr>
        <w:t xml:space="preserve">, </w:t>
      </w:r>
      <w:r w:rsidRPr="00A454DF">
        <w:rPr>
          <w:color w:val="000000" w:themeColor="text1"/>
        </w:rPr>
        <w:t xml:space="preserve">określa się następujące </w:t>
      </w:r>
      <w:r w:rsidRPr="00A454DF">
        <w:rPr>
          <w:rFonts w:cstheme="minorHAnsi"/>
          <w:color w:val="000000" w:themeColor="text1"/>
        </w:rPr>
        <w:t>ustalenia i rekomendacje w zakresie kształtowania i prowadzenia polityki przestrzennej Partnerstwa:</w:t>
      </w:r>
    </w:p>
    <w:p w14:paraId="5DA9C423" w14:textId="77777777" w:rsidR="00A02C8E" w:rsidRPr="00A454DF" w:rsidRDefault="00A02C8E" w:rsidP="007F3E9F">
      <w:pPr>
        <w:pStyle w:val="Akapitzlist"/>
        <w:numPr>
          <w:ilvl w:val="0"/>
          <w:numId w:val="63"/>
        </w:numPr>
      </w:pPr>
      <w:r w:rsidRPr="00A454DF">
        <w:t xml:space="preserve">Uwzględnienie w dokumentach planistycznych oraz rozbudowa i modernizacja istniejących szlaków komunikacji drogowej i kolejowej w celu lepszego skomunikowania Partnerstwa z Olsztynem, Białymstokiem i Warszawą. </w:t>
      </w:r>
    </w:p>
    <w:p w14:paraId="54D668CD" w14:textId="77777777" w:rsidR="00A02C8E" w:rsidRPr="00A454DF" w:rsidRDefault="00A02C8E" w:rsidP="007F3E9F">
      <w:pPr>
        <w:pStyle w:val="Akapitzlist"/>
        <w:numPr>
          <w:ilvl w:val="0"/>
          <w:numId w:val="63"/>
        </w:numPr>
      </w:pPr>
      <w:r w:rsidRPr="00A454DF">
        <w:t>Uwzględnienie w dokumentach planistycznych oraz rozbudowa i modernizacja systemu szlaków rowerowych, w tym dróg rowerowych</w:t>
      </w:r>
      <w:r w:rsidRPr="00A02C8E">
        <w:rPr>
          <w:color w:val="4472C4" w:themeColor="accent1"/>
        </w:rPr>
        <w:t xml:space="preserve">. </w:t>
      </w:r>
    </w:p>
    <w:p w14:paraId="407F6481" w14:textId="77777777" w:rsidR="00A02C8E" w:rsidRPr="00A454DF" w:rsidRDefault="00A02C8E" w:rsidP="007F3E9F">
      <w:pPr>
        <w:pStyle w:val="Akapitzlist"/>
        <w:numPr>
          <w:ilvl w:val="0"/>
          <w:numId w:val="63"/>
        </w:numPr>
      </w:pPr>
      <w:r w:rsidRPr="00A454DF">
        <w:t>Uwzględnienie w dokumentach planistycznych oraz rozbudowa i modernizacja infrastruktury pieszej i rowerowej wzdłuż głównych ciągów komunikacyjnych.</w:t>
      </w:r>
    </w:p>
    <w:p w14:paraId="723F6F25" w14:textId="77777777" w:rsidR="00A02C8E" w:rsidRPr="00A454DF" w:rsidRDefault="00A02C8E" w:rsidP="007F3E9F">
      <w:pPr>
        <w:pStyle w:val="Akapitzlist"/>
        <w:numPr>
          <w:ilvl w:val="0"/>
          <w:numId w:val="63"/>
        </w:numPr>
      </w:pPr>
      <w:r w:rsidRPr="00A454DF">
        <w:t xml:space="preserve">Uwzględnienie przebiegu obwodnic miejscowości w dokumentach planistycznych i ich realizacja, przy jednoczesnym stosowaniu ustaleń uspokajających ruch wewnątrz obszarów objętych  obwodnicami (odpowiednia hierarchizacja układu komunikacyjnego, priorytet dla bezpieczeństwa ruchu pieszego i rowerowego, wyznaczanie woonerfów itp.). </w:t>
      </w:r>
    </w:p>
    <w:p w14:paraId="0697C6D2" w14:textId="77777777" w:rsidR="00A02C8E" w:rsidRPr="00A454DF" w:rsidRDefault="00A02C8E" w:rsidP="007F3E9F">
      <w:pPr>
        <w:pStyle w:val="Akapitzlist"/>
        <w:numPr>
          <w:ilvl w:val="0"/>
          <w:numId w:val="63"/>
        </w:numPr>
      </w:pPr>
      <w:r w:rsidRPr="00A454DF">
        <w:t>Przyjęcie wspólnych dla Partnerstwa wzorców i standardów kształtowania terenów komunikacji.</w:t>
      </w:r>
    </w:p>
    <w:p w14:paraId="07B31AD1" w14:textId="2D7AAE6D" w:rsidR="00A02C8E" w:rsidRPr="00A454DF" w:rsidRDefault="006012C9" w:rsidP="007F3E9F">
      <w:pPr>
        <w:pStyle w:val="Akapitzlist"/>
        <w:numPr>
          <w:ilvl w:val="0"/>
          <w:numId w:val="63"/>
        </w:numPr>
      </w:pPr>
      <w:r>
        <mc:AlternateContent>
          <mc:Choice Requires="wps">
            <w:drawing>
              <wp:anchor distT="0" distB="0" distL="114300" distR="114300" simplePos="0" relativeHeight="251658248" behindDoc="0" locked="0" layoutInCell="1" allowOverlap="1" wp14:anchorId="56F35C7A" wp14:editId="70AD9DE7">
                <wp:simplePos x="0" y="0"/>
                <wp:positionH relativeFrom="column">
                  <wp:posOffset>3766185</wp:posOffset>
                </wp:positionH>
                <wp:positionV relativeFrom="paragraph">
                  <wp:posOffset>-94615</wp:posOffset>
                </wp:positionV>
                <wp:extent cx="1894840" cy="457200"/>
                <wp:effectExtent l="0" t="0" r="0" b="0"/>
                <wp:wrapSquare wrapText="bothSides"/>
                <wp:docPr id="2010588046" name="Pole tekstowe 2010588046"/>
                <wp:cNvGraphicFramePr/>
                <a:graphic xmlns:a="http://schemas.openxmlformats.org/drawingml/2006/main">
                  <a:graphicData uri="http://schemas.microsoft.com/office/word/2010/wordprocessingShape">
                    <wps:wsp>
                      <wps:cNvSpPr txBox="1"/>
                      <wps:spPr>
                        <a:xfrm>
                          <a:off x="0" y="0"/>
                          <a:ext cx="1894840" cy="457200"/>
                        </a:xfrm>
                        <a:prstGeom prst="rect">
                          <a:avLst/>
                        </a:prstGeom>
                        <a:solidFill>
                          <a:prstClr val="white"/>
                        </a:solidFill>
                        <a:ln>
                          <a:noFill/>
                        </a:ln>
                      </wps:spPr>
                      <wps:txbx>
                        <w:txbxContent>
                          <w:p w14:paraId="31A319B1" w14:textId="19F3F243" w:rsidR="006012C9" w:rsidRPr="0088462B" w:rsidRDefault="006012C9" w:rsidP="00E65561">
                            <w:pPr>
                              <w:pStyle w:val="Legenda"/>
                            </w:pPr>
                            <w:bookmarkStart w:id="69" w:name="_Toc147140406"/>
                            <w:r>
                              <w:t xml:space="preserve">Ryc. </w:t>
                            </w:r>
                            <w:r>
                              <w:fldChar w:fldCharType="begin"/>
                            </w:r>
                            <w:r>
                              <w:instrText xml:space="preserve"> SEQ Ryc. \* ARABIC </w:instrText>
                            </w:r>
                            <w:r>
                              <w:fldChar w:fldCharType="separate"/>
                            </w:r>
                            <w:r w:rsidR="00E11786">
                              <w:t>13</w:t>
                            </w:r>
                            <w:r>
                              <w:fldChar w:fldCharType="end"/>
                            </w:r>
                            <w:r w:rsidR="00E65561">
                              <w:t>.</w:t>
                            </w:r>
                            <w:r>
                              <w:t xml:space="preserve"> Przykłady umieszczenia paneli fotowoltaicznych</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F35C7A" id="Pole tekstowe 2010588046" o:spid="_x0000_s1028" type="#_x0000_t202" style="position:absolute;left:0;text-align:left;margin-left:296.55pt;margin-top:-7.45pt;width:149.2pt;height:36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" stroked="f">
                <v:textbox inset="0,0,0,0">
                  <w:txbxContent>
                    <w:p w14:paraId="31A319B1" w14:textId="19F3F243" w:rsidR="006012C9" w:rsidRPr="0088462B" w:rsidRDefault="006012C9" w:rsidP="00E65561">
                      <w:pPr>
                        <w:pStyle w:val="Legenda"/>
                      </w:pPr>
                      <w:bookmarkStart w:id="71" w:name="_Toc147140406"/>
                      <w:r>
                        <w:t xml:space="preserve">Ryc. </w:t>
                      </w:r>
                      <w:r>
                        <w:fldChar w:fldCharType="begin"/>
                      </w:r>
                      <w:r>
                        <w:instrText xml:space="preserve"> SEQ Ryc. \* ARABIC </w:instrText>
                      </w:r>
                      <w:r>
                        <w:fldChar w:fldCharType="separate"/>
                      </w:r>
                      <w:r w:rsidR="00E11786">
                        <w:t>13</w:t>
                      </w:r>
                      <w:r>
                        <w:fldChar w:fldCharType="end"/>
                      </w:r>
                      <w:r w:rsidR="00E65561">
                        <w:t>.</w:t>
                      </w:r>
                      <w:r>
                        <w:t xml:space="preserve"> Przykłady umieszczenia paneli fotowoltaicznych</w:t>
                      </w:r>
                      <w:bookmarkEnd w:id="71"/>
                    </w:p>
                  </w:txbxContent>
                </v:textbox>
                <w10:wrap type="square"/>
              </v:shape>
            </w:pict>
          </mc:Fallback>
        </mc:AlternateContent>
      </w:r>
      <w:r w:rsidR="00A02C8E" w:rsidRPr="00A454DF">
        <w:drawing>
          <wp:anchor distT="0" distB="0" distL="114300" distR="114300" simplePos="0" relativeHeight="251658246" behindDoc="0" locked="0" layoutInCell="1" allowOverlap="1" wp14:anchorId="1D23F582" wp14:editId="39DF3D08">
            <wp:simplePos x="0" y="0"/>
            <wp:positionH relativeFrom="column">
              <wp:posOffset>3766185</wp:posOffset>
            </wp:positionH>
            <wp:positionV relativeFrom="paragraph">
              <wp:posOffset>362585</wp:posOffset>
            </wp:positionV>
            <wp:extent cx="1894840" cy="2921000"/>
            <wp:effectExtent l="0" t="0" r="0" b="0"/>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94840" cy="2921000"/>
                    </a:xfrm>
                    <a:prstGeom prst="rect">
                      <a:avLst/>
                    </a:prstGeom>
                  </pic:spPr>
                </pic:pic>
              </a:graphicData>
            </a:graphic>
            <wp14:sizeRelH relativeFrom="page">
              <wp14:pctWidth>0</wp14:pctWidth>
            </wp14:sizeRelH>
            <wp14:sizeRelV relativeFrom="page">
              <wp14:pctHeight>0</wp14:pctHeight>
            </wp14:sizeRelV>
          </wp:anchor>
        </w:drawing>
      </w:r>
      <w:r w:rsidR="00A02C8E" w:rsidRPr="00A454DF">
        <w:t>Uwzględnienie w dokumentach planistycznych rozwoju infrastruktury teleinformatycznej.</w:t>
      </w:r>
    </w:p>
    <w:p w14:paraId="3378E455" w14:textId="77777777" w:rsidR="00F41530" w:rsidRDefault="00A02C8E" w:rsidP="007F3E9F">
      <w:pPr>
        <w:pStyle w:val="Akapitzlist"/>
        <w:numPr>
          <w:ilvl w:val="0"/>
          <w:numId w:val="63"/>
        </w:numPr>
        <w:spacing w:before="0" w:after="160" w:line="259" w:lineRule="auto"/>
        <w:rPr>
          <w:color w:val="000000" w:themeColor="text1"/>
        </w:rPr>
      </w:pPr>
      <w:r w:rsidRPr="00A02C8E">
        <w:rPr>
          <w:color w:val="000000" w:themeColor="text1"/>
        </w:rPr>
        <w:t>Rozwój publicznej i prywatnej infrastruktury OZE, z uwzględnieniem następujących zasad wynikających z potrzeb kształtowania przestrzeni:</w:t>
      </w:r>
    </w:p>
    <w:p w14:paraId="20736254" w14:textId="3E796A00" w:rsidR="00F41530" w:rsidRPr="00F41530" w:rsidRDefault="00A02C8E" w:rsidP="007F3E9F">
      <w:pPr>
        <w:pStyle w:val="Akapitzlist"/>
        <w:numPr>
          <w:ilvl w:val="1"/>
          <w:numId w:val="63"/>
        </w:numPr>
        <w:spacing w:before="0" w:after="160" w:line="259" w:lineRule="auto"/>
        <w:rPr>
          <w:color w:val="000000" w:themeColor="text1"/>
        </w:rPr>
      </w:pPr>
      <w:r w:rsidRPr="00A454DF">
        <w:t>należy dążyć do lokalizowania urządzeń fotowoltaicznych na dachach budynków lub na elewacjach i budowlach</w:t>
      </w:r>
      <w:r w:rsidR="00F41530">
        <w:t>,</w:t>
      </w:r>
    </w:p>
    <w:p w14:paraId="15C5DF10" w14:textId="5682539A" w:rsidR="00F41530" w:rsidRPr="00F41530" w:rsidRDefault="006012C9" w:rsidP="007F3E9F">
      <w:pPr>
        <w:pStyle w:val="Akapitzlist"/>
        <w:numPr>
          <w:ilvl w:val="1"/>
          <w:numId w:val="63"/>
        </w:numPr>
        <w:spacing w:before="0" w:after="160" w:line="259" w:lineRule="auto"/>
        <w:rPr>
          <w:color w:val="000000" w:themeColor="text1"/>
        </w:rPr>
      </w:pPr>
      <w:r>
        <mc:AlternateContent>
          <mc:Choice Requires="wps">
            <w:drawing>
              <wp:anchor distT="0" distB="0" distL="114300" distR="114300" simplePos="0" relativeHeight="251658249" behindDoc="1" locked="0" layoutInCell="1" allowOverlap="1" wp14:anchorId="7D591C46" wp14:editId="6AC3A571">
                <wp:simplePos x="0" y="0"/>
                <wp:positionH relativeFrom="column">
                  <wp:posOffset>3473450</wp:posOffset>
                </wp:positionH>
                <wp:positionV relativeFrom="paragraph">
                  <wp:posOffset>1036320</wp:posOffset>
                </wp:positionV>
                <wp:extent cx="2331720" cy="635"/>
                <wp:effectExtent l="0" t="0" r="0" b="0"/>
                <wp:wrapTight wrapText="bothSides">
                  <wp:wrapPolygon edited="0">
                    <wp:start x="0" y="0"/>
                    <wp:lineTo x="0" y="19851"/>
                    <wp:lineTo x="21353" y="19851"/>
                    <wp:lineTo x="21353" y="0"/>
                    <wp:lineTo x="0" y="0"/>
                  </wp:wrapPolygon>
                </wp:wrapTight>
                <wp:docPr id="2061838272" name="Pole tekstowe 2061838272"/>
                <wp:cNvGraphicFramePr/>
                <a:graphic xmlns:a="http://schemas.openxmlformats.org/drawingml/2006/main">
                  <a:graphicData uri="http://schemas.microsoft.com/office/word/2010/wordprocessingShape">
                    <wps:wsp>
                      <wps:cNvSpPr txBox="1"/>
                      <wps:spPr>
                        <a:xfrm>
                          <a:off x="0" y="0"/>
                          <a:ext cx="2331720" cy="635"/>
                        </a:xfrm>
                        <a:prstGeom prst="rect">
                          <a:avLst/>
                        </a:prstGeom>
                        <a:solidFill>
                          <a:prstClr val="white"/>
                        </a:solidFill>
                        <a:ln>
                          <a:noFill/>
                        </a:ln>
                      </wps:spPr>
                      <wps:txbx>
                        <w:txbxContent>
                          <w:p w14:paraId="5D7BDF3F" w14:textId="37F7A1AE" w:rsidR="006012C9" w:rsidRPr="00CD2CBB" w:rsidRDefault="006012C9" w:rsidP="006012C9">
                            <w:pPr>
                              <w:pStyle w:val="Tekstprzypisudolnego"/>
                              <w:rPr>
                                <w:noProof/>
                              </w:rPr>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591C46" id="Pole tekstowe 2061838272" o:spid="_x0000_s1029" type="#_x0000_t202" style="position:absolute;left:0;text-align:left;margin-left:273.5pt;margin-top:81.6pt;width:183.6pt;height:.05pt;z-index:-251658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" stroked="f">
                <v:textbox style="mso-fit-shape-to-text:t" inset="0,0,0,0">
                  <w:txbxContent>
                    <w:p w14:paraId="5D7BDF3F" w14:textId="37F7A1AE" w:rsidR="006012C9" w:rsidRPr="00CD2CBB" w:rsidRDefault="006012C9" w:rsidP="006012C9">
                      <w:pPr>
                        <w:pStyle w:val="Tekstprzypisudolnego"/>
                        <w:rPr>
                          <w:noProof/>
                        </w:rPr>
                      </w:pPr>
                      <w:r>
                        <w:t>Źródło: Opracowanie własne</w:t>
                      </w:r>
                    </w:p>
                  </w:txbxContent>
                </v:textbox>
                <w10:wrap type="tight"/>
              </v:shape>
            </w:pict>
          </mc:Fallback>
        </mc:AlternateContent>
      </w:r>
      <w:r w:rsidR="00A02C8E" w:rsidRPr="00A454DF">
        <w:t xml:space="preserve">należy ograniczać możliwość lokalizowania urządzeń fotowoltaicznych na glebach, które stanowią grunty klasy bonitacyjnej I, II, III, IV, tj. kompleksów glebowych pszenno-buraczanych tzn. przydatnych </w:t>
      </w:r>
      <w:r w:rsidR="00A02C8E" w:rsidRPr="00A454DF">
        <w:lastRenderedPageBreak/>
        <w:t>do uprawy pszenicy, buraków cukrowych, rzepaku, jęczmienia i kukurydzy,</w:t>
      </w:r>
    </w:p>
    <w:p w14:paraId="2230C7E3" w14:textId="77777777" w:rsidR="00F41530" w:rsidRPr="00F41530" w:rsidRDefault="00A02C8E" w:rsidP="007F3E9F">
      <w:pPr>
        <w:pStyle w:val="Akapitzlist"/>
        <w:numPr>
          <w:ilvl w:val="1"/>
          <w:numId w:val="63"/>
        </w:numPr>
        <w:spacing w:before="0" w:after="160" w:line="259" w:lineRule="auto"/>
        <w:rPr>
          <w:color w:val="000000" w:themeColor="text1"/>
        </w:rPr>
      </w:pPr>
      <w:r w:rsidRPr="00A454DF">
        <w:t>należy dążyć do nielokalizowania na gruncie urządzeń fotowoltaicznych, których powierzchnia sumaryczna jest większa niż 2 ha,</w:t>
      </w:r>
    </w:p>
    <w:p w14:paraId="302CD20A" w14:textId="486D3FAE" w:rsidR="00A02C8E" w:rsidRPr="00F41530" w:rsidRDefault="00A02C8E" w:rsidP="007F3E9F">
      <w:pPr>
        <w:pStyle w:val="Akapitzlist"/>
        <w:numPr>
          <w:ilvl w:val="1"/>
          <w:numId w:val="63"/>
        </w:numPr>
        <w:spacing w:before="0" w:after="160" w:line="259" w:lineRule="auto"/>
        <w:rPr>
          <w:color w:val="000000" w:themeColor="text1"/>
        </w:rPr>
      </w:pPr>
      <w:r w:rsidRPr="00A454DF">
        <w:t>należy dążyć do lokalizowania urządzeń fotowoltaicznych w pierwszej kolejności na obszarach wymagających rekultywacji.</w:t>
      </w:r>
    </w:p>
    <w:p w14:paraId="5DF8A0DA" w14:textId="77777777" w:rsidR="00F41530" w:rsidRPr="00F41530" w:rsidRDefault="00A02C8E" w:rsidP="007F3E9F">
      <w:pPr>
        <w:pStyle w:val="Akapitzlist"/>
        <w:numPr>
          <w:ilvl w:val="0"/>
          <w:numId w:val="63"/>
        </w:numPr>
        <w:rPr>
          <w:i/>
          <w:iCs/>
          <w:color w:val="ED7D31" w:themeColor="accent2"/>
        </w:rPr>
      </w:pPr>
      <w:r w:rsidRPr="00A454DF">
        <w:t>Rozwój infrastruktury technicznej  oraz uwzględnienie w dokumentach planistycznych niezbędnych rezerw terenu pod jej budowę. Formułowane w planach ustaleń zapewniających w szczególności:</w:t>
      </w:r>
    </w:p>
    <w:p w14:paraId="750C7778" w14:textId="77777777" w:rsidR="00F41530" w:rsidRDefault="00A02C8E" w:rsidP="007F3E9F">
      <w:pPr>
        <w:pStyle w:val="Akapitzlist"/>
        <w:numPr>
          <w:ilvl w:val="1"/>
          <w:numId w:val="63"/>
        </w:numPr>
      </w:pPr>
      <w:r w:rsidRPr="00F41530">
        <w:t>rozwój, modernizację oczyszczalni ścieków,</w:t>
      </w:r>
    </w:p>
    <w:p w14:paraId="68C52194" w14:textId="77777777" w:rsidR="00F41530" w:rsidRDefault="00A02C8E" w:rsidP="007F3E9F">
      <w:pPr>
        <w:pStyle w:val="Akapitzlist"/>
        <w:numPr>
          <w:ilvl w:val="1"/>
          <w:numId w:val="63"/>
        </w:numPr>
      </w:pPr>
      <w:r w:rsidRPr="00A454DF">
        <w:t>rozwój, modernizację ujęć wody,</w:t>
      </w:r>
    </w:p>
    <w:p w14:paraId="4FCC45DD" w14:textId="77777777" w:rsidR="00F41530" w:rsidRDefault="00A02C8E" w:rsidP="007F3E9F">
      <w:pPr>
        <w:pStyle w:val="Akapitzlist"/>
        <w:numPr>
          <w:ilvl w:val="1"/>
          <w:numId w:val="63"/>
        </w:numPr>
      </w:pPr>
      <w:r w:rsidRPr="00A454DF">
        <w:t>zabezpieczanie Partnerstwa w wodę w razie sytuacji kryzysowych, dużych rozbiorów wody, łączenie sieci wodociągowych gmin,</w:t>
      </w:r>
    </w:p>
    <w:p w14:paraId="0FF01B33" w14:textId="77777777" w:rsidR="00F41530" w:rsidRDefault="00A02C8E" w:rsidP="007F3E9F">
      <w:pPr>
        <w:pStyle w:val="Akapitzlist"/>
        <w:numPr>
          <w:ilvl w:val="1"/>
          <w:numId w:val="63"/>
        </w:numPr>
      </w:pPr>
      <w:r w:rsidRPr="00A454DF">
        <w:t>budowę zbiorników retencyjnych i ograniczanie możliwości odprowadzania wód deszczowych do kanalizacj</w:t>
      </w:r>
      <w:r w:rsidR="00F41530">
        <w:t xml:space="preserve">i, </w:t>
      </w:r>
    </w:p>
    <w:p w14:paraId="6BE59D15" w14:textId="77777777" w:rsidR="00F41530" w:rsidRDefault="00A02C8E" w:rsidP="007F3E9F">
      <w:pPr>
        <w:pStyle w:val="Akapitzlist"/>
        <w:numPr>
          <w:ilvl w:val="1"/>
          <w:numId w:val="63"/>
        </w:numPr>
      </w:pPr>
      <w:r w:rsidRPr="00A454DF">
        <w:t>rozbudowę i budowę sieci ciepłowniczej i gazowej,</w:t>
      </w:r>
    </w:p>
    <w:p w14:paraId="2EDE7283" w14:textId="77777777" w:rsidR="00F41530" w:rsidRDefault="00A02C8E" w:rsidP="007F3E9F">
      <w:pPr>
        <w:pStyle w:val="Akapitzlist"/>
        <w:numPr>
          <w:ilvl w:val="1"/>
          <w:numId w:val="63"/>
        </w:numPr>
      </w:pPr>
      <w:r w:rsidRPr="00A454DF">
        <w:t>wykorzystanie potencjału istniejącej infrastruktury energetycznej, w tym elektrowni i elektrociepłowni w transformacji energetycznej Partnerstwa,</w:t>
      </w:r>
    </w:p>
    <w:p w14:paraId="5ECC733C" w14:textId="5DC3D5B5" w:rsidR="00A02C8E" w:rsidRPr="00A454DF" w:rsidRDefault="00A02C8E" w:rsidP="007F3E9F">
      <w:pPr>
        <w:pStyle w:val="Akapitzlist"/>
        <w:numPr>
          <w:ilvl w:val="1"/>
          <w:numId w:val="63"/>
        </w:numPr>
      </w:pPr>
      <w:r w:rsidRPr="00A454DF">
        <w:t>możliwość realizacji infrastruktury OZE na budynkach zlokalizowanych na terenach o przeznaczeniach innych niż produkcja energii</w:t>
      </w:r>
      <w:r w:rsidR="00F41530">
        <w:t>.</w:t>
      </w:r>
    </w:p>
    <w:p w14:paraId="4C15E281" w14:textId="77777777" w:rsidR="00F41530" w:rsidRDefault="00A02C8E" w:rsidP="007F3E9F">
      <w:pPr>
        <w:pStyle w:val="Akapitzlist"/>
        <w:numPr>
          <w:ilvl w:val="0"/>
          <w:numId w:val="63"/>
        </w:numPr>
      </w:pPr>
      <w:r w:rsidRPr="00A454DF">
        <w:t>Stosowanie w dokumentach planistycznych ustaleń mających na celu obniżenie energochłonności, w tym:</w:t>
      </w:r>
    </w:p>
    <w:p w14:paraId="33F9D00E" w14:textId="77777777" w:rsidR="00F41530" w:rsidRDefault="00A02C8E" w:rsidP="007F3E9F">
      <w:pPr>
        <w:pStyle w:val="Akapitzlist"/>
        <w:numPr>
          <w:ilvl w:val="1"/>
          <w:numId w:val="63"/>
        </w:numPr>
      </w:pPr>
      <w:r w:rsidRPr="00A454DF">
        <w:t>nieprzekraczanie chłonności demograficznej,</w:t>
      </w:r>
    </w:p>
    <w:p w14:paraId="18C0184E" w14:textId="77777777" w:rsidR="00F41530" w:rsidRDefault="00A02C8E" w:rsidP="007F3E9F">
      <w:pPr>
        <w:pStyle w:val="Akapitzlist"/>
        <w:numPr>
          <w:ilvl w:val="1"/>
          <w:numId w:val="63"/>
        </w:numPr>
      </w:pPr>
      <w:r w:rsidRPr="00A454DF">
        <w:t>zagęszczanie i takie kształtowanie terenów zabudowy mieszkaniowej, aby ograniczać koszty realizacji i utrzymania infrastruktury technicznej i transportowej,</w:t>
      </w:r>
    </w:p>
    <w:p w14:paraId="50CCA658" w14:textId="77777777" w:rsidR="00F41530" w:rsidRDefault="00A02C8E" w:rsidP="007F3E9F">
      <w:pPr>
        <w:pStyle w:val="Akapitzlist"/>
        <w:numPr>
          <w:ilvl w:val="1"/>
          <w:numId w:val="63"/>
        </w:numPr>
      </w:pPr>
      <w:r w:rsidRPr="00A454DF">
        <w:t>stosowanie zakazów zabudowy na obszarach, na których jej realizacja jest niewskazana z powodu np. ograniczania presji zabudowy na tereny naturalne i rolnicze lub z powodu ograniczonych możliwości wyposażenia nowej zabudowy w infrastrukturę techniczną oraz społeczną ze środków pochodzących z budżetów samorządów,</w:t>
      </w:r>
    </w:p>
    <w:p w14:paraId="358B5514" w14:textId="77777777" w:rsidR="00F41530" w:rsidRDefault="00A02C8E" w:rsidP="007F3E9F">
      <w:pPr>
        <w:pStyle w:val="Akapitzlist"/>
        <w:numPr>
          <w:ilvl w:val="1"/>
          <w:numId w:val="63"/>
        </w:numPr>
      </w:pPr>
      <w:r w:rsidRPr="00A454DF">
        <w:t>projektowanie źródeł i celów podróży (tereny mieszkaniowe, usługi, miejsca pracy) w obszarach z możliwością obsługi transportem publicznym,</w:t>
      </w:r>
    </w:p>
    <w:p w14:paraId="77D3ACCE" w14:textId="0F9DD89A" w:rsidR="00A02C8E" w:rsidRPr="00F41530" w:rsidRDefault="00A02C8E" w:rsidP="007F3E9F">
      <w:pPr>
        <w:pStyle w:val="Akapitzlist"/>
        <w:numPr>
          <w:ilvl w:val="1"/>
          <w:numId w:val="63"/>
        </w:numPr>
      </w:pPr>
      <w:r w:rsidRPr="00A454DF">
        <w:t>wyposażanie terenów mieszkaniowych w usługi społeczne i komercyjne w celu ograniczenia zbędnych podróży.</w:t>
      </w:r>
    </w:p>
    <w:p w14:paraId="0E994B28" w14:textId="77777777" w:rsidR="00A02C8E" w:rsidRPr="00A454DF" w:rsidRDefault="00A02C8E" w:rsidP="007F3E9F">
      <w:pPr>
        <w:pStyle w:val="Akapitzlist"/>
        <w:numPr>
          <w:ilvl w:val="0"/>
          <w:numId w:val="63"/>
        </w:numPr>
      </w:pPr>
      <w:r w:rsidRPr="00A454DF">
        <w:t>Wprowadzanie do dokumentów planistycznych ustaleń i rozwiązań dotyczących obowiązkowej retencji, rozsączania wód deszczowych, ograniczania spływu wód powierzchniowych.</w:t>
      </w:r>
    </w:p>
    <w:p w14:paraId="29E4FBCC" w14:textId="77777777" w:rsidR="00A02C8E" w:rsidRPr="00A02C8E" w:rsidRDefault="00A02C8E" w:rsidP="007F3E9F">
      <w:pPr>
        <w:pStyle w:val="Akapitzlist"/>
        <w:numPr>
          <w:ilvl w:val="0"/>
          <w:numId w:val="63"/>
        </w:numPr>
        <w:rPr>
          <w:color w:val="FF0000"/>
        </w:rPr>
      </w:pPr>
      <w:r w:rsidRPr="00A454DF">
        <w:lastRenderedPageBreak/>
        <w:t>Uwzględnienie w dokumentach planistycznych i realizacja towarzyszących zabudowie mieszkaniowej: publicznie dostępnych parków miejskich, skwerów, parków kieszonkowych, zieleńców, ogrodów deszczowych, miejsc rekreacji, małej zielonej architektury.</w:t>
      </w:r>
      <w:r w:rsidRPr="00A02C8E">
        <w:rPr>
          <w:color w:val="FF0000"/>
        </w:rPr>
        <w:t xml:space="preserve"> </w:t>
      </w:r>
    </w:p>
    <w:p w14:paraId="509C98C6" w14:textId="77777777" w:rsidR="00A02C8E" w:rsidRPr="00A02C8E" w:rsidRDefault="00A02C8E" w:rsidP="007F3E9F">
      <w:pPr>
        <w:pStyle w:val="Akapitzlist"/>
        <w:numPr>
          <w:ilvl w:val="0"/>
          <w:numId w:val="63"/>
        </w:numPr>
        <w:rPr>
          <w:color w:val="FF0000"/>
        </w:rPr>
      </w:pPr>
      <w:r w:rsidRPr="00A454DF">
        <w:t>Uwzględnienie w dokumentach planistycznych i rozwój infrastruktury transportu publicznego (w tym zapewnienie odpowiedniej szerokości projektowanych pasów drogowych, przystanków komunikacji publicznej, pętli transportu publicznego, węzłów multimodalnych, zajezdni transportu publicznego, inteligentnych systemów transportowych) oraz rozwój transportu niezmotoryzowanego. Uwzględnienie uwarunkowań wynikających z planowania przestrzennego przy sporząd</w:t>
      </w:r>
      <w:r w:rsidRPr="00F41530">
        <w:t>zaniu analizy komunikacji publicznej dla obszaru Partnerstwa.</w:t>
      </w:r>
      <w:r w:rsidRPr="00A454DF">
        <w:t xml:space="preserve"> </w:t>
      </w:r>
    </w:p>
    <w:p w14:paraId="229DD1B4" w14:textId="77777777" w:rsidR="00A02C8E" w:rsidRPr="00A454DF" w:rsidRDefault="00A02C8E" w:rsidP="007F3E9F">
      <w:pPr>
        <w:pStyle w:val="Akapitzlist"/>
        <w:numPr>
          <w:ilvl w:val="0"/>
          <w:numId w:val="63"/>
        </w:numPr>
      </w:pPr>
      <w:r w:rsidRPr="00A454DF">
        <w:t>Wprowadzenie systemu roweru publicznego i zapewnienie miejsc na infrastrukturę związaną z tym systemem.</w:t>
      </w:r>
    </w:p>
    <w:p w14:paraId="1B829DD7" w14:textId="77777777" w:rsidR="00A02C8E" w:rsidRPr="00A454DF" w:rsidRDefault="00A02C8E" w:rsidP="007F3E9F">
      <w:pPr>
        <w:pStyle w:val="Akapitzlist"/>
        <w:numPr>
          <w:ilvl w:val="0"/>
          <w:numId w:val="63"/>
        </w:numPr>
      </w:pPr>
      <w:r w:rsidRPr="00A454DF">
        <w:t>Uwzględnienie w dokumentach planistycznych ochrony siedlisk.</w:t>
      </w:r>
    </w:p>
    <w:p w14:paraId="7CEE0476" w14:textId="77777777" w:rsidR="00A02C8E" w:rsidRPr="00A454DF" w:rsidRDefault="00A02C8E" w:rsidP="007F3E9F">
      <w:pPr>
        <w:pStyle w:val="Akapitzlist"/>
        <w:numPr>
          <w:ilvl w:val="0"/>
          <w:numId w:val="63"/>
        </w:numPr>
      </w:pPr>
      <w:r w:rsidRPr="00A454DF">
        <w:t>W miarę możliwości odtwarzanie naturalnych ekosystemów wodnych</w:t>
      </w:r>
      <w:r w:rsidRPr="00A02C8E">
        <w:rPr>
          <w:color w:val="4472C4" w:themeColor="accent1"/>
        </w:rPr>
        <w:t>.</w:t>
      </w:r>
    </w:p>
    <w:p w14:paraId="522E2E62" w14:textId="77777777" w:rsidR="00A02C8E" w:rsidRPr="00A454DF" w:rsidRDefault="00A02C8E" w:rsidP="007F3E9F">
      <w:pPr>
        <w:pStyle w:val="Akapitzlist"/>
        <w:numPr>
          <w:ilvl w:val="0"/>
          <w:numId w:val="63"/>
        </w:numPr>
      </w:pPr>
      <w:r w:rsidRPr="00A454DF">
        <w:t xml:space="preserve">Uwzględnienie w projektowaniu urbanistycznym historycznej tkanki urbanistycznej i ruralistycznej, zespołów i obiektów zabytkowych, szczególnie </w:t>
      </w:r>
      <w:r w:rsidRPr="00F41530">
        <w:t>w obszarach ochrony krajobrazów kulturowych i zabytkowych</w:t>
      </w:r>
      <w:r w:rsidRPr="00A454DF">
        <w:t xml:space="preserve"> wskazanych w Planie Zagospodarowania Przestrzennego Województwa Mazowieckiego. </w:t>
      </w:r>
    </w:p>
    <w:p w14:paraId="50B647D5" w14:textId="77777777" w:rsidR="00A02C8E" w:rsidRPr="00A454DF" w:rsidRDefault="00A02C8E" w:rsidP="007F3E9F">
      <w:pPr>
        <w:pStyle w:val="Akapitzlist"/>
        <w:numPr>
          <w:ilvl w:val="0"/>
          <w:numId w:val="63"/>
        </w:numPr>
      </w:pPr>
      <w:r w:rsidRPr="00A454DF">
        <w:t>Rewitalizacja obszarów zdegradowanych, ze szczególnym uwzględnieniem ich walorów przestrzennych.</w:t>
      </w:r>
    </w:p>
    <w:p w14:paraId="7BEE953C" w14:textId="77777777" w:rsidR="00A02C8E" w:rsidRPr="00A454DF" w:rsidRDefault="00A02C8E" w:rsidP="007F3E9F">
      <w:pPr>
        <w:pStyle w:val="Akapitzlist"/>
        <w:numPr>
          <w:ilvl w:val="0"/>
          <w:numId w:val="63"/>
        </w:numPr>
      </w:pPr>
      <w:r w:rsidRPr="00A454DF">
        <w:t>Zachowanie w miarę możliwości</w:t>
      </w:r>
      <w:r w:rsidRPr="00A02C8E">
        <w:rPr>
          <w:color w:val="4472C4" w:themeColor="accent1"/>
        </w:rPr>
        <w:t xml:space="preserve"> </w:t>
      </w:r>
      <w:r w:rsidRPr="00A454DF">
        <w:t xml:space="preserve">istniejących obszarów zieleni, w szczególności parków miejskich. </w:t>
      </w:r>
    </w:p>
    <w:p w14:paraId="0AE01D5B" w14:textId="77777777" w:rsidR="00A02C8E" w:rsidRPr="00A454DF" w:rsidRDefault="00A02C8E" w:rsidP="007F3E9F">
      <w:pPr>
        <w:pStyle w:val="Akapitzlist"/>
        <w:numPr>
          <w:ilvl w:val="0"/>
          <w:numId w:val="63"/>
        </w:numPr>
      </w:pPr>
      <w:r w:rsidRPr="00A454DF">
        <w:t>Ograniczenie uciążliwości emisji przemysłowych oraz hałasu poprzez kształtowanie pasów zieleni izolacyjnej i funkcji izolujących akustycznie.</w:t>
      </w:r>
    </w:p>
    <w:p w14:paraId="52D2D797" w14:textId="77777777" w:rsidR="00A02C8E" w:rsidRPr="00A454DF" w:rsidRDefault="00A02C8E" w:rsidP="007F3E9F">
      <w:pPr>
        <w:pStyle w:val="Akapitzlist"/>
        <w:numPr>
          <w:ilvl w:val="0"/>
          <w:numId w:val="63"/>
        </w:numPr>
      </w:pPr>
      <w:r w:rsidRPr="00A454DF">
        <w:t>Projektowanie, realizacja nowych i modernizacja istniejących przestrzeni publicznych, z uwzględnieniem kwestii bezpieczeństwa, maksymalizacji powierzchni biologicznie czynnej, wymagań osób ze szczególnymi potrzebami, niepełnosprawnych i starszych.</w:t>
      </w:r>
    </w:p>
    <w:p w14:paraId="0346D3C1" w14:textId="77777777" w:rsidR="00F41530" w:rsidRDefault="00A02C8E" w:rsidP="007F3E9F">
      <w:pPr>
        <w:pStyle w:val="Akapitzlist"/>
        <w:numPr>
          <w:ilvl w:val="0"/>
          <w:numId w:val="63"/>
        </w:numPr>
      </w:pPr>
      <w:r w:rsidRPr="00A454DF">
        <w:t>Wyznaczanie w dokumentach planistycznych nowych terenów inwestycyjnych mieszkaniowych, usługowych i produkcyjnych uwzględniając:</w:t>
      </w:r>
    </w:p>
    <w:p w14:paraId="1F9A6D61" w14:textId="77777777" w:rsidR="00F41530" w:rsidRDefault="00A02C8E" w:rsidP="007F3E9F">
      <w:pPr>
        <w:pStyle w:val="Akapitzlist"/>
        <w:numPr>
          <w:ilvl w:val="1"/>
          <w:numId w:val="63"/>
        </w:numPr>
      </w:pPr>
      <w:r w:rsidRPr="00A454DF">
        <w:t>możliwości finansowania niezbędnej infrastruktury technicznej i usług społecznych ze środków budżetów publicznych, będących efektem tych inwestycji,</w:t>
      </w:r>
    </w:p>
    <w:p w14:paraId="7F406BDB" w14:textId="4CF9A0CB" w:rsidR="00A02C8E" w:rsidRPr="00A454DF" w:rsidRDefault="00A02C8E" w:rsidP="007F3E9F">
      <w:pPr>
        <w:pStyle w:val="Akapitzlist"/>
        <w:numPr>
          <w:ilvl w:val="1"/>
          <w:numId w:val="63"/>
        </w:numPr>
      </w:pPr>
      <w:r w:rsidRPr="00A454DF">
        <w:t>prowadzenie aktywnej polityki nieruchomościowej, wykorzystującej takie narzędzia i działania jak scalanie i podział nieruchomości, skupowanie gruntów lub ich wymiana, utrzymanie na rzecz rolnictwa gruntów o dobrych jakościowo glebach, scalanie rozdrobnionych gruntów pod uprawy.</w:t>
      </w:r>
    </w:p>
    <w:p w14:paraId="65769F4D" w14:textId="77777777" w:rsidR="00A02C8E" w:rsidRPr="00A454DF" w:rsidRDefault="00A02C8E" w:rsidP="007F3E9F">
      <w:pPr>
        <w:pStyle w:val="Akapitzlist"/>
        <w:numPr>
          <w:ilvl w:val="0"/>
          <w:numId w:val="63"/>
        </w:numPr>
      </w:pPr>
      <w:r w:rsidRPr="00A454DF">
        <w:lastRenderedPageBreak/>
        <w:t>Uwzględnianie w dokumentach planistycznych terenów pod budownictwo komunalne na wynajem, budownictwo socjalne i mieszkania chronione.</w:t>
      </w:r>
    </w:p>
    <w:p w14:paraId="537E6B43" w14:textId="77777777" w:rsidR="00F41530" w:rsidRDefault="00A02C8E" w:rsidP="007F3E9F">
      <w:pPr>
        <w:pStyle w:val="Akapitzlist"/>
        <w:numPr>
          <w:ilvl w:val="0"/>
          <w:numId w:val="63"/>
        </w:numPr>
      </w:pPr>
      <w:r w:rsidRPr="00A454DF">
        <w:t>Aktywne prowadzenie polityki przestrzennej – koordynacja sporządzania i aktualizowania dokumentów planistycznych w gminach Partnerstwa, poprzez takie działania jak np.:</w:t>
      </w:r>
    </w:p>
    <w:p w14:paraId="3B36E19C" w14:textId="77777777" w:rsidR="00F41530" w:rsidRDefault="00A02C8E" w:rsidP="007F3E9F">
      <w:pPr>
        <w:pStyle w:val="Akapitzlist"/>
        <w:numPr>
          <w:ilvl w:val="1"/>
          <w:numId w:val="63"/>
        </w:numPr>
      </w:pPr>
      <w:r w:rsidRPr="00A454DF">
        <w:t>sporządzanie wspólnych, spójnych dla Partnerstwa polityk przestrzennych,</w:t>
      </w:r>
    </w:p>
    <w:p w14:paraId="52FB9EC1" w14:textId="77777777" w:rsidR="00F41530" w:rsidRDefault="00A02C8E" w:rsidP="007F3E9F">
      <w:pPr>
        <w:pStyle w:val="Akapitzlist"/>
        <w:numPr>
          <w:ilvl w:val="1"/>
          <w:numId w:val="63"/>
        </w:numPr>
      </w:pPr>
      <w:r w:rsidRPr="00A454DF">
        <w:t>powoływanie wspólnych gminnych komisji urbanistyczno-architektonicznych,</w:t>
      </w:r>
    </w:p>
    <w:p w14:paraId="35B98274" w14:textId="77777777" w:rsidR="00F41530" w:rsidRDefault="00A02C8E" w:rsidP="007F3E9F">
      <w:pPr>
        <w:pStyle w:val="Akapitzlist"/>
        <w:numPr>
          <w:ilvl w:val="1"/>
          <w:numId w:val="63"/>
        </w:numPr>
      </w:pPr>
      <w:r w:rsidRPr="00A454DF">
        <w:t>wychodzenie we współpracy między gminami ponad formalne procedury sporządzania dokumentów planistycznych,</w:t>
      </w:r>
    </w:p>
    <w:p w14:paraId="71F1449F" w14:textId="77777777" w:rsidR="00F41530" w:rsidRDefault="00A02C8E" w:rsidP="007F3E9F">
      <w:pPr>
        <w:pStyle w:val="Akapitzlist"/>
        <w:numPr>
          <w:ilvl w:val="1"/>
          <w:numId w:val="63"/>
        </w:numPr>
      </w:pPr>
      <w:r w:rsidRPr="00A454DF">
        <w:t>edukację planistyczną lokalnej społeczności, urzędników, radnych, sołtysów i innych interesariuszy,</w:t>
      </w:r>
    </w:p>
    <w:p w14:paraId="07E98484" w14:textId="77777777" w:rsidR="00DD1057" w:rsidRDefault="00A02C8E" w:rsidP="007F3E9F">
      <w:pPr>
        <w:pStyle w:val="Akapitzlist"/>
        <w:numPr>
          <w:ilvl w:val="1"/>
          <w:numId w:val="63"/>
        </w:numPr>
      </w:pPr>
      <w:r w:rsidRPr="00A454DF">
        <w:t>przyjmowanie wspólnych standardów kształtowania przestrzeni,</w:t>
      </w:r>
    </w:p>
    <w:p w14:paraId="45C876F1" w14:textId="384D48AA" w:rsidR="00A02C8E" w:rsidRPr="00A454DF" w:rsidRDefault="00A02C8E" w:rsidP="007F3E9F">
      <w:pPr>
        <w:pStyle w:val="Akapitzlist"/>
        <w:numPr>
          <w:ilvl w:val="1"/>
          <w:numId w:val="63"/>
        </w:numPr>
      </w:pPr>
      <w:r w:rsidRPr="00A454DF">
        <w:t>zatrudnienie urbanisty w Biurze Partnerstwa.</w:t>
      </w:r>
    </w:p>
    <w:p w14:paraId="3687C701" w14:textId="77777777" w:rsidR="00A02C8E" w:rsidRPr="00A454DF" w:rsidRDefault="00A02C8E" w:rsidP="002618AB">
      <w:pPr>
        <w:rPr>
          <w:rFonts w:cstheme="minorHAnsi"/>
          <w:color w:val="000000" w:themeColor="text1"/>
        </w:rPr>
      </w:pPr>
      <w:r w:rsidRPr="00A454DF">
        <w:rPr>
          <w:rFonts w:cstheme="minorHAnsi"/>
          <w:color w:val="000000" w:themeColor="text1"/>
        </w:rPr>
        <w:t xml:space="preserve">W ramach celu strategicznego nr 4 </w:t>
      </w:r>
      <w:r w:rsidRPr="00A454DF">
        <w:rPr>
          <w:rFonts w:eastAsia="Times New Roman" w:cstheme="minorHAnsi"/>
          <w:b/>
          <w:lang w:eastAsia="pl-PL"/>
        </w:rPr>
        <w:t>Efektywne zarządzanie rozwojem lokalnym i poprawa jakości świadczonych usług publicznych</w:t>
      </w:r>
      <w:r w:rsidRPr="00A454DF">
        <w:rPr>
          <w:rFonts w:cstheme="minorHAnsi"/>
          <w:color w:val="000000" w:themeColor="text1"/>
        </w:rPr>
        <w:t xml:space="preserve">, </w:t>
      </w:r>
      <w:r w:rsidRPr="00A454DF">
        <w:rPr>
          <w:color w:val="000000" w:themeColor="text1"/>
        </w:rPr>
        <w:t xml:space="preserve">określa się następujące </w:t>
      </w:r>
      <w:r w:rsidRPr="00A454DF">
        <w:rPr>
          <w:rFonts w:cstheme="minorHAnsi"/>
          <w:color w:val="000000" w:themeColor="text1"/>
        </w:rPr>
        <w:t>ustalenia i rekomendacje w zakresie kształtowania i prowadzenia polityki przestrzennej Partnerstwa:</w:t>
      </w:r>
    </w:p>
    <w:p w14:paraId="315ECD21" w14:textId="77777777" w:rsidR="00FE1678" w:rsidRDefault="00A02C8E" w:rsidP="007F3E9F">
      <w:pPr>
        <w:pStyle w:val="Akapitzlist"/>
        <w:numPr>
          <w:ilvl w:val="3"/>
          <w:numId w:val="64"/>
        </w:numPr>
      </w:pPr>
      <w:r w:rsidRPr="00A454DF">
        <w:t>Uwzględnienie kwestii zarządzania przestrzenią w ramach struktur i mechanizmów podejmowania decyzji związanych z realizacją strategii ponadlokalnej.</w:t>
      </w:r>
    </w:p>
    <w:p w14:paraId="7299491A" w14:textId="77777777" w:rsidR="00FE1678" w:rsidRDefault="00A02C8E" w:rsidP="007F3E9F">
      <w:pPr>
        <w:pStyle w:val="Akapitzlist"/>
        <w:numPr>
          <w:ilvl w:val="3"/>
          <w:numId w:val="64"/>
        </w:numPr>
      </w:pPr>
      <w:r w:rsidRPr="00A454DF">
        <w:t>Tworzenie baz danych i dokumentów planistycznych niezbędnych do sprawnego zarządzania przestrzenią Partnerstwa i koordynowania polityk przestrzennych gmin.</w:t>
      </w:r>
    </w:p>
    <w:p w14:paraId="1470566B" w14:textId="77777777" w:rsidR="00FE1678" w:rsidRDefault="00A02C8E" w:rsidP="007F3E9F">
      <w:pPr>
        <w:pStyle w:val="Akapitzlist"/>
        <w:numPr>
          <w:ilvl w:val="3"/>
          <w:numId w:val="64"/>
        </w:numPr>
      </w:pPr>
      <w:r w:rsidRPr="00A454DF">
        <w:t>Rozwój kompetencji administracji samorządowej w kierunku sprawnego zarządzania przestrzenią w skali Partnerstwa</w:t>
      </w:r>
      <w:r w:rsidR="00FE1678">
        <w:t>.</w:t>
      </w:r>
    </w:p>
    <w:p w14:paraId="4B1783B1" w14:textId="77777777" w:rsidR="00FE1678" w:rsidRDefault="00A02C8E" w:rsidP="007F3E9F">
      <w:pPr>
        <w:pStyle w:val="Akapitzlist"/>
        <w:numPr>
          <w:ilvl w:val="3"/>
          <w:numId w:val="64"/>
        </w:numPr>
      </w:pPr>
      <w:r w:rsidRPr="00A454DF">
        <w:t>Wprowadzenie i rozwój kanałów komunikacji z interesariuszami na temat działań w zakresie zarządzania przestrzennego.</w:t>
      </w:r>
    </w:p>
    <w:p w14:paraId="19B80860" w14:textId="77777777" w:rsidR="00FE1678" w:rsidRDefault="00A02C8E" w:rsidP="007F3E9F">
      <w:pPr>
        <w:pStyle w:val="Akapitzlist"/>
        <w:numPr>
          <w:ilvl w:val="3"/>
          <w:numId w:val="64"/>
        </w:numPr>
      </w:pPr>
      <w:r w:rsidRPr="00A454DF">
        <w:t>Stworzenie i funkcjonowanie Biura Partnerstwa z rozszerzonymi kompetencjami planistycznymi, np. poprzez zatrudnienie urbanisty.</w:t>
      </w:r>
    </w:p>
    <w:p w14:paraId="2E5724CD" w14:textId="2C88DDF7" w:rsidR="00A02C8E" w:rsidRPr="00A02C8E" w:rsidRDefault="00A02C8E" w:rsidP="007F3E9F">
      <w:pPr>
        <w:pStyle w:val="Akapitzlist"/>
        <w:numPr>
          <w:ilvl w:val="3"/>
          <w:numId w:val="64"/>
        </w:numPr>
      </w:pPr>
      <w:r w:rsidRPr="00A454DF">
        <w:t>Nawiązanie współpracy z organizacjami krajowymi i międzynarodowymi zajmującymi się kwestiami zarządzania przestrzenią w skali lokalnej i ponadlokalnej.</w:t>
      </w:r>
    </w:p>
    <w:p w14:paraId="08909120" w14:textId="77777777" w:rsidR="00393463" w:rsidRDefault="00393463" w:rsidP="00393463">
      <w:pPr>
        <w:pStyle w:val="Nagwek2"/>
      </w:pPr>
      <w:bookmarkStart w:id="70" w:name="_Toc146725903"/>
      <w:r w:rsidRPr="00A454DF">
        <w:lastRenderedPageBreak/>
        <w:t>Obszary strategicznej interwencji określone w strategii rozwoju województwa</w:t>
      </w:r>
      <w:bookmarkEnd w:id="70"/>
    </w:p>
    <w:p w14:paraId="0906C4D9" w14:textId="77777777" w:rsidR="00036727" w:rsidRPr="00A454DF" w:rsidRDefault="00036727" w:rsidP="00036727">
      <w:pPr>
        <w:spacing w:after="120"/>
        <w:rPr>
          <w:rFonts w:ascii="Calibri" w:hAnsi="Calibri"/>
          <w:szCs w:val="24"/>
        </w:rPr>
      </w:pPr>
      <w:r w:rsidRPr="00A454DF">
        <w:rPr>
          <w:rFonts w:cstheme="minorHAnsi"/>
          <w:szCs w:val="24"/>
          <w:shd w:val="clear" w:color="auto" w:fill="FFFFFF"/>
        </w:rPr>
        <w:t xml:space="preserve">W Strategii rozwoju województwa mazowieckiego 2030+ (SRWM), przyjętej uchwałą </w:t>
      </w:r>
      <w:r w:rsidRPr="00A454DF">
        <w:rPr>
          <w:rFonts w:cstheme="minorHAnsi"/>
          <w:color w:val="2E2E2F"/>
          <w:szCs w:val="24"/>
          <w:shd w:val="clear" w:color="auto" w:fill="FFFFFF"/>
        </w:rPr>
        <w:t xml:space="preserve">nr 72/22 Sejmiku Województwa Mazowieckiego z dnia 24 maja 2022 r. </w:t>
      </w:r>
      <w:r w:rsidRPr="00A454DF">
        <w:rPr>
          <w:rFonts w:cstheme="minorHAnsi"/>
          <w:szCs w:val="24"/>
          <w:shd w:val="clear" w:color="auto" w:fill="FFFFFF"/>
        </w:rPr>
        <w:t xml:space="preserve">zidentyfikowano obszary strategicznej interwencji (OSI) z poziomu krajowego (Strategii Odpowiedzialnego Rozwoju [SOR] i Krajowej Strategii Rozwoju Regionalnego 2030 [KSRR]) oraz z poziomu regionalnego. </w:t>
      </w:r>
    </w:p>
    <w:p w14:paraId="63BA7440" w14:textId="77777777" w:rsidR="00036727" w:rsidRPr="002618AB" w:rsidRDefault="00036727" w:rsidP="00036727">
      <w:pPr>
        <w:spacing w:after="120"/>
        <w:rPr>
          <w:szCs w:val="24"/>
        </w:rPr>
      </w:pPr>
      <w:r w:rsidRPr="00A454DF">
        <w:rPr>
          <w:rFonts w:cstheme="minorHAnsi"/>
          <w:szCs w:val="24"/>
          <w:shd w:val="clear" w:color="auto" w:fill="FFFFFF"/>
        </w:rPr>
        <w:t xml:space="preserve">W SRWM 2030+ wskazano </w:t>
      </w:r>
      <w:r w:rsidRPr="002618AB">
        <w:rPr>
          <w:rFonts w:cstheme="minorHAnsi"/>
          <w:szCs w:val="24"/>
          <w:shd w:val="clear" w:color="auto" w:fill="FFFFFF"/>
        </w:rPr>
        <w:t>dwa typy OSI z poziomu krajowego:</w:t>
      </w:r>
    </w:p>
    <w:p w14:paraId="030A96AB" w14:textId="77777777" w:rsidR="00036727" w:rsidRPr="002618AB" w:rsidRDefault="00036727" w:rsidP="007F3E9F">
      <w:pPr>
        <w:pStyle w:val="Akapitzlist"/>
        <w:numPr>
          <w:ilvl w:val="0"/>
          <w:numId w:val="49"/>
        </w:numPr>
        <w:suppressAutoHyphens/>
        <w:spacing w:after="120"/>
        <w:contextualSpacing w:val="0"/>
      </w:pPr>
      <w:r w:rsidRPr="002618AB">
        <w:rPr>
          <w:rFonts w:cstheme="minorHAnsi"/>
          <w:color w:val="000000"/>
          <w:szCs w:val="24"/>
          <w:shd w:val="clear" w:color="auto" w:fill="FFFFFF"/>
        </w:rPr>
        <w:t>Obszary zagrożone trwałą marginalizacją – n</w:t>
      </w:r>
      <w:r w:rsidRPr="002618AB">
        <w:rPr>
          <w:rFonts w:cs="Calibri"/>
          <w:color w:val="000000"/>
          <w:szCs w:val="24"/>
          <w:shd w:val="clear" w:color="auto" w:fill="FFFFFF"/>
        </w:rPr>
        <w:t xml:space="preserve">a obszarze Partnerstwa </w:t>
      </w:r>
      <w:r w:rsidRPr="002618AB">
        <w:rPr>
          <w:szCs w:val="24"/>
        </w:rPr>
        <w:t>OSI Ostrołęki są to: miasto i gmina Myszyniec, gmina Kadzidło, gmina Lelis, które określono, jako obszary, w których występuje kumulacja problemów ekonomicznych oraz gmina Goworowo, w której występuje kumulacja problemów społeczno-ekonomicznych</w:t>
      </w:r>
      <w:r w:rsidRPr="002618AB">
        <w:rPr>
          <w:rFonts w:cstheme="minorHAnsi"/>
          <w:color w:val="000000"/>
          <w:szCs w:val="24"/>
          <w:shd w:val="clear" w:color="auto" w:fill="FFFFFF"/>
        </w:rPr>
        <w:t>,</w:t>
      </w:r>
    </w:p>
    <w:p w14:paraId="4842C250" w14:textId="77777777" w:rsidR="00036727" w:rsidRPr="002618AB" w:rsidRDefault="00036727" w:rsidP="007F3E9F">
      <w:pPr>
        <w:pStyle w:val="Akapitzlist"/>
        <w:numPr>
          <w:ilvl w:val="0"/>
          <w:numId w:val="49"/>
        </w:numPr>
        <w:suppressAutoHyphens/>
        <w:spacing w:after="120"/>
        <w:contextualSpacing w:val="0"/>
      </w:pPr>
      <w:r w:rsidRPr="002618AB">
        <w:rPr>
          <w:rFonts w:cstheme="minorHAnsi"/>
          <w:color w:val="000000"/>
          <w:szCs w:val="24"/>
          <w:shd w:val="clear" w:color="auto" w:fill="FFFFFF"/>
        </w:rPr>
        <w:t>Miasta średnie tracące funkcje społeczno-gospodarcze – na obszarze Partnerstwa do tej grupy miast zostało zaliczone miasto Ostrołęka.</w:t>
      </w:r>
    </w:p>
    <w:p w14:paraId="442546A4" w14:textId="77777777" w:rsidR="00036727" w:rsidRPr="002618AB" w:rsidRDefault="00036727" w:rsidP="00036727">
      <w:pPr>
        <w:spacing w:after="120"/>
        <w:jc w:val="both"/>
        <w:rPr>
          <w:szCs w:val="24"/>
        </w:rPr>
      </w:pPr>
      <w:r w:rsidRPr="002618AB">
        <w:rPr>
          <w:szCs w:val="24"/>
        </w:rPr>
        <w:t xml:space="preserve">W </w:t>
      </w:r>
      <w:r w:rsidRPr="002618AB">
        <w:rPr>
          <w:rFonts w:cstheme="minorHAnsi"/>
          <w:szCs w:val="24"/>
          <w:shd w:val="clear" w:color="auto" w:fill="FFFFFF"/>
        </w:rPr>
        <w:t>SRWM 2030+</w:t>
      </w:r>
      <w:r w:rsidRPr="002618AB">
        <w:rPr>
          <w:szCs w:val="24"/>
        </w:rPr>
        <w:t xml:space="preserve"> wskazano także na obszarze Partnerstwa dwa OSI z poziomu regionalnego. Są to:</w:t>
      </w:r>
    </w:p>
    <w:p w14:paraId="6513C84F" w14:textId="77777777" w:rsidR="00036727" w:rsidRPr="002618AB" w:rsidRDefault="00036727" w:rsidP="007F3E9F">
      <w:pPr>
        <w:pStyle w:val="Akapitzlist"/>
        <w:numPr>
          <w:ilvl w:val="0"/>
          <w:numId w:val="49"/>
        </w:numPr>
        <w:suppressAutoHyphens/>
        <w:rPr>
          <w:color w:val="000000"/>
        </w:rPr>
      </w:pPr>
      <w:r w:rsidRPr="002618AB">
        <w:rPr>
          <w:rFonts w:cstheme="minorHAnsi"/>
          <w:color w:val="000000"/>
          <w:szCs w:val="24"/>
          <w:shd w:val="clear" w:color="auto" w:fill="FFFFFF"/>
        </w:rPr>
        <w:t>OSI problemowe – Ostrołęcki Obszar Strategicznej Interwencji,</w:t>
      </w:r>
    </w:p>
    <w:p w14:paraId="42F86A85" w14:textId="77777777" w:rsidR="00036727" w:rsidRPr="002618AB" w:rsidRDefault="00036727" w:rsidP="007F3E9F">
      <w:pPr>
        <w:pStyle w:val="Akapitzlist"/>
        <w:numPr>
          <w:ilvl w:val="0"/>
          <w:numId w:val="49"/>
        </w:numPr>
        <w:suppressAutoHyphens/>
        <w:spacing w:after="120"/>
        <w:contextualSpacing w:val="0"/>
        <w:jc w:val="both"/>
        <w:rPr>
          <w:color w:val="000000"/>
        </w:rPr>
      </w:pPr>
      <w:r w:rsidRPr="002618AB">
        <w:rPr>
          <w:rFonts w:cstheme="minorHAnsi"/>
          <w:color w:val="000000"/>
          <w:szCs w:val="24"/>
          <w:shd w:val="clear" w:color="auto" w:fill="FFFFFF"/>
        </w:rPr>
        <w:t>potencjalny biegun wzrostu MOF Ostrołęki – miasta średniego tracącego funkcje społeczno-gospodarcze.</w:t>
      </w:r>
    </w:p>
    <w:p w14:paraId="60E0D5A4" w14:textId="482C9CC7" w:rsidR="006012C9" w:rsidRDefault="006012C9" w:rsidP="00E65561">
      <w:pPr>
        <w:pStyle w:val="Legenda"/>
      </w:pPr>
      <w:bookmarkStart w:id="71" w:name="_Toc147140407"/>
      <w:r>
        <w:t xml:space="preserve">Ryc. </w:t>
      </w:r>
      <w:r>
        <w:fldChar w:fldCharType="begin"/>
      </w:r>
      <w:r>
        <w:instrText xml:space="preserve"> SEQ Ryc. \* ARABIC </w:instrText>
      </w:r>
      <w:r>
        <w:fldChar w:fldCharType="separate"/>
      </w:r>
      <w:r w:rsidR="00E11786">
        <w:t>14</w:t>
      </w:r>
      <w:r>
        <w:fldChar w:fldCharType="end"/>
      </w:r>
      <w:r w:rsidR="00E65561">
        <w:t>.</w:t>
      </w:r>
      <w:r>
        <w:t xml:space="preserve"> </w:t>
      </w:r>
      <w:r w:rsidRPr="00861258">
        <w:t>Miasta średnie tracące funkcje społeczno-gospodarcze</w:t>
      </w:r>
      <w:bookmarkEnd w:id="71"/>
    </w:p>
    <w:p w14:paraId="6E788B75" w14:textId="6AD0BDCF" w:rsidR="006012C9" w:rsidRDefault="006012C9" w:rsidP="006E0773">
      <w:pPr>
        <w:pStyle w:val="Tekstprzypisudolnego"/>
        <w:jc w:val="both"/>
        <w:rPr>
          <w:rStyle w:val="podpiselementuZnak"/>
          <w:rFonts w:cstheme="minorHAnsi"/>
          <w:szCs w:val="22"/>
          <w:shd w:val="clear" w:color="auto" w:fill="FFFFFF"/>
        </w:rPr>
      </w:pPr>
      <w:r>
        <w:rPr>
          <w:rFonts w:cstheme="minorHAnsi"/>
          <w:noProof/>
          <w:szCs w:val="22"/>
          <w:shd w:val="clear" w:color="auto" w:fill="FFFFFF"/>
        </w:rPr>
        <w:drawing>
          <wp:inline distT="0" distB="0" distL="0" distR="0" wp14:anchorId="650EACD3" wp14:editId="71E65B48">
            <wp:extent cx="5219700" cy="3267075"/>
            <wp:effectExtent l="0" t="0" r="0" b="9525"/>
            <wp:docPr id="1401991361" name="Obraz 140199136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91361" name="Obraz 10" descr="Obraz zawierający mapa&#10;&#10;Opis wygenerowany automatycznie"/>
                    <pic:cNvPicPr/>
                  </pic:nvPicPr>
                  <pic:blipFill>
                    <a:blip r:embed="rId64">
                      <a:extLst>
                        <a:ext uri="{28A0092B-C50C-407E-A947-70E740481C1C}">
                          <a14:useLocalDpi xmlns:a14="http://schemas.microsoft.com/office/drawing/2010/main" val="0"/>
                        </a:ext>
                      </a:extLst>
                    </a:blip>
                    <a:stretch>
                      <a:fillRect/>
                    </a:stretch>
                  </pic:blipFill>
                  <pic:spPr>
                    <a:xfrm>
                      <a:off x="0" y="0"/>
                      <a:ext cx="5219700" cy="3267075"/>
                    </a:xfrm>
                    <a:prstGeom prst="rect">
                      <a:avLst/>
                    </a:prstGeom>
                  </pic:spPr>
                </pic:pic>
              </a:graphicData>
            </a:graphic>
          </wp:inline>
        </w:drawing>
      </w:r>
    </w:p>
    <w:p w14:paraId="208A0E10" w14:textId="23E6F603" w:rsidR="00036727" w:rsidRPr="006E0773" w:rsidRDefault="00036727" w:rsidP="006E0773">
      <w:pPr>
        <w:pStyle w:val="Tekstprzypisudolnego"/>
        <w:jc w:val="both"/>
        <w:rPr>
          <w:rFonts w:ascii="Calibri" w:hAnsi="Calibri"/>
          <w:sz w:val="28"/>
          <w:szCs w:val="22"/>
        </w:rPr>
      </w:pPr>
      <w:r w:rsidRPr="006E0773">
        <w:rPr>
          <w:rStyle w:val="podpiselementuZnak"/>
          <w:rFonts w:cstheme="minorHAnsi"/>
          <w:szCs w:val="22"/>
          <w:shd w:val="clear" w:color="auto" w:fill="FFFFFF"/>
        </w:rPr>
        <w:t>Źródło: Opracowanie własne na podstawie SRWM 2030+, MBPR w Warszawie, 2022 r</w:t>
      </w:r>
      <w:r w:rsidRPr="006E0773">
        <w:rPr>
          <w:sz w:val="28"/>
          <w:szCs w:val="22"/>
          <w:shd w:val="clear" w:color="auto" w:fill="FFFFFF"/>
        </w:rPr>
        <w:t>.</w:t>
      </w:r>
    </w:p>
    <w:p w14:paraId="6B4A3C19" w14:textId="77777777" w:rsidR="00036727" w:rsidRPr="00A454DF" w:rsidRDefault="00036727" w:rsidP="00036727">
      <w:pPr>
        <w:pStyle w:val="Nagwek4"/>
        <w:rPr>
          <w:shd w:val="clear" w:color="auto" w:fill="FFFFFF"/>
        </w:rPr>
      </w:pPr>
      <w:r w:rsidRPr="00A454DF">
        <w:rPr>
          <w:shd w:val="clear" w:color="auto" w:fill="FFFFFF"/>
        </w:rPr>
        <w:lastRenderedPageBreak/>
        <w:t>OSI z poziomu regionalnego – OSI problemowe – ostrołęcki obszar strategicznej interwencji</w:t>
      </w:r>
    </w:p>
    <w:p w14:paraId="19F08571" w14:textId="77777777" w:rsidR="00036727" w:rsidRPr="00A454DF" w:rsidRDefault="00036727" w:rsidP="00036727">
      <w:pPr>
        <w:spacing w:after="120"/>
        <w:rPr>
          <w:szCs w:val="24"/>
        </w:rPr>
      </w:pPr>
      <w:r w:rsidRPr="00A454DF">
        <w:rPr>
          <w:rFonts w:cstheme="minorHAnsi"/>
          <w:szCs w:val="24"/>
          <w:shd w:val="clear" w:color="auto" w:fill="FFFFFF"/>
        </w:rPr>
        <w:t xml:space="preserve">Interwencja w OSI ostrołęckim zorientowana będzie na poprawę warunków prowadzenia działalności gospodarczej i zwiększenie zdolności absorpcyjnych podregionu, z wykorzystaniem wewnętrznych potencjałów obszaru, w tym miast Ostrołęki i Ostrowi Mazowieckiej. Kluczowe w tym zakresie są działania na rzecz poprawy skomunikowania podregionu z resztą województwa, zwłaszcza poprzez rozwój sieci kolejowej oraz powiązanej z nią komunikacji autobusowej. Oprócz systemu transportowego, dla poprawy jakości życia mieszkańców i stanu środowiska obszaru istotne jest zwiększenie dostępności do sieciowej infrastruktury komunalnej, w szczególności gazowej i kanalizacyjnej. Warunki przyrodnicze obszaru, jak również duże znaczenie sektora rolnego dla gospodarki podregionu, tworzą potencjał dla rozwoju rolnictwa ekologicznego w ramach rodzinnych gospodarstw rolnych. Z uwagi na wysokie walory przyrodnicze i kulturowe, zasadne jest także wspieranie rozwoju infrastruktury turystycznej w celu bardziej efektywnego wykorzystania potencjału turystycznego dla rozwoju gospodarki podregionu. </w:t>
      </w:r>
    </w:p>
    <w:p w14:paraId="3B3C0B5B" w14:textId="77777777" w:rsidR="00036727" w:rsidRPr="00A454DF" w:rsidRDefault="00036727" w:rsidP="00036727">
      <w:pPr>
        <w:spacing w:after="120"/>
        <w:rPr>
          <w:szCs w:val="24"/>
        </w:rPr>
      </w:pPr>
      <w:r w:rsidRPr="00A454DF">
        <w:rPr>
          <w:rFonts w:cstheme="minorHAnsi"/>
          <w:szCs w:val="24"/>
          <w:shd w:val="clear" w:color="auto" w:fill="FFFFFF"/>
        </w:rPr>
        <w:t xml:space="preserve">Działania w OSI ostrołęckim skoncentrowane będą na wskazanych poniżej obszarach. </w:t>
      </w:r>
    </w:p>
    <w:p w14:paraId="098C6A98" w14:textId="77777777" w:rsidR="00036727" w:rsidRPr="00A454DF" w:rsidRDefault="00036727" w:rsidP="00036727">
      <w:pPr>
        <w:spacing w:after="120"/>
        <w:rPr>
          <w:szCs w:val="24"/>
        </w:rPr>
      </w:pPr>
      <w:r w:rsidRPr="00A454DF">
        <w:rPr>
          <w:rFonts w:cstheme="minorHAnsi"/>
          <w:szCs w:val="24"/>
          <w:shd w:val="clear" w:color="auto" w:fill="FFFFFF"/>
        </w:rPr>
        <w:t xml:space="preserve">Poprawa dostępności obszaru poprzez: </w:t>
      </w:r>
    </w:p>
    <w:p w14:paraId="6AE1F619"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color w:val="000000"/>
          <w:szCs w:val="24"/>
          <w:shd w:val="clear" w:color="auto" w:fill="FFFFFF"/>
        </w:rPr>
        <w:t>rozwój transportu kolejowego z wykorzystaniem nowych i zmodernizowanych linii kolejowych</w:t>
      </w:r>
      <w:r w:rsidRPr="00A454DF">
        <w:rPr>
          <w:rFonts w:cstheme="minorHAnsi"/>
          <w:szCs w:val="24"/>
          <w:shd w:val="clear" w:color="auto" w:fill="FFFFFF"/>
        </w:rPr>
        <w:t xml:space="preserve">, uzupełnienie sieci przystankowej oraz zwiększenie liczby połączeń, </w:t>
      </w:r>
    </w:p>
    <w:p w14:paraId="79AB15B7"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 xml:space="preserve">rozwój zintegrowanego, niskoemisyjnego transportu zbiorowego poprawiającego dostępność przystanków kolejowych i centrów lokalnych. </w:t>
      </w:r>
    </w:p>
    <w:p w14:paraId="336CF867" w14:textId="77777777" w:rsidR="00036727" w:rsidRPr="00A454DF" w:rsidRDefault="00036727" w:rsidP="00036727">
      <w:pPr>
        <w:pStyle w:val="Akapitzlist"/>
        <w:numPr>
          <w:ilvl w:val="0"/>
          <w:numId w:val="0"/>
        </w:numPr>
        <w:spacing w:after="120"/>
        <w:ind w:left="850"/>
        <w:contextualSpacing w:val="0"/>
        <w:rPr>
          <w:color w:val="000000"/>
        </w:rPr>
      </w:pPr>
      <w:r w:rsidRPr="00A454DF">
        <w:rPr>
          <w:rFonts w:cstheme="minorHAnsi"/>
          <w:szCs w:val="24"/>
          <w:shd w:val="clear" w:color="auto" w:fill="FFFFFF"/>
        </w:rPr>
        <w:t xml:space="preserve">Ochrona oraz wykorzystanie walorów środowiska przyrodniczego poprzez: </w:t>
      </w:r>
    </w:p>
    <w:p w14:paraId="7682690C"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 xml:space="preserve">rozwój rolnictwa ekologicznego, </w:t>
      </w:r>
    </w:p>
    <w:p w14:paraId="0404E534"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wykorzystanie potencjału przyrodniczego, w tym obszarów nadrzecznych i leśnych, na potrzeby rekreacyjno-wypoczynkowe, np. agroturystyki,</w:t>
      </w:r>
    </w:p>
    <w:p w14:paraId="4AD9A879"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modernizację istniejącej infrastruktury turystycznej oraz budowę nowych szlaków turystyki aktywnej,</w:t>
      </w:r>
    </w:p>
    <w:p w14:paraId="1B2106B9" w14:textId="77777777" w:rsidR="00036727" w:rsidRPr="00A454DF" w:rsidRDefault="00036727" w:rsidP="007F3E9F">
      <w:pPr>
        <w:pStyle w:val="Akapitzlist"/>
        <w:numPr>
          <w:ilvl w:val="0"/>
          <w:numId w:val="49"/>
        </w:numPr>
        <w:suppressAutoHyphens/>
        <w:spacing w:after="120"/>
        <w:contextualSpacing w:val="0"/>
      </w:pPr>
      <w:r w:rsidRPr="00A454DF">
        <w:rPr>
          <w:rFonts w:eastAsia="Yu Gothic Light" w:cstheme="minorHAnsi"/>
          <w:iCs/>
          <w:color w:val="000000"/>
          <w:szCs w:val="24"/>
          <w:shd w:val="clear" w:color="auto" w:fill="FFFFFF"/>
        </w:rPr>
        <w:t>rozbudowę i modernizację systemów kanalizacyjnych, gazowych i ciepłowniczych</w:t>
      </w:r>
      <w:r w:rsidRPr="00A454DF">
        <w:rPr>
          <w:rStyle w:val="Zakotwiczenieprzypisudolnego"/>
          <w:rFonts w:eastAsia="Yu Gothic Light" w:cstheme="minorHAnsi"/>
          <w:iCs/>
          <w:color w:val="000000"/>
          <w:szCs w:val="24"/>
          <w:shd w:val="clear" w:color="auto" w:fill="FFFFFF"/>
        </w:rPr>
        <w:footnoteReference w:id="8"/>
      </w:r>
      <w:r w:rsidRPr="00A454DF">
        <w:rPr>
          <w:rFonts w:eastAsia="Yu Gothic Light" w:cstheme="minorHAnsi"/>
          <w:iCs/>
          <w:color w:val="000000"/>
          <w:szCs w:val="24"/>
          <w:shd w:val="clear" w:color="auto" w:fill="FFFFFF"/>
        </w:rPr>
        <w:t xml:space="preserve">. </w:t>
      </w:r>
    </w:p>
    <w:p w14:paraId="5D0B95BC" w14:textId="77777777" w:rsidR="00036727" w:rsidRPr="00A454DF" w:rsidRDefault="00036727" w:rsidP="00036727">
      <w:pPr>
        <w:spacing w:before="40" w:after="0"/>
        <w:ind w:left="907" w:hanging="340"/>
        <w:outlineLvl w:val="3"/>
        <w:rPr>
          <w:rFonts w:ascii="Calibri" w:eastAsia="Yu Gothic Light" w:hAnsi="Calibri" w:cstheme="minorHAnsi"/>
          <w:b/>
          <w:iCs/>
          <w:szCs w:val="24"/>
          <w:shd w:val="clear" w:color="auto" w:fill="FFFFFF"/>
        </w:rPr>
      </w:pPr>
    </w:p>
    <w:p w14:paraId="207C45C9" w14:textId="77777777" w:rsidR="00036727" w:rsidRPr="00A454DF" w:rsidRDefault="00036727" w:rsidP="00036727">
      <w:pPr>
        <w:pStyle w:val="Nagwek4"/>
        <w:rPr>
          <w:rFonts w:eastAsia="Yu Gothic Light"/>
          <w:shd w:val="clear" w:color="auto" w:fill="FFFFFF"/>
        </w:rPr>
      </w:pPr>
      <w:r w:rsidRPr="00A454DF">
        <w:lastRenderedPageBreak/>
        <w:t xml:space="preserve">OSI z poziomu regionalnego </w:t>
      </w:r>
      <w:r w:rsidRPr="00A454DF">
        <w:rPr>
          <w:shd w:val="clear" w:color="auto" w:fill="FFFFFF"/>
        </w:rPr>
        <w:t>–  potencjalny biegun wzrostu MOF Ostrołęki – miasta średniego tracącego funkcje społeczno-gospodarcze</w:t>
      </w:r>
    </w:p>
    <w:p w14:paraId="5A8DE67E" w14:textId="77777777" w:rsidR="00036727" w:rsidRPr="00A454DF" w:rsidRDefault="00036727" w:rsidP="00036727">
      <w:pPr>
        <w:spacing w:after="120"/>
        <w:rPr>
          <w:color w:val="000000" w:themeColor="text1"/>
          <w:szCs w:val="24"/>
        </w:rPr>
      </w:pPr>
      <w:r w:rsidRPr="00A454DF">
        <w:rPr>
          <w:rFonts w:cstheme="minorHAnsi"/>
          <w:color w:val="000000"/>
          <w:szCs w:val="24"/>
          <w:shd w:val="clear" w:color="auto" w:fill="FFFFFF"/>
        </w:rPr>
        <w:t xml:space="preserve">MOF Ostrołęki – miasta średniego tracącego funkcje społeczno-gospodarcze określono jako potencjalny biegun wzrostu. </w:t>
      </w:r>
      <w:r w:rsidRPr="00A454DF">
        <w:rPr>
          <w:rFonts w:cstheme="minorHAnsi"/>
          <w:szCs w:val="24"/>
          <w:shd w:val="clear" w:color="auto" w:fill="FFFFFF"/>
        </w:rPr>
        <w:t xml:space="preserve">W przypadku miast średnich tracących funkcje społeczno-gospodarcze niezbędne jest efektywne wykorzystanie potencjału, którym </w:t>
      </w:r>
      <w:r w:rsidRPr="00A454DF">
        <w:rPr>
          <w:rFonts w:cstheme="minorHAnsi"/>
          <w:color w:val="000000" w:themeColor="text1"/>
          <w:szCs w:val="24"/>
          <w:shd w:val="clear" w:color="auto" w:fill="FFFFFF"/>
        </w:rPr>
        <w:t xml:space="preserve">dysponują, i wzmacnianie współpracy w obszarach funkcjonalnych, tak aby miasta te mogły pełnić rolę biegunów wzrostu w swoim otoczeniu w skali subregionalnej. </w:t>
      </w:r>
    </w:p>
    <w:p w14:paraId="10D04BA4" w14:textId="77777777" w:rsidR="00036727" w:rsidRPr="00A454DF" w:rsidRDefault="00036727" w:rsidP="00036727">
      <w:pPr>
        <w:spacing w:after="120"/>
        <w:jc w:val="both"/>
        <w:rPr>
          <w:color w:val="000000" w:themeColor="text1"/>
          <w:szCs w:val="24"/>
        </w:rPr>
      </w:pPr>
      <w:r w:rsidRPr="00A454DF">
        <w:rPr>
          <w:rFonts w:cstheme="minorHAnsi"/>
          <w:color w:val="000000" w:themeColor="text1"/>
          <w:szCs w:val="24"/>
          <w:shd w:val="clear" w:color="auto" w:fill="FFFFFF"/>
        </w:rPr>
        <w:t xml:space="preserve">Działania w MOF powinny być ukierunkowana w szczególności na: </w:t>
      </w:r>
    </w:p>
    <w:p w14:paraId="21F27A38"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uporządkowanie gospodarki przestrzennej i przywrócenie ładu przestrzennego w miejskich obszarach funkcjonalnych, obejmujące w szczególności koordynację procesów planowania przestrzennego w celu ochrony ładu przestrzennego, terenów otwartych przed rozpraszaniem zabudowy, chaosem inwestycyjnym i przeznaczaniem gruntów rolnych i leśnych na cele nierolnicze i nieleśne, jak też rewitalizację oraz dbałość o dostęp do wysokiej jakości terenów zieleni i ograniczanie emisji hałasu,</w:t>
      </w:r>
    </w:p>
    <w:p w14:paraId="6E476D30"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rozwój efektywnego systemu transportowego opartego na transporcie zbiorowym i niezmotoryzowanym, (...) a także niskoemisyjnego transportu zbiorowego zintegrowanego z systemem wojewódzkim,</w:t>
      </w:r>
    </w:p>
    <w:p w14:paraId="4534C924"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poprawę jakości powietrza, w tym kompleksową modernizację energetyczną budynków, likwidację źródeł niskiej emisji, inwestycje w OZE, tworzenie korytarzy regeneracyjnych miast, rozwój zielonej i niebieskiej infrastruktury oraz ograniczanie indywidualnego ruchu samochodowego w miastach i ich obszarach funkcjonalnych,</w:t>
      </w:r>
    </w:p>
    <w:p w14:paraId="151549EA"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zwiększenie efektywności i dostępności usług publicznych dostosowanych do potrzeb różnych grup społecznych w miejskich obszarach funkcjonalnych</w:t>
      </w:r>
      <w:r w:rsidRPr="00A454DF">
        <w:rPr>
          <w:rStyle w:val="Zakotwiczenieprzypisudolnego"/>
          <w:rFonts w:cstheme="minorHAnsi"/>
          <w:color w:val="000000" w:themeColor="text1"/>
          <w:szCs w:val="24"/>
          <w:shd w:val="clear" w:color="auto" w:fill="FFFFFF"/>
        </w:rPr>
        <w:footnoteReference w:id="9"/>
      </w:r>
      <w:r w:rsidRPr="00A454DF">
        <w:rPr>
          <w:rFonts w:cstheme="minorHAnsi"/>
          <w:color w:val="000000" w:themeColor="text1"/>
          <w:szCs w:val="24"/>
          <w:shd w:val="clear" w:color="auto" w:fill="FFFFFF"/>
        </w:rPr>
        <w:t xml:space="preserve">.  </w:t>
      </w:r>
    </w:p>
    <w:p w14:paraId="6CC155B2" w14:textId="77777777" w:rsidR="00036727" w:rsidRPr="00A454DF" w:rsidRDefault="00036727" w:rsidP="00036727">
      <w:pPr>
        <w:spacing w:after="120"/>
        <w:rPr>
          <w:color w:val="000000" w:themeColor="text1"/>
          <w:szCs w:val="24"/>
        </w:rPr>
      </w:pPr>
      <w:r w:rsidRPr="00A454DF">
        <w:rPr>
          <w:rFonts w:cstheme="minorHAnsi"/>
          <w:color w:val="000000" w:themeColor="text1"/>
          <w:szCs w:val="24"/>
          <w:shd w:val="clear" w:color="auto" w:fill="FFFFFF"/>
        </w:rPr>
        <w:t xml:space="preserve">Efektywna współpraca i współzarządzanie w obrębie miejskich obszarów funkcjonalnych, skoncentrowane na niwelowaniu ponadlokalnych problemów i barier rozwojowych, przyczynią się do wzmocnienia powiązań funkcjonalnych między miastami i otaczającymi je obszarami, w tym w wymiarze miasto – obszary wiejskie. W przypadku miast średnich tracących funkcje społeczno-gospodarcze, kluczowe będzie zatrzymanie lub przynajmniej spowolnienie utraty ich dotychczasowych funkcji oraz rozwój nowych gałęzi gospodarki, które pozwolą na wzmocnienie ich pozycji konkurencyjnej oraz poprawę sytuacji społeczno-gospodarczej, przy jednoczesnej poprawie stanu środowiska. </w:t>
      </w:r>
    </w:p>
    <w:p w14:paraId="500176A3" w14:textId="77777777" w:rsidR="00036727" w:rsidRPr="00A454DF" w:rsidRDefault="00036727" w:rsidP="00036727">
      <w:pPr>
        <w:spacing w:after="120"/>
        <w:jc w:val="both"/>
        <w:rPr>
          <w:color w:val="000000" w:themeColor="text1"/>
          <w:szCs w:val="24"/>
        </w:rPr>
      </w:pPr>
      <w:r w:rsidRPr="00A454DF">
        <w:rPr>
          <w:rFonts w:cstheme="minorHAnsi"/>
          <w:color w:val="000000" w:themeColor="text1"/>
          <w:szCs w:val="24"/>
          <w:shd w:val="clear" w:color="auto" w:fill="FFFFFF"/>
        </w:rPr>
        <w:lastRenderedPageBreak/>
        <w:t xml:space="preserve">Sprzyjać powyższemu będzie koncentracja współpracy na: </w:t>
      </w:r>
    </w:p>
    <w:p w14:paraId="6331377C"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 xml:space="preserve">działaniach wspólnych dla wszystkich MOF, </w:t>
      </w:r>
    </w:p>
    <w:p w14:paraId="722A7BF1"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 xml:space="preserve">rozwoju lokalnych rynków pracy i aktywizacji zawodowej mieszkańców, w tym w zakresie dostosowania oferty edukacyjnej i doradztwa zawodowego, zapewniając równowagę popytowo-podażową na rynku pracy i niwelując zjawisko bezrobocia strukturalnego, </w:t>
      </w:r>
    </w:p>
    <w:p w14:paraId="62E1BBF8"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zwiększeniu atrakcyjności inwestycyjnej i wspieraniu przedsiębiorczości w celu rozwoju nowych gałęzi gospodarki, w tym w zakresie przemysłu przyszłości oraz zielonych (zrównoważonych) inwestycji,</w:t>
      </w:r>
    </w:p>
    <w:p w14:paraId="08F4F6D5"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rozwoju uczelni wyższych w ośrodkach subregionalnych</w:t>
      </w:r>
      <w:r w:rsidRPr="00A454DF">
        <w:rPr>
          <w:rStyle w:val="Zakotwiczenieprzypisudolnego"/>
          <w:rFonts w:cstheme="minorHAnsi"/>
          <w:color w:val="000000" w:themeColor="text1"/>
          <w:szCs w:val="24"/>
          <w:shd w:val="clear" w:color="auto" w:fill="FFFFFF"/>
        </w:rPr>
        <w:footnoteReference w:id="10"/>
      </w:r>
      <w:r w:rsidRPr="00A454DF">
        <w:rPr>
          <w:rFonts w:cstheme="minorHAnsi"/>
          <w:color w:val="000000" w:themeColor="text1"/>
          <w:szCs w:val="24"/>
          <w:shd w:val="clear" w:color="auto" w:fill="FFFFFF"/>
        </w:rPr>
        <w:t xml:space="preserve">. </w:t>
      </w:r>
    </w:p>
    <w:p w14:paraId="6ACF986C" w14:textId="5E00C463" w:rsidR="00393463" w:rsidRPr="00393463" w:rsidRDefault="00263442" w:rsidP="00FE113A">
      <w:pPr>
        <w:pStyle w:val="Nagwek2"/>
      </w:pPr>
      <w:bookmarkStart w:id="72" w:name="_Toc126538058"/>
      <w:bookmarkStart w:id="73" w:name="_Toc146725904"/>
      <w:r w:rsidRPr="00A454DF">
        <w:t>Obszary strategicznej interwencji kluczowe dla partnerstwa</w:t>
      </w:r>
      <w:bookmarkEnd w:id="72"/>
      <w:bookmarkEnd w:id="73"/>
      <w:r w:rsidRPr="00A454DF">
        <w:t xml:space="preserve"> </w:t>
      </w:r>
    </w:p>
    <w:p w14:paraId="66B95DCA" w14:textId="77777777" w:rsidR="003F3E10" w:rsidRPr="00A454DF" w:rsidRDefault="003F3E10" w:rsidP="00D23035">
      <w:pPr>
        <w:rPr>
          <w:rFonts w:cs="Calibri"/>
          <w:color w:val="000000"/>
          <w:shd w:val="clear" w:color="auto" w:fill="FFFFFF"/>
        </w:rPr>
      </w:pPr>
      <w:r w:rsidRPr="00A454DF">
        <w:rPr>
          <w:rStyle w:val="normaltextrun"/>
          <w:rFonts w:cs="Calibri"/>
          <w:color w:val="000000"/>
          <w:shd w:val="clear" w:color="auto" w:fill="FFFFFF"/>
        </w:rPr>
        <w:t xml:space="preserve">Terytorialny wymiar polityki rozwoju przejawia się w zarządzaniu przestrzenią, programowaniu rozwoju i podejmowaniu interwencji w stosunku do wskazanych obszarów strategicznej interwencji. Wyznaczono trzy obszary strategicznej interwencji (dalej OSI) kluczowe dla Partnerstwa, do których w szczególności zostanie skierowana interwencja publiczna lub zastosowane zostaną odpowiednie rozwiązania regulacyjne. </w:t>
      </w:r>
      <w:r w:rsidRPr="00A454DF">
        <w:rPr>
          <w:rStyle w:val="eop"/>
          <w:rFonts w:cs="Calibri"/>
          <w:color w:val="000000"/>
          <w:shd w:val="clear" w:color="auto" w:fill="FFFFFF"/>
        </w:rPr>
        <w:t> </w:t>
      </w:r>
    </w:p>
    <w:p w14:paraId="70500152" w14:textId="545FCC54" w:rsidR="003F3E10" w:rsidRPr="006E0773" w:rsidRDefault="003F3E10" w:rsidP="003F3E10">
      <w:pPr>
        <w:rPr>
          <w:rStyle w:val="normaltextrun"/>
          <w:rFonts w:cs="Calibri"/>
          <w:b/>
          <w:bCs/>
          <w:color w:val="000000"/>
          <w:shd w:val="clear" w:color="auto" w:fill="FFFFFF"/>
        </w:rPr>
      </w:pPr>
      <w:r w:rsidRPr="006E0773">
        <w:rPr>
          <w:rStyle w:val="normaltextrun"/>
          <w:rFonts w:cs="Calibri"/>
          <w:b/>
          <w:bCs/>
          <w:color w:val="000000"/>
          <w:shd w:val="clear" w:color="auto" w:fill="FFFFFF"/>
        </w:rPr>
        <w:t xml:space="preserve">OSI 1 </w:t>
      </w:r>
      <w:r w:rsidR="006E0773" w:rsidRPr="006E0773">
        <w:rPr>
          <w:rStyle w:val="normaltextrun"/>
          <w:rFonts w:cs="Calibri"/>
          <w:b/>
          <w:bCs/>
          <w:color w:val="000000"/>
          <w:shd w:val="clear" w:color="auto" w:fill="FFFFFF"/>
        </w:rPr>
        <w:t xml:space="preserve">– </w:t>
      </w:r>
      <w:r w:rsidRPr="006E0773">
        <w:rPr>
          <w:rStyle w:val="normaltextrun"/>
          <w:rFonts w:cs="Calibri"/>
          <w:b/>
          <w:bCs/>
          <w:color w:val="000000"/>
          <w:shd w:val="clear" w:color="auto" w:fill="FFFFFF"/>
        </w:rPr>
        <w:t>Działania na rzecz zrównoważonej mobilności</w:t>
      </w:r>
    </w:p>
    <w:p w14:paraId="484F990E" w14:textId="4730D7EF"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zrównoważony rozwój mobilności w Partnerstwie wiąże się z takimi działaniami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30AF8813" w14:textId="3500ED69" w:rsidR="003F3E10" w:rsidRPr="00D23035" w:rsidRDefault="003F3E10" w:rsidP="00D23035">
      <w:pPr>
        <w:pStyle w:val="Akapitzlist"/>
      </w:pPr>
      <w:r w:rsidRPr="00D23035">
        <w:t>realizacja obwodnic miejscowości w celu ograniczenia ru</w:t>
      </w:r>
      <w:r w:rsidR="006012C9" w:rsidRPr="00D23035">
        <w:t>c</w:t>
      </w:r>
      <w:r w:rsidRPr="00D23035">
        <w:t>hu tranzytowego wewnątrz struktur zabudowy, a następnie ograniczenie ruchu samochodowego w miejscowościach i rozwój alternatywnych środków transportu,</w:t>
      </w:r>
    </w:p>
    <w:p w14:paraId="59042082" w14:textId="519114CA" w:rsidR="003F3E10" w:rsidRPr="00D23035" w:rsidRDefault="003F3E10" w:rsidP="00D23035">
      <w:pPr>
        <w:pStyle w:val="Akapitzlist"/>
      </w:pPr>
      <w:r w:rsidRPr="00D23035">
        <w:t>modernizacja, przebudowa, rozbudowa infrastruktury drogowej i kolejowej w celu lepszego skomunikowania Partnerstwa z Warszawą, Białymstokiem i Olsztynem,</w:t>
      </w:r>
    </w:p>
    <w:p w14:paraId="0E6012BE" w14:textId="72AA5784" w:rsidR="003F3E10" w:rsidRPr="00D23035" w:rsidRDefault="003F3E10" w:rsidP="00D23035">
      <w:pPr>
        <w:pStyle w:val="Akapitzlist"/>
        <w:rPr>
          <w:shd w:val="clear" w:color="auto" w:fill="FFFFFF"/>
        </w:rPr>
      </w:pPr>
      <w:r w:rsidRPr="00D23035">
        <w:t>ro</w:t>
      </w:r>
      <w:r w:rsidRPr="00D23035">
        <w:rPr>
          <w:shd w:val="clear" w:color="auto" w:fill="FFFFFF"/>
        </w:rPr>
        <w:t xml:space="preserve">zbudowa sieci tras rowerowych. </w:t>
      </w:r>
    </w:p>
    <w:p w14:paraId="16BBABA3" w14:textId="77777777" w:rsidR="003F3E10" w:rsidRPr="00A454DF" w:rsidRDefault="003F3E10" w:rsidP="003F3E10">
      <w:pPr>
        <w:spacing w:after="120"/>
        <w:jc w:val="both"/>
        <w:rPr>
          <w:rFonts w:eastAsia="Times New Roman" w:cstheme="minorHAnsi"/>
          <w:lang w:eastAsia="pl-PL"/>
        </w:rPr>
      </w:pPr>
      <w:r w:rsidRPr="00A454DF">
        <w:rPr>
          <w:color w:val="000000" w:themeColor="text1"/>
        </w:rPr>
        <w:t xml:space="preserve">Działania składające się na strategiczną interwencję w ramach OSI 1 realizują w szczególności założenia celu strategicznego </w:t>
      </w:r>
      <w:r w:rsidRPr="00A454DF">
        <w:rPr>
          <w:rFonts w:cstheme="minorHAnsi"/>
          <w:color w:val="000000" w:themeColor="text1"/>
        </w:rPr>
        <w:t xml:space="preserve">nr </w:t>
      </w:r>
      <w:r w:rsidRPr="00A454DF">
        <w:rPr>
          <w:rFonts w:cstheme="minorHAnsi"/>
          <w:i/>
          <w:iCs/>
          <w:color w:val="000000" w:themeColor="text1"/>
        </w:rPr>
        <w:t xml:space="preserve">3 </w:t>
      </w:r>
      <w:r w:rsidRPr="00A454DF">
        <w:rPr>
          <w:rFonts w:eastAsia="Times New Roman" w:cstheme="minorHAnsi"/>
          <w:i/>
          <w:iCs/>
          <w:lang w:eastAsia="pl-PL"/>
        </w:rPr>
        <w:t>Wykorzystanie zasobów naturalnych w rozwoju oraz uporządkowana przestrzeń</w:t>
      </w:r>
      <w:r w:rsidRPr="00A454DF">
        <w:rPr>
          <w:rFonts w:eastAsia="Times New Roman" w:cstheme="minorHAnsi"/>
          <w:lang w:eastAsia="pl-PL"/>
        </w:rPr>
        <w:t>:</w:t>
      </w:r>
    </w:p>
    <w:p w14:paraId="38B450E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lastRenderedPageBreak/>
        <w:t>Rozwój systemu komunikacji publicznej,</w:t>
      </w:r>
    </w:p>
    <w:p w14:paraId="78915D39"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Rozbudowa i udrożnienie głównych ciągów komunikacyjnych, obwodnice miejskie,</w:t>
      </w:r>
    </w:p>
    <w:p w14:paraId="7BB25EB2"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Rozbudowa dróg lokalnych i osiedlowych, pieszych i rowerowych,</w:t>
      </w:r>
    </w:p>
    <w:p w14:paraId="04E7D0C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towarzyszącej infrastruktury drogowej,</w:t>
      </w:r>
    </w:p>
    <w:p w14:paraId="4C40E404"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Lobbowanie na rzecz realizacji lub dostosowania krajowych i regionalnych inwestycji kolejowych  i drogowych do potrzeb OSI Ostrołęka,</w:t>
      </w:r>
    </w:p>
    <w:p w14:paraId="70784E1C"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Zabieganie o rozwój zewnętrznych szlaków rowerowych,</w:t>
      </w:r>
    </w:p>
    <w:p w14:paraId="52596E2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Poprawa skomunikowania z Olsztynem, Białymstokiem i Warszawą,</w:t>
      </w:r>
    </w:p>
    <w:p w14:paraId="4BE389E3"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Przechodzenie na niskoemisyjny i zeroemisyjny transport publiczny,</w:t>
      </w:r>
    </w:p>
    <w:p w14:paraId="732D9A62"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alternatywnych metod komunikacji zbiorowej (m.in. ścieżki piesze, rowerowe, rozwój systemów rowerowych),</w:t>
      </w:r>
    </w:p>
    <w:p w14:paraId="3788A86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elektromobilności,</w:t>
      </w:r>
    </w:p>
    <w:p w14:paraId="10B12235"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transportu publicznego (</w:t>
      </w:r>
      <w:r w:rsidRPr="00A454DF">
        <w:rPr>
          <w:rFonts w:cstheme="minorHAnsi"/>
          <w:i/>
          <w:iCs/>
        </w:rPr>
        <w:t>przygotowanie analizy systemu komunikacji publicznej dla obszaru wraz z planem jej wdrażania),</w:t>
      </w:r>
    </w:p>
    <w:p w14:paraId="7679F3D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Wdrożenie inteligentnych systemów transportowych,</w:t>
      </w:r>
    </w:p>
    <w:p w14:paraId="3F8D505C"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Budowa odcinków ulic na potrzeby transportu zbiorowego,</w:t>
      </w:r>
    </w:p>
    <w:p w14:paraId="2B50A2A1"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systemu roweru miejskiego,</w:t>
      </w:r>
    </w:p>
    <w:p w14:paraId="4F7BBFB9"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Kształtowanie bezpiecznych przestrzeni publicznych.</w:t>
      </w:r>
    </w:p>
    <w:p w14:paraId="5976EFC0" w14:textId="379F4ED2" w:rsidR="003F3E10" w:rsidRPr="006E0773" w:rsidRDefault="003F3E10" w:rsidP="003F3E10">
      <w:pPr>
        <w:rPr>
          <w:rStyle w:val="normaltextrun"/>
          <w:rFonts w:cs="Calibri"/>
          <w:b/>
          <w:bCs/>
          <w:i/>
          <w:iCs/>
          <w:color w:val="000000"/>
          <w:shd w:val="clear" w:color="auto" w:fill="FFFFFF"/>
        </w:rPr>
      </w:pPr>
      <w:r w:rsidRPr="006E0773">
        <w:rPr>
          <w:rStyle w:val="normaltextrun"/>
          <w:rFonts w:cs="Calibri"/>
          <w:b/>
          <w:bCs/>
          <w:color w:val="000000"/>
          <w:shd w:val="clear" w:color="auto" w:fill="FFFFFF"/>
        </w:rPr>
        <w:t>OSI 2</w:t>
      </w:r>
      <w:r w:rsidR="006E0773" w:rsidRPr="006E0773">
        <w:rPr>
          <w:rStyle w:val="normaltextrun"/>
          <w:rFonts w:cs="Calibri"/>
          <w:b/>
          <w:bCs/>
          <w:i/>
          <w:iCs/>
          <w:color w:val="000000"/>
          <w:shd w:val="clear" w:color="auto" w:fill="FFFFFF"/>
        </w:rPr>
        <w:t xml:space="preserve"> – </w:t>
      </w:r>
      <w:r w:rsidRPr="006E0773">
        <w:rPr>
          <w:rStyle w:val="normaltextrun"/>
          <w:rFonts w:cs="Calibri"/>
          <w:b/>
          <w:bCs/>
          <w:color w:val="000000"/>
          <w:shd w:val="clear" w:color="auto" w:fill="FFFFFF"/>
        </w:rPr>
        <w:t>Działania na rzecz usług społecznych, dziedzictwa i turystyki</w:t>
      </w:r>
    </w:p>
    <w:p w14:paraId="42D886E5" w14:textId="0FE7D62B"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rozwój usług społecznych, uwzględnienie dziedzictwa kulturowego i rozwój turystyki w Partnerstwie wiąże się z takimi działaniami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07BBD97C" w14:textId="17629D98" w:rsidR="003F3E10" w:rsidRPr="00D23035" w:rsidRDefault="003F3E10" w:rsidP="00D23035">
      <w:pPr>
        <w:pStyle w:val="Akapitzlist"/>
      </w:pPr>
      <w:r w:rsidRPr="00D23035">
        <w:t xml:space="preserve">rozwój terenów sportu i rekreacji, w szczególności w rejonie Narwi i jej dorzecza, </w:t>
      </w:r>
    </w:p>
    <w:p w14:paraId="4C9318CD" w14:textId="0788C055" w:rsidR="003F3E10" w:rsidRPr="00D23035" w:rsidRDefault="003F3E10" w:rsidP="00D23035">
      <w:pPr>
        <w:pStyle w:val="Akapitzlist"/>
      </w:pPr>
      <w:r w:rsidRPr="00D23035">
        <w:t>rozwój terenów uczelni wyższych,</w:t>
      </w:r>
    </w:p>
    <w:p w14:paraId="422B5780" w14:textId="5AC63CD7" w:rsidR="003F3E10" w:rsidRPr="00D23035" w:rsidRDefault="003F3E10" w:rsidP="00D23035">
      <w:pPr>
        <w:pStyle w:val="Akapitzlist"/>
      </w:pPr>
      <w:r w:rsidRPr="00D23035">
        <w:t>rewitalizacja zdegradowanej przestrzeni,</w:t>
      </w:r>
    </w:p>
    <w:p w14:paraId="13C899FA" w14:textId="118861C0" w:rsidR="003F3E10" w:rsidRPr="00D23035" w:rsidRDefault="003F3E10" w:rsidP="00D23035">
      <w:pPr>
        <w:pStyle w:val="Akapitzlist"/>
        <w:rPr>
          <w:shd w:val="clear" w:color="auto" w:fill="FFFFFF"/>
        </w:rPr>
      </w:pPr>
      <w:r w:rsidRPr="00D23035">
        <w:t>oc</w:t>
      </w:r>
      <w:r w:rsidRPr="00D23035">
        <w:rPr>
          <w:shd w:val="clear" w:color="auto" w:fill="FFFFFF"/>
        </w:rPr>
        <w:t xml:space="preserve">hrona walorów krajobrazowych na terenie Kurpi. </w:t>
      </w:r>
    </w:p>
    <w:p w14:paraId="11C7C272" w14:textId="77777777"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t xml:space="preserve">Działania składające się na strategiczną interwencję w ramach OSI 2 realizują w szczególności założenia celu strategicznego nr 1 </w:t>
      </w:r>
      <w:r w:rsidRPr="00A454DF">
        <w:rPr>
          <w:rFonts w:cstheme="minorHAnsi"/>
          <w:i/>
          <w:iCs/>
          <w:color w:val="000000" w:themeColor="text1"/>
        </w:rPr>
        <w:t>Rozwój lokalnego potencjału i polepszenie warunków dla nowoczesnego rozwoju gospodarczego:</w:t>
      </w:r>
    </w:p>
    <w:p w14:paraId="377B52DA"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 xml:space="preserve">Wsparcie tworzenia terenowych oddziałów uczelni wyższych (w powiązaniu z wybranymi kierunkami działań 2.1.1 </w:t>
      </w:r>
      <w:r w:rsidRPr="00A454DF">
        <w:rPr>
          <w:rFonts w:eastAsia="Times New Roman" w:cstheme="minorHAnsi"/>
          <w:i/>
          <w:iCs/>
          <w:lang w:eastAsia="pl-PL"/>
        </w:rPr>
        <w:t xml:space="preserve">Rozwój systemu edukacji, realizowanymi w ramach </w:t>
      </w:r>
      <w:r w:rsidRPr="00A454DF">
        <w:rPr>
          <w:rFonts w:eastAsia="Times New Roman" w:cstheme="minorHAnsi"/>
          <w:lang w:eastAsia="pl-PL"/>
        </w:rPr>
        <w:t xml:space="preserve">celu strategicznego </w:t>
      </w:r>
      <w:r w:rsidRPr="00A454DF">
        <w:rPr>
          <w:rFonts w:eastAsia="Times New Roman" w:cstheme="minorHAnsi"/>
          <w:i/>
          <w:iCs/>
          <w:lang w:eastAsia="pl-PL"/>
        </w:rPr>
        <w:t>Społeczeństwo aktywnie włączone w życie obszaru</w:t>
      </w:r>
      <w:r w:rsidRPr="00A454DF">
        <w:rPr>
          <w:rFonts w:eastAsia="Times New Roman" w:cstheme="minorHAnsi"/>
          <w:lang w:eastAsia="pl-PL"/>
        </w:rPr>
        <w:t>),</w:t>
      </w:r>
    </w:p>
    <w:p w14:paraId="11263AF5"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Wsparcie rozwoju przemysłu rolno-spożywczego, usług turystycznych, branży logistycznej i transportowej, rolnictwa,</w:t>
      </w:r>
    </w:p>
    <w:p w14:paraId="02B0809B"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Synergia aktywności kulturalnej, sportowo-rekreacyjnej i gospodarczej lokalnych podmiotów.</w:t>
      </w:r>
    </w:p>
    <w:p w14:paraId="4842653E" w14:textId="77777777"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lastRenderedPageBreak/>
        <w:t xml:space="preserve">Działania składające się na strategiczną interwencję w ramach OSI 2 realizują w szczególności założenia celu strategicznego nr 2 </w:t>
      </w:r>
      <w:r w:rsidRPr="00A454DF">
        <w:rPr>
          <w:rFonts w:eastAsia="Times New Roman" w:cstheme="minorHAnsi"/>
          <w:i/>
          <w:iCs/>
          <w:lang w:eastAsia="pl-PL"/>
        </w:rPr>
        <w:t>Społeczeństwo aktywnie włączone w życie obszaru</w:t>
      </w:r>
      <w:r w:rsidRPr="00A454DF">
        <w:rPr>
          <w:rFonts w:cstheme="minorHAnsi"/>
          <w:i/>
          <w:iCs/>
          <w:color w:val="000000" w:themeColor="text1"/>
        </w:rPr>
        <w:t>:</w:t>
      </w:r>
    </w:p>
    <w:p w14:paraId="3632D87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Poprawa dostępności oferty kulturalnej, rozrywkowej, sportowej, rekreacyjnej i edukacyjnej dla grup zagrożonych wykluczeniem społecznym,</w:t>
      </w:r>
    </w:p>
    <w:p w14:paraId="57A61428"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Tworzenie przestrzeni publicznych wspierających integrację społeczną seniorów,</w:t>
      </w:r>
    </w:p>
    <w:p w14:paraId="196029B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Rozwój infrastruktury sportowej i rekreacyjnej,</w:t>
      </w:r>
    </w:p>
    <w:p w14:paraId="192CE32B"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Wykorzystanie potencjału sektora rolniczego do poprawy atrakcyjności turystycznej,</w:t>
      </w:r>
    </w:p>
    <w:p w14:paraId="6A13970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Wykorzystanie walorów przyrodniczych obszaru w celu rozbudowy istniejących i tworzenia nowych miejsc rekreacji,</w:t>
      </w:r>
    </w:p>
    <w:p w14:paraId="0C94C58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Wykorzystanie potencjału sektora rolniczego do poprawy atrakcyjności turystycznej,</w:t>
      </w:r>
    </w:p>
    <w:p w14:paraId="426B70F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Łączenie oferty kulturalnej, sportowo-rekreacyjnej i edukacyjnej z ofertą turystyczną.</w:t>
      </w:r>
    </w:p>
    <w:p w14:paraId="2ED8824D" w14:textId="77777777"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t xml:space="preserve">Działania składające się na strategiczną interwencję w ramach OSI 2 realizują w szczególności założenia celu strategicznego nr 3 </w:t>
      </w:r>
      <w:r w:rsidRPr="00A454DF">
        <w:rPr>
          <w:rFonts w:eastAsia="Times New Roman" w:cstheme="minorHAnsi"/>
          <w:i/>
          <w:iCs/>
          <w:lang w:eastAsia="pl-PL"/>
        </w:rPr>
        <w:t>Wykorzystanie zasobów naturalnych w rozwoju oraz uporządkowana przestrzeń</w:t>
      </w:r>
      <w:r w:rsidRPr="00A454DF">
        <w:rPr>
          <w:rFonts w:cstheme="minorHAnsi"/>
          <w:i/>
          <w:iCs/>
          <w:color w:val="000000" w:themeColor="text1"/>
        </w:rPr>
        <w:t>:</w:t>
      </w:r>
    </w:p>
    <w:p w14:paraId="430B9904"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Uwzględnienie tkanki historycznej w ramach planowania dalszego rozwoju przestrzennego,</w:t>
      </w:r>
    </w:p>
    <w:p w14:paraId="2EFA0E83"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Poprawa stanu zachowania obiektów zabytkowych,</w:t>
      </w:r>
    </w:p>
    <w:p w14:paraId="4A0B8C2F"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Ochrona krajobrazu kulturowego,</w:t>
      </w:r>
    </w:p>
    <w:p w14:paraId="380DC3B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Rewitalizacja zdegradowanych obszarów oraz nadanie im nowych funkcji,</w:t>
      </w:r>
    </w:p>
    <w:p w14:paraId="0318FDE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Wsparcie tworzenia nowych obszarów zieleni i dążenie do ochrony już istniejących, w tym parków miejskich.</w:t>
      </w:r>
    </w:p>
    <w:p w14:paraId="70D1148D" w14:textId="0D0A25EE" w:rsidR="003F3E10" w:rsidRPr="006E0773" w:rsidRDefault="003F3E10" w:rsidP="003F3E10">
      <w:pPr>
        <w:rPr>
          <w:rStyle w:val="normaltextrun"/>
          <w:rFonts w:cs="Calibri"/>
          <w:b/>
          <w:bCs/>
          <w:color w:val="000000"/>
          <w:shd w:val="clear" w:color="auto" w:fill="FFFFFF"/>
        </w:rPr>
      </w:pPr>
      <w:r w:rsidRPr="006E0773">
        <w:rPr>
          <w:rStyle w:val="normaltextrun"/>
          <w:rFonts w:cs="Calibri"/>
          <w:b/>
          <w:bCs/>
          <w:color w:val="000000"/>
          <w:shd w:val="clear" w:color="auto" w:fill="FFFFFF"/>
        </w:rPr>
        <w:t>OSI</w:t>
      </w:r>
      <w:r w:rsidR="006E0773" w:rsidRPr="006E0773">
        <w:rPr>
          <w:rStyle w:val="normaltextrun"/>
          <w:rFonts w:cs="Calibri"/>
          <w:b/>
          <w:bCs/>
          <w:color w:val="000000"/>
          <w:shd w:val="clear" w:color="auto" w:fill="FFFFFF"/>
        </w:rPr>
        <w:t xml:space="preserve"> 3 – D</w:t>
      </w:r>
      <w:r w:rsidRPr="006E0773">
        <w:rPr>
          <w:rStyle w:val="normaltextrun"/>
          <w:rFonts w:cs="Calibri"/>
          <w:b/>
          <w:bCs/>
          <w:color w:val="000000"/>
          <w:shd w:val="clear" w:color="auto" w:fill="FFFFFF"/>
        </w:rPr>
        <w:t>ziałania na rzecz rolnictwa i produkcji rolno-spożywczej</w:t>
      </w:r>
    </w:p>
    <w:p w14:paraId="200E67AD" w14:textId="1AA18F93"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rozwój rolnictwa i produkcji rolno-spożywczej w Partnerstwie wiąże się z takimi działaniami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63AC2B64" w14:textId="1E87B81C" w:rsidR="003F3E10" w:rsidRPr="00D23035" w:rsidRDefault="003F3E10" w:rsidP="00D23035">
      <w:pPr>
        <w:pStyle w:val="Akapitzlist"/>
      </w:pPr>
      <w:r w:rsidRPr="00D23035">
        <w:t xml:space="preserve">rozwój terenów przemysłu rolno-spożywczego,  </w:t>
      </w:r>
    </w:p>
    <w:p w14:paraId="5F098979" w14:textId="671B6A8D" w:rsidR="003F3E10" w:rsidRPr="00D23035" w:rsidRDefault="003F3E10" w:rsidP="00D23035">
      <w:pPr>
        <w:pStyle w:val="Akapitzlist"/>
        <w:rPr>
          <w:shd w:val="clear" w:color="auto" w:fill="FFFFFF"/>
        </w:rPr>
      </w:pPr>
      <w:r w:rsidRPr="00D23035">
        <w:t>uwzg</w:t>
      </w:r>
      <w:r w:rsidRPr="00D23035">
        <w:rPr>
          <w:shd w:val="clear" w:color="auto" w:fill="FFFFFF"/>
        </w:rPr>
        <w:t>lędnienie terenów hodowli mlecznej i rolnictwa.</w:t>
      </w:r>
    </w:p>
    <w:p w14:paraId="0BEBC140" w14:textId="77777777" w:rsidR="003F3E10" w:rsidRPr="00A454DF" w:rsidRDefault="003F3E10" w:rsidP="003F3E10">
      <w:pPr>
        <w:spacing w:after="120"/>
        <w:jc w:val="both"/>
        <w:rPr>
          <w:rStyle w:val="normaltextrun"/>
          <w:rFonts w:cstheme="minorHAnsi"/>
          <w:i/>
          <w:iCs/>
          <w:color w:val="000000" w:themeColor="text1"/>
        </w:rPr>
      </w:pPr>
      <w:r w:rsidRPr="00A454DF">
        <w:rPr>
          <w:rFonts w:cstheme="minorHAnsi"/>
          <w:color w:val="000000" w:themeColor="text1"/>
        </w:rPr>
        <w:t xml:space="preserve">Działania składające się na strategiczną interwencję w ramach OSI 3 realizują w szczególności założenia celu strategicznego nr 3 </w:t>
      </w:r>
      <w:r w:rsidRPr="00A454DF">
        <w:rPr>
          <w:rFonts w:eastAsia="Times New Roman" w:cstheme="minorHAnsi"/>
          <w:i/>
          <w:iCs/>
          <w:lang w:eastAsia="pl-PL"/>
        </w:rPr>
        <w:t>Wykorzystanie zasobów naturalnych w rozwoju oraz uporządkowana przestrzeń</w:t>
      </w:r>
      <w:r w:rsidRPr="00A454DF">
        <w:rPr>
          <w:rFonts w:cstheme="minorHAnsi"/>
          <w:i/>
          <w:iCs/>
          <w:color w:val="000000" w:themeColor="text1"/>
        </w:rPr>
        <w:t>:</w:t>
      </w:r>
    </w:p>
    <w:p w14:paraId="6E616301"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Wsparcie</w:t>
      </w:r>
      <w:r w:rsidRPr="00A454DF">
        <w:rPr>
          <w:rFonts w:eastAsia="Times New Roman" w:cstheme="minorHAnsi"/>
          <w:lang w:eastAsia="pl-PL"/>
        </w:rPr>
        <w:t xml:space="preserve"> rozwoju przemysłu rolno-spożywczego, usług turystycznych, branży logistycznej i transportowej, rolnictwa,</w:t>
      </w:r>
    </w:p>
    <w:p w14:paraId="29200464" w14:textId="77777777" w:rsidR="003F3E10" w:rsidRDefault="003F3E10" w:rsidP="007F3E9F">
      <w:pPr>
        <w:pStyle w:val="Bezodstpw"/>
        <w:numPr>
          <w:ilvl w:val="0"/>
          <w:numId w:val="65"/>
        </w:numPr>
        <w:spacing w:before="120" w:after="120"/>
        <w:rPr>
          <w:rFonts w:cstheme="minorHAnsi"/>
          <w:lang w:val="pl-PL"/>
        </w:rPr>
      </w:pPr>
      <w:r w:rsidRPr="00A454DF">
        <w:rPr>
          <w:rFonts w:cstheme="minorHAnsi"/>
          <w:lang w:val="pl-PL"/>
        </w:rPr>
        <w:t xml:space="preserve">Aktywne zarządzanie nieruchomościami: scalanie gruntów pod inwestycje, skupowanie gruntów lub ich wymiana, utrzymanie na rzecz rolnictwa </w:t>
      </w:r>
      <w:r w:rsidRPr="00A454DF">
        <w:rPr>
          <w:rFonts w:cstheme="minorHAnsi"/>
          <w:lang w:val="pl-PL"/>
        </w:rPr>
        <w:lastRenderedPageBreak/>
        <w:t>gruntów o dobrych jakościowo glebach, zachęcanie do scalania rozdrobnionych gruntów pod uprawy.</w:t>
      </w:r>
    </w:p>
    <w:bookmarkStart w:id="74" w:name="_Toc147140408"/>
    <w:p w14:paraId="1074A305" w14:textId="4B71D489" w:rsidR="006012C9" w:rsidRDefault="006012C9" w:rsidP="00E65561">
      <w:pPr>
        <w:pStyle w:val="Legenda"/>
      </w:pPr>
      <w:r>
        <w:lastRenderedPageBreak/>
        <mc:AlternateContent>
          <mc:Choice Requires="wps">
            <w:drawing>
              <wp:anchor distT="0" distB="0" distL="114300" distR="114300" simplePos="0" relativeHeight="251658251" behindDoc="0" locked="0" layoutInCell="1" allowOverlap="1" wp14:anchorId="734CA04A" wp14:editId="42C09B48">
                <wp:simplePos x="0" y="0"/>
                <wp:positionH relativeFrom="column">
                  <wp:posOffset>-16510</wp:posOffset>
                </wp:positionH>
                <wp:positionV relativeFrom="paragraph">
                  <wp:posOffset>7894955</wp:posOffset>
                </wp:positionV>
                <wp:extent cx="5353050" cy="635"/>
                <wp:effectExtent l="0" t="0" r="0" b="0"/>
                <wp:wrapSquare wrapText="bothSides"/>
                <wp:docPr id="2073445905" name="Pole tekstowe 2073445905"/>
                <wp:cNvGraphicFramePr/>
                <a:graphic xmlns:a="http://schemas.openxmlformats.org/drawingml/2006/main">
                  <a:graphicData uri="http://schemas.microsoft.com/office/word/2010/wordprocessingShape">
                    <wps:wsp>
                      <wps:cNvSpPr txBox="1"/>
                      <wps:spPr>
                        <a:xfrm>
                          <a:off x="0" y="0"/>
                          <a:ext cx="5353050" cy="635"/>
                        </a:xfrm>
                        <a:prstGeom prst="rect">
                          <a:avLst/>
                        </a:prstGeom>
                        <a:solidFill>
                          <a:prstClr val="white"/>
                        </a:solidFill>
                        <a:ln>
                          <a:noFill/>
                        </a:ln>
                      </wps:spPr>
                      <wps:txbx>
                        <w:txbxContent>
                          <w:p w14:paraId="0F5AE4C2" w14:textId="06019EB3" w:rsidR="006012C9" w:rsidRPr="00E63E69" w:rsidRDefault="006012C9" w:rsidP="006012C9">
                            <w:pPr>
                              <w:pStyle w:val="Tekstprzypisudolnego"/>
                              <w:rPr>
                                <w:rFonts w:cstheme="minorHAnsi"/>
                                <w:b/>
                                <w:iCs/>
                                <w:noProof/>
                                <w:szCs w:val="18"/>
                              </w:rPr>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4CA04A" id="Pole tekstowe 2073445905" o:spid="_x0000_s1030" type="#_x0000_t202" style="position:absolute;left:0;text-align:left;margin-left:-1.3pt;margin-top:621.65pt;width:421.5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NhGgIAAD8EAAAOAAAAZHJzL2Uyb0RvYy54bWysU8Fu2zAMvQ/YPwi6L06apRi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" stroked="f">
                <v:textbox style="mso-fit-shape-to-text:t" inset="0,0,0,0">
                  <w:txbxContent>
                    <w:p w14:paraId="0F5AE4C2" w14:textId="06019EB3" w:rsidR="006012C9" w:rsidRPr="00E63E69" w:rsidRDefault="006012C9" w:rsidP="006012C9">
                      <w:pPr>
                        <w:pStyle w:val="Tekstprzypisudolnego"/>
                        <w:rPr>
                          <w:rFonts w:cstheme="minorHAnsi"/>
                          <w:b/>
                          <w:iCs/>
                          <w:noProof/>
                          <w:szCs w:val="18"/>
                        </w:rPr>
                      </w:pPr>
                      <w:r>
                        <w:t>Źródło: Opracowanie własne</w:t>
                      </w:r>
                    </w:p>
                  </w:txbxContent>
                </v:textbox>
                <w10:wrap type="square"/>
              </v:shape>
            </w:pict>
          </mc:Fallback>
        </mc:AlternateContent>
      </w:r>
      <w:r>
        <w:rPr>
          <w:rFonts w:cstheme="minorHAnsi"/>
        </w:rPr>
        <w:drawing>
          <wp:anchor distT="0" distB="0" distL="114300" distR="114300" simplePos="0" relativeHeight="251658250" behindDoc="0" locked="0" layoutInCell="1" allowOverlap="1" wp14:anchorId="452F51F4" wp14:editId="535DF38D">
            <wp:simplePos x="0" y="0"/>
            <wp:positionH relativeFrom="column">
              <wp:posOffset>-16510</wp:posOffset>
            </wp:positionH>
            <wp:positionV relativeFrom="paragraph">
              <wp:posOffset>265430</wp:posOffset>
            </wp:positionV>
            <wp:extent cx="5353396" cy="7572895"/>
            <wp:effectExtent l="0" t="0" r="0" b="9525"/>
            <wp:wrapSquare wrapText="bothSides"/>
            <wp:docPr id="42869421" name="Obraz 428694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9421" name="Obraz 11" descr="Obraz zawierający mapa&#10;&#10;Opis wygenerowany automatycznie"/>
                    <pic:cNvPicPr/>
                  </pic:nvPicPr>
                  <pic:blipFill>
                    <a:blip r:embed="rId65">
                      <a:extLst>
                        <a:ext uri="{28A0092B-C50C-407E-A947-70E740481C1C}">
                          <a14:useLocalDpi xmlns:a14="http://schemas.microsoft.com/office/drawing/2010/main" val="0"/>
                        </a:ext>
                      </a:extLst>
                    </a:blip>
                    <a:stretch>
                      <a:fillRect/>
                    </a:stretch>
                  </pic:blipFill>
                  <pic:spPr>
                    <a:xfrm>
                      <a:off x="0" y="0"/>
                      <a:ext cx="5353396" cy="7572895"/>
                    </a:xfrm>
                    <a:prstGeom prst="rect">
                      <a:avLst/>
                    </a:prstGeom>
                  </pic:spPr>
                </pic:pic>
              </a:graphicData>
            </a:graphic>
            <wp14:sizeRelH relativeFrom="page">
              <wp14:pctWidth>0</wp14:pctWidth>
            </wp14:sizeRelH>
            <wp14:sizeRelV relativeFrom="page">
              <wp14:pctHeight>0</wp14:pctHeight>
            </wp14:sizeRelV>
          </wp:anchor>
        </w:drawing>
      </w:r>
      <w:r>
        <w:t xml:space="preserve">Ryc. </w:t>
      </w:r>
      <w:r>
        <w:fldChar w:fldCharType="begin"/>
      </w:r>
      <w:r>
        <w:instrText xml:space="preserve"> SEQ Ryc. \* ARABIC </w:instrText>
      </w:r>
      <w:r>
        <w:fldChar w:fldCharType="separate"/>
      </w:r>
      <w:r w:rsidR="00E11786">
        <w:t>15</w:t>
      </w:r>
      <w:r>
        <w:fldChar w:fldCharType="end"/>
      </w:r>
      <w:r w:rsidR="00E65561">
        <w:t>.</w:t>
      </w:r>
      <w:r>
        <w:t xml:space="preserve"> </w:t>
      </w:r>
      <w:r w:rsidRPr="0024097C">
        <w:t>Obszary strategicznej interwencji kluczowe dla partnerstwa</w:t>
      </w:r>
      <w:bookmarkEnd w:id="74"/>
    </w:p>
    <w:p w14:paraId="56D77779" w14:textId="2759F9DB" w:rsidR="006012C9" w:rsidRPr="00A454DF" w:rsidRDefault="006012C9" w:rsidP="006012C9">
      <w:pPr>
        <w:pStyle w:val="Bezodstpw"/>
        <w:spacing w:before="120" w:after="120"/>
        <w:rPr>
          <w:rFonts w:cstheme="minorHAnsi"/>
          <w:lang w:val="pl-PL"/>
        </w:rPr>
      </w:pPr>
    </w:p>
    <w:p w14:paraId="66D481A9" w14:textId="738EEA0C" w:rsidR="00A3475E" w:rsidRDefault="0049157B" w:rsidP="00A82DB4">
      <w:pPr>
        <w:pStyle w:val="Nagwek1"/>
      </w:pPr>
      <w:bookmarkStart w:id="75" w:name="_Toc146725905"/>
      <w:r>
        <w:lastRenderedPageBreak/>
        <w:t>Projekty</w:t>
      </w:r>
      <w:bookmarkEnd w:id="75"/>
      <w:r>
        <w:t xml:space="preserve"> </w:t>
      </w:r>
    </w:p>
    <w:p w14:paraId="39988B2F" w14:textId="4964A3DF" w:rsidR="00BB0CC4" w:rsidRDefault="004078B3" w:rsidP="00A82DB4">
      <w:pPr>
        <w:pStyle w:val="Nagwek2"/>
      </w:pPr>
      <w:bookmarkStart w:id="76" w:name="_Toc146725906"/>
      <w:r>
        <w:t>Proces identyfikacji i wyboru</w:t>
      </w:r>
      <w:r w:rsidR="00BB0CC4">
        <w:t xml:space="preserve"> projektów</w:t>
      </w:r>
      <w:r w:rsidR="005367B3">
        <w:t xml:space="preserve"> i przedsięwzięć</w:t>
      </w:r>
      <w:bookmarkEnd w:id="76"/>
      <w:r w:rsidR="00BB0CC4">
        <w:t xml:space="preserve"> </w:t>
      </w:r>
    </w:p>
    <w:p w14:paraId="34383FD8" w14:textId="77777777" w:rsidR="005367B3" w:rsidRDefault="008D1AF7" w:rsidP="008D1AF7">
      <w:pPr>
        <w:spacing w:after="120"/>
        <w:rPr>
          <w:shd w:val="clear" w:color="auto" w:fill="FFFFFF"/>
          <w:lang w:eastAsia="pl-PL"/>
        </w:rPr>
      </w:pPr>
      <w:r>
        <w:t>Sposób wyboru projektów</w:t>
      </w:r>
      <w:r w:rsidR="005367B3">
        <w:t xml:space="preserve"> i przedsięwzięć</w:t>
      </w:r>
      <w:r>
        <w:t xml:space="preserve"> do realizacji odbył się w sposób włączający wielu interesariuszy: </w:t>
      </w:r>
      <w:r w:rsidR="006702CD">
        <w:t xml:space="preserve">lokalnych </w:t>
      </w:r>
      <w:r>
        <w:t>liderów społecznych</w:t>
      </w:r>
      <w:r w:rsidR="006702CD">
        <w:t>, członków grupy roboczej, członków grup tematycznych oraz w końcu włodarzy poszczególnych gmin.</w:t>
      </w:r>
      <w:r>
        <w:t xml:space="preserve"> Identyfikacja</w:t>
      </w:r>
      <w:r w:rsidRPr="00C50275">
        <w:t xml:space="preserve"> projektów zintegrowanych</w:t>
      </w:r>
      <w:r>
        <w:t xml:space="preserve"> została dokonana</w:t>
      </w:r>
      <w:r w:rsidRPr="00C50275">
        <w:t xml:space="preserve"> zgodnie z założeniami </w:t>
      </w:r>
      <w:r w:rsidRPr="00C50275">
        <w:rPr>
          <w:shd w:val="clear" w:color="auto" w:fill="FFFFFF"/>
          <w:lang w:eastAsia="pl-PL"/>
        </w:rPr>
        <w:t xml:space="preserve">Ministerstwa Funduszy i Polityki Regionalnej przedstawionymi w dokumencie </w:t>
      </w:r>
      <w:r w:rsidRPr="00C50275">
        <w:rPr>
          <w:i/>
          <w:iCs/>
          <w:shd w:val="clear" w:color="auto" w:fill="FFFFFF"/>
          <w:lang w:eastAsia="pl-PL"/>
        </w:rPr>
        <w:t>„</w:t>
      </w:r>
      <w:r w:rsidRPr="00BA1F64">
        <w:rPr>
          <w:shd w:val="clear" w:color="auto" w:fill="FFFFFF"/>
          <w:lang w:eastAsia="pl-PL"/>
        </w:rPr>
        <w:t>Zasady realizacji instrumentów terytorialnych w Polsce w perspektywie 2021 -2027</w:t>
      </w:r>
      <w:r w:rsidRPr="00C50275">
        <w:rPr>
          <w:i/>
          <w:iCs/>
          <w:shd w:val="clear" w:color="auto" w:fill="FFFFFF"/>
          <w:lang w:eastAsia="pl-PL"/>
        </w:rPr>
        <w:t>”</w:t>
      </w:r>
      <w:r w:rsidRPr="00C50275">
        <w:rPr>
          <w:shd w:val="clear" w:color="auto" w:fill="FFFFFF"/>
          <w:lang w:eastAsia="pl-PL"/>
        </w:rPr>
        <w:t xml:space="preserve">. </w:t>
      </w:r>
      <w:r>
        <w:rPr>
          <w:shd w:val="clear" w:color="auto" w:fill="FFFFFF"/>
          <w:lang w:eastAsia="pl-PL"/>
        </w:rPr>
        <w:t xml:space="preserve">Sposób rozumienia </w:t>
      </w:r>
      <w:r w:rsidRPr="00C50275">
        <w:rPr>
          <w:shd w:val="clear" w:color="auto" w:fill="FFFFFF"/>
          <w:lang w:eastAsia="pl-PL"/>
        </w:rPr>
        <w:t>podejścia zintegrowanego został skonsultowany w toku prac nad strategią z przedstawicielami Instytucji Zarządzającej Województwa Mazowieckiego.</w:t>
      </w:r>
      <w:r w:rsidR="005367B3">
        <w:rPr>
          <w:shd w:val="clear" w:color="auto" w:fill="FFFFFF"/>
          <w:lang w:eastAsia="pl-PL"/>
        </w:rPr>
        <w:t xml:space="preserve"> </w:t>
      </w:r>
    </w:p>
    <w:p w14:paraId="46CB931C" w14:textId="27052DC6" w:rsidR="008D1AF7" w:rsidRDefault="005367B3" w:rsidP="008D1AF7">
      <w:pPr>
        <w:spacing w:after="120"/>
      </w:pPr>
      <w:r>
        <w:rPr>
          <w:shd w:val="clear" w:color="auto" w:fill="FFFFFF"/>
          <w:lang w:eastAsia="pl-PL"/>
        </w:rPr>
        <w:t>Urząd Marszałkowski Województwa Mazowieckiego w trakcie nieformalnych prac konsultacyjnych wskazał konieczność wyodrębnienia dwóch list: listy projektów, w której znajdują się projekty do naborów dedykowanych w ramach instrumentu terytorialnego – Mazowieckie Strukturalne Inwestycje Terytorialne oraz druga lista – lista przedsięwzięć, która zawiera skumulowane projekty do wiązek projektów – na niej znajdują się projekty zaplanowane do realizacji w ramach naborów preferencyjnych oraz pozostałych, także niemożliwe do sfinansowania w ramach FEM27.</w:t>
      </w:r>
    </w:p>
    <w:p w14:paraId="5C5CA085" w14:textId="77777777" w:rsidR="00106E01" w:rsidRDefault="00106E01" w:rsidP="00106E01">
      <w:pPr>
        <w:spacing w:after="120"/>
      </w:pPr>
      <w:r>
        <w:t>W procesie identyfikacji i wyboru projektów zintegrowanych kierowano się następującymi zasadami i wytycznymi:</w:t>
      </w:r>
    </w:p>
    <w:p w14:paraId="347CCA29" w14:textId="5A64FF3F" w:rsidR="00106E01" w:rsidRDefault="00106E01" w:rsidP="007F3E9F">
      <w:pPr>
        <w:pStyle w:val="Akapitzlist"/>
        <w:numPr>
          <w:ilvl w:val="0"/>
          <w:numId w:val="47"/>
        </w:numPr>
        <w:spacing w:after="120"/>
      </w:pPr>
      <w:r>
        <w:t>Projekt</w:t>
      </w:r>
      <w:r w:rsidR="00AF5461">
        <w:t>y zgł</w:t>
      </w:r>
      <w:r w:rsidR="00270DEE">
        <w:t>oszone zostały</w:t>
      </w:r>
      <w:r w:rsidR="00AF5461">
        <w:t xml:space="preserve"> przez szeroką grupę interesariuszy na podstawie realnych probl</w:t>
      </w:r>
      <w:r w:rsidR="00D94FBB">
        <w:t>em</w:t>
      </w:r>
      <w:r w:rsidR="00AF5461">
        <w:t>ów rozwojowych opisanych w przygotowanej wcze</w:t>
      </w:r>
      <w:r w:rsidR="008A3D3E">
        <w:t>ś</w:t>
      </w:r>
      <w:r w:rsidR="00AF5461">
        <w:t>niej diagnozie sytuacji społeczno-gospodarczej.</w:t>
      </w:r>
      <w:r w:rsidR="00270DEE">
        <w:t xml:space="preserve"> W proces wyłaniania projektów Partnerstwa zaangażowano lokalnych interesariuszy, wykorzystując różne techniki partycypacji. Techniki te obejmowały serię warsztatów i spotkań zarówno do lokalnych liderów, urzędników, jak i ogółu mieszkańców. </w:t>
      </w:r>
    </w:p>
    <w:p w14:paraId="034CB41E" w14:textId="58A5580B" w:rsidR="00AF5461" w:rsidRDefault="002407AA" w:rsidP="007F3E9F">
      <w:pPr>
        <w:pStyle w:val="Akapitzlist"/>
        <w:numPr>
          <w:ilvl w:val="0"/>
          <w:numId w:val="47"/>
        </w:numPr>
        <w:spacing w:after="120"/>
      </w:pPr>
      <w:r>
        <w:t>Lista projektów zawiera przede wszystkim projekty o charakterze ponadlokalnym</w:t>
      </w:r>
      <w:r w:rsidR="00B73393">
        <w:t>, zintegrowanym</w:t>
      </w:r>
      <w:r>
        <w:t xml:space="preserve"> oraz partnerskim, jednak ze względu na wnioski niektórych gmin, zawiera również projekty o charakterze lokalnym, w myśl idei </w:t>
      </w:r>
      <w:r w:rsidR="00D055F3">
        <w:t xml:space="preserve">możliwości </w:t>
      </w:r>
      <w:r w:rsidR="009416A0">
        <w:t>zastąpienia strategii gminnej strategią rozwoju ponadlokalnego</w:t>
      </w:r>
      <w:r w:rsidR="004A4D0E">
        <w:t>.</w:t>
      </w:r>
    </w:p>
    <w:p w14:paraId="6BA1CC91" w14:textId="305ECAEA" w:rsidR="004A4D0E" w:rsidRDefault="004A4D0E" w:rsidP="007F3E9F">
      <w:pPr>
        <w:pStyle w:val="Akapitzlist"/>
        <w:numPr>
          <w:ilvl w:val="0"/>
          <w:numId w:val="47"/>
        </w:numPr>
        <w:spacing w:after="120"/>
      </w:pPr>
      <w:r>
        <w:t xml:space="preserve">Wszystkie wybrane projekty realizują </w:t>
      </w:r>
      <w:r w:rsidR="002C1F7E">
        <w:t>zintegrowane cele strategii, są komplementarne dla rozwoju partnerstwa.</w:t>
      </w:r>
    </w:p>
    <w:p w14:paraId="61A06E64" w14:textId="42F7838D" w:rsidR="00A55278" w:rsidRDefault="002C1F7E" w:rsidP="007F3E9F">
      <w:pPr>
        <w:pStyle w:val="Akapitzlist"/>
        <w:numPr>
          <w:ilvl w:val="0"/>
          <w:numId w:val="47"/>
        </w:numPr>
        <w:spacing w:after="120"/>
      </w:pPr>
      <w:r>
        <w:t xml:space="preserve">Projekty przygotowane zostały we współpracy </w:t>
      </w:r>
      <w:r w:rsidR="00AE7369">
        <w:t xml:space="preserve">przez samorządy partnerstwa i zaakceptowane przez </w:t>
      </w:r>
      <w:r w:rsidR="007646DA">
        <w:t xml:space="preserve">wszystkich członków Rady Partnerstwa. </w:t>
      </w:r>
    </w:p>
    <w:p w14:paraId="248F228E" w14:textId="222D64C3" w:rsidR="00E84F04" w:rsidRDefault="00E84F04" w:rsidP="007F3E9F">
      <w:pPr>
        <w:pStyle w:val="Akapitzlist"/>
        <w:numPr>
          <w:ilvl w:val="0"/>
          <w:numId w:val="47"/>
        </w:numPr>
        <w:spacing w:after="120"/>
      </w:pPr>
      <w:r w:rsidRPr="00E84F04">
        <w:lastRenderedPageBreak/>
        <w:t>Projekty mają wpływ na rozwój więcej niż jednej gminy, co oznacza, że ich efekty, rezultaty lub produkty końcowe mają zastosowanie w co najmniej dwóch gminach w obszarze funkcjonalnym. Warto zauważyć, że taka sytuacja może wystąpić nawet w przypadku, gdy projekt jest realizowany przez jedną gminę.</w:t>
      </w:r>
    </w:p>
    <w:p w14:paraId="18F4F252" w14:textId="77777777" w:rsidR="001D2A90" w:rsidRDefault="00D1754E" w:rsidP="007F3E9F">
      <w:pPr>
        <w:pStyle w:val="Akapitzlist"/>
        <w:numPr>
          <w:ilvl w:val="0"/>
          <w:numId w:val="47"/>
        </w:numPr>
        <w:spacing w:after="120"/>
      </w:pPr>
      <w:r>
        <w:t>W ramach prac nad projektami preferowano projekty partnerskie (w rozumieniu art. 39 ustawy o zasadach realizacji zadań finansowanych ze środków europejskich w perspektywie finansowej 2021-2027).</w:t>
      </w:r>
    </w:p>
    <w:p w14:paraId="36D5F842" w14:textId="028A914D" w:rsidR="001D2A90" w:rsidRDefault="001D2A90" w:rsidP="007F3E9F">
      <w:pPr>
        <w:pStyle w:val="Akapitzlist"/>
        <w:numPr>
          <w:ilvl w:val="0"/>
          <w:numId w:val="47"/>
        </w:numPr>
        <w:spacing w:after="120"/>
      </w:pPr>
      <w:r>
        <w:t>Zakres projektów jest uwarunkowany poziomem dojrzałości współpracy gmin tworzących Partnerstwo, a jednocześnie ma przyczyniać się do dalszego rozwoju Partnerstwa oraz partnerskiej współpracy samorządów i innych interesariuszy.</w:t>
      </w:r>
    </w:p>
    <w:p w14:paraId="6FB611CE" w14:textId="49A1CF85" w:rsidR="001D2A90" w:rsidRDefault="001D2A90" w:rsidP="007F3E9F">
      <w:pPr>
        <w:pStyle w:val="Akapitzlist"/>
        <w:numPr>
          <w:ilvl w:val="0"/>
          <w:numId w:val="47"/>
        </w:numPr>
        <w:spacing w:after="120"/>
      </w:pPr>
      <w:r>
        <w:t>Projekty są możliwe do realizacji w horyzoncie czasowym strategii. Podczas prac nad listą projektów preferowano te projekty, które  charakteryzują się wysokim stopniem gotowości do realizacji.</w:t>
      </w:r>
    </w:p>
    <w:p w14:paraId="1B91EADA" w14:textId="6E4ECE8E" w:rsidR="00D2769C" w:rsidRDefault="00D2769C">
      <w:pPr>
        <w:spacing w:before="0" w:after="160" w:line="259" w:lineRule="auto"/>
        <w:ind w:left="0"/>
        <w:rPr>
          <w:noProof/>
          <w:color w:val="4472C4" w:themeColor="accent1"/>
        </w:rPr>
      </w:pPr>
    </w:p>
    <w:p w14:paraId="536BF5D5" w14:textId="65492DF6" w:rsidR="00D2769C" w:rsidRDefault="006C0CAA" w:rsidP="006C0CAA">
      <w:pPr>
        <w:pStyle w:val="Nagwek2"/>
      </w:pPr>
      <w:bookmarkStart w:id="77" w:name="_Toc146725907"/>
      <w:r>
        <w:t>Lista projektów</w:t>
      </w:r>
      <w:r w:rsidR="009E0D5B">
        <w:t xml:space="preserve"> i przedsięwzięć do instrumentu terytorialnego</w:t>
      </w:r>
      <w:bookmarkEnd w:id="77"/>
    </w:p>
    <w:p w14:paraId="166F6742" w14:textId="4873490A" w:rsidR="00235A60" w:rsidRDefault="00235A60" w:rsidP="0087080D">
      <w:pPr>
        <w:spacing w:after="120"/>
      </w:pPr>
      <w:r w:rsidRPr="00235A60">
        <w:t>W dokumencie strategii stosuje się dwa pojęcia: projekt i przedsięwzięcie. Przedsięwzięcie ma bardzo zbliżone znaczenie do projektu. Zasadnicza różnica polega na tym, że projekt stanowi całość aplikacyjną, która będzie przedmiotem jednego wniosku o dofinansowanie w ramach programu FEM 21-27. Z kolei przedsięwzięcie stanowi również merytoryczną całość, jednak możliwą do zrealizowania także przez złożenie większej liczby odrębnych wniosków o dofinansowanie. Przyjęcie takiego podejścia stanowi efekt uzgodnień z przedstawicielami Instytucji Zarządzającej Województwa Mazowieckiego i stanowi odpowiedź na specyfikę partnerstw samorządowych w województwie mazowieckim</w:t>
      </w:r>
      <w:r w:rsidR="00792F57">
        <w:t>.</w:t>
      </w:r>
    </w:p>
    <w:p w14:paraId="746B7691" w14:textId="79DFB6A9" w:rsidR="0087080D" w:rsidRDefault="006C0CAA" w:rsidP="0087080D">
      <w:pPr>
        <w:spacing w:after="120"/>
        <w:rPr>
          <w:shd w:val="clear" w:color="auto" w:fill="FFFFFF"/>
          <w:lang w:eastAsia="pl-PL"/>
        </w:rPr>
      </w:pPr>
      <w:r>
        <w:t>Lista projektów</w:t>
      </w:r>
      <w:r w:rsidR="009E0D5B">
        <w:t xml:space="preserve"> i przedsięwzięć do instrumentu terytorialnego</w:t>
      </w:r>
      <w:r>
        <w:t xml:space="preserve">, realizujących cele strategii rozwoju ponadlokalnego Partnerstwa Ostrołęckiego Obszaru Strategicznej Interwencji, została przedstawiona w </w:t>
      </w:r>
      <w:r w:rsidRPr="00820261">
        <w:t xml:space="preserve">tabeli </w:t>
      </w:r>
      <w:r w:rsidR="007551A4" w:rsidRPr="00820261">
        <w:t>12</w:t>
      </w:r>
      <w:r w:rsidRPr="00820261">
        <w:t>.</w:t>
      </w:r>
      <w:r>
        <w:t xml:space="preserve"> </w:t>
      </w:r>
      <w:r>
        <w:rPr>
          <w:shd w:val="clear" w:color="auto" w:fill="FFFFFF"/>
          <w:lang w:eastAsia="pl-PL"/>
        </w:rPr>
        <w:t>Jej wzór</w:t>
      </w:r>
      <w:r w:rsidRPr="00C50275">
        <w:rPr>
          <w:shd w:val="clear" w:color="auto" w:fill="FFFFFF"/>
          <w:lang w:eastAsia="pl-PL"/>
        </w:rPr>
        <w:t xml:space="preserve"> został skonsultowany w toku prac nad strategią z przedstawicielami Instytucji Zarządzającej Województwa Mazowieckiego</w:t>
      </w:r>
      <w:r w:rsidR="0087080D">
        <w:rPr>
          <w:shd w:val="clear" w:color="auto" w:fill="FFFFFF"/>
          <w:lang w:eastAsia="pl-PL"/>
        </w:rPr>
        <w:t>.</w:t>
      </w:r>
    </w:p>
    <w:p w14:paraId="6E591949" w14:textId="5514E2CF" w:rsidR="00315513" w:rsidRDefault="00BA2E54" w:rsidP="00A75019">
      <w:pPr>
        <w:spacing w:after="120"/>
        <w:rPr>
          <w:shd w:val="clear" w:color="auto" w:fill="FFFFFF"/>
          <w:lang w:eastAsia="pl-PL"/>
        </w:rPr>
      </w:pPr>
      <w:r>
        <w:rPr>
          <w:shd w:val="clear" w:color="auto" w:fill="FFFFFF"/>
          <w:lang w:eastAsia="pl-PL"/>
        </w:rPr>
        <w:t>Należy w tym miejscu podkreślić fakt, że wszystkie projekt</w:t>
      </w:r>
      <w:r w:rsidR="009E0D5B">
        <w:rPr>
          <w:shd w:val="clear" w:color="auto" w:fill="FFFFFF"/>
          <w:lang w:eastAsia="pl-PL"/>
        </w:rPr>
        <w:t>y i przedsięwzięcia</w:t>
      </w:r>
      <w:r>
        <w:rPr>
          <w:shd w:val="clear" w:color="auto" w:fill="FFFFFF"/>
          <w:lang w:eastAsia="pl-PL"/>
        </w:rPr>
        <w:t xml:space="preserve"> są </w:t>
      </w:r>
      <w:r w:rsidR="006405B6">
        <w:rPr>
          <w:shd w:val="clear" w:color="auto" w:fill="FFFFFF"/>
          <w:lang w:eastAsia="pl-PL"/>
        </w:rPr>
        <w:t>zintegrowane</w:t>
      </w:r>
      <w:r>
        <w:rPr>
          <w:shd w:val="clear" w:color="auto" w:fill="FFFFFF"/>
          <w:lang w:eastAsia="pl-PL"/>
        </w:rPr>
        <w:t xml:space="preserve"> na poziomie celów</w:t>
      </w:r>
      <w:r w:rsidR="006405B6">
        <w:rPr>
          <w:shd w:val="clear" w:color="auto" w:fill="FFFFFF"/>
          <w:lang w:eastAsia="pl-PL"/>
        </w:rPr>
        <w:t xml:space="preserve"> strategicznych, które stanowią podstawę stworzonej listy projek</w:t>
      </w:r>
      <w:r w:rsidR="00822E52">
        <w:rPr>
          <w:shd w:val="clear" w:color="auto" w:fill="FFFFFF"/>
          <w:lang w:eastAsia="pl-PL"/>
        </w:rPr>
        <w:t>tów</w:t>
      </w:r>
      <w:r w:rsidR="009E0D5B">
        <w:rPr>
          <w:shd w:val="clear" w:color="auto" w:fill="FFFFFF"/>
          <w:lang w:eastAsia="pl-PL"/>
        </w:rPr>
        <w:t xml:space="preserve"> i przedsięwzięć</w:t>
      </w:r>
      <w:r w:rsidR="00822E52">
        <w:rPr>
          <w:shd w:val="clear" w:color="auto" w:fill="FFFFFF"/>
          <w:lang w:eastAsia="pl-PL"/>
        </w:rPr>
        <w:t>.</w:t>
      </w:r>
    </w:p>
    <w:p w14:paraId="2FD215E9" w14:textId="77777777" w:rsidR="00542801" w:rsidRDefault="00542801" w:rsidP="00542801">
      <w:pPr>
        <w:spacing w:before="0" w:after="160" w:line="259" w:lineRule="auto"/>
        <w:ind w:left="0"/>
        <w:rPr>
          <w:shd w:val="clear" w:color="auto" w:fill="FFFFFF"/>
          <w:lang w:eastAsia="pl-PL"/>
        </w:rPr>
      </w:pPr>
    </w:p>
    <w:p w14:paraId="773205C9" w14:textId="1802A067" w:rsidR="00542801" w:rsidRPr="00542801" w:rsidRDefault="00542801" w:rsidP="00542801">
      <w:pPr>
        <w:spacing w:before="0" w:after="160" w:line="259" w:lineRule="auto"/>
        <w:ind w:left="0"/>
        <w:rPr>
          <w:shd w:val="clear" w:color="auto" w:fill="FFFFFF"/>
          <w:lang w:eastAsia="pl-PL"/>
        </w:rPr>
        <w:sectPr w:rsidR="00542801" w:rsidRPr="00542801" w:rsidSect="00A75019">
          <w:pgSz w:w="11906" w:h="16838" w:code="9"/>
          <w:pgMar w:top="255" w:right="1418" w:bottom="284" w:left="1418" w:header="709" w:footer="709" w:gutter="0"/>
          <w:cols w:space="708"/>
          <w:docGrid w:linePitch="360"/>
        </w:sectPr>
      </w:pPr>
    </w:p>
    <w:p w14:paraId="4B94C092" w14:textId="4B4ABFF6" w:rsidR="00542801" w:rsidRDefault="00542801" w:rsidP="00542801">
      <w:pPr>
        <w:pStyle w:val="Legenda"/>
      </w:pPr>
      <w:bookmarkStart w:id="78" w:name="_Toc147140420"/>
      <w:r>
        <w:lastRenderedPageBreak/>
        <w:t xml:space="preserve">Tabela </w:t>
      </w:r>
      <w:r>
        <w:fldChar w:fldCharType="begin"/>
      </w:r>
      <w:r>
        <w:instrText xml:space="preserve"> SEQ Tabela \* ARABIC </w:instrText>
      </w:r>
      <w:r>
        <w:fldChar w:fldCharType="separate"/>
      </w:r>
      <w:r>
        <w:t>12</w:t>
      </w:r>
      <w:r>
        <w:fldChar w:fldCharType="end"/>
      </w:r>
      <w:r>
        <w:t xml:space="preserve"> Lista projektów i przedsięwzięć do instrumentu terytorialnego</w:t>
      </w:r>
      <w:bookmarkEnd w:id="78"/>
    </w:p>
    <w:tbl>
      <w:tblPr>
        <w:tblStyle w:val="Tabela-Siatka"/>
        <w:tblpPr w:leftFromText="180" w:rightFromText="180" w:vertAnchor="page" w:horzAnchor="margin" w:tblpY="273"/>
        <w:tblW w:w="16149" w:type="dxa"/>
        <w:tblLayout w:type="fixed"/>
        <w:tblLook w:val="0620" w:firstRow="1" w:lastRow="0" w:firstColumn="0" w:lastColumn="0" w:noHBand="1" w:noVBand="1"/>
      </w:tblPr>
      <w:tblGrid>
        <w:gridCol w:w="590"/>
        <w:gridCol w:w="1390"/>
        <w:gridCol w:w="2551"/>
        <w:gridCol w:w="1560"/>
        <w:gridCol w:w="5131"/>
        <w:gridCol w:w="1667"/>
        <w:gridCol w:w="1559"/>
        <w:gridCol w:w="1701"/>
      </w:tblGrid>
      <w:tr w:rsidR="00542801" w:rsidRPr="00A37570" w14:paraId="2B3E74F3" w14:textId="77777777" w:rsidTr="00542801">
        <w:trPr>
          <w:trHeight w:val="1603"/>
          <w:tblHeader/>
        </w:trPr>
        <w:tc>
          <w:tcPr>
            <w:tcW w:w="590" w:type="dxa"/>
            <w:shd w:val="clear" w:color="auto" w:fill="FFC000" w:themeFill="accent4"/>
            <w:vAlign w:val="center"/>
          </w:tcPr>
          <w:p w14:paraId="6812D73F" w14:textId="77777777" w:rsidR="00542801" w:rsidRPr="00A37570" w:rsidRDefault="00542801" w:rsidP="00542801">
            <w:pPr>
              <w:spacing w:before="0" w:after="160" w:line="259" w:lineRule="auto"/>
              <w:ind w:left="0"/>
              <w:rPr>
                <w:rFonts w:ascii="Calibri Light" w:hAnsi="Calibri Light"/>
                <w:b/>
                <w:bCs/>
                <w:sz w:val="22"/>
                <w:szCs w:val="20"/>
              </w:rPr>
            </w:pPr>
            <w:bookmarkStart w:id="79" w:name="_Hlk133006069"/>
            <w:r w:rsidRPr="00A37570">
              <w:rPr>
                <w:rFonts w:ascii="Calibri Light" w:hAnsi="Calibri Light"/>
                <w:b/>
                <w:bCs/>
                <w:sz w:val="22"/>
                <w:szCs w:val="20"/>
              </w:rPr>
              <w:lastRenderedPageBreak/>
              <w:t>Lp.</w:t>
            </w:r>
          </w:p>
        </w:tc>
        <w:tc>
          <w:tcPr>
            <w:tcW w:w="1390" w:type="dxa"/>
            <w:shd w:val="clear" w:color="auto" w:fill="FFC000" w:themeFill="accent4"/>
            <w:vAlign w:val="center"/>
          </w:tcPr>
          <w:p w14:paraId="35D8832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Nazwa projektu</w:t>
            </w:r>
            <w:r>
              <w:rPr>
                <w:rFonts w:ascii="Calibri Light" w:hAnsi="Calibri Light"/>
                <w:b/>
                <w:bCs/>
                <w:sz w:val="22"/>
                <w:szCs w:val="20"/>
              </w:rPr>
              <w:t xml:space="preserve"> / przedsięwzięcia</w:t>
            </w:r>
          </w:p>
        </w:tc>
        <w:tc>
          <w:tcPr>
            <w:tcW w:w="2551" w:type="dxa"/>
            <w:shd w:val="clear" w:color="auto" w:fill="FFC000" w:themeFill="accent4"/>
            <w:vAlign w:val="center"/>
          </w:tcPr>
          <w:p w14:paraId="4E2D0F6B"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Cel strategii ze wskazaniem podejścia zintegrowanego</w:t>
            </w:r>
          </w:p>
        </w:tc>
        <w:tc>
          <w:tcPr>
            <w:tcW w:w="1560" w:type="dxa"/>
            <w:shd w:val="clear" w:color="auto" w:fill="FFC000" w:themeFill="accent4"/>
            <w:vAlign w:val="center"/>
          </w:tcPr>
          <w:p w14:paraId="31B54CF2"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Lider projektu partnerskiego/ beneficjent</w:t>
            </w:r>
          </w:p>
        </w:tc>
        <w:tc>
          <w:tcPr>
            <w:tcW w:w="5131" w:type="dxa"/>
            <w:shd w:val="clear" w:color="auto" w:fill="FFC000" w:themeFill="accent4"/>
            <w:vAlign w:val="center"/>
          </w:tcPr>
          <w:p w14:paraId="1355A7E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Planowany zakres projektu</w:t>
            </w:r>
            <w:r>
              <w:rPr>
                <w:rFonts w:ascii="Calibri Light" w:hAnsi="Calibri Light"/>
                <w:b/>
                <w:bCs/>
                <w:sz w:val="22"/>
                <w:szCs w:val="20"/>
              </w:rPr>
              <w:t xml:space="preserve"> / przedsięwzięcia</w:t>
            </w:r>
            <w:r w:rsidRPr="00A37570">
              <w:rPr>
                <w:rFonts w:ascii="Calibri Light" w:hAnsi="Calibri Light"/>
                <w:b/>
                <w:bCs/>
                <w:sz w:val="22"/>
                <w:szCs w:val="20"/>
              </w:rPr>
              <w:t xml:space="preserve"> – najważniejsze elementy projektu</w:t>
            </w:r>
          </w:p>
        </w:tc>
        <w:tc>
          <w:tcPr>
            <w:tcW w:w="1667" w:type="dxa"/>
            <w:shd w:val="clear" w:color="auto" w:fill="FFC000" w:themeFill="accent4"/>
            <w:vAlign w:val="center"/>
          </w:tcPr>
          <w:p w14:paraId="5817D190"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Planowane źródło finansowania, w przypadku finansowania w ramach FEM 21-27 wskazanie konkretnego CS**</w:t>
            </w:r>
          </w:p>
        </w:tc>
        <w:tc>
          <w:tcPr>
            <w:tcW w:w="1559" w:type="dxa"/>
            <w:shd w:val="clear" w:color="auto" w:fill="FFC000" w:themeFill="accent4"/>
            <w:vAlign w:val="center"/>
          </w:tcPr>
          <w:p w14:paraId="24CF706F"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Szacunkowa wartość wkładu UE</w:t>
            </w:r>
          </w:p>
          <w:p w14:paraId="4519141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(PLN)</w:t>
            </w:r>
          </w:p>
        </w:tc>
        <w:tc>
          <w:tcPr>
            <w:tcW w:w="1701" w:type="dxa"/>
            <w:shd w:val="clear" w:color="auto" w:fill="FFC000" w:themeFill="accent4"/>
            <w:vAlign w:val="center"/>
          </w:tcPr>
          <w:p w14:paraId="6E256271"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Podstawowe warunki realizacj</w:t>
            </w:r>
            <w:r>
              <w:rPr>
                <w:rFonts w:ascii="Calibri Light" w:hAnsi="Calibri Light"/>
                <w:b/>
                <w:bCs/>
                <w:sz w:val="22"/>
                <w:szCs w:val="20"/>
              </w:rPr>
              <w:t>i</w:t>
            </w:r>
          </w:p>
        </w:tc>
      </w:tr>
      <w:tr w:rsidR="00542801" w:rsidRPr="00A37570" w14:paraId="2E33F964" w14:textId="77777777" w:rsidTr="00542801">
        <w:trPr>
          <w:trHeight w:val="397"/>
        </w:trPr>
        <w:tc>
          <w:tcPr>
            <w:tcW w:w="590" w:type="dxa"/>
            <w:shd w:val="clear" w:color="auto" w:fill="auto"/>
            <w:vAlign w:val="center"/>
          </w:tcPr>
          <w:p w14:paraId="16195756"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1</w:t>
            </w:r>
          </w:p>
        </w:tc>
        <w:tc>
          <w:tcPr>
            <w:tcW w:w="1390" w:type="dxa"/>
            <w:shd w:val="clear" w:color="auto" w:fill="auto"/>
            <w:vAlign w:val="center"/>
          </w:tcPr>
          <w:p w14:paraId="6538358A"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Zagospodarowanie lasku przy ul. Warszawskiej w Ostrołęce</w:t>
            </w:r>
            <w:r>
              <w:rPr>
                <w:rFonts w:ascii="Calibri Light" w:hAnsi="Calibri Light"/>
                <w:sz w:val="16"/>
                <w:szCs w:val="14"/>
              </w:rPr>
              <w:t xml:space="preserve"> (projekt)</w:t>
            </w:r>
          </w:p>
        </w:tc>
        <w:tc>
          <w:tcPr>
            <w:tcW w:w="2551" w:type="dxa"/>
            <w:shd w:val="clear" w:color="auto" w:fill="auto"/>
            <w:vAlign w:val="center"/>
          </w:tcPr>
          <w:p w14:paraId="386ACAEC"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spójny z celem strategicznym nr 2 oraz spełnia przesłanki projektu zintegrowanego.</w:t>
            </w:r>
          </w:p>
          <w:p w14:paraId="73F786C3"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wpisuje się w kierunki działań: 2.4.1, 2.4.2.</w:t>
            </w:r>
          </w:p>
          <w:p w14:paraId="79F9EE88"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Z produktów projektu korzystać będą mieszkańcy więcej niż jednej gmin</w:t>
            </w:r>
            <w:r>
              <w:rPr>
                <w:rFonts w:ascii="Calibri Light" w:hAnsi="Calibri Light"/>
                <w:bCs/>
                <w:sz w:val="16"/>
                <w:szCs w:val="14"/>
              </w:rPr>
              <w:t>y</w:t>
            </w:r>
            <w:r w:rsidRPr="00A37570">
              <w:rPr>
                <w:rFonts w:ascii="Calibri Light" w:hAnsi="Calibri Light"/>
                <w:bCs/>
                <w:sz w:val="16"/>
                <w:szCs w:val="14"/>
              </w:rPr>
              <w:t xml:space="preserve"> - mieszkańcy Partnerstwa OSI Ostrołęka, jak i również turyści i odwiedzający.</w:t>
            </w:r>
          </w:p>
          <w:p w14:paraId="0440D5D0"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synergicznie powiązany z celem nr 3 i 1.</w:t>
            </w:r>
          </w:p>
        </w:tc>
        <w:tc>
          <w:tcPr>
            <w:tcW w:w="1560" w:type="dxa"/>
            <w:vAlign w:val="center"/>
          </w:tcPr>
          <w:p w14:paraId="46575086"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Ostrołęka</w:t>
            </w:r>
          </w:p>
        </w:tc>
        <w:tc>
          <w:tcPr>
            <w:tcW w:w="5131" w:type="dxa"/>
            <w:vAlign w:val="center"/>
          </w:tcPr>
          <w:p w14:paraId="1EB8F4DB"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W ramach projektu planuje się utworzenie ścieżek pieszo- rowerowych z uwzględnieniem istniejących przedeptów, budowa obiektów małej infrastruktury: ławki, siedziska, kosze na śmieci  tablice informacyjne, budowa oświetlenia głównych ścieżek.</w:t>
            </w:r>
          </w:p>
        </w:tc>
        <w:tc>
          <w:tcPr>
            <w:tcW w:w="1667" w:type="dxa"/>
            <w:vAlign w:val="center"/>
          </w:tcPr>
          <w:p w14:paraId="389636AC" w14:textId="77777777" w:rsidR="00542801" w:rsidRDefault="00542801" w:rsidP="00542801">
            <w:pPr>
              <w:spacing w:before="0" w:after="160" w:line="259" w:lineRule="auto"/>
              <w:ind w:left="0"/>
              <w:rPr>
                <w:rFonts w:ascii="Calibri Light" w:hAnsi="Calibri Light"/>
                <w:sz w:val="16"/>
                <w:szCs w:val="14"/>
              </w:rPr>
            </w:pPr>
            <w:r w:rsidRPr="00EC76AF">
              <w:rPr>
                <w:rFonts w:ascii="Calibri Light" w:hAnsi="Calibri Light"/>
                <w:sz w:val="16"/>
                <w:szCs w:val="14"/>
              </w:rPr>
              <w:t>FEM – CS 4(vi), Priorytet V, Działanie FEMA.05.07 typ projektu „Turystyczne szlaki tematyczne i produkty turystyczne (odwołujące się do walorów historycznych, kulturowych, przyrodniczych i kulinarnych)”</w:t>
            </w:r>
          </w:p>
          <w:p w14:paraId="3D151525" w14:textId="1CA6A912" w:rsidR="000615CF"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FEM</w:t>
            </w:r>
            <w:r w:rsidR="00532A86">
              <w:rPr>
                <w:rFonts w:ascii="Calibri Light" w:hAnsi="Calibri Light"/>
                <w:sz w:val="16"/>
                <w:szCs w:val="14"/>
              </w:rPr>
              <w:t xml:space="preserve"> – CS 5(i),</w:t>
            </w:r>
            <w:r w:rsidRPr="00A37570">
              <w:rPr>
                <w:rFonts w:ascii="Calibri Light" w:hAnsi="Calibri Light"/>
                <w:sz w:val="16"/>
                <w:szCs w:val="14"/>
              </w:rPr>
              <w:t xml:space="preserve"> Priorytet IX, </w:t>
            </w:r>
            <w:r w:rsidR="000615CF">
              <w:t xml:space="preserve"> </w:t>
            </w:r>
            <w:r w:rsidR="000615CF" w:rsidRPr="000615CF">
              <w:rPr>
                <w:rFonts w:ascii="Calibri Light" w:hAnsi="Calibri Light"/>
                <w:sz w:val="16"/>
                <w:szCs w:val="14"/>
              </w:rPr>
              <w:t xml:space="preserve">Działanie FEMA.09.01 </w:t>
            </w:r>
            <w:r w:rsidR="00DD4022">
              <w:rPr>
                <w:rFonts w:ascii="Calibri Light" w:hAnsi="Calibri Light"/>
                <w:sz w:val="16"/>
                <w:szCs w:val="14"/>
              </w:rPr>
              <w:t>typ projektu „</w:t>
            </w:r>
            <w:r w:rsidR="000615CF" w:rsidRPr="000615CF">
              <w:rPr>
                <w:rFonts w:ascii="Calibri Light" w:hAnsi="Calibri Light"/>
                <w:sz w:val="16"/>
                <w:szCs w:val="14"/>
              </w:rPr>
              <w:t>Rewitalizacja miast</w:t>
            </w:r>
            <w:r w:rsidR="00DD4022">
              <w:rPr>
                <w:rFonts w:ascii="Calibri Light" w:hAnsi="Calibri Light"/>
                <w:sz w:val="16"/>
                <w:szCs w:val="14"/>
              </w:rPr>
              <w:t>”</w:t>
            </w:r>
          </w:p>
          <w:p w14:paraId="50CCB20A" w14:textId="165B0680"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FEPW 2021-2027, Priorytet II, Działanie 02.02;</w:t>
            </w:r>
          </w:p>
          <w:p w14:paraId="57D715C1"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NFOŚiGW i/lub WFOŚiGW</w:t>
            </w:r>
          </w:p>
          <w:p w14:paraId="716A6B12" w14:textId="77777777" w:rsidR="00542801" w:rsidRPr="00A37570" w:rsidRDefault="00542801" w:rsidP="00542801">
            <w:pPr>
              <w:spacing w:before="0" w:after="160" w:line="259" w:lineRule="auto"/>
              <w:ind w:left="0"/>
              <w:rPr>
                <w:rFonts w:ascii="Calibri Light" w:hAnsi="Calibri Light"/>
                <w:bCs/>
                <w:sz w:val="16"/>
                <w:szCs w:val="14"/>
              </w:rPr>
            </w:pPr>
          </w:p>
        </w:tc>
        <w:tc>
          <w:tcPr>
            <w:tcW w:w="1559" w:type="dxa"/>
            <w:vAlign w:val="center"/>
          </w:tcPr>
          <w:p w14:paraId="1A9A8934"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5 100 000,00</w:t>
            </w:r>
          </w:p>
        </w:tc>
        <w:tc>
          <w:tcPr>
            <w:tcW w:w="1701" w:type="dxa"/>
            <w:vAlign w:val="center"/>
          </w:tcPr>
          <w:p w14:paraId="358E4684"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Przyjęcie Strategii Ponadlokalnej i jej pozytywne zaopiniowanie przez IZ FEM 2021-2027</w:t>
            </w:r>
          </w:p>
        </w:tc>
      </w:tr>
      <w:tr w:rsidR="00542801" w:rsidRPr="00A37570" w14:paraId="1CA2DA5A" w14:textId="77777777" w:rsidTr="00542801">
        <w:trPr>
          <w:trHeight w:val="397"/>
        </w:trPr>
        <w:tc>
          <w:tcPr>
            <w:tcW w:w="590" w:type="dxa"/>
            <w:shd w:val="clear" w:color="auto" w:fill="auto"/>
            <w:vAlign w:val="center"/>
          </w:tcPr>
          <w:p w14:paraId="1AF33717"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2</w:t>
            </w:r>
          </w:p>
        </w:tc>
        <w:tc>
          <w:tcPr>
            <w:tcW w:w="1390" w:type="dxa"/>
            <w:shd w:val="clear" w:color="auto" w:fill="auto"/>
            <w:vAlign w:val="center"/>
          </w:tcPr>
          <w:p w14:paraId="7F9524F3"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Zagospodarowanie nabrzeża rzeki Narew w Ostrołęce (Szlak kajakowy Pisa-Narew)</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17B775F1"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7434552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16B462C9"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213E7EC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2.</w:t>
            </w:r>
          </w:p>
        </w:tc>
        <w:tc>
          <w:tcPr>
            <w:tcW w:w="1560" w:type="dxa"/>
            <w:vAlign w:val="center"/>
          </w:tcPr>
          <w:p w14:paraId="7592764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Ostrołęka</w:t>
            </w:r>
          </w:p>
        </w:tc>
        <w:tc>
          <w:tcPr>
            <w:tcW w:w="5131" w:type="dxa"/>
            <w:vAlign w:val="center"/>
          </w:tcPr>
          <w:p w14:paraId="0ECF6CEA" w14:textId="7777777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Projekt obejmuje zagospodarowanie terenu na funkcje rekreacyjne, w tym utworzenie terenów spacerowo – rekreacyjnych na tarasie brzegowym oraz połączenia funkcjonalne z zejściami z korony wału przeciwpowodziowego.</w:t>
            </w:r>
          </w:p>
          <w:p w14:paraId="469203A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br/>
              <w:t>Na zagospodarowywanym terenie projektuje się remont umocnienia brzegowego rzeki Narew, z zachowaniem linii brzegowej, wyrównaniem poziomu krawędzi górnej opaski i integracją wylotów kanalizacji deszczowej, podniesienie poziomu terenu tarasu brzegowego w granicach do 0,5m powyżej istniejącej powierzchni i wyrównanie jego płaszczyzny, budowę utwardzonych nawierzchni, w tym bulwaru dla pieszych na tarasie brzegowym łącznie z ich miejscowym podświetleniem, budowę obiektów małej architektury służąc</w:t>
            </w:r>
            <w:r>
              <w:rPr>
                <w:rFonts w:ascii="Calibri Light" w:hAnsi="Calibri Light"/>
                <w:sz w:val="16"/>
                <w:szCs w:val="16"/>
              </w:rPr>
              <w:t>ych</w:t>
            </w:r>
            <w:r w:rsidRPr="00A37570">
              <w:rPr>
                <w:rFonts w:ascii="Calibri Light" w:hAnsi="Calibri Light"/>
                <w:sz w:val="16"/>
                <w:szCs w:val="16"/>
              </w:rPr>
              <w:t xml:space="preserve"> rekreacji i wypoczynkowi, budowę placu zabaw i urządzeń do zabaw i rekreacji, budowę plaży.</w:t>
            </w:r>
          </w:p>
        </w:tc>
        <w:tc>
          <w:tcPr>
            <w:tcW w:w="1667" w:type="dxa"/>
            <w:vAlign w:val="center"/>
          </w:tcPr>
          <w:p w14:paraId="6AA22149" w14:textId="77777777" w:rsidR="00542801"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t>FEM – CS 4(vi), Priorytet V, Działanie FEMA.05.07 typ projektu „Turystyczne szlaki tematyczne i produkty turystyczne (odwołujące się do walorów historycznych, kulturowych, przyrodniczych i kulinarnych)”</w:t>
            </w:r>
          </w:p>
          <w:p w14:paraId="2D4B317B"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0821468B"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r>
              <w:rPr>
                <w:rFonts w:ascii="Calibri Light" w:hAnsi="Calibri Light"/>
                <w:sz w:val="16"/>
                <w:szCs w:val="16"/>
              </w:rPr>
              <w:t>z</w:t>
            </w:r>
          </w:p>
          <w:p w14:paraId="7F9BED6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tc>
        <w:tc>
          <w:tcPr>
            <w:tcW w:w="1559" w:type="dxa"/>
            <w:vAlign w:val="center"/>
          </w:tcPr>
          <w:p w14:paraId="1BF071E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16 000 000,00</w:t>
            </w:r>
          </w:p>
        </w:tc>
        <w:tc>
          <w:tcPr>
            <w:tcW w:w="1701" w:type="dxa"/>
            <w:vAlign w:val="center"/>
          </w:tcPr>
          <w:p w14:paraId="724D5AD7"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23A0B96F" w14:textId="77777777" w:rsidTr="00542801">
        <w:trPr>
          <w:trHeight w:val="397"/>
        </w:trPr>
        <w:tc>
          <w:tcPr>
            <w:tcW w:w="590" w:type="dxa"/>
            <w:shd w:val="clear" w:color="auto" w:fill="auto"/>
            <w:vAlign w:val="center"/>
          </w:tcPr>
          <w:p w14:paraId="2E9F6612"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3</w:t>
            </w:r>
          </w:p>
        </w:tc>
        <w:tc>
          <w:tcPr>
            <w:tcW w:w="1390" w:type="dxa"/>
            <w:shd w:val="clear" w:color="auto" w:fill="auto"/>
            <w:vAlign w:val="center"/>
          </w:tcPr>
          <w:p w14:paraId="341B7CEF" w14:textId="77777777" w:rsidR="00542801" w:rsidRPr="00A37570" w:rsidRDefault="00542801" w:rsidP="00542801">
            <w:pPr>
              <w:spacing w:before="0" w:after="160" w:line="259" w:lineRule="auto"/>
              <w:ind w:left="0"/>
              <w:rPr>
                <w:rFonts w:ascii="Calibri Light" w:hAnsi="Calibri Light"/>
                <w:sz w:val="16"/>
                <w:szCs w:val="16"/>
              </w:rPr>
            </w:pPr>
            <w:r>
              <w:rPr>
                <w:rFonts w:ascii="Calibri Light" w:hAnsi="Calibri Light"/>
                <w:sz w:val="16"/>
                <w:szCs w:val="16"/>
              </w:rPr>
              <w:t xml:space="preserve">Szlaki wodne na terenie OSI </w:t>
            </w:r>
            <w:r>
              <w:rPr>
                <w:rFonts w:ascii="Calibri Light" w:hAnsi="Calibri Light"/>
                <w:sz w:val="16"/>
                <w:szCs w:val="16"/>
              </w:rPr>
              <w:lastRenderedPageBreak/>
              <w:t>Ostrołęka (przedsięwzięcie)</w:t>
            </w:r>
            <w:r w:rsidRPr="00A37570">
              <w:rPr>
                <w:rFonts w:ascii="Calibri Light" w:hAnsi="Calibri Light"/>
                <w:sz w:val="16"/>
                <w:szCs w:val="16"/>
              </w:rPr>
              <w:t xml:space="preserve"> </w:t>
            </w:r>
          </w:p>
        </w:tc>
        <w:tc>
          <w:tcPr>
            <w:tcW w:w="2551" w:type="dxa"/>
            <w:shd w:val="clear" w:color="auto" w:fill="auto"/>
            <w:vAlign w:val="center"/>
          </w:tcPr>
          <w:p w14:paraId="1D949FBD"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jest spójny z celem strategicznym nr 2 oraz spełnia przesłanki projektu zintegrowanego.</w:t>
            </w:r>
          </w:p>
          <w:p w14:paraId="69C0D10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wpisuje się w kierunki działań: 2.4.1, 2.4.2.</w:t>
            </w:r>
          </w:p>
          <w:p w14:paraId="251EE7CF"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2DAFBEE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2.</w:t>
            </w:r>
          </w:p>
        </w:tc>
        <w:tc>
          <w:tcPr>
            <w:tcW w:w="1560" w:type="dxa"/>
            <w:vAlign w:val="center"/>
          </w:tcPr>
          <w:p w14:paraId="4A3A6693"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Ostrołęka</w:t>
            </w:r>
          </w:p>
        </w:tc>
        <w:tc>
          <w:tcPr>
            <w:tcW w:w="5131" w:type="dxa"/>
            <w:vAlign w:val="center"/>
          </w:tcPr>
          <w:p w14:paraId="3D7DEF0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Utworzenie szlaku turystycznego kajakowego z gminy Lelis przez Laskowiec, Teodorowo, Ostrołękę, Dzbenin, Kamiankę do gminy Goworowo i budowa </w:t>
            </w:r>
            <w:r w:rsidRPr="00A37570">
              <w:rPr>
                <w:rFonts w:ascii="Calibri Light" w:hAnsi="Calibri Light"/>
                <w:bCs/>
                <w:sz w:val="16"/>
                <w:szCs w:val="16"/>
              </w:rPr>
              <w:lastRenderedPageBreak/>
              <w:t>przystani kajakowych wraz z polem biwakowym i zagospodarowaniem nabrzeży w Kamiance, Dzbeninie i Teodorowie</w:t>
            </w:r>
          </w:p>
          <w:p w14:paraId="23474F96" w14:textId="77777777" w:rsidR="00542801" w:rsidRPr="00A37570" w:rsidRDefault="00542801" w:rsidP="00542801">
            <w:pPr>
              <w:spacing w:before="0" w:after="160" w:line="259" w:lineRule="auto"/>
              <w:ind w:left="0"/>
              <w:rPr>
                <w:rFonts w:ascii="Calibri Light" w:hAnsi="Calibri Light"/>
                <w:sz w:val="16"/>
                <w:szCs w:val="16"/>
              </w:rPr>
            </w:pPr>
          </w:p>
          <w:p w14:paraId="01C4ECE3"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Projekt ma na celu przede wszystkim poprawę oferty regionalnej i podregionalnej – tzn. turystycznej i kulturalnej, bazującej na walorach Mazowsza oraz regionów etnograficznych, kulturowych, historycznych i przyrodniczych położonych w jego granicach i przynależne do istniejących szlaków turystycznych, włączeniem społecznym i innowacjami społecznymi w skali regionu.</w:t>
            </w:r>
          </w:p>
        </w:tc>
        <w:tc>
          <w:tcPr>
            <w:tcW w:w="1667" w:type="dxa"/>
            <w:vAlign w:val="center"/>
          </w:tcPr>
          <w:p w14:paraId="7AC06733" w14:textId="77777777" w:rsidR="00542801" w:rsidRPr="00EC76AF"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lastRenderedPageBreak/>
              <w:t xml:space="preserve">FEM – CS 4(vi), Priorytet V, Działanie FEMA.05.07 typ projektu „Turystyczne </w:t>
            </w:r>
            <w:r w:rsidRPr="00EC76AF">
              <w:rPr>
                <w:rFonts w:ascii="Calibri Light" w:hAnsi="Calibri Light"/>
                <w:sz w:val="16"/>
                <w:szCs w:val="16"/>
              </w:rPr>
              <w:lastRenderedPageBreak/>
              <w:t>szlaki tematyczne i produkty turystyczne (odwołujące się do walorów historycznych, kulturowych, przyrodniczych i kulinarnych)”</w:t>
            </w:r>
          </w:p>
          <w:p w14:paraId="448F601F"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479547C3"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p>
          <w:p w14:paraId="44EEDD0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p w14:paraId="1AA14F0D" w14:textId="77777777" w:rsidR="00542801" w:rsidRPr="00A37570" w:rsidRDefault="00542801" w:rsidP="00542801">
            <w:pPr>
              <w:spacing w:before="0" w:after="160" w:line="259" w:lineRule="auto"/>
              <w:ind w:left="0"/>
              <w:rPr>
                <w:rFonts w:ascii="Calibri Light" w:hAnsi="Calibri Light"/>
                <w:bCs/>
                <w:sz w:val="16"/>
                <w:szCs w:val="16"/>
              </w:rPr>
            </w:pPr>
          </w:p>
        </w:tc>
        <w:tc>
          <w:tcPr>
            <w:tcW w:w="1559" w:type="dxa"/>
            <w:vAlign w:val="center"/>
          </w:tcPr>
          <w:p w14:paraId="3962577A"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25 500 000,00</w:t>
            </w:r>
          </w:p>
        </w:tc>
        <w:tc>
          <w:tcPr>
            <w:tcW w:w="1701" w:type="dxa"/>
            <w:vAlign w:val="center"/>
          </w:tcPr>
          <w:p w14:paraId="0CC2AE2D"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 xml:space="preserve">Przyjęcie Strategii Ponadlokalnej i jej pozytywne </w:t>
            </w:r>
            <w:r w:rsidRPr="00A37570">
              <w:rPr>
                <w:rFonts w:ascii="Calibri Light" w:hAnsi="Calibri Light"/>
                <w:sz w:val="16"/>
                <w:szCs w:val="16"/>
              </w:rPr>
              <w:lastRenderedPageBreak/>
              <w:t>zaopiniowanie przez IZ FEM 2021-2027</w:t>
            </w:r>
          </w:p>
        </w:tc>
      </w:tr>
      <w:tr w:rsidR="00542801" w:rsidRPr="00A37570" w14:paraId="13B9F456" w14:textId="77777777" w:rsidTr="00542801">
        <w:trPr>
          <w:trHeight w:val="397"/>
        </w:trPr>
        <w:tc>
          <w:tcPr>
            <w:tcW w:w="590" w:type="dxa"/>
            <w:shd w:val="clear" w:color="auto" w:fill="auto"/>
            <w:vAlign w:val="center"/>
          </w:tcPr>
          <w:p w14:paraId="67F69CE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4</w:t>
            </w:r>
          </w:p>
        </w:tc>
        <w:tc>
          <w:tcPr>
            <w:tcW w:w="1390" w:type="dxa"/>
            <w:shd w:val="clear" w:color="auto" w:fill="auto"/>
            <w:vAlign w:val="center"/>
          </w:tcPr>
          <w:p w14:paraId="7AEF4CD8"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Zagospodarowanie plaży miejskiej w Ostrołęce</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4963FA5F"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1B88EAC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6EA2923A"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6DD0AA0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2.</w:t>
            </w:r>
          </w:p>
        </w:tc>
        <w:tc>
          <w:tcPr>
            <w:tcW w:w="1560" w:type="dxa"/>
            <w:vAlign w:val="center"/>
          </w:tcPr>
          <w:p w14:paraId="79181BEB"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Ostrołęka</w:t>
            </w:r>
          </w:p>
        </w:tc>
        <w:tc>
          <w:tcPr>
            <w:tcW w:w="5131" w:type="dxa"/>
            <w:vAlign w:val="center"/>
          </w:tcPr>
          <w:p w14:paraId="2CF401E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Przedmiotem przedsięwzięcia jest zaprojektowanie oraz wykonanie zagospodarowania terenu Plaży Miejskiej w Ostrołęce . Celem Przedsięwzięcia jest stworzenie wyjątkowego, unikalnego obszaru rekreacyjnego z zielenią urządzoną skomponowaną z naturalnym pięknem krajobrazu związanego z bezpośrednim sąsiedztwem rzeki Narew, przy jednoczesnym stworzeniu na tym obszarze atrakcyjnych architektonicznie i </w:t>
            </w:r>
            <w:r w:rsidRPr="00A37570">
              <w:rPr>
                <w:rFonts w:ascii="Calibri Light" w:hAnsi="Calibri Light"/>
                <w:sz w:val="16"/>
                <w:szCs w:val="16"/>
              </w:rPr>
              <w:lastRenderedPageBreak/>
              <w:t>funkcjonalne obiektów usługowych związanych z obsługą ruchu turystycznego i rekreacyjnego.</w:t>
            </w:r>
          </w:p>
        </w:tc>
        <w:tc>
          <w:tcPr>
            <w:tcW w:w="1667" w:type="dxa"/>
            <w:vAlign w:val="center"/>
          </w:tcPr>
          <w:p w14:paraId="27FACF2B" w14:textId="77777777" w:rsidR="00542801" w:rsidRPr="00EC76AF"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lastRenderedPageBreak/>
              <w:t xml:space="preserve">FEM – CS 4(vi), Priorytet V, Działanie FEMA.05.07 typ projektu „Turystyczne szlaki tematyczne i produkty turystyczne </w:t>
            </w:r>
            <w:r w:rsidRPr="00EC76AF">
              <w:rPr>
                <w:rFonts w:ascii="Calibri Light" w:hAnsi="Calibri Light"/>
                <w:sz w:val="16"/>
                <w:szCs w:val="16"/>
              </w:rPr>
              <w:lastRenderedPageBreak/>
              <w:t>(odwołujące się do walorów historycznych, kulturowych, przyrodniczych i kulinarnych)”</w:t>
            </w:r>
          </w:p>
          <w:p w14:paraId="275FA717"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4D0831CA"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p>
          <w:p w14:paraId="4E6AF90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p w14:paraId="78E0A243" w14:textId="77777777" w:rsidR="00542801" w:rsidRPr="00A37570" w:rsidRDefault="00542801" w:rsidP="00542801">
            <w:pPr>
              <w:spacing w:before="0" w:after="160" w:line="259" w:lineRule="auto"/>
              <w:ind w:left="0"/>
              <w:rPr>
                <w:rFonts w:ascii="Calibri Light" w:hAnsi="Calibri Light"/>
                <w:sz w:val="16"/>
                <w:szCs w:val="16"/>
              </w:rPr>
            </w:pPr>
          </w:p>
        </w:tc>
        <w:tc>
          <w:tcPr>
            <w:tcW w:w="1559" w:type="dxa"/>
            <w:vAlign w:val="center"/>
          </w:tcPr>
          <w:p w14:paraId="5CBDD5E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6 800 000,00</w:t>
            </w:r>
          </w:p>
        </w:tc>
        <w:tc>
          <w:tcPr>
            <w:tcW w:w="1701" w:type="dxa"/>
            <w:vAlign w:val="center"/>
          </w:tcPr>
          <w:p w14:paraId="79C4F362"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52BA54FD" w14:textId="77777777" w:rsidTr="00542801">
        <w:trPr>
          <w:trHeight w:val="397"/>
        </w:trPr>
        <w:tc>
          <w:tcPr>
            <w:tcW w:w="590" w:type="dxa"/>
            <w:shd w:val="clear" w:color="auto" w:fill="auto"/>
            <w:vAlign w:val="center"/>
          </w:tcPr>
          <w:p w14:paraId="5FDF32EC"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5</w:t>
            </w:r>
          </w:p>
        </w:tc>
        <w:tc>
          <w:tcPr>
            <w:tcW w:w="1390" w:type="dxa"/>
            <w:shd w:val="clear" w:color="auto" w:fill="auto"/>
            <w:vAlign w:val="center"/>
          </w:tcPr>
          <w:p w14:paraId="10B183F8"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Kurpiowskie centrum rekreacyjno-turystyczne</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05207AB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4A108C1B"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77DBC88A"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Z produktów projektu korzystać będą mieszkańcy więcej niż jednej </w:t>
            </w:r>
            <w:r w:rsidRPr="00A37570">
              <w:rPr>
                <w:rFonts w:ascii="Calibri Light" w:hAnsi="Calibri Light"/>
                <w:bCs/>
                <w:sz w:val="16"/>
                <w:szCs w:val="16"/>
              </w:rPr>
              <w:lastRenderedPageBreak/>
              <w:t>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45A9431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097F344E"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lastRenderedPageBreak/>
              <w:t>Gmina Kadzidło</w:t>
            </w:r>
          </w:p>
        </w:tc>
        <w:tc>
          <w:tcPr>
            <w:tcW w:w="5131" w:type="dxa"/>
            <w:vAlign w:val="center"/>
          </w:tcPr>
          <w:p w14:paraId="7006463C"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bCs/>
                <w:sz w:val="16"/>
                <w:szCs w:val="16"/>
              </w:rPr>
              <w:t>Budowa, przebudowa i remont infrastruktury kulturalno-turystycznej na terenie Gminy Myszyniec i Gminy Kadzidło – wzmocnienie potencjału kulturalno-rekreacyjnego Kurpiowszczyzny w północnej części OSI Ostroł</w:t>
            </w:r>
            <w:r>
              <w:rPr>
                <w:rFonts w:ascii="Calibri Light" w:hAnsi="Calibri Light"/>
                <w:bCs/>
                <w:sz w:val="16"/>
                <w:szCs w:val="16"/>
              </w:rPr>
              <w:t>ę</w:t>
            </w:r>
            <w:r w:rsidRPr="00A37570">
              <w:rPr>
                <w:rFonts w:ascii="Calibri Light" w:hAnsi="Calibri Light"/>
                <w:bCs/>
                <w:sz w:val="16"/>
                <w:szCs w:val="16"/>
              </w:rPr>
              <w:t>ka</w:t>
            </w:r>
            <w:r>
              <w:rPr>
                <w:rFonts w:ascii="Calibri Light" w:hAnsi="Calibri Light"/>
                <w:sz w:val="16"/>
                <w:szCs w:val="16"/>
              </w:rPr>
              <w:t>.</w:t>
            </w:r>
          </w:p>
        </w:tc>
        <w:tc>
          <w:tcPr>
            <w:tcW w:w="1667" w:type="dxa"/>
            <w:vAlign w:val="center"/>
          </w:tcPr>
          <w:p w14:paraId="3BC16AF3" w14:textId="77777777" w:rsidR="00542801"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t xml:space="preserve">FEM – CS 4(vi), Priorytet V, Działanie FEMA.05.07 typ projektu „Rozwój infrastruktury do prowadzenia działalności kulturalnej ważnej dla </w:t>
            </w:r>
            <w:r w:rsidRPr="00EC76AF">
              <w:rPr>
                <w:rFonts w:ascii="Calibri Light" w:hAnsi="Calibri Light"/>
                <w:sz w:val="16"/>
                <w:szCs w:val="16"/>
              </w:rPr>
              <w:lastRenderedPageBreak/>
              <w:t>edukacji i aktywności kulturalnej.”</w:t>
            </w:r>
          </w:p>
          <w:p w14:paraId="0630CF9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p>
          <w:p w14:paraId="19976E47"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p w14:paraId="616E5EA6" w14:textId="77777777" w:rsidR="00542801" w:rsidRPr="00A37570" w:rsidRDefault="00542801" w:rsidP="00542801">
            <w:pPr>
              <w:spacing w:before="0" w:after="160" w:line="259" w:lineRule="auto"/>
              <w:ind w:left="0"/>
              <w:rPr>
                <w:rFonts w:ascii="Calibri Light" w:hAnsi="Calibri Light"/>
                <w:bCs/>
                <w:sz w:val="16"/>
                <w:szCs w:val="16"/>
              </w:rPr>
            </w:pPr>
          </w:p>
        </w:tc>
        <w:tc>
          <w:tcPr>
            <w:tcW w:w="1559" w:type="dxa"/>
            <w:vAlign w:val="center"/>
          </w:tcPr>
          <w:p w14:paraId="623203B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18 000 000,00</w:t>
            </w:r>
          </w:p>
        </w:tc>
        <w:tc>
          <w:tcPr>
            <w:tcW w:w="1701" w:type="dxa"/>
            <w:vAlign w:val="center"/>
          </w:tcPr>
          <w:p w14:paraId="33C61FAF"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596762CA" w14:textId="77777777" w:rsidTr="00542801">
        <w:trPr>
          <w:trHeight w:val="397"/>
        </w:trPr>
        <w:tc>
          <w:tcPr>
            <w:tcW w:w="590" w:type="dxa"/>
            <w:shd w:val="clear" w:color="auto" w:fill="auto"/>
            <w:vAlign w:val="center"/>
          </w:tcPr>
          <w:p w14:paraId="515B54A3"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6</w:t>
            </w:r>
          </w:p>
        </w:tc>
        <w:tc>
          <w:tcPr>
            <w:tcW w:w="1390" w:type="dxa"/>
            <w:shd w:val="clear" w:color="auto" w:fill="auto"/>
            <w:vAlign w:val="center"/>
          </w:tcPr>
          <w:p w14:paraId="37CACC2E"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Działania promocyjne i informacyjne prowadzone na terenie OSI Ostrołęka mające na celu rozwój turystyki w regionie OSI</w:t>
            </w:r>
            <w:r>
              <w:rPr>
                <w:rFonts w:ascii="Calibri Light" w:hAnsi="Calibri Light"/>
                <w:sz w:val="16"/>
                <w:szCs w:val="14"/>
              </w:rPr>
              <w:t xml:space="preserve"> (przedsięwzięcie)</w:t>
            </w:r>
          </w:p>
        </w:tc>
        <w:tc>
          <w:tcPr>
            <w:tcW w:w="2551" w:type="dxa"/>
            <w:shd w:val="clear" w:color="auto" w:fill="auto"/>
            <w:vAlign w:val="center"/>
          </w:tcPr>
          <w:p w14:paraId="7A07C7D1"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spójny z celem strategicznym nr 2 oraz spełnia przesłanki projektu zintegrowanego.</w:t>
            </w:r>
          </w:p>
          <w:p w14:paraId="1789853B"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wpisuje się w kierunki działań: 2.4.3, 2.4.4.</w:t>
            </w:r>
          </w:p>
          <w:p w14:paraId="11C8D5EB"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Z produktów projektu korzystać będą mieszkańcy więcej niż jednej gmin</w:t>
            </w:r>
            <w:r>
              <w:rPr>
                <w:rFonts w:ascii="Calibri Light" w:hAnsi="Calibri Light"/>
                <w:bCs/>
                <w:sz w:val="16"/>
                <w:szCs w:val="14"/>
              </w:rPr>
              <w:t>y</w:t>
            </w:r>
            <w:r w:rsidRPr="00A37570">
              <w:rPr>
                <w:rFonts w:ascii="Calibri Light" w:hAnsi="Calibri Light"/>
                <w:bCs/>
                <w:sz w:val="16"/>
                <w:szCs w:val="14"/>
              </w:rPr>
              <w:t xml:space="preserve"> - mieszkańcy Partnerstwa OSI Ostrołęka, jak i również turyści i odwiedzający.</w:t>
            </w:r>
          </w:p>
          <w:p w14:paraId="60C355A9"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synergicznie powiązany z celem nr 3 i 1.</w:t>
            </w:r>
          </w:p>
        </w:tc>
        <w:tc>
          <w:tcPr>
            <w:tcW w:w="1560" w:type="dxa"/>
            <w:vAlign w:val="center"/>
          </w:tcPr>
          <w:p w14:paraId="40BA2490"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Ostrołęka</w:t>
            </w:r>
          </w:p>
        </w:tc>
        <w:tc>
          <w:tcPr>
            <w:tcW w:w="5131" w:type="dxa"/>
            <w:vAlign w:val="center"/>
          </w:tcPr>
          <w:p w14:paraId="40197EEE"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Projekt zakłada:</w:t>
            </w:r>
          </w:p>
          <w:p w14:paraId="2D274967"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działania wspierające rozwój systemu informacji turystycznej na obszarze OSI Ostrołęka;</w:t>
            </w:r>
          </w:p>
          <w:p w14:paraId="5737BF32"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opracowanie wspólnej oferty i kalendarza wydarzeń sportowych i rekreacyjnych dla mieszkańców OSI i turystów;</w:t>
            </w:r>
          </w:p>
          <w:p w14:paraId="10AEC5A5"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podniesienie walorów turystycznych regionu poprzez organizowanie cyklicznych imprez promujących miasto i region;</w:t>
            </w:r>
          </w:p>
          <w:p w14:paraId="1BE114AC"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utworzenie strony www informującej i promującej ofertę turystyczną OSI;</w:t>
            </w:r>
          </w:p>
          <w:p w14:paraId="24E2DA23"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opracowanie znaku graficznego, gadżetów promujących region i obszar OSI;</w:t>
            </w:r>
          </w:p>
          <w:p w14:paraId="2DD7276A"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 zaangażowanie społeczności OSI w budowę marki lokalnej</w:t>
            </w:r>
          </w:p>
        </w:tc>
        <w:tc>
          <w:tcPr>
            <w:tcW w:w="1667" w:type="dxa"/>
            <w:vAlign w:val="center"/>
          </w:tcPr>
          <w:p w14:paraId="320FD7EA" w14:textId="77777777" w:rsidR="00542801" w:rsidRDefault="00542801" w:rsidP="00542801">
            <w:pPr>
              <w:spacing w:before="0" w:after="160" w:line="259" w:lineRule="auto"/>
              <w:ind w:left="0"/>
              <w:rPr>
                <w:rFonts w:ascii="Calibri Light" w:hAnsi="Calibri Light"/>
                <w:sz w:val="16"/>
                <w:szCs w:val="14"/>
              </w:rPr>
            </w:pPr>
            <w:r w:rsidRPr="00EC76AF">
              <w:rPr>
                <w:rFonts w:ascii="Calibri Light" w:hAnsi="Calibri Light"/>
                <w:sz w:val="16"/>
                <w:szCs w:val="14"/>
              </w:rPr>
              <w:t>FEM – CS 4(vi), Priorytet V, Działanie FEMA.05.07 typ projektu „Rozwój infrastruktury do prowadzenia działalności kulturalnej ważnej dla edukacji i aktywności kulturalnej.”</w:t>
            </w:r>
          </w:p>
          <w:p w14:paraId="7CEDA3C3"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7DDBB146"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lastRenderedPageBreak/>
              <w:t>FEPW 2021-2027, Priorytet II, Działanie 02.02;</w:t>
            </w:r>
          </w:p>
          <w:p w14:paraId="702CBE91"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NFOŚiGW i/lub WFOŚiGW</w:t>
            </w:r>
          </w:p>
          <w:p w14:paraId="7F97AF7E" w14:textId="77777777" w:rsidR="00542801" w:rsidRPr="00A37570" w:rsidRDefault="00542801" w:rsidP="00542801">
            <w:pPr>
              <w:spacing w:before="0" w:after="160" w:line="259" w:lineRule="auto"/>
              <w:ind w:left="0"/>
              <w:rPr>
                <w:rFonts w:ascii="Calibri Light" w:hAnsi="Calibri Light"/>
                <w:bCs/>
                <w:sz w:val="16"/>
                <w:szCs w:val="14"/>
              </w:rPr>
            </w:pPr>
          </w:p>
        </w:tc>
        <w:tc>
          <w:tcPr>
            <w:tcW w:w="1559" w:type="dxa"/>
            <w:vAlign w:val="center"/>
          </w:tcPr>
          <w:p w14:paraId="7934677C"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lastRenderedPageBreak/>
              <w:t>1 785 000,00</w:t>
            </w:r>
          </w:p>
        </w:tc>
        <w:tc>
          <w:tcPr>
            <w:tcW w:w="1701" w:type="dxa"/>
            <w:vAlign w:val="center"/>
          </w:tcPr>
          <w:p w14:paraId="6A7303D8"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Przyjęcie Strategii Ponadlokalnej i jej pozytywne zaopiniowanie przez IZ FEM 2021-2027</w:t>
            </w:r>
          </w:p>
        </w:tc>
      </w:tr>
      <w:tr w:rsidR="00542801" w:rsidRPr="00A37570" w14:paraId="111A57B8" w14:textId="77777777" w:rsidTr="00542801">
        <w:trPr>
          <w:trHeight w:val="397"/>
        </w:trPr>
        <w:tc>
          <w:tcPr>
            <w:tcW w:w="590" w:type="dxa"/>
            <w:shd w:val="clear" w:color="auto" w:fill="auto"/>
            <w:vAlign w:val="center"/>
          </w:tcPr>
          <w:p w14:paraId="6E45B9B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7</w:t>
            </w:r>
          </w:p>
        </w:tc>
        <w:tc>
          <w:tcPr>
            <w:tcW w:w="1390" w:type="dxa"/>
            <w:shd w:val="clear" w:color="auto" w:fill="auto"/>
            <w:vAlign w:val="center"/>
          </w:tcPr>
          <w:p w14:paraId="03F3B07A" w14:textId="77777777" w:rsidR="00542801" w:rsidRPr="00A37570" w:rsidRDefault="00542801" w:rsidP="00542801">
            <w:pPr>
              <w:spacing w:before="0" w:after="160" w:line="259" w:lineRule="auto"/>
              <w:ind w:left="0"/>
              <w:rPr>
                <w:rFonts w:ascii="Calibri Light" w:hAnsi="Calibri Light"/>
                <w:bCs/>
                <w:iCs/>
                <w:sz w:val="16"/>
                <w:szCs w:val="16"/>
              </w:rPr>
            </w:pPr>
            <w:r w:rsidRPr="00A37570">
              <w:rPr>
                <w:rFonts w:ascii="Calibri Light" w:hAnsi="Calibri Light"/>
                <w:sz w:val="16"/>
                <w:szCs w:val="16"/>
              </w:rPr>
              <w:t>Przebudowa Gminnego Centrum Kultury w Goworowie na obszarze oddziaływania kultury kurpiowskiej i szlacheckiej</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36C5F4F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6352730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2.4.2.</w:t>
            </w:r>
          </w:p>
          <w:p w14:paraId="6D12C2B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03C46F53"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21EF876A"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Gmina Goworowo</w:t>
            </w:r>
          </w:p>
          <w:p w14:paraId="7D2AB330" w14:textId="77777777" w:rsidR="00542801" w:rsidRPr="00A37570" w:rsidRDefault="00542801" w:rsidP="00542801">
            <w:pPr>
              <w:spacing w:before="0" w:after="160" w:line="259" w:lineRule="auto"/>
              <w:ind w:left="0"/>
              <w:rPr>
                <w:rFonts w:ascii="Calibri Light" w:hAnsi="Calibri Light"/>
                <w:iCs/>
                <w:sz w:val="16"/>
                <w:szCs w:val="16"/>
              </w:rPr>
            </w:pPr>
          </w:p>
        </w:tc>
        <w:tc>
          <w:tcPr>
            <w:tcW w:w="5131" w:type="dxa"/>
            <w:vAlign w:val="center"/>
          </w:tcPr>
          <w:p w14:paraId="6A2935CA"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t>Przebudowa budynku Gminnego Ośrodka Kultury Sportu i Rekreacji w Goworowie – poprawienie bazy lokalowej oraz wykonanie sali widowiskowej/ amfiteatru na potrzeby działań kulturalnych w obszarze pomiędzy Puszczą Białą i Puszczą Zieloną. Istniejąca siedziba jednostki kultury nie spełnia obowiązujących standardów oraz wymogów dotyczących osób z niepełnosprawnościami.</w:t>
            </w:r>
          </w:p>
        </w:tc>
        <w:tc>
          <w:tcPr>
            <w:tcW w:w="1667" w:type="dxa"/>
            <w:vAlign w:val="center"/>
          </w:tcPr>
          <w:p w14:paraId="4A01823D" w14:textId="77777777" w:rsidR="00542801" w:rsidRDefault="00542801" w:rsidP="00542801">
            <w:pPr>
              <w:spacing w:before="0" w:after="160" w:line="259" w:lineRule="auto"/>
              <w:ind w:left="0"/>
              <w:rPr>
                <w:rFonts w:ascii="Calibri Light" w:hAnsi="Calibri Light"/>
                <w:sz w:val="16"/>
                <w:szCs w:val="16"/>
              </w:rPr>
            </w:pPr>
            <w:r w:rsidRPr="001F56D3">
              <w:rPr>
                <w:rFonts w:ascii="Calibri Light" w:hAnsi="Calibri Light"/>
                <w:sz w:val="16"/>
                <w:szCs w:val="16"/>
              </w:rPr>
              <w:t>FEM – CS 4(vi), Priorytet V, Działanie FEMA.05.07 typ projektu „Rozwój infrastruktury do prowadzenia działalności kulturalnej ważnej dla edukacji i aktywności kulturalnej.”</w:t>
            </w:r>
          </w:p>
          <w:p w14:paraId="36EE41AA"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p>
          <w:p w14:paraId="6D59F8F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p w14:paraId="2FB1E0C5" w14:textId="77777777" w:rsidR="00542801" w:rsidRPr="00A37570" w:rsidRDefault="00542801" w:rsidP="00542801">
            <w:pPr>
              <w:spacing w:before="0" w:after="160" w:line="259" w:lineRule="auto"/>
              <w:ind w:left="0"/>
              <w:rPr>
                <w:rFonts w:ascii="Calibri Light" w:hAnsi="Calibri Light"/>
                <w:iCs/>
                <w:sz w:val="16"/>
                <w:szCs w:val="16"/>
              </w:rPr>
            </w:pPr>
          </w:p>
        </w:tc>
        <w:tc>
          <w:tcPr>
            <w:tcW w:w="1559" w:type="dxa"/>
            <w:vAlign w:val="center"/>
          </w:tcPr>
          <w:p w14:paraId="5608BDE8"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t>10 200 000,00</w:t>
            </w:r>
          </w:p>
        </w:tc>
        <w:tc>
          <w:tcPr>
            <w:tcW w:w="1701" w:type="dxa"/>
            <w:vAlign w:val="center"/>
          </w:tcPr>
          <w:p w14:paraId="286A4D0B"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43105966" w14:textId="77777777" w:rsidTr="00542801">
        <w:trPr>
          <w:trHeight w:val="397"/>
        </w:trPr>
        <w:tc>
          <w:tcPr>
            <w:tcW w:w="590" w:type="dxa"/>
            <w:shd w:val="clear" w:color="auto" w:fill="auto"/>
            <w:vAlign w:val="center"/>
          </w:tcPr>
          <w:p w14:paraId="3AA3F494"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8</w:t>
            </w:r>
          </w:p>
        </w:tc>
        <w:tc>
          <w:tcPr>
            <w:tcW w:w="1390" w:type="dxa"/>
            <w:shd w:val="clear" w:color="auto" w:fill="auto"/>
            <w:vAlign w:val="center"/>
          </w:tcPr>
          <w:p w14:paraId="3EEA9739" w14:textId="77777777" w:rsidR="00542801" w:rsidRPr="00A37570" w:rsidRDefault="00542801" w:rsidP="00542801">
            <w:pPr>
              <w:spacing w:before="0" w:after="160" w:line="259" w:lineRule="auto"/>
              <w:ind w:left="0"/>
              <w:rPr>
                <w:rFonts w:ascii="Calibri Light" w:hAnsi="Calibri Light"/>
                <w:bCs/>
                <w:iCs/>
                <w:sz w:val="16"/>
                <w:szCs w:val="16"/>
              </w:rPr>
            </w:pPr>
            <w:r w:rsidRPr="00A37570">
              <w:rPr>
                <w:rFonts w:ascii="Calibri Light" w:hAnsi="Calibri Light"/>
                <w:sz w:val="16"/>
                <w:szCs w:val="16"/>
              </w:rPr>
              <w:t>Budowa, przebudowa i remont infrastruktury kulturalno-turystycznej na terenie OSI Ostrołęka</w:t>
            </w:r>
            <w:r>
              <w:rPr>
                <w:rFonts w:ascii="Calibri Light" w:hAnsi="Calibri Light"/>
                <w:sz w:val="16"/>
                <w:szCs w:val="16"/>
              </w:rPr>
              <w:t xml:space="preserve"> (przedsięwzięcie)</w:t>
            </w:r>
          </w:p>
        </w:tc>
        <w:tc>
          <w:tcPr>
            <w:tcW w:w="2551" w:type="dxa"/>
            <w:shd w:val="clear" w:color="auto" w:fill="auto"/>
            <w:vAlign w:val="center"/>
          </w:tcPr>
          <w:p w14:paraId="48B84E2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619B365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Projekt wpisuje się w kierunki działań: 2.4.2, </w:t>
            </w:r>
            <w:r w:rsidRPr="00A37570">
              <w:rPr>
                <w:rFonts w:ascii="Calibri Light" w:hAnsi="Calibri Light"/>
                <w:iCs/>
                <w:sz w:val="16"/>
                <w:szCs w:val="16"/>
              </w:rPr>
              <w:t>2.4.3, 2.4.4.</w:t>
            </w:r>
          </w:p>
          <w:p w14:paraId="1A7F767A"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26F0F0E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045590F4"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Gmina Myszyniec</w:t>
            </w:r>
          </w:p>
        </w:tc>
        <w:tc>
          <w:tcPr>
            <w:tcW w:w="5131" w:type="dxa"/>
            <w:vAlign w:val="center"/>
          </w:tcPr>
          <w:p w14:paraId="61A6905E" w14:textId="242848E6"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t>Budowa, przebudowa i remont infrastruktury kulturalno-turystycznej na terenie Gminy Myszyniec – wzmocnienie potencjału kulturalno-rekreacyjnego Kurpiowszczyzny w północnej części OSI Ostrołęka.</w:t>
            </w:r>
          </w:p>
        </w:tc>
        <w:tc>
          <w:tcPr>
            <w:tcW w:w="1667" w:type="dxa"/>
            <w:vAlign w:val="center"/>
          </w:tcPr>
          <w:p w14:paraId="4DFD5B09" w14:textId="77777777" w:rsidR="00542801" w:rsidRDefault="00542801" w:rsidP="00542801">
            <w:pPr>
              <w:spacing w:before="0" w:after="160" w:line="259" w:lineRule="auto"/>
              <w:ind w:left="0"/>
              <w:rPr>
                <w:rFonts w:ascii="Calibri Light" w:hAnsi="Calibri Light"/>
                <w:sz w:val="16"/>
                <w:szCs w:val="16"/>
              </w:rPr>
            </w:pPr>
            <w:r w:rsidRPr="001F56D3">
              <w:rPr>
                <w:rFonts w:ascii="Calibri Light" w:hAnsi="Calibri Light"/>
                <w:sz w:val="16"/>
                <w:szCs w:val="16"/>
              </w:rPr>
              <w:t>FEM – CS 4(vi), Priorytet V, Działanie FEMA.05.07 typ projektu „Rozwój infrastruktury do prowadzenia działalności kulturalnej ważnej dla edukacji i aktywności kulturalnej.”</w:t>
            </w:r>
          </w:p>
          <w:p w14:paraId="590B8A90"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39F7E60C"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FEPW 2021-2027, Priorytet II, Działanie 02.02;</w:t>
            </w:r>
          </w:p>
          <w:p w14:paraId="76413CB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NFOŚiGW i/lub WFOŚiGW</w:t>
            </w:r>
          </w:p>
          <w:p w14:paraId="3FC40B75" w14:textId="77777777" w:rsidR="00542801" w:rsidRPr="00A37570" w:rsidRDefault="00542801" w:rsidP="00542801">
            <w:pPr>
              <w:spacing w:before="0" w:after="160" w:line="259" w:lineRule="auto"/>
              <w:ind w:left="0"/>
              <w:rPr>
                <w:rFonts w:ascii="Calibri Light" w:hAnsi="Calibri Light"/>
                <w:iCs/>
                <w:sz w:val="16"/>
                <w:szCs w:val="16"/>
              </w:rPr>
            </w:pPr>
          </w:p>
        </w:tc>
        <w:tc>
          <w:tcPr>
            <w:tcW w:w="1559" w:type="dxa"/>
            <w:vAlign w:val="center"/>
          </w:tcPr>
          <w:p w14:paraId="5EF85773"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12 750 000,00</w:t>
            </w:r>
          </w:p>
        </w:tc>
        <w:tc>
          <w:tcPr>
            <w:tcW w:w="1701" w:type="dxa"/>
            <w:vAlign w:val="center"/>
          </w:tcPr>
          <w:p w14:paraId="783FCFB5"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6657F7E8" w14:textId="77777777" w:rsidTr="00542801">
        <w:trPr>
          <w:trHeight w:val="397"/>
        </w:trPr>
        <w:tc>
          <w:tcPr>
            <w:tcW w:w="590" w:type="dxa"/>
            <w:shd w:val="clear" w:color="auto" w:fill="auto"/>
            <w:vAlign w:val="center"/>
          </w:tcPr>
          <w:p w14:paraId="654287A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9</w:t>
            </w:r>
          </w:p>
        </w:tc>
        <w:tc>
          <w:tcPr>
            <w:tcW w:w="1390" w:type="dxa"/>
            <w:shd w:val="clear" w:color="auto" w:fill="auto"/>
            <w:vAlign w:val="center"/>
          </w:tcPr>
          <w:p w14:paraId="445A02B4"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Budowa i przebudowa ścieżek pieszych, rowerowych i </w:t>
            </w:r>
            <w:r w:rsidRPr="00A37570">
              <w:rPr>
                <w:rFonts w:ascii="Calibri Light" w:hAnsi="Calibri Light"/>
                <w:sz w:val="16"/>
                <w:szCs w:val="16"/>
              </w:rPr>
              <w:lastRenderedPageBreak/>
              <w:t>pieszo-rowerowych na obszarze OSI Ostrołęka</w:t>
            </w:r>
            <w:r>
              <w:rPr>
                <w:rFonts w:ascii="Calibri Light" w:hAnsi="Calibri Light"/>
                <w:sz w:val="16"/>
                <w:szCs w:val="16"/>
              </w:rPr>
              <w:t xml:space="preserve"> (przedsięwzięcie)</w:t>
            </w:r>
          </w:p>
        </w:tc>
        <w:tc>
          <w:tcPr>
            <w:tcW w:w="2551" w:type="dxa"/>
            <w:shd w:val="clear" w:color="auto" w:fill="auto"/>
            <w:vAlign w:val="center"/>
          </w:tcPr>
          <w:p w14:paraId="4C269DB7"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jest spójny z celem strategicznym nr 3 oraz spełnia przesłanki projektu zintegrowanego.</w:t>
            </w:r>
          </w:p>
          <w:p w14:paraId="007D45A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wpisuje się w kierunki działań: 3.1.1, 3.1.2, 3.2.5.</w:t>
            </w:r>
          </w:p>
          <w:p w14:paraId="60E5FF2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727A025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4DB97982"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lastRenderedPageBreak/>
              <w:t>Ostrołęka</w:t>
            </w:r>
          </w:p>
        </w:tc>
        <w:tc>
          <w:tcPr>
            <w:tcW w:w="5131" w:type="dxa"/>
            <w:vAlign w:val="center"/>
          </w:tcPr>
          <w:p w14:paraId="5F77544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Zakres projektu obejmuje stworzenie na obszarze OSI kompleksowej sieci dróg rowerowych, poprzez  budowę, przebudowę ścieżek pieszo-rowerowych  zwiększających bezpieczeństwo ruchu rowerzystów lub pieszych. Docelowo utworzenie wspólnej trasy rowerowej, łączącej </w:t>
            </w:r>
            <w:r w:rsidRPr="00A37570">
              <w:rPr>
                <w:rFonts w:ascii="Calibri Light" w:hAnsi="Calibri Light"/>
                <w:sz w:val="16"/>
                <w:szCs w:val="16"/>
              </w:rPr>
              <w:lastRenderedPageBreak/>
              <w:t>wszystkie gminy wchodzące w skład OSI celem zapewnienia dojazdu do miejsc pracy, placówek oświatowych i usługowych oraz zapewnienia lepszej komunikacji pomiędzy gminami i regionem.</w:t>
            </w:r>
          </w:p>
          <w:p w14:paraId="7FE82E41"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br/>
              <w:t>Ponadto realizacja przedsięwzięcia będzie obejmowała realizację infrastruktury około rowerowej takiej jak np. punkty serwisowe, przechowalnie rowerów, stojaki rowerowe, łączniki rowerowe przy ślepych ulicach, kładki, tunele, wydzielone drogi rowerowe poza jezdnią, pasy ruchu dla rowerów w jezdni, kontrapasy, śluzy rowerowe w jezdni na skrzyżowaniach, sygnalizacja dla rowerzystów, windy i wyciągi rowerowe.</w:t>
            </w:r>
            <w:r w:rsidRPr="00A37570">
              <w:rPr>
                <w:rFonts w:ascii="Calibri Light" w:hAnsi="Calibri Light"/>
                <w:sz w:val="16"/>
                <w:szCs w:val="16"/>
              </w:rPr>
              <w:br/>
              <w:t>Uruchomienie inwestycji podniesie komfort użytkownikom zarówno pieszym jak i rowerowym.</w:t>
            </w:r>
          </w:p>
        </w:tc>
        <w:tc>
          <w:tcPr>
            <w:tcW w:w="1667" w:type="dxa"/>
            <w:vAlign w:val="center"/>
          </w:tcPr>
          <w:p w14:paraId="0943825B" w14:textId="77777777" w:rsidR="00542801" w:rsidRPr="00EC76AF"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lastRenderedPageBreak/>
              <w:t xml:space="preserve">FEM – CS 2(viii), Priorytet III, Działanie FEMA.03.01 typ projektu </w:t>
            </w:r>
            <w:r w:rsidRPr="00EC76AF">
              <w:rPr>
                <w:rFonts w:ascii="Calibri Light" w:hAnsi="Calibri Light"/>
                <w:bCs/>
                <w:sz w:val="16"/>
                <w:szCs w:val="16"/>
              </w:rPr>
              <w:lastRenderedPageBreak/>
              <w:t>”Infrastruktura rowerowa i piesza”</w:t>
            </w:r>
          </w:p>
        </w:tc>
        <w:tc>
          <w:tcPr>
            <w:tcW w:w="1559" w:type="dxa"/>
            <w:vAlign w:val="center"/>
          </w:tcPr>
          <w:p w14:paraId="7DEC919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lastRenderedPageBreak/>
              <w:t>42 500 000,00</w:t>
            </w:r>
          </w:p>
        </w:tc>
        <w:tc>
          <w:tcPr>
            <w:tcW w:w="1701" w:type="dxa"/>
            <w:vAlign w:val="center"/>
          </w:tcPr>
          <w:p w14:paraId="7799E7A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Przyjęcie Strategii Ponadlokalnej i jej pozytywne </w:t>
            </w:r>
            <w:r w:rsidRPr="00A37570">
              <w:rPr>
                <w:rFonts w:ascii="Calibri Light" w:hAnsi="Calibri Light"/>
                <w:sz w:val="16"/>
                <w:szCs w:val="16"/>
              </w:rPr>
              <w:lastRenderedPageBreak/>
              <w:t>zaopiniowanie przez IZ FEM 2021-2027</w:t>
            </w:r>
          </w:p>
        </w:tc>
      </w:tr>
      <w:tr w:rsidR="00542801" w:rsidRPr="00A37570" w14:paraId="2F5605A0" w14:textId="77777777" w:rsidTr="00542801">
        <w:trPr>
          <w:trHeight w:val="397"/>
        </w:trPr>
        <w:tc>
          <w:tcPr>
            <w:tcW w:w="590" w:type="dxa"/>
            <w:shd w:val="clear" w:color="auto" w:fill="auto"/>
            <w:vAlign w:val="center"/>
          </w:tcPr>
          <w:p w14:paraId="57CE793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10</w:t>
            </w:r>
          </w:p>
        </w:tc>
        <w:tc>
          <w:tcPr>
            <w:tcW w:w="1390" w:type="dxa"/>
            <w:shd w:val="clear" w:color="auto" w:fill="auto"/>
            <w:vAlign w:val="center"/>
          </w:tcPr>
          <w:p w14:paraId="270C1495"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Budowa ścieżki pieszo-rowerowej tworzącej "Rowerowy Kurpiowski Szlak Turystyczny" (połączenie Myszyńca, Kurpiowskiej Krainy w Wykrocie, Kadzidła)</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157E726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2EF847FE"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3.1.1, 3.1.2, 3.2.5.</w:t>
            </w:r>
          </w:p>
          <w:p w14:paraId="05EE9BF1"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2DE116A9"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2F2F2E62"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Powiat Ostrołęcki</w:t>
            </w:r>
          </w:p>
        </w:tc>
        <w:tc>
          <w:tcPr>
            <w:tcW w:w="5131" w:type="dxa"/>
            <w:vAlign w:val="center"/>
          </w:tcPr>
          <w:p w14:paraId="4013290A"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Budowa ścieżki pieszo-rowerowej na terenie Gminy Myszyniec i Gminy Kadzidło.</w:t>
            </w:r>
          </w:p>
        </w:tc>
        <w:tc>
          <w:tcPr>
            <w:tcW w:w="1667" w:type="dxa"/>
            <w:vAlign w:val="center"/>
          </w:tcPr>
          <w:p w14:paraId="3A1A2A64" w14:textId="77777777" w:rsidR="00542801" w:rsidRPr="00A37570" w:rsidRDefault="00542801" w:rsidP="00542801">
            <w:pPr>
              <w:spacing w:before="0" w:after="160" w:line="259" w:lineRule="auto"/>
              <w:ind w:left="0"/>
              <w:rPr>
                <w:rFonts w:ascii="Calibri Light" w:hAnsi="Calibri Light"/>
                <w:iCs/>
                <w:sz w:val="16"/>
                <w:szCs w:val="16"/>
              </w:rPr>
            </w:pPr>
            <w:r w:rsidRPr="00EC76AF">
              <w:rPr>
                <w:rFonts w:ascii="Calibri Light" w:hAnsi="Calibri Light"/>
                <w:bCs/>
                <w:sz w:val="16"/>
                <w:szCs w:val="16"/>
              </w:rPr>
              <w:t>FEM – CS 2(viii), Priorytet III, Działanie FEMA.03.01 typ projektu ”Infrastruktura rowerowa i piesza”</w:t>
            </w:r>
          </w:p>
        </w:tc>
        <w:tc>
          <w:tcPr>
            <w:tcW w:w="1559" w:type="dxa"/>
            <w:vAlign w:val="center"/>
          </w:tcPr>
          <w:p w14:paraId="18D91C4A"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35 700 000</w:t>
            </w:r>
            <w:r w:rsidRPr="00A37570">
              <w:rPr>
                <w:rFonts w:ascii="Calibri Light" w:hAnsi="Calibri Light"/>
                <w:iCs/>
                <w:sz w:val="16"/>
                <w:szCs w:val="16"/>
              </w:rPr>
              <w:t>,00</w:t>
            </w:r>
          </w:p>
        </w:tc>
        <w:tc>
          <w:tcPr>
            <w:tcW w:w="1701" w:type="dxa"/>
            <w:vAlign w:val="center"/>
          </w:tcPr>
          <w:p w14:paraId="5C1F142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4D5E492C" w14:textId="77777777" w:rsidTr="00542801">
        <w:trPr>
          <w:trHeight w:val="397"/>
        </w:trPr>
        <w:tc>
          <w:tcPr>
            <w:tcW w:w="590" w:type="dxa"/>
            <w:shd w:val="clear" w:color="auto" w:fill="auto"/>
            <w:vAlign w:val="center"/>
          </w:tcPr>
          <w:p w14:paraId="12228798"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11</w:t>
            </w:r>
          </w:p>
        </w:tc>
        <w:tc>
          <w:tcPr>
            <w:tcW w:w="1390" w:type="dxa"/>
            <w:shd w:val="clear" w:color="auto" w:fill="auto"/>
            <w:vAlign w:val="center"/>
          </w:tcPr>
          <w:p w14:paraId="51B89C1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Budowa ścieżki pieszo-rowerowej wzdłuż drogi krajowej nr 53</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324948AB"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40759CF1"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3.1.1, 3.1.2, 3.2.5.</w:t>
            </w:r>
          </w:p>
          <w:p w14:paraId="7B1294B3"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12DF9E5A"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27CA97F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iCs/>
                <w:sz w:val="16"/>
                <w:szCs w:val="16"/>
              </w:rPr>
              <w:t>Generalna Dyrekcja Dróg Krajowych i Autostrad</w:t>
            </w:r>
          </w:p>
        </w:tc>
        <w:tc>
          <w:tcPr>
            <w:tcW w:w="5131" w:type="dxa"/>
            <w:vAlign w:val="center"/>
          </w:tcPr>
          <w:p w14:paraId="2234E48E"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t>Projekt obejmuje budowę ciągu pieszo – rowerowego o długości 20 km.</w:t>
            </w:r>
          </w:p>
          <w:p w14:paraId="6230DECB"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t xml:space="preserve">Projekt obejmuje budowę ciągu pieszo rowerowego dla niechronionych użytkowników ruchu: pieszych, rowerzystów, osób z niepełnosprawnościami. </w:t>
            </w:r>
          </w:p>
          <w:p w14:paraId="07E00F54"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iCs/>
                <w:sz w:val="16"/>
                <w:szCs w:val="16"/>
              </w:rPr>
              <w:t>W ramach zadania założono wykonanie pełnowymiarowej, odseparowanej od jezdni ścieżki pieszej i rowerowej wzdłuż drogi krajowej nr 53. Ciąg połączy gminy Kadzidło, Lelis, Olszewo-Borki oraz miasto Ostrołęka. Stanowić będzie alternatywne, przyjazne dla środowiska źródło transportu. Wpłynie na zmniejszenie ruchu pojazdów silnikowych na drodze krajowej, a co za tym idzie – uspokoi ruch na drodze krajowej i pozytywnie wpłynie na środowisko przyrodnicze.</w:t>
            </w:r>
          </w:p>
        </w:tc>
        <w:tc>
          <w:tcPr>
            <w:tcW w:w="1667" w:type="dxa"/>
            <w:vAlign w:val="center"/>
          </w:tcPr>
          <w:p w14:paraId="39B8CD7A" w14:textId="77777777" w:rsidR="00542801" w:rsidRPr="00EC76AF"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t>FEM – CS 2(viii), Priorytet III, Działanie FEMA.03.01 typ projektu ”Infrastruktura rowerowa i piesza”</w:t>
            </w:r>
          </w:p>
        </w:tc>
        <w:tc>
          <w:tcPr>
            <w:tcW w:w="1559" w:type="dxa"/>
            <w:vAlign w:val="center"/>
          </w:tcPr>
          <w:p w14:paraId="01AF917F"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iCs/>
                <w:sz w:val="16"/>
                <w:szCs w:val="16"/>
              </w:rPr>
              <w:t>24 000 000,00</w:t>
            </w:r>
          </w:p>
        </w:tc>
        <w:tc>
          <w:tcPr>
            <w:tcW w:w="1701" w:type="dxa"/>
            <w:vAlign w:val="center"/>
          </w:tcPr>
          <w:p w14:paraId="476D764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1583F214" w14:textId="77777777" w:rsidTr="00542801">
        <w:trPr>
          <w:trHeight w:val="397"/>
        </w:trPr>
        <w:tc>
          <w:tcPr>
            <w:tcW w:w="590" w:type="dxa"/>
            <w:shd w:val="clear" w:color="auto" w:fill="auto"/>
            <w:vAlign w:val="center"/>
          </w:tcPr>
          <w:p w14:paraId="3529F83F"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12</w:t>
            </w:r>
          </w:p>
        </w:tc>
        <w:tc>
          <w:tcPr>
            <w:tcW w:w="1390" w:type="dxa"/>
            <w:shd w:val="clear" w:color="auto" w:fill="auto"/>
            <w:vAlign w:val="center"/>
          </w:tcPr>
          <w:p w14:paraId="26256BD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Przygotowanie analizy systemu komunikacji publicznej dla obszaru wraz z planem jej wdrażania</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04A7FB7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3B66D993"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3.2.5</w:t>
            </w:r>
            <w:r>
              <w:rPr>
                <w:rFonts w:ascii="Calibri Light" w:hAnsi="Calibri Light"/>
                <w:bCs/>
                <w:sz w:val="16"/>
                <w:szCs w:val="16"/>
              </w:rPr>
              <w:t>.</w:t>
            </w:r>
          </w:p>
          <w:p w14:paraId="73B5B1F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 odwiedzający.</w:t>
            </w:r>
          </w:p>
          <w:p w14:paraId="1C796192"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jest synergicznie powiązany z celem nr 1 i 2</w:t>
            </w:r>
          </w:p>
        </w:tc>
        <w:tc>
          <w:tcPr>
            <w:tcW w:w="1560" w:type="dxa"/>
            <w:vAlign w:val="center"/>
          </w:tcPr>
          <w:p w14:paraId="77A0D5DC"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Ostrołęka</w:t>
            </w:r>
          </w:p>
        </w:tc>
        <w:tc>
          <w:tcPr>
            <w:tcW w:w="5131" w:type="dxa"/>
            <w:vAlign w:val="center"/>
          </w:tcPr>
          <w:p w14:paraId="70393F1F"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iCs/>
                <w:sz w:val="16"/>
                <w:szCs w:val="16"/>
              </w:rPr>
              <w:t>Przygotowanie analizy systemu komunikacji publicznej dla obszaru wraz z planem jej wdrażania.</w:t>
            </w:r>
          </w:p>
        </w:tc>
        <w:tc>
          <w:tcPr>
            <w:tcW w:w="1667" w:type="dxa"/>
            <w:vAlign w:val="center"/>
          </w:tcPr>
          <w:p w14:paraId="5F377F2C" w14:textId="77777777" w:rsidR="00542801" w:rsidRPr="00EC76AF"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t>FEM – CS 2(viii), Priorytet III, Działanie FEMA.03.01 typ projektu „Ekologiczny i konkurencyjny transport publiczny”</w:t>
            </w:r>
          </w:p>
          <w:p w14:paraId="6F169F03" w14:textId="77777777" w:rsidR="00542801" w:rsidRPr="00EC76AF"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t>oraz</w:t>
            </w:r>
          </w:p>
          <w:p w14:paraId="51DF22BC" w14:textId="77777777" w:rsidR="00542801" w:rsidRPr="00A37570"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t>„Budowa i przebudowa infrastruktury transportu publicznego. „</w:t>
            </w:r>
          </w:p>
        </w:tc>
        <w:tc>
          <w:tcPr>
            <w:tcW w:w="1559" w:type="dxa"/>
            <w:vAlign w:val="center"/>
          </w:tcPr>
          <w:p w14:paraId="78446ED2"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iCs/>
                <w:sz w:val="16"/>
                <w:szCs w:val="16"/>
              </w:rPr>
              <w:t>255 000,00</w:t>
            </w:r>
          </w:p>
        </w:tc>
        <w:tc>
          <w:tcPr>
            <w:tcW w:w="1701" w:type="dxa"/>
            <w:vAlign w:val="center"/>
          </w:tcPr>
          <w:p w14:paraId="745C5709"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0093D9EF" w14:textId="77777777" w:rsidTr="00542801">
        <w:trPr>
          <w:trHeight w:val="397"/>
        </w:trPr>
        <w:tc>
          <w:tcPr>
            <w:tcW w:w="590" w:type="dxa"/>
            <w:shd w:val="clear" w:color="auto" w:fill="auto"/>
            <w:vAlign w:val="center"/>
          </w:tcPr>
          <w:p w14:paraId="01EA9BD9" w14:textId="77777777"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sz w:val="16"/>
                <w:szCs w:val="16"/>
              </w:rPr>
              <w:t>13</w:t>
            </w:r>
          </w:p>
        </w:tc>
        <w:tc>
          <w:tcPr>
            <w:tcW w:w="1390" w:type="dxa"/>
            <w:shd w:val="clear" w:color="auto" w:fill="auto"/>
            <w:vAlign w:val="center"/>
          </w:tcPr>
          <w:p w14:paraId="20697840" w14:textId="77777777"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sz w:val="16"/>
                <w:szCs w:val="16"/>
              </w:rPr>
              <w:t>Ekologiczny transport miejski w Ostrołęce i obszarze funkcjonalnym</w:t>
            </w:r>
            <w:r>
              <w:rPr>
                <w:rFonts w:ascii="Calibri Light" w:hAnsi="Calibri Light"/>
                <w:sz w:val="16"/>
                <w:szCs w:val="16"/>
              </w:rPr>
              <w:t xml:space="preserve"> (przedsięwzięcie)</w:t>
            </w:r>
          </w:p>
        </w:tc>
        <w:tc>
          <w:tcPr>
            <w:tcW w:w="2551" w:type="dxa"/>
            <w:shd w:val="clear" w:color="auto" w:fill="auto"/>
            <w:vAlign w:val="center"/>
          </w:tcPr>
          <w:p w14:paraId="0936ED5F" w14:textId="77777777" w:rsidR="00542801" w:rsidRPr="00A37570" w:rsidRDefault="00542801" w:rsidP="00A851A1">
            <w:pPr>
              <w:spacing w:before="0" w:after="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1B3D0FE2" w14:textId="77777777" w:rsidR="00542801" w:rsidRPr="00A37570" w:rsidRDefault="00542801" w:rsidP="00A851A1">
            <w:pPr>
              <w:spacing w:before="0" w:after="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3.2.5.</w:t>
            </w:r>
          </w:p>
          <w:p w14:paraId="109717B0" w14:textId="77777777" w:rsidR="00542801" w:rsidRPr="00A37570" w:rsidRDefault="00542801" w:rsidP="00A851A1">
            <w:pPr>
              <w:spacing w:before="0" w:after="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w:t>
            </w:r>
            <w:r>
              <w:rPr>
                <w:rFonts w:ascii="Calibri Light" w:hAnsi="Calibri Light"/>
                <w:bCs/>
                <w:sz w:val="16"/>
                <w:szCs w:val="16"/>
              </w:rPr>
              <w:t>y</w:t>
            </w:r>
            <w:r w:rsidRPr="00A37570">
              <w:rPr>
                <w:rFonts w:ascii="Calibri Light" w:hAnsi="Calibri Light"/>
                <w:bCs/>
                <w:sz w:val="16"/>
                <w:szCs w:val="16"/>
              </w:rPr>
              <w:t>n - mieszkańcy Partnerstwa OSI Ostrołęka, jak i również turyści i odwiedzający.</w:t>
            </w:r>
          </w:p>
          <w:p w14:paraId="0F747276" w14:textId="77777777"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1 i 2</w:t>
            </w:r>
          </w:p>
        </w:tc>
        <w:tc>
          <w:tcPr>
            <w:tcW w:w="1560" w:type="dxa"/>
            <w:vAlign w:val="center"/>
          </w:tcPr>
          <w:p w14:paraId="0157E333" w14:textId="77777777"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sz w:val="16"/>
                <w:szCs w:val="16"/>
              </w:rPr>
              <w:t>Ostrołęka</w:t>
            </w:r>
          </w:p>
        </w:tc>
        <w:tc>
          <w:tcPr>
            <w:tcW w:w="5131" w:type="dxa"/>
            <w:vAlign w:val="center"/>
          </w:tcPr>
          <w:p w14:paraId="23B3D633" w14:textId="12ED7A7F"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sz w:val="16"/>
                <w:szCs w:val="16"/>
              </w:rPr>
              <w:t>W ramach projektu planowany jest zakup taboru zeroemisyjnego obsługujące</w:t>
            </w:r>
            <w:r>
              <w:rPr>
                <w:rFonts w:ascii="Calibri Light" w:hAnsi="Calibri Light"/>
                <w:sz w:val="16"/>
                <w:szCs w:val="16"/>
              </w:rPr>
              <w:t>go</w:t>
            </w:r>
            <w:r w:rsidRPr="00A37570">
              <w:rPr>
                <w:rFonts w:ascii="Calibri Light" w:hAnsi="Calibri Light"/>
                <w:sz w:val="16"/>
                <w:szCs w:val="16"/>
              </w:rPr>
              <w:t xml:space="preserve"> obszar Partnerstwa</w:t>
            </w:r>
            <w:r w:rsidR="001B7653">
              <w:rPr>
                <w:rFonts w:ascii="Calibri Light" w:hAnsi="Calibri Light"/>
                <w:sz w:val="16"/>
                <w:szCs w:val="16"/>
              </w:rPr>
              <w:t xml:space="preserve"> wraz z infrastrukturą towarzyszącą.</w:t>
            </w:r>
          </w:p>
        </w:tc>
        <w:tc>
          <w:tcPr>
            <w:tcW w:w="1667" w:type="dxa"/>
            <w:vAlign w:val="center"/>
          </w:tcPr>
          <w:p w14:paraId="452D1E9F" w14:textId="77777777" w:rsidR="00542801" w:rsidRPr="00EC76AF" w:rsidRDefault="00542801" w:rsidP="00A851A1">
            <w:pPr>
              <w:spacing w:before="0" w:after="0" w:line="259" w:lineRule="auto"/>
              <w:ind w:left="0"/>
              <w:rPr>
                <w:rFonts w:ascii="Calibri Light" w:hAnsi="Calibri Light"/>
                <w:bCs/>
                <w:sz w:val="16"/>
                <w:szCs w:val="16"/>
              </w:rPr>
            </w:pPr>
            <w:r w:rsidRPr="00EC76AF">
              <w:rPr>
                <w:rFonts w:ascii="Calibri Light" w:hAnsi="Calibri Light"/>
                <w:bCs/>
                <w:sz w:val="16"/>
                <w:szCs w:val="16"/>
              </w:rPr>
              <w:t>FEM – CS 2(viii), Priorytet III, Działanie FEMA.03.01 typ projektu „Ekologiczny i konkurencyjny transport publiczny”</w:t>
            </w:r>
          </w:p>
          <w:p w14:paraId="6EFC92A9" w14:textId="77777777" w:rsidR="00542801" w:rsidRPr="00EC76AF" w:rsidRDefault="00542801" w:rsidP="00A851A1">
            <w:pPr>
              <w:spacing w:before="0" w:after="0" w:line="259" w:lineRule="auto"/>
              <w:ind w:left="0"/>
              <w:rPr>
                <w:rFonts w:ascii="Calibri Light" w:hAnsi="Calibri Light"/>
                <w:bCs/>
                <w:sz w:val="16"/>
                <w:szCs w:val="16"/>
              </w:rPr>
            </w:pPr>
            <w:r w:rsidRPr="00EC76AF">
              <w:rPr>
                <w:rFonts w:ascii="Calibri Light" w:hAnsi="Calibri Light"/>
                <w:bCs/>
                <w:sz w:val="16"/>
                <w:szCs w:val="16"/>
              </w:rPr>
              <w:t>oraz</w:t>
            </w:r>
          </w:p>
          <w:p w14:paraId="32D2DAFF" w14:textId="56E462C1" w:rsidR="001B435F" w:rsidRDefault="00542801" w:rsidP="00A851A1">
            <w:pPr>
              <w:spacing w:before="0" w:after="0" w:line="259" w:lineRule="auto"/>
              <w:ind w:left="0"/>
              <w:rPr>
                <w:rFonts w:ascii="Calibri Light" w:hAnsi="Calibri Light"/>
                <w:bCs/>
                <w:sz w:val="16"/>
                <w:szCs w:val="16"/>
              </w:rPr>
            </w:pPr>
            <w:r w:rsidRPr="00EC76AF">
              <w:rPr>
                <w:rFonts w:ascii="Calibri Light" w:hAnsi="Calibri Light"/>
                <w:bCs/>
                <w:sz w:val="16"/>
                <w:szCs w:val="16"/>
              </w:rPr>
              <w:t>„Budowa i przebudowa infrastruktury transportu publicznego.</w:t>
            </w:r>
            <w:r w:rsidR="001B435F">
              <w:rPr>
                <w:rFonts w:ascii="Calibri Light" w:hAnsi="Calibri Light"/>
                <w:bCs/>
                <w:sz w:val="16"/>
                <w:szCs w:val="16"/>
              </w:rPr>
              <w:t>”</w:t>
            </w:r>
            <w:r w:rsidR="006474F9">
              <w:rPr>
                <w:rFonts w:ascii="Calibri Light" w:hAnsi="Calibri Light"/>
                <w:bCs/>
                <w:sz w:val="16"/>
                <w:szCs w:val="16"/>
              </w:rPr>
              <w:t>;</w:t>
            </w:r>
          </w:p>
          <w:p w14:paraId="3EBC78BB" w14:textId="77777777" w:rsidR="00A851A1" w:rsidRDefault="00A851A1" w:rsidP="00A851A1">
            <w:pPr>
              <w:spacing w:before="0" w:after="0" w:line="259" w:lineRule="auto"/>
              <w:ind w:left="0"/>
              <w:rPr>
                <w:rFonts w:ascii="Calibri Light" w:hAnsi="Calibri Light"/>
                <w:bCs/>
                <w:sz w:val="16"/>
                <w:szCs w:val="16"/>
              </w:rPr>
            </w:pPr>
          </w:p>
          <w:p w14:paraId="0BDDA7AE" w14:textId="0D839610" w:rsidR="00A851A1" w:rsidRPr="00A851A1" w:rsidRDefault="006474F9" w:rsidP="00A851A1">
            <w:pPr>
              <w:spacing w:before="0" w:after="0" w:line="259" w:lineRule="auto"/>
              <w:ind w:left="0"/>
              <w:rPr>
                <w:rFonts w:ascii="Calibri Light" w:hAnsi="Calibri Light"/>
                <w:bCs/>
                <w:sz w:val="16"/>
                <w:szCs w:val="16"/>
              </w:rPr>
            </w:pPr>
            <w:r>
              <w:rPr>
                <w:rFonts w:ascii="Calibri Light" w:hAnsi="Calibri Light"/>
                <w:bCs/>
                <w:sz w:val="16"/>
                <w:szCs w:val="16"/>
              </w:rPr>
              <w:t>F</w:t>
            </w:r>
            <w:r w:rsidR="00B81532">
              <w:rPr>
                <w:rFonts w:ascii="Calibri Light" w:hAnsi="Calibri Light"/>
                <w:bCs/>
                <w:sz w:val="16"/>
                <w:szCs w:val="16"/>
              </w:rPr>
              <w:t xml:space="preserve">EPW – </w:t>
            </w:r>
            <w:r w:rsidR="00B81532">
              <w:t xml:space="preserve"> </w:t>
            </w:r>
            <w:r w:rsidR="00B81532" w:rsidRPr="00B81532">
              <w:rPr>
                <w:rFonts w:ascii="Calibri Light" w:hAnsi="Calibri Light"/>
                <w:bCs/>
                <w:sz w:val="16"/>
                <w:szCs w:val="16"/>
              </w:rPr>
              <w:t>CS (viii)</w:t>
            </w:r>
            <w:r w:rsidR="00B81532">
              <w:rPr>
                <w:rFonts w:ascii="Calibri Light" w:hAnsi="Calibri Light"/>
                <w:bCs/>
                <w:sz w:val="16"/>
                <w:szCs w:val="16"/>
              </w:rPr>
              <w:t>, oś II</w:t>
            </w:r>
            <w:r w:rsidR="00C7113F">
              <w:rPr>
                <w:rFonts w:ascii="Calibri Light" w:hAnsi="Calibri Light"/>
                <w:bCs/>
                <w:sz w:val="16"/>
                <w:szCs w:val="16"/>
              </w:rPr>
              <w:t>, Działanie FEPW.3.1</w:t>
            </w:r>
            <w:r w:rsidR="00A851A1">
              <w:rPr>
                <w:rFonts w:ascii="Calibri Light" w:hAnsi="Calibri Light"/>
                <w:bCs/>
                <w:sz w:val="16"/>
                <w:szCs w:val="16"/>
              </w:rPr>
              <w:t xml:space="preserve"> typ projektu „</w:t>
            </w:r>
            <w:r w:rsidR="00A851A1">
              <w:t xml:space="preserve"> </w:t>
            </w:r>
            <w:r w:rsidR="00A851A1" w:rsidRPr="00A851A1">
              <w:rPr>
                <w:rFonts w:ascii="Calibri Light" w:hAnsi="Calibri Light"/>
                <w:bCs/>
                <w:sz w:val="16"/>
                <w:szCs w:val="16"/>
              </w:rPr>
              <w:t>Projekty</w:t>
            </w:r>
          </w:p>
          <w:p w14:paraId="517681CC"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kompleksowe</w:t>
            </w:r>
          </w:p>
          <w:p w14:paraId="4A5E42CE"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z zakresu</w:t>
            </w:r>
          </w:p>
          <w:p w14:paraId="1D35AE8E"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ekologicznych,</w:t>
            </w:r>
          </w:p>
          <w:p w14:paraId="2F764FA2"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zintegrowanych</w:t>
            </w:r>
          </w:p>
          <w:p w14:paraId="68D9CFB8"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systemów</w:t>
            </w:r>
          </w:p>
          <w:p w14:paraId="0702A5D5"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mobilności miejskiej</w:t>
            </w:r>
          </w:p>
          <w:p w14:paraId="0BA083A5"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(obejmujących</w:t>
            </w:r>
          </w:p>
          <w:p w14:paraId="27E70B50"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transport miejski</w:t>
            </w:r>
          </w:p>
          <w:p w14:paraId="65A9C2A5"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i aktywne formy</w:t>
            </w:r>
          </w:p>
          <w:p w14:paraId="3C9D11D4"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lastRenderedPageBreak/>
              <w:t>mobilności),</w:t>
            </w:r>
          </w:p>
          <w:p w14:paraId="70C1BC58"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przyczyniające się</w:t>
            </w:r>
          </w:p>
          <w:p w14:paraId="53635D00"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do zmniejszenia</w:t>
            </w:r>
          </w:p>
          <w:p w14:paraId="25F3AB88"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emisji</w:t>
            </w:r>
          </w:p>
          <w:p w14:paraId="100854C7"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zanieczyszczeń,</w:t>
            </w:r>
          </w:p>
          <w:p w14:paraId="2AA91E00"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hałasu i zwiększenia</w:t>
            </w:r>
          </w:p>
          <w:p w14:paraId="34F0B952"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efektywności</w:t>
            </w:r>
          </w:p>
          <w:p w14:paraId="12025808"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przemieszczania się</w:t>
            </w:r>
          </w:p>
          <w:p w14:paraId="7EF7EB31"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w miastach i ich</w:t>
            </w:r>
          </w:p>
          <w:p w14:paraId="0806B12A" w14:textId="77777777" w:rsidR="00A851A1" w:rsidRPr="00A851A1"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obszarach</w:t>
            </w:r>
          </w:p>
          <w:p w14:paraId="1FABAC4C" w14:textId="5F706FC1" w:rsidR="006474F9" w:rsidRDefault="00A851A1" w:rsidP="00A851A1">
            <w:pPr>
              <w:spacing w:before="0" w:after="0" w:line="259" w:lineRule="auto"/>
              <w:ind w:left="0"/>
              <w:rPr>
                <w:rFonts w:ascii="Calibri Light" w:hAnsi="Calibri Light"/>
                <w:bCs/>
                <w:sz w:val="16"/>
                <w:szCs w:val="16"/>
              </w:rPr>
            </w:pPr>
            <w:r w:rsidRPr="00A851A1">
              <w:rPr>
                <w:rFonts w:ascii="Calibri Light" w:hAnsi="Calibri Light"/>
                <w:bCs/>
                <w:sz w:val="16"/>
                <w:szCs w:val="16"/>
              </w:rPr>
              <w:t>funkcjonalnych</w:t>
            </w:r>
            <w:r>
              <w:rPr>
                <w:rFonts w:ascii="Calibri Light" w:hAnsi="Calibri Light"/>
                <w:bCs/>
                <w:sz w:val="16"/>
                <w:szCs w:val="16"/>
              </w:rPr>
              <w:t>”;</w:t>
            </w:r>
          </w:p>
          <w:p w14:paraId="70DB8308" w14:textId="77777777" w:rsidR="00A851A1" w:rsidRDefault="00A851A1" w:rsidP="00A851A1">
            <w:pPr>
              <w:spacing w:before="0" w:after="0" w:line="259" w:lineRule="auto"/>
              <w:ind w:left="0"/>
              <w:rPr>
                <w:rFonts w:ascii="Calibri Light" w:hAnsi="Calibri Light"/>
                <w:bCs/>
                <w:sz w:val="16"/>
                <w:szCs w:val="16"/>
              </w:rPr>
            </w:pPr>
          </w:p>
          <w:p w14:paraId="32946717" w14:textId="7E8AEDD4" w:rsidR="00542801" w:rsidRPr="001B435F" w:rsidRDefault="00542801" w:rsidP="00A851A1">
            <w:pPr>
              <w:spacing w:before="0" w:after="0" w:line="259" w:lineRule="auto"/>
              <w:ind w:left="0"/>
              <w:rPr>
                <w:rFonts w:ascii="Calibri Light" w:hAnsi="Calibri Light"/>
                <w:bCs/>
                <w:sz w:val="16"/>
                <w:szCs w:val="16"/>
              </w:rPr>
            </w:pPr>
            <w:r w:rsidRPr="00A37570">
              <w:rPr>
                <w:rFonts w:ascii="Calibri Light" w:hAnsi="Calibri Light"/>
                <w:sz w:val="16"/>
                <w:szCs w:val="16"/>
              </w:rPr>
              <w:t>NFOŚIGW</w:t>
            </w:r>
          </w:p>
        </w:tc>
        <w:tc>
          <w:tcPr>
            <w:tcW w:w="1559" w:type="dxa"/>
            <w:vAlign w:val="center"/>
          </w:tcPr>
          <w:p w14:paraId="0243B806" w14:textId="55B55426" w:rsidR="00542801" w:rsidRPr="00A37570" w:rsidRDefault="00F111D7" w:rsidP="00A851A1">
            <w:pPr>
              <w:spacing w:before="0" w:after="0" w:line="259" w:lineRule="auto"/>
              <w:ind w:left="0"/>
              <w:rPr>
                <w:rFonts w:ascii="Calibri Light" w:hAnsi="Calibri Light"/>
                <w:sz w:val="16"/>
                <w:szCs w:val="16"/>
              </w:rPr>
            </w:pPr>
            <w:r>
              <w:rPr>
                <w:rFonts w:ascii="Calibri Light" w:hAnsi="Calibri Light"/>
                <w:sz w:val="16"/>
                <w:szCs w:val="16"/>
              </w:rPr>
              <w:lastRenderedPageBreak/>
              <w:t>11</w:t>
            </w:r>
            <w:r w:rsidR="00542801" w:rsidRPr="00A37570">
              <w:rPr>
                <w:rFonts w:ascii="Calibri Light" w:hAnsi="Calibri Light"/>
                <w:sz w:val="16"/>
                <w:szCs w:val="16"/>
              </w:rPr>
              <w:t xml:space="preserve"> 475 000,00</w:t>
            </w:r>
          </w:p>
        </w:tc>
        <w:tc>
          <w:tcPr>
            <w:tcW w:w="1701" w:type="dxa"/>
            <w:vAlign w:val="center"/>
          </w:tcPr>
          <w:p w14:paraId="7AF76969" w14:textId="77777777" w:rsidR="00542801" w:rsidRPr="00A37570" w:rsidRDefault="00542801" w:rsidP="00A851A1">
            <w:pPr>
              <w:spacing w:before="0" w:after="0" w:line="259" w:lineRule="auto"/>
              <w:ind w:left="0"/>
              <w:rPr>
                <w:rFonts w:ascii="Calibri Light" w:hAnsi="Calibri Light"/>
                <w:sz w:val="16"/>
                <w:szCs w:val="16"/>
              </w:rPr>
            </w:pPr>
            <w:r w:rsidRPr="00A37570">
              <w:rPr>
                <w:rFonts w:ascii="Calibri Light" w:hAnsi="Calibri Light"/>
                <w:sz w:val="16"/>
                <w:szCs w:val="16"/>
              </w:rPr>
              <w:t>Przyjęcie Strategii Ponadlokalnej (zawierającej elementy SUMP) i jej pozytywne zaopiniowanie przez IZ FEM 2021-2027</w:t>
            </w:r>
          </w:p>
        </w:tc>
      </w:tr>
    </w:tbl>
    <w:bookmarkEnd w:id="79"/>
    <w:p w14:paraId="49A1ED4A" w14:textId="77777777" w:rsidR="00CF5EBB" w:rsidRPr="00E63E69" w:rsidRDefault="00CF5EBB" w:rsidP="00CF5EBB">
      <w:pPr>
        <w:pStyle w:val="Tekstprzypisudolnego"/>
        <w:rPr>
          <w:rFonts w:cstheme="minorHAnsi"/>
          <w:b/>
          <w:iCs/>
          <w:noProof/>
          <w:szCs w:val="18"/>
        </w:rPr>
      </w:pPr>
      <w:r>
        <w:t>Źródło: Opracowanie własne</w:t>
      </w:r>
    </w:p>
    <w:p w14:paraId="08A236C4" w14:textId="61520FA9" w:rsidR="00E65561" w:rsidRPr="009060A4" w:rsidRDefault="00E65561" w:rsidP="009060A4">
      <w:pPr>
        <w:spacing w:before="0" w:after="160" w:line="259" w:lineRule="auto"/>
        <w:ind w:left="0"/>
        <w:rPr>
          <w:rFonts w:ascii="Calibri Light" w:hAnsi="Calibri Light"/>
        </w:rPr>
        <w:sectPr w:rsidR="00E65561" w:rsidRPr="009060A4" w:rsidSect="003E21C0">
          <w:pgSz w:w="16838" w:h="11906" w:orient="landscape"/>
          <w:pgMar w:top="1418" w:right="253" w:bottom="1418" w:left="284" w:header="709" w:footer="709" w:gutter="0"/>
          <w:cols w:space="708"/>
          <w:docGrid w:linePitch="360"/>
        </w:sectPr>
      </w:pPr>
    </w:p>
    <w:p w14:paraId="090EBE74" w14:textId="4BBF2372" w:rsidR="005367B3" w:rsidRDefault="005367B3" w:rsidP="005367B3">
      <w:pPr>
        <w:pStyle w:val="Nagwek2"/>
      </w:pPr>
      <w:bookmarkStart w:id="80" w:name="_Toc146725908"/>
      <w:r>
        <w:lastRenderedPageBreak/>
        <w:t>Lista przedsięwzięć</w:t>
      </w:r>
      <w:bookmarkEnd w:id="80"/>
    </w:p>
    <w:p w14:paraId="50F125AF" w14:textId="449B1173" w:rsidR="005367B3" w:rsidRDefault="005367B3" w:rsidP="005367B3">
      <w:pPr>
        <w:spacing w:after="120"/>
        <w:rPr>
          <w:shd w:val="clear" w:color="auto" w:fill="FFFFFF"/>
          <w:lang w:eastAsia="pl-PL"/>
        </w:rPr>
      </w:pPr>
      <w:r>
        <w:t xml:space="preserve">Lista przedsięwzięć, realizujących cele strategii rozwoju ponadlokalnego Partnerstwa Ostrołęckiego Obszaru Strategicznej Interwencji, została przedstawiona w </w:t>
      </w:r>
      <w:r w:rsidRPr="00820261">
        <w:t>tabeli 1</w:t>
      </w:r>
      <w:r>
        <w:t>3</w:t>
      </w:r>
      <w:r w:rsidRPr="00820261">
        <w:t>.</w:t>
      </w:r>
      <w:r>
        <w:t xml:space="preserve"> </w:t>
      </w:r>
      <w:r>
        <w:rPr>
          <w:shd w:val="clear" w:color="auto" w:fill="FFFFFF"/>
          <w:lang w:eastAsia="pl-PL"/>
        </w:rPr>
        <w:t>Jej wzór</w:t>
      </w:r>
      <w:r w:rsidRPr="00C50275">
        <w:rPr>
          <w:shd w:val="clear" w:color="auto" w:fill="FFFFFF"/>
          <w:lang w:eastAsia="pl-PL"/>
        </w:rPr>
        <w:t xml:space="preserve"> został skonsultowany w toku prac nad strategią z przedstawicielami Instytucji Zarządzającej Województwa Mazowieckiego</w:t>
      </w:r>
      <w:r>
        <w:rPr>
          <w:shd w:val="clear" w:color="auto" w:fill="FFFFFF"/>
          <w:lang w:eastAsia="pl-PL"/>
        </w:rPr>
        <w:t>.</w:t>
      </w:r>
    </w:p>
    <w:p w14:paraId="525FECC8" w14:textId="77777777" w:rsidR="005367B3" w:rsidRDefault="005367B3" w:rsidP="005367B3">
      <w:pPr>
        <w:spacing w:after="120"/>
        <w:rPr>
          <w:shd w:val="clear" w:color="auto" w:fill="FFFFFF"/>
          <w:lang w:eastAsia="pl-PL"/>
        </w:rPr>
      </w:pPr>
      <w:r>
        <w:rPr>
          <w:shd w:val="clear" w:color="auto" w:fill="FFFFFF"/>
          <w:lang w:eastAsia="pl-PL"/>
        </w:rPr>
        <w:t>Należy w tym miejscu podkreślić fakt, że wszystkie przedsięwzięcia są zintegrowane na poziomie celów strategicznych, które stanowią podstawę stworzonej listy przedsięwzięć.</w:t>
      </w:r>
    </w:p>
    <w:p w14:paraId="688E827C" w14:textId="77777777" w:rsidR="005367B3" w:rsidRDefault="005367B3" w:rsidP="005367B3">
      <w:pPr>
        <w:spacing w:after="120"/>
        <w:ind w:left="0"/>
        <w:rPr>
          <w:shd w:val="clear" w:color="auto" w:fill="FFFFFF"/>
          <w:lang w:eastAsia="pl-PL"/>
        </w:rPr>
      </w:pPr>
    </w:p>
    <w:p w14:paraId="3E30CC54" w14:textId="77777777" w:rsidR="005367B3" w:rsidRDefault="005367B3" w:rsidP="005367B3">
      <w:pPr>
        <w:spacing w:after="120"/>
        <w:ind w:left="0"/>
        <w:sectPr w:rsidR="005367B3" w:rsidSect="00A75019">
          <w:pgSz w:w="11906" w:h="16838" w:code="9"/>
          <w:pgMar w:top="255" w:right="1418" w:bottom="284" w:left="1418" w:header="709" w:footer="709" w:gutter="0"/>
          <w:cols w:space="708"/>
          <w:docGrid w:linePitch="360"/>
        </w:sectPr>
      </w:pPr>
    </w:p>
    <w:p w14:paraId="28DFCC7D" w14:textId="38B924BC" w:rsidR="00CF5EBB" w:rsidRDefault="00CF5EBB" w:rsidP="00CF5EBB">
      <w:pPr>
        <w:pStyle w:val="Legenda"/>
      </w:pPr>
      <w:bookmarkStart w:id="81" w:name="_Toc147140421"/>
      <w:r>
        <w:lastRenderedPageBreak/>
        <w:t xml:space="preserve">Tabela </w:t>
      </w:r>
      <w:r>
        <w:fldChar w:fldCharType="begin"/>
      </w:r>
      <w:r>
        <w:instrText xml:space="preserve"> SEQ Tabela \* ARABIC </w:instrText>
      </w:r>
      <w:r>
        <w:fldChar w:fldCharType="separate"/>
      </w:r>
      <w:r w:rsidR="00542801">
        <w:t>13</w:t>
      </w:r>
      <w:r>
        <w:fldChar w:fldCharType="end"/>
      </w:r>
      <w:r>
        <w:t xml:space="preserve"> Lista przedsięwzięć</w:t>
      </w:r>
      <w:bookmarkEnd w:id="81"/>
    </w:p>
    <w:tbl>
      <w:tblPr>
        <w:tblStyle w:val="Tabela-Siatka"/>
        <w:tblpPr w:leftFromText="180" w:rightFromText="180" w:vertAnchor="page" w:horzAnchor="margin" w:tblpY="2341"/>
        <w:tblW w:w="0" w:type="auto"/>
        <w:tblLook w:val="0620" w:firstRow="1" w:lastRow="0" w:firstColumn="0" w:lastColumn="0" w:noHBand="1" w:noVBand="1"/>
      </w:tblPr>
      <w:tblGrid>
        <w:gridCol w:w="488"/>
        <w:gridCol w:w="2321"/>
        <w:gridCol w:w="1712"/>
        <w:gridCol w:w="1692"/>
        <w:gridCol w:w="3847"/>
        <w:gridCol w:w="1984"/>
        <w:gridCol w:w="1701"/>
        <w:gridCol w:w="1511"/>
      </w:tblGrid>
      <w:tr w:rsidR="00433426" w:rsidRPr="00433426" w14:paraId="3F723734" w14:textId="77777777" w:rsidTr="00A94ACD">
        <w:trPr>
          <w:tblHeader/>
        </w:trPr>
        <w:tc>
          <w:tcPr>
            <w:tcW w:w="488" w:type="dxa"/>
            <w:shd w:val="clear" w:color="auto" w:fill="FFC000" w:themeFill="accent4"/>
            <w:vAlign w:val="center"/>
          </w:tcPr>
          <w:p w14:paraId="7E6391E9" w14:textId="77777777" w:rsidR="00433426" w:rsidRPr="00433426" w:rsidRDefault="00433426" w:rsidP="00433426">
            <w:pPr>
              <w:spacing w:after="120"/>
              <w:ind w:left="0"/>
              <w:rPr>
                <w:b/>
                <w:bCs/>
                <w:sz w:val="22"/>
                <w:szCs w:val="20"/>
              </w:rPr>
            </w:pPr>
            <w:r w:rsidRPr="00433426">
              <w:rPr>
                <w:b/>
                <w:bCs/>
                <w:sz w:val="22"/>
                <w:szCs w:val="20"/>
              </w:rPr>
              <w:t>Lp.</w:t>
            </w:r>
          </w:p>
        </w:tc>
        <w:tc>
          <w:tcPr>
            <w:tcW w:w="2321" w:type="dxa"/>
            <w:shd w:val="clear" w:color="auto" w:fill="FFC000" w:themeFill="accent4"/>
            <w:vAlign w:val="center"/>
          </w:tcPr>
          <w:p w14:paraId="4CE19872" w14:textId="77777777" w:rsidR="00433426" w:rsidRPr="00433426" w:rsidRDefault="00433426" w:rsidP="00433426">
            <w:pPr>
              <w:spacing w:after="120"/>
              <w:ind w:left="0"/>
              <w:rPr>
                <w:b/>
                <w:bCs/>
                <w:sz w:val="22"/>
                <w:szCs w:val="20"/>
              </w:rPr>
            </w:pPr>
            <w:r w:rsidRPr="00433426">
              <w:rPr>
                <w:b/>
                <w:bCs/>
                <w:sz w:val="22"/>
                <w:szCs w:val="20"/>
              </w:rPr>
              <w:t>Nazwa przedsięwzięcia</w:t>
            </w:r>
          </w:p>
        </w:tc>
        <w:tc>
          <w:tcPr>
            <w:tcW w:w="1712" w:type="dxa"/>
            <w:shd w:val="clear" w:color="auto" w:fill="FFC000" w:themeFill="accent4"/>
            <w:vAlign w:val="center"/>
          </w:tcPr>
          <w:p w14:paraId="05A2308C" w14:textId="77777777" w:rsidR="00433426" w:rsidRPr="00433426" w:rsidRDefault="00433426" w:rsidP="00433426">
            <w:pPr>
              <w:spacing w:after="120"/>
              <w:ind w:left="0"/>
              <w:rPr>
                <w:b/>
                <w:bCs/>
                <w:sz w:val="22"/>
                <w:szCs w:val="20"/>
              </w:rPr>
            </w:pPr>
            <w:r w:rsidRPr="00433426">
              <w:rPr>
                <w:b/>
                <w:bCs/>
                <w:sz w:val="22"/>
                <w:szCs w:val="20"/>
              </w:rPr>
              <w:t>Wskazanie i uzasadnienie realizacji celu strategii IIT/strategii rozwoju ponadlokalnego przez  przedsięwzięcie, ze wskazaniem podejścia zintegrowanego</w:t>
            </w:r>
          </w:p>
          <w:p w14:paraId="3A2D2A40" w14:textId="77777777" w:rsidR="00433426" w:rsidRPr="00433426" w:rsidRDefault="00433426" w:rsidP="00433426">
            <w:pPr>
              <w:spacing w:after="120"/>
              <w:ind w:left="0"/>
              <w:rPr>
                <w:b/>
                <w:bCs/>
                <w:sz w:val="22"/>
                <w:szCs w:val="20"/>
              </w:rPr>
            </w:pPr>
          </w:p>
        </w:tc>
        <w:tc>
          <w:tcPr>
            <w:tcW w:w="1692" w:type="dxa"/>
            <w:shd w:val="clear" w:color="auto" w:fill="FFC000" w:themeFill="accent4"/>
            <w:vAlign w:val="center"/>
          </w:tcPr>
          <w:p w14:paraId="71BAA659" w14:textId="77777777" w:rsidR="00433426" w:rsidRPr="00433426" w:rsidRDefault="00433426" w:rsidP="00433426">
            <w:pPr>
              <w:spacing w:after="120"/>
              <w:ind w:left="0"/>
              <w:rPr>
                <w:b/>
                <w:bCs/>
                <w:sz w:val="22"/>
                <w:szCs w:val="20"/>
              </w:rPr>
            </w:pPr>
            <w:r w:rsidRPr="00433426">
              <w:rPr>
                <w:b/>
                <w:bCs/>
                <w:sz w:val="22"/>
                <w:szCs w:val="20"/>
              </w:rPr>
              <w:t>Typ beneficjenta (np. jst, mśp)</w:t>
            </w:r>
          </w:p>
        </w:tc>
        <w:tc>
          <w:tcPr>
            <w:tcW w:w="3847" w:type="dxa"/>
            <w:shd w:val="clear" w:color="auto" w:fill="FFC000" w:themeFill="accent4"/>
            <w:vAlign w:val="center"/>
          </w:tcPr>
          <w:p w14:paraId="208CA104" w14:textId="77777777" w:rsidR="00433426" w:rsidRPr="00433426" w:rsidRDefault="00433426" w:rsidP="00433426">
            <w:pPr>
              <w:spacing w:after="120"/>
              <w:ind w:left="0"/>
              <w:rPr>
                <w:b/>
                <w:bCs/>
                <w:sz w:val="22"/>
                <w:szCs w:val="20"/>
              </w:rPr>
            </w:pPr>
            <w:r w:rsidRPr="00433426">
              <w:rPr>
                <w:b/>
                <w:bCs/>
                <w:sz w:val="22"/>
                <w:szCs w:val="20"/>
              </w:rPr>
              <w:t>Planowany zakres przedsięwzięcia  – najważniejsze elementy przedsięwzięcia</w:t>
            </w:r>
          </w:p>
        </w:tc>
        <w:tc>
          <w:tcPr>
            <w:tcW w:w="1984" w:type="dxa"/>
            <w:shd w:val="clear" w:color="auto" w:fill="FFC000" w:themeFill="accent4"/>
            <w:vAlign w:val="center"/>
          </w:tcPr>
          <w:p w14:paraId="4E09D385" w14:textId="77777777" w:rsidR="00433426" w:rsidRPr="00433426" w:rsidRDefault="00433426" w:rsidP="00433426">
            <w:pPr>
              <w:spacing w:after="120"/>
              <w:ind w:left="0"/>
              <w:rPr>
                <w:b/>
                <w:bCs/>
                <w:sz w:val="22"/>
                <w:szCs w:val="20"/>
              </w:rPr>
            </w:pPr>
            <w:r w:rsidRPr="00433426">
              <w:rPr>
                <w:b/>
                <w:bCs/>
                <w:sz w:val="22"/>
                <w:szCs w:val="20"/>
              </w:rPr>
              <w:t>Planowane źródło finansowania, ze wskazaniem programu i konkretnego CS/Priorytet i działanie</w:t>
            </w:r>
          </w:p>
        </w:tc>
        <w:tc>
          <w:tcPr>
            <w:tcW w:w="1701" w:type="dxa"/>
            <w:shd w:val="clear" w:color="auto" w:fill="FFC000" w:themeFill="accent4"/>
            <w:vAlign w:val="center"/>
          </w:tcPr>
          <w:p w14:paraId="6A047094" w14:textId="77777777" w:rsidR="00433426" w:rsidRPr="00433426" w:rsidRDefault="00433426" w:rsidP="00433426">
            <w:pPr>
              <w:spacing w:after="120"/>
              <w:ind w:left="0"/>
              <w:rPr>
                <w:b/>
                <w:bCs/>
                <w:sz w:val="22"/>
                <w:szCs w:val="20"/>
              </w:rPr>
            </w:pPr>
            <w:r w:rsidRPr="00433426">
              <w:rPr>
                <w:b/>
                <w:bCs/>
                <w:sz w:val="22"/>
                <w:szCs w:val="20"/>
              </w:rPr>
              <w:t>Szacunkowa wartość wkładu UE (PLN)</w:t>
            </w:r>
          </w:p>
        </w:tc>
        <w:tc>
          <w:tcPr>
            <w:tcW w:w="1511" w:type="dxa"/>
            <w:shd w:val="clear" w:color="auto" w:fill="FFC000" w:themeFill="accent4"/>
            <w:vAlign w:val="center"/>
          </w:tcPr>
          <w:p w14:paraId="475FC0BF" w14:textId="77777777" w:rsidR="00433426" w:rsidRPr="00433426" w:rsidRDefault="00433426" w:rsidP="00433426">
            <w:pPr>
              <w:spacing w:after="120"/>
              <w:ind w:left="0"/>
              <w:rPr>
                <w:b/>
                <w:bCs/>
                <w:sz w:val="22"/>
                <w:szCs w:val="20"/>
              </w:rPr>
            </w:pPr>
            <w:r w:rsidRPr="00433426">
              <w:rPr>
                <w:b/>
                <w:bCs/>
                <w:sz w:val="22"/>
                <w:szCs w:val="20"/>
              </w:rPr>
              <w:t>Podstawowe warunki realizacji</w:t>
            </w:r>
          </w:p>
        </w:tc>
      </w:tr>
      <w:tr w:rsidR="00433426" w:rsidRPr="00433426" w14:paraId="2D9C225E" w14:textId="77777777" w:rsidTr="00A94ACD">
        <w:tc>
          <w:tcPr>
            <w:tcW w:w="15256" w:type="dxa"/>
            <w:gridSpan w:val="8"/>
            <w:shd w:val="clear" w:color="auto" w:fill="E7E6E6" w:themeFill="background2"/>
          </w:tcPr>
          <w:p w14:paraId="1BBC9B3D" w14:textId="77777777" w:rsidR="00433426" w:rsidRPr="00433426" w:rsidRDefault="00433426" w:rsidP="00433426">
            <w:pPr>
              <w:spacing w:after="120"/>
              <w:ind w:left="0"/>
              <w:jc w:val="center"/>
              <w:rPr>
                <w:sz w:val="16"/>
                <w:szCs w:val="16"/>
              </w:rPr>
            </w:pPr>
            <w:r w:rsidRPr="00433426">
              <w:rPr>
                <w:sz w:val="16"/>
                <w:szCs w:val="16"/>
              </w:rPr>
              <w:t>Cel strategiczny 1 - Rozwój lokalnego potencjału i polepszenie warunków dla nowoczesnego rozwoju gospodarczego</w:t>
            </w:r>
          </w:p>
        </w:tc>
      </w:tr>
      <w:tr w:rsidR="00433426" w:rsidRPr="00433426" w14:paraId="3FA1ECBD" w14:textId="77777777" w:rsidTr="00A94ACD">
        <w:tc>
          <w:tcPr>
            <w:tcW w:w="488" w:type="dxa"/>
          </w:tcPr>
          <w:p w14:paraId="59DF3442" w14:textId="77777777" w:rsidR="00433426" w:rsidRPr="00433426" w:rsidRDefault="00433426" w:rsidP="00433426">
            <w:pPr>
              <w:spacing w:after="120"/>
              <w:ind w:left="0"/>
              <w:rPr>
                <w:b/>
                <w:bCs/>
                <w:sz w:val="16"/>
                <w:szCs w:val="16"/>
              </w:rPr>
            </w:pPr>
            <w:r w:rsidRPr="00433426">
              <w:rPr>
                <w:b/>
                <w:bCs/>
                <w:sz w:val="16"/>
                <w:szCs w:val="16"/>
              </w:rPr>
              <w:t>1</w:t>
            </w:r>
          </w:p>
        </w:tc>
        <w:tc>
          <w:tcPr>
            <w:tcW w:w="2321" w:type="dxa"/>
          </w:tcPr>
          <w:p w14:paraId="62E4A616" w14:textId="77777777" w:rsidR="00433426" w:rsidRPr="00433426" w:rsidRDefault="00433426" w:rsidP="00433426">
            <w:pPr>
              <w:spacing w:after="120"/>
              <w:ind w:left="0"/>
              <w:rPr>
                <w:b/>
                <w:bCs/>
                <w:sz w:val="16"/>
                <w:szCs w:val="16"/>
              </w:rPr>
            </w:pPr>
            <w:r w:rsidRPr="00433426">
              <w:rPr>
                <w:sz w:val="16"/>
                <w:szCs w:val="16"/>
              </w:rPr>
              <w:t>Rozwój nowoczesnej infrastruktury w zakresie edukacji zawodowej.</w:t>
            </w:r>
          </w:p>
        </w:tc>
        <w:tc>
          <w:tcPr>
            <w:tcW w:w="1712" w:type="dxa"/>
          </w:tcPr>
          <w:p w14:paraId="246B7ABE" w14:textId="04F72E6D" w:rsidR="00433426" w:rsidRPr="00433426" w:rsidRDefault="00433426" w:rsidP="00433426">
            <w:pPr>
              <w:spacing w:after="120"/>
              <w:ind w:left="0"/>
              <w:rPr>
                <w:bCs/>
                <w:sz w:val="16"/>
                <w:szCs w:val="16"/>
              </w:rPr>
            </w:pPr>
            <w:r w:rsidRPr="00433426">
              <w:rPr>
                <w:bCs/>
                <w:sz w:val="16"/>
                <w:szCs w:val="16"/>
              </w:rPr>
              <w:t>Przedsięwzięcie jest spójne z celem strategicznym nr 1 oraz spełnia przesłanki podejścia zintegrowanego.</w:t>
            </w:r>
          </w:p>
          <w:p w14:paraId="0E8D351B" w14:textId="19BCCC7D"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236D0EDE" w14:textId="7AFD966C" w:rsidR="00433426" w:rsidRPr="00433426" w:rsidRDefault="00433426" w:rsidP="00433426">
            <w:pPr>
              <w:spacing w:after="120"/>
              <w:ind w:left="0"/>
              <w:rPr>
                <w:bCs/>
                <w:sz w:val="16"/>
                <w:szCs w:val="16"/>
              </w:rPr>
            </w:pPr>
            <w:r w:rsidRPr="00433426">
              <w:rPr>
                <w:bCs/>
                <w:sz w:val="16"/>
                <w:szCs w:val="16"/>
              </w:rPr>
              <w:t xml:space="preserve">Z realizacji przedsięwzięcia korzystać będą </w:t>
            </w:r>
            <w:r w:rsidRPr="00433426">
              <w:rPr>
                <w:bCs/>
                <w:sz w:val="16"/>
                <w:szCs w:val="16"/>
              </w:rPr>
              <w:lastRenderedPageBreak/>
              <w:t>mieszkańcy więcej niż jednej gmin - mieszkańcy Partnerstwa OSI Ostrołęka.</w:t>
            </w:r>
          </w:p>
          <w:p w14:paraId="29E021E8" w14:textId="77777777" w:rsidR="00433426" w:rsidRPr="00433426" w:rsidRDefault="00433426" w:rsidP="00433426">
            <w:pPr>
              <w:spacing w:after="120"/>
              <w:ind w:left="0"/>
              <w:rPr>
                <w:b/>
                <w:bCs/>
                <w:sz w:val="16"/>
                <w:szCs w:val="16"/>
              </w:rPr>
            </w:pPr>
            <w:r w:rsidRPr="00433426">
              <w:rPr>
                <w:bCs/>
                <w:sz w:val="16"/>
                <w:szCs w:val="16"/>
              </w:rPr>
              <w:t>Przedsięwzięcie jest synergicznie powiązane z celem nr 2.</w:t>
            </w:r>
          </w:p>
        </w:tc>
        <w:tc>
          <w:tcPr>
            <w:tcW w:w="1692" w:type="dxa"/>
          </w:tcPr>
          <w:p w14:paraId="16819128" w14:textId="77777777" w:rsidR="00433426" w:rsidRPr="00433426" w:rsidRDefault="00433426" w:rsidP="00433426">
            <w:pPr>
              <w:spacing w:after="120"/>
              <w:ind w:left="0"/>
              <w:rPr>
                <w:b/>
                <w:bCs/>
                <w:sz w:val="16"/>
                <w:szCs w:val="16"/>
              </w:rPr>
            </w:pPr>
            <w:r w:rsidRPr="00433426">
              <w:rPr>
                <w:sz w:val="16"/>
                <w:szCs w:val="16"/>
              </w:rPr>
              <w:lastRenderedPageBreak/>
              <w:t>Przewidywane typy beneficjenta: jednostki samorządu terytorialnego i jednostki organizacyjne tych JST, szkoły i inne placówki systemu oświaty oraz ich organy prowadzące</w:t>
            </w:r>
          </w:p>
        </w:tc>
        <w:tc>
          <w:tcPr>
            <w:tcW w:w="3847" w:type="dxa"/>
          </w:tcPr>
          <w:p w14:paraId="03AA7723"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 prowadzące do poprawy warunków nauczania dla wszystkich uczniów poprzez modernizację bazy techniczno-dydaktycznej szkolnictwa branżowego i poprawy wyposażenia pracowni praktycznej nauki zawodu oraz wyposażenie infrastruktury dydaktycznej szkół prowadzących kształcenie zawodowe.</w:t>
            </w:r>
          </w:p>
          <w:p w14:paraId="3DA937C2" w14:textId="77777777" w:rsidR="00433426" w:rsidRPr="00433426" w:rsidRDefault="00433426" w:rsidP="00433426">
            <w:pPr>
              <w:spacing w:after="120"/>
              <w:ind w:left="0"/>
              <w:rPr>
                <w:sz w:val="16"/>
                <w:szCs w:val="16"/>
              </w:rPr>
            </w:pPr>
          </w:p>
          <w:p w14:paraId="1FCCD03D" w14:textId="77777777" w:rsidR="00433426" w:rsidRPr="00433426" w:rsidRDefault="00433426" w:rsidP="00433426">
            <w:pPr>
              <w:spacing w:after="120"/>
              <w:ind w:left="0"/>
              <w:rPr>
                <w:b/>
                <w:bCs/>
                <w:sz w:val="16"/>
                <w:szCs w:val="16"/>
              </w:rPr>
            </w:pPr>
          </w:p>
        </w:tc>
        <w:tc>
          <w:tcPr>
            <w:tcW w:w="1984" w:type="dxa"/>
          </w:tcPr>
          <w:p w14:paraId="63DC7CD8" w14:textId="665E0AE7" w:rsidR="00903395" w:rsidRDefault="00903395" w:rsidP="00433426">
            <w:pPr>
              <w:spacing w:after="120"/>
              <w:ind w:left="0"/>
              <w:rPr>
                <w:iCs/>
                <w:sz w:val="16"/>
                <w:szCs w:val="16"/>
              </w:rPr>
            </w:pPr>
            <w:r w:rsidRPr="00903395">
              <w:rPr>
                <w:iCs/>
                <w:sz w:val="16"/>
                <w:szCs w:val="16"/>
              </w:rPr>
              <w:t>FEMA.07.02 Wzmocnienie kompetencji uczniów</w:t>
            </w:r>
            <w:r w:rsidR="00CD4897">
              <w:rPr>
                <w:iCs/>
                <w:sz w:val="16"/>
                <w:szCs w:val="16"/>
              </w:rPr>
              <w:t>;</w:t>
            </w:r>
            <w:r w:rsidRPr="00903395">
              <w:rPr>
                <w:iCs/>
                <w:sz w:val="16"/>
                <w:szCs w:val="16"/>
              </w:rPr>
              <w:t xml:space="preserve"> </w:t>
            </w:r>
          </w:p>
          <w:p w14:paraId="16226304" w14:textId="40D51E7A" w:rsidR="00682395" w:rsidRDefault="00682395" w:rsidP="00433426">
            <w:pPr>
              <w:spacing w:after="120"/>
              <w:ind w:left="0"/>
              <w:rPr>
                <w:sz w:val="16"/>
                <w:szCs w:val="16"/>
              </w:rPr>
            </w:pPr>
            <w:r w:rsidRPr="00682395">
              <w:rPr>
                <w:sz w:val="16"/>
                <w:szCs w:val="16"/>
              </w:rPr>
              <w:t>FEMA.05.03 Infrastruktura w edukacji zawodowej</w:t>
            </w:r>
            <w:r w:rsidR="00CD4897">
              <w:rPr>
                <w:sz w:val="16"/>
                <w:szCs w:val="16"/>
              </w:rPr>
              <w:t>;</w:t>
            </w:r>
          </w:p>
          <w:p w14:paraId="66E53F95" w14:textId="7E622495" w:rsidR="00433426" w:rsidRPr="00433426" w:rsidRDefault="00433426" w:rsidP="00433426">
            <w:pPr>
              <w:spacing w:after="120"/>
              <w:ind w:left="0"/>
              <w:rPr>
                <w:iCs/>
                <w:sz w:val="16"/>
                <w:szCs w:val="16"/>
              </w:rPr>
            </w:pPr>
            <w:r w:rsidRPr="00433426">
              <w:rPr>
                <w:iCs/>
                <w:sz w:val="16"/>
                <w:szCs w:val="16"/>
              </w:rPr>
              <w:t>Ministerstwo Edukacji i Nauki;</w:t>
            </w:r>
          </w:p>
          <w:p w14:paraId="03C519D0" w14:textId="77777777" w:rsidR="00433426" w:rsidRPr="00433426" w:rsidRDefault="00433426" w:rsidP="00433426">
            <w:pPr>
              <w:spacing w:after="120"/>
              <w:ind w:left="0"/>
              <w:rPr>
                <w:b/>
                <w:bCs/>
                <w:sz w:val="16"/>
                <w:szCs w:val="16"/>
              </w:rPr>
            </w:pPr>
            <w:r w:rsidRPr="00433426">
              <w:rPr>
                <w:bCs/>
                <w:sz w:val="16"/>
                <w:szCs w:val="16"/>
              </w:rPr>
              <w:t>NFOŚiGW i/lub WFOŚiGW;</w:t>
            </w:r>
          </w:p>
          <w:p w14:paraId="3B7BFC81" w14:textId="77777777" w:rsidR="00433426" w:rsidRPr="00433426" w:rsidRDefault="00433426" w:rsidP="00433426">
            <w:pPr>
              <w:spacing w:after="120"/>
              <w:ind w:left="0"/>
              <w:rPr>
                <w:sz w:val="16"/>
                <w:szCs w:val="16"/>
              </w:rPr>
            </w:pPr>
          </w:p>
          <w:p w14:paraId="1E92C6B1" w14:textId="77777777" w:rsidR="00433426" w:rsidRPr="00433426" w:rsidRDefault="00433426" w:rsidP="00433426">
            <w:pPr>
              <w:spacing w:after="120"/>
              <w:ind w:left="0"/>
              <w:rPr>
                <w:b/>
                <w:bCs/>
                <w:sz w:val="16"/>
                <w:szCs w:val="16"/>
              </w:rPr>
            </w:pPr>
          </w:p>
          <w:p w14:paraId="7FDD485E" w14:textId="77777777" w:rsidR="00433426" w:rsidRPr="00433426" w:rsidRDefault="00433426" w:rsidP="00433426">
            <w:pPr>
              <w:spacing w:after="120"/>
              <w:ind w:left="0"/>
              <w:rPr>
                <w:b/>
                <w:bCs/>
                <w:sz w:val="16"/>
                <w:szCs w:val="16"/>
              </w:rPr>
            </w:pPr>
          </w:p>
          <w:p w14:paraId="672E36B5" w14:textId="77777777" w:rsidR="00433426" w:rsidRPr="00433426" w:rsidRDefault="00433426" w:rsidP="00433426">
            <w:pPr>
              <w:spacing w:after="120"/>
              <w:ind w:left="0"/>
              <w:rPr>
                <w:b/>
                <w:bCs/>
                <w:sz w:val="16"/>
                <w:szCs w:val="16"/>
              </w:rPr>
            </w:pPr>
          </w:p>
          <w:p w14:paraId="72F5A1A1" w14:textId="77777777" w:rsidR="00433426" w:rsidRPr="00433426" w:rsidRDefault="00433426" w:rsidP="00433426">
            <w:pPr>
              <w:spacing w:after="120"/>
              <w:ind w:left="0"/>
              <w:rPr>
                <w:sz w:val="16"/>
                <w:szCs w:val="16"/>
              </w:rPr>
            </w:pPr>
          </w:p>
        </w:tc>
        <w:tc>
          <w:tcPr>
            <w:tcW w:w="1701" w:type="dxa"/>
            <w:vAlign w:val="center"/>
          </w:tcPr>
          <w:p w14:paraId="5446A28F" w14:textId="77777777" w:rsidR="00433426" w:rsidRPr="00433426" w:rsidRDefault="00433426" w:rsidP="00433426">
            <w:pPr>
              <w:spacing w:after="120"/>
              <w:ind w:left="0"/>
              <w:rPr>
                <w:sz w:val="16"/>
                <w:szCs w:val="16"/>
              </w:rPr>
            </w:pPr>
            <w:r w:rsidRPr="00433426">
              <w:rPr>
                <w:iCs/>
                <w:sz w:val="16"/>
                <w:szCs w:val="16"/>
              </w:rPr>
              <w:lastRenderedPageBreak/>
              <w:t>3 060 000,00</w:t>
            </w:r>
          </w:p>
        </w:tc>
        <w:tc>
          <w:tcPr>
            <w:tcW w:w="1511" w:type="dxa"/>
          </w:tcPr>
          <w:p w14:paraId="34D73891" w14:textId="77777777" w:rsidR="00433426" w:rsidRPr="00433426" w:rsidRDefault="00433426" w:rsidP="00433426">
            <w:pPr>
              <w:spacing w:after="120"/>
              <w:ind w:left="0"/>
              <w:rPr>
                <w:b/>
                <w:bCs/>
                <w:sz w:val="16"/>
                <w:szCs w:val="16"/>
              </w:rPr>
            </w:pPr>
            <w:r w:rsidRPr="00433426">
              <w:rPr>
                <w:sz w:val="16"/>
                <w:szCs w:val="16"/>
              </w:rPr>
              <w:t>Przyjęcie Strategii Ponadlokalnej i jej pozytywne zaopiniowanie przez IZ FEM 2021-2027</w:t>
            </w:r>
          </w:p>
        </w:tc>
      </w:tr>
      <w:tr w:rsidR="00433426" w:rsidRPr="00433426" w14:paraId="12FF08F2" w14:textId="77777777" w:rsidTr="00A94ACD">
        <w:tc>
          <w:tcPr>
            <w:tcW w:w="488" w:type="dxa"/>
          </w:tcPr>
          <w:p w14:paraId="4203F53D" w14:textId="77777777" w:rsidR="00433426" w:rsidRPr="00433426" w:rsidRDefault="00433426" w:rsidP="00433426">
            <w:pPr>
              <w:spacing w:after="120"/>
              <w:ind w:left="0"/>
              <w:rPr>
                <w:b/>
                <w:bCs/>
                <w:sz w:val="16"/>
                <w:szCs w:val="16"/>
              </w:rPr>
            </w:pPr>
            <w:r w:rsidRPr="00433426">
              <w:rPr>
                <w:b/>
                <w:bCs/>
                <w:sz w:val="16"/>
                <w:szCs w:val="16"/>
              </w:rPr>
              <w:t>2</w:t>
            </w:r>
          </w:p>
        </w:tc>
        <w:tc>
          <w:tcPr>
            <w:tcW w:w="2321" w:type="dxa"/>
          </w:tcPr>
          <w:p w14:paraId="2CE3F230" w14:textId="77777777" w:rsidR="00433426" w:rsidRPr="00433426" w:rsidRDefault="00433426" w:rsidP="00433426">
            <w:pPr>
              <w:spacing w:after="120"/>
              <w:ind w:left="0"/>
              <w:rPr>
                <w:sz w:val="16"/>
                <w:szCs w:val="16"/>
              </w:rPr>
            </w:pPr>
            <w:r w:rsidRPr="00433426">
              <w:rPr>
                <w:sz w:val="16"/>
                <w:szCs w:val="16"/>
              </w:rPr>
              <w:t>Dostosowanie infrastruktury dydaktycznej do potrzeb osób ze specjalnymi potrzebami edukacyjnymi w zakresie edukacji ogólnej</w:t>
            </w:r>
          </w:p>
        </w:tc>
        <w:tc>
          <w:tcPr>
            <w:tcW w:w="1712" w:type="dxa"/>
          </w:tcPr>
          <w:p w14:paraId="00120893" w14:textId="6D80A438" w:rsidR="00433426" w:rsidRPr="00433426" w:rsidRDefault="00433426" w:rsidP="00433426">
            <w:pPr>
              <w:spacing w:after="120"/>
              <w:ind w:left="0"/>
              <w:rPr>
                <w:bCs/>
                <w:sz w:val="16"/>
                <w:szCs w:val="16"/>
              </w:rPr>
            </w:pPr>
            <w:r w:rsidRPr="00433426">
              <w:rPr>
                <w:bCs/>
                <w:sz w:val="16"/>
                <w:szCs w:val="16"/>
              </w:rPr>
              <w:t>Przedsięwzięcie jest spójne z celem strategicznym nr 1 oraz spełnia przesłanki podejścia zintegrowanego.</w:t>
            </w:r>
          </w:p>
          <w:p w14:paraId="74A0A199" w14:textId="712BC682"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1375BD60" w14:textId="376B5A4B"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 - mieszkańcy Partnerstwa OSI Ostrołęka.</w:t>
            </w:r>
          </w:p>
          <w:p w14:paraId="26EEBE87"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2.</w:t>
            </w:r>
          </w:p>
        </w:tc>
        <w:tc>
          <w:tcPr>
            <w:tcW w:w="1692" w:type="dxa"/>
          </w:tcPr>
          <w:p w14:paraId="301012CB"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jednostki samorządu terytorialnego i jednostki organizacyjne tych JST, szkoły i inne placówki systemu </w:t>
            </w:r>
            <w:r w:rsidRPr="00433426">
              <w:rPr>
                <w:sz w:val="16"/>
                <w:szCs w:val="16"/>
              </w:rPr>
              <w:lastRenderedPageBreak/>
              <w:t>oświaty oraz ich organy prowadzące</w:t>
            </w:r>
          </w:p>
        </w:tc>
        <w:tc>
          <w:tcPr>
            <w:tcW w:w="3847" w:type="dxa"/>
          </w:tcPr>
          <w:p w14:paraId="73ADAFBD" w14:textId="77777777" w:rsidR="00433426" w:rsidRPr="00433426" w:rsidRDefault="00433426" w:rsidP="00433426">
            <w:pPr>
              <w:spacing w:after="120"/>
              <w:ind w:left="0"/>
              <w:rPr>
                <w:sz w:val="16"/>
                <w:szCs w:val="16"/>
              </w:rPr>
            </w:pPr>
            <w:r w:rsidRPr="00433426">
              <w:rPr>
                <w:sz w:val="16"/>
                <w:szCs w:val="16"/>
              </w:rPr>
              <w:lastRenderedPageBreak/>
              <w:t xml:space="preserve">Wsparciem objęte będą projekty, w ramach których realizowane będą działania związane z: </w:t>
            </w:r>
          </w:p>
          <w:p w14:paraId="693BD620" w14:textId="77777777" w:rsidR="00433426" w:rsidRPr="00433426" w:rsidRDefault="00433426" w:rsidP="00433426">
            <w:pPr>
              <w:spacing w:after="120"/>
              <w:ind w:left="0"/>
              <w:rPr>
                <w:sz w:val="16"/>
                <w:szCs w:val="16"/>
              </w:rPr>
            </w:pPr>
            <w:r w:rsidRPr="00433426">
              <w:rPr>
                <w:sz w:val="16"/>
                <w:szCs w:val="16"/>
              </w:rPr>
              <w:t xml:space="preserve">- przebudową, rozbudową, nadbudową lub adaptacją istniejącej infrastruktury dydaktycznej, w tym sal gimnastycznych (o ile wynika to z analizy potrzeb, jest powiązane z celami EFS+ i wspiera rozwój działań integracyjnych, włączających, w ramach walki z wykluczeniem społecznym) służącą zwiększeniu jej dostępności dla uczniów ze SPE, w tym także w zakresie </w:t>
            </w:r>
            <w:r w:rsidRPr="00433426">
              <w:rPr>
                <w:sz w:val="16"/>
                <w:szCs w:val="16"/>
              </w:rPr>
              <w:lastRenderedPageBreak/>
              <w:t xml:space="preserve">wyposażenia (jako niezbędny i uzupełniający element projektu); </w:t>
            </w:r>
          </w:p>
          <w:p w14:paraId="09B3333A" w14:textId="2C73CCD5" w:rsidR="00433426" w:rsidRPr="00433426" w:rsidRDefault="00433426" w:rsidP="00433426">
            <w:pPr>
              <w:spacing w:after="120"/>
              <w:ind w:left="0"/>
              <w:rPr>
                <w:sz w:val="16"/>
                <w:szCs w:val="16"/>
              </w:rPr>
            </w:pPr>
            <w:r w:rsidRPr="00433426">
              <w:rPr>
                <w:sz w:val="16"/>
                <w:szCs w:val="16"/>
              </w:rPr>
              <w:t xml:space="preserve">- budową nowej, dostępnej dla uczniów ze SPE infrastruktury, jedynie wyjątkowo i w uzasadnionych przypadkach, kiedy nie będzie możliwości adaptacji lub modernizacji istniejącej lub kiedy byłoby to nieefektywne kosztowo. </w:t>
            </w:r>
          </w:p>
          <w:p w14:paraId="3AC1003A" w14:textId="77777777" w:rsidR="00433426" w:rsidRPr="00433426" w:rsidRDefault="00433426" w:rsidP="00433426">
            <w:pPr>
              <w:spacing w:after="120"/>
              <w:ind w:left="0"/>
              <w:rPr>
                <w:iCs/>
                <w:sz w:val="16"/>
                <w:szCs w:val="16"/>
              </w:rPr>
            </w:pPr>
            <w:r w:rsidRPr="00433426">
              <w:rPr>
                <w:iCs/>
                <w:sz w:val="16"/>
                <w:szCs w:val="16"/>
              </w:rPr>
              <w:t>Planuje się działania rozwojowe dla uczniów z zakresu rozwijania kompetencji, w tym: szkolenia, zajęcia dodatkowe, warsztaty, zakup niezbędnych materiałów i narzędzi oraz inne.</w:t>
            </w:r>
          </w:p>
          <w:p w14:paraId="193287D7" w14:textId="77777777" w:rsidR="00433426" w:rsidRPr="00433426" w:rsidRDefault="00433426" w:rsidP="00433426">
            <w:pPr>
              <w:spacing w:after="120"/>
              <w:ind w:left="0"/>
              <w:rPr>
                <w:sz w:val="16"/>
                <w:szCs w:val="16"/>
              </w:rPr>
            </w:pPr>
          </w:p>
        </w:tc>
        <w:tc>
          <w:tcPr>
            <w:tcW w:w="1984" w:type="dxa"/>
          </w:tcPr>
          <w:p w14:paraId="6C3EBA54" w14:textId="4AFF1100" w:rsidR="00903395" w:rsidRDefault="00903395" w:rsidP="00433426">
            <w:pPr>
              <w:spacing w:after="120"/>
              <w:ind w:left="0"/>
              <w:rPr>
                <w:iCs/>
                <w:sz w:val="16"/>
                <w:szCs w:val="16"/>
              </w:rPr>
            </w:pPr>
            <w:r w:rsidRPr="00903395">
              <w:rPr>
                <w:iCs/>
                <w:sz w:val="16"/>
                <w:szCs w:val="16"/>
              </w:rPr>
              <w:lastRenderedPageBreak/>
              <w:t xml:space="preserve">FEMA.07.02 Wzmocnienie kompetencji uczniów </w:t>
            </w:r>
            <w:r w:rsidR="00CD4897">
              <w:rPr>
                <w:iCs/>
                <w:sz w:val="16"/>
                <w:szCs w:val="16"/>
              </w:rPr>
              <w:t>;</w:t>
            </w:r>
          </w:p>
          <w:p w14:paraId="1800F09B" w14:textId="363C0F4F" w:rsidR="00A50A65" w:rsidRDefault="00A50A65" w:rsidP="00433426">
            <w:pPr>
              <w:spacing w:after="120"/>
              <w:ind w:left="0"/>
              <w:rPr>
                <w:sz w:val="16"/>
                <w:szCs w:val="16"/>
              </w:rPr>
            </w:pPr>
            <w:r w:rsidRPr="00A50A65">
              <w:rPr>
                <w:sz w:val="16"/>
                <w:szCs w:val="16"/>
              </w:rPr>
              <w:t>FEMA.05.01 Dostępność szkół dla osób ze specjalnymi potrzebami</w:t>
            </w:r>
            <w:r w:rsidR="00CD4897">
              <w:rPr>
                <w:sz w:val="16"/>
                <w:szCs w:val="16"/>
              </w:rPr>
              <w:t>;</w:t>
            </w:r>
          </w:p>
          <w:p w14:paraId="41A08C8F" w14:textId="3BB48938" w:rsidR="00433426" w:rsidRPr="00433426" w:rsidRDefault="00433426" w:rsidP="00433426">
            <w:pPr>
              <w:spacing w:after="120"/>
              <w:ind w:left="0"/>
              <w:rPr>
                <w:iCs/>
                <w:sz w:val="16"/>
                <w:szCs w:val="16"/>
              </w:rPr>
            </w:pPr>
            <w:r w:rsidRPr="00433426">
              <w:rPr>
                <w:iCs/>
                <w:sz w:val="16"/>
                <w:szCs w:val="16"/>
              </w:rPr>
              <w:t>Ministerstwo Edukacji i Nauki;</w:t>
            </w:r>
          </w:p>
          <w:p w14:paraId="473D17E0" w14:textId="77777777" w:rsidR="00433426" w:rsidRPr="00433426" w:rsidRDefault="00433426" w:rsidP="00433426">
            <w:pPr>
              <w:spacing w:after="120"/>
              <w:ind w:left="0"/>
              <w:rPr>
                <w:b/>
                <w:bCs/>
                <w:sz w:val="16"/>
                <w:szCs w:val="16"/>
              </w:rPr>
            </w:pPr>
            <w:r w:rsidRPr="00433426">
              <w:rPr>
                <w:bCs/>
                <w:sz w:val="16"/>
                <w:szCs w:val="16"/>
              </w:rPr>
              <w:lastRenderedPageBreak/>
              <w:t>NFOŚiGW i/lub WFOŚiGW;</w:t>
            </w:r>
          </w:p>
          <w:p w14:paraId="0DC9C29F" w14:textId="77777777" w:rsidR="00433426" w:rsidRPr="00433426" w:rsidRDefault="00433426" w:rsidP="00433426">
            <w:pPr>
              <w:spacing w:after="120"/>
              <w:ind w:left="0"/>
              <w:rPr>
                <w:iCs/>
                <w:sz w:val="16"/>
                <w:szCs w:val="16"/>
              </w:rPr>
            </w:pPr>
          </w:p>
        </w:tc>
        <w:tc>
          <w:tcPr>
            <w:tcW w:w="1701" w:type="dxa"/>
          </w:tcPr>
          <w:p w14:paraId="103C03DD" w14:textId="77777777" w:rsidR="00433426" w:rsidRPr="00433426" w:rsidRDefault="00433426" w:rsidP="00433426">
            <w:pPr>
              <w:spacing w:after="120"/>
              <w:ind w:left="0"/>
              <w:rPr>
                <w:sz w:val="16"/>
                <w:szCs w:val="16"/>
              </w:rPr>
            </w:pPr>
            <w:r w:rsidRPr="00433426">
              <w:rPr>
                <w:sz w:val="16"/>
                <w:szCs w:val="16"/>
              </w:rPr>
              <w:lastRenderedPageBreak/>
              <w:t>9 775 000,00</w:t>
            </w:r>
          </w:p>
        </w:tc>
        <w:tc>
          <w:tcPr>
            <w:tcW w:w="1511" w:type="dxa"/>
          </w:tcPr>
          <w:p w14:paraId="696CEE4E"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754F6AE2" w14:textId="77777777" w:rsidTr="00A94ACD">
        <w:tc>
          <w:tcPr>
            <w:tcW w:w="488" w:type="dxa"/>
          </w:tcPr>
          <w:p w14:paraId="5D06E0E3" w14:textId="77777777" w:rsidR="00433426" w:rsidRPr="00433426" w:rsidRDefault="00433426" w:rsidP="00433426">
            <w:pPr>
              <w:spacing w:after="120"/>
              <w:ind w:left="0"/>
              <w:rPr>
                <w:b/>
                <w:bCs/>
                <w:sz w:val="16"/>
                <w:szCs w:val="16"/>
              </w:rPr>
            </w:pPr>
            <w:r w:rsidRPr="00433426">
              <w:rPr>
                <w:b/>
                <w:bCs/>
                <w:sz w:val="16"/>
                <w:szCs w:val="16"/>
              </w:rPr>
              <w:t>3</w:t>
            </w:r>
          </w:p>
        </w:tc>
        <w:tc>
          <w:tcPr>
            <w:tcW w:w="2321" w:type="dxa"/>
            <w:vAlign w:val="center"/>
          </w:tcPr>
          <w:p w14:paraId="6BEE4E69" w14:textId="77777777" w:rsidR="00433426" w:rsidRPr="00433426" w:rsidRDefault="00433426" w:rsidP="00433426">
            <w:pPr>
              <w:spacing w:after="120"/>
              <w:ind w:left="0"/>
              <w:rPr>
                <w:sz w:val="16"/>
                <w:szCs w:val="16"/>
              </w:rPr>
            </w:pPr>
            <w:r w:rsidRPr="00433426">
              <w:rPr>
                <w:sz w:val="16"/>
                <w:szCs w:val="16"/>
              </w:rPr>
              <w:t>Rozwijanie kompetencji kluczowych z przedmiotów ogólnych</w:t>
            </w:r>
          </w:p>
        </w:tc>
        <w:tc>
          <w:tcPr>
            <w:tcW w:w="1712" w:type="dxa"/>
          </w:tcPr>
          <w:p w14:paraId="1737FCB0" w14:textId="375D5BAE"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1 oraz spełnia przesłanki </w:t>
            </w:r>
            <w:r w:rsidRPr="00433426">
              <w:rPr>
                <w:bCs/>
                <w:sz w:val="16"/>
                <w:szCs w:val="16"/>
              </w:rPr>
              <w:lastRenderedPageBreak/>
              <w:t>podejścia zintegrowanego.</w:t>
            </w:r>
          </w:p>
          <w:p w14:paraId="5901D89A" w14:textId="1393033F"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344AB671" w14:textId="09F043FC"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3145D92E"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2.</w:t>
            </w:r>
          </w:p>
        </w:tc>
        <w:tc>
          <w:tcPr>
            <w:tcW w:w="1692" w:type="dxa"/>
          </w:tcPr>
          <w:p w14:paraId="5FA9822A"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jednostki samorządu terytorialnego i jednostki organizacyjne tych </w:t>
            </w:r>
            <w:r w:rsidRPr="00433426">
              <w:rPr>
                <w:sz w:val="16"/>
                <w:szCs w:val="16"/>
              </w:rPr>
              <w:lastRenderedPageBreak/>
              <w:t>JST, szkoły i inne placówki systemu oświaty oraz ich organy prowadzące</w:t>
            </w:r>
          </w:p>
        </w:tc>
        <w:tc>
          <w:tcPr>
            <w:tcW w:w="3847" w:type="dxa"/>
          </w:tcPr>
          <w:p w14:paraId="04F377E7"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realizowane będą działania związane z realizacją programów</w:t>
            </w:r>
            <w:r w:rsidRPr="00433426">
              <w:rPr>
                <w:iCs/>
                <w:sz w:val="16"/>
                <w:szCs w:val="16"/>
              </w:rPr>
              <w:t xml:space="preserve"> rozwojowych dla uczniów z zakresu rozwijania kompetencji, w tym: szkolenia, zajęcia </w:t>
            </w:r>
            <w:r w:rsidRPr="00433426">
              <w:rPr>
                <w:iCs/>
                <w:sz w:val="16"/>
                <w:szCs w:val="16"/>
              </w:rPr>
              <w:lastRenderedPageBreak/>
              <w:t>dodatkowe, warsztaty, zakup niezbędnych materiałów i narzędzi oraz inne.</w:t>
            </w:r>
          </w:p>
          <w:p w14:paraId="0B4B88F3" w14:textId="77777777" w:rsidR="00433426" w:rsidRPr="00433426" w:rsidRDefault="00433426" w:rsidP="00433426">
            <w:pPr>
              <w:spacing w:after="120"/>
              <w:ind w:left="0"/>
              <w:rPr>
                <w:sz w:val="16"/>
                <w:szCs w:val="16"/>
              </w:rPr>
            </w:pPr>
          </w:p>
        </w:tc>
        <w:tc>
          <w:tcPr>
            <w:tcW w:w="1984" w:type="dxa"/>
          </w:tcPr>
          <w:p w14:paraId="7FC0AF87" w14:textId="697575EB" w:rsidR="00A50A65" w:rsidRDefault="00A50A65" w:rsidP="00A50A65">
            <w:pPr>
              <w:spacing w:after="120"/>
              <w:ind w:left="0"/>
              <w:rPr>
                <w:iCs/>
                <w:sz w:val="16"/>
                <w:szCs w:val="16"/>
              </w:rPr>
            </w:pPr>
            <w:r w:rsidRPr="00903395">
              <w:rPr>
                <w:iCs/>
                <w:sz w:val="16"/>
                <w:szCs w:val="16"/>
              </w:rPr>
              <w:lastRenderedPageBreak/>
              <w:t>FEMA.07.02 Wzmocnienie kompetencji uczniów</w:t>
            </w:r>
            <w:r w:rsidR="00CD4897">
              <w:rPr>
                <w:iCs/>
                <w:sz w:val="16"/>
                <w:szCs w:val="16"/>
              </w:rPr>
              <w:t>;</w:t>
            </w:r>
          </w:p>
          <w:p w14:paraId="1E1ACEEC" w14:textId="5A39B679" w:rsidR="00A50A65" w:rsidRDefault="00A50A65" w:rsidP="00A50A65">
            <w:pPr>
              <w:spacing w:after="120"/>
              <w:ind w:left="0"/>
              <w:rPr>
                <w:sz w:val="16"/>
                <w:szCs w:val="16"/>
              </w:rPr>
            </w:pPr>
            <w:r w:rsidRPr="00A50A65">
              <w:rPr>
                <w:sz w:val="16"/>
                <w:szCs w:val="16"/>
              </w:rPr>
              <w:lastRenderedPageBreak/>
              <w:t>FEMA.05.01 Dostępność szkół dla osób ze specjalnymi potrzebami</w:t>
            </w:r>
            <w:r w:rsidR="00CD4897">
              <w:rPr>
                <w:sz w:val="16"/>
                <w:szCs w:val="16"/>
              </w:rPr>
              <w:t>;</w:t>
            </w:r>
          </w:p>
          <w:p w14:paraId="4AF37EDA" w14:textId="77777777" w:rsidR="00433426" w:rsidRPr="00433426" w:rsidRDefault="00433426" w:rsidP="00433426">
            <w:pPr>
              <w:spacing w:after="120"/>
              <w:ind w:left="0"/>
              <w:rPr>
                <w:iCs/>
                <w:sz w:val="16"/>
                <w:szCs w:val="16"/>
              </w:rPr>
            </w:pPr>
            <w:r w:rsidRPr="00433426">
              <w:rPr>
                <w:iCs/>
                <w:sz w:val="16"/>
                <w:szCs w:val="16"/>
              </w:rPr>
              <w:t>Ministerstwo Edukacji i Nauki;</w:t>
            </w:r>
          </w:p>
          <w:p w14:paraId="7A5656F2" w14:textId="77777777" w:rsidR="00433426" w:rsidRPr="00433426" w:rsidRDefault="00433426" w:rsidP="00433426">
            <w:pPr>
              <w:spacing w:after="120"/>
              <w:ind w:left="0"/>
              <w:rPr>
                <w:iCs/>
                <w:sz w:val="16"/>
                <w:szCs w:val="16"/>
              </w:rPr>
            </w:pPr>
          </w:p>
        </w:tc>
        <w:tc>
          <w:tcPr>
            <w:tcW w:w="1701" w:type="dxa"/>
          </w:tcPr>
          <w:p w14:paraId="5D527561" w14:textId="77777777" w:rsidR="00433426" w:rsidRPr="00433426" w:rsidRDefault="00433426" w:rsidP="00433426">
            <w:pPr>
              <w:spacing w:after="120"/>
              <w:ind w:left="0"/>
              <w:rPr>
                <w:sz w:val="16"/>
                <w:szCs w:val="16"/>
              </w:rPr>
            </w:pPr>
            <w:r w:rsidRPr="00433426">
              <w:rPr>
                <w:sz w:val="16"/>
                <w:szCs w:val="16"/>
              </w:rPr>
              <w:lastRenderedPageBreak/>
              <w:t>850 000,00</w:t>
            </w:r>
          </w:p>
        </w:tc>
        <w:tc>
          <w:tcPr>
            <w:tcW w:w="1511" w:type="dxa"/>
          </w:tcPr>
          <w:p w14:paraId="3F6DE0A2" w14:textId="77777777" w:rsidR="00433426" w:rsidRPr="00433426" w:rsidRDefault="00433426" w:rsidP="00433426">
            <w:pPr>
              <w:spacing w:after="120"/>
              <w:ind w:left="0"/>
              <w:rPr>
                <w:sz w:val="16"/>
                <w:szCs w:val="16"/>
              </w:rPr>
            </w:pPr>
            <w:r w:rsidRPr="00433426">
              <w:rPr>
                <w:sz w:val="16"/>
                <w:szCs w:val="16"/>
              </w:rPr>
              <w:t xml:space="preserve">Przyjęcie Strategii Ponadlokalnej i jej pozytywne zaopiniowanie </w:t>
            </w:r>
            <w:r w:rsidRPr="00433426">
              <w:rPr>
                <w:sz w:val="16"/>
                <w:szCs w:val="16"/>
              </w:rPr>
              <w:lastRenderedPageBreak/>
              <w:t>przez IZ FEM 2021-2027</w:t>
            </w:r>
          </w:p>
        </w:tc>
      </w:tr>
      <w:tr w:rsidR="00433426" w:rsidRPr="00433426" w14:paraId="4247E6BD" w14:textId="77777777" w:rsidTr="00A94ACD">
        <w:tc>
          <w:tcPr>
            <w:tcW w:w="15256" w:type="dxa"/>
            <w:gridSpan w:val="8"/>
            <w:shd w:val="clear" w:color="auto" w:fill="E7E6E6" w:themeFill="background2"/>
            <w:vAlign w:val="center"/>
          </w:tcPr>
          <w:p w14:paraId="02C45D9C" w14:textId="77777777" w:rsidR="00433426" w:rsidRPr="00433426" w:rsidRDefault="00433426" w:rsidP="00433426">
            <w:pPr>
              <w:spacing w:after="120"/>
              <w:ind w:left="0"/>
              <w:jc w:val="center"/>
              <w:rPr>
                <w:sz w:val="16"/>
                <w:szCs w:val="16"/>
              </w:rPr>
            </w:pPr>
            <w:r w:rsidRPr="00433426">
              <w:rPr>
                <w:bCs/>
                <w:sz w:val="16"/>
                <w:szCs w:val="16"/>
              </w:rPr>
              <w:lastRenderedPageBreak/>
              <w:t>Cel strategiczny 2 – Społeczeństwo aktywnie włączone w życie obszaru</w:t>
            </w:r>
          </w:p>
        </w:tc>
      </w:tr>
      <w:tr w:rsidR="00433426" w:rsidRPr="00433426" w14:paraId="32F03EF5" w14:textId="77777777" w:rsidTr="00A94ACD">
        <w:tc>
          <w:tcPr>
            <w:tcW w:w="488" w:type="dxa"/>
          </w:tcPr>
          <w:p w14:paraId="5B6BBBEC" w14:textId="77777777" w:rsidR="00433426" w:rsidRPr="00433426" w:rsidRDefault="00433426" w:rsidP="00433426">
            <w:pPr>
              <w:spacing w:after="120"/>
              <w:ind w:left="0"/>
              <w:rPr>
                <w:sz w:val="16"/>
                <w:szCs w:val="16"/>
              </w:rPr>
            </w:pPr>
            <w:r w:rsidRPr="00433426">
              <w:rPr>
                <w:sz w:val="16"/>
                <w:szCs w:val="16"/>
              </w:rPr>
              <w:t>4</w:t>
            </w:r>
          </w:p>
        </w:tc>
        <w:tc>
          <w:tcPr>
            <w:tcW w:w="2321" w:type="dxa"/>
          </w:tcPr>
          <w:p w14:paraId="4F1546B8" w14:textId="77777777" w:rsidR="00433426" w:rsidRPr="00433426" w:rsidRDefault="00433426" w:rsidP="00433426">
            <w:pPr>
              <w:spacing w:after="120"/>
              <w:ind w:left="0"/>
              <w:rPr>
                <w:sz w:val="16"/>
                <w:szCs w:val="16"/>
              </w:rPr>
            </w:pPr>
            <w:r w:rsidRPr="00433426">
              <w:rPr>
                <w:sz w:val="16"/>
                <w:szCs w:val="16"/>
              </w:rPr>
              <w:t>Budowa i przebudowa obiektów sportowych i rekreacyjnych</w:t>
            </w:r>
          </w:p>
        </w:tc>
        <w:tc>
          <w:tcPr>
            <w:tcW w:w="1712" w:type="dxa"/>
          </w:tcPr>
          <w:p w14:paraId="7D96D062" w14:textId="616CC195"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328C9AD3" w14:textId="244B6352" w:rsidR="00433426" w:rsidRPr="00433426" w:rsidRDefault="00433426" w:rsidP="00433426">
            <w:pPr>
              <w:spacing w:after="120"/>
              <w:ind w:left="0"/>
              <w:rPr>
                <w:bCs/>
                <w:sz w:val="16"/>
                <w:szCs w:val="16"/>
              </w:rPr>
            </w:pPr>
            <w:r w:rsidRPr="00433426">
              <w:rPr>
                <w:bCs/>
                <w:sz w:val="16"/>
                <w:szCs w:val="16"/>
              </w:rPr>
              <w:t>Przedsięwzięcie wpisuje się w kierunki działań: 2.4.1. i 2.4.2.</w:t>
            </w:r>
          </w:p>
          <w:p w14:paraId="793F4928" w14:textId="7881447D" w:rsidR="00433426" w:rsidRPr="00433426" w:rsidRDefault="00433426" w:rsidP="00433426">
            <w:pPr>
              <w:spacing w:after="120"/>
              <w:ind w:left="0"/>
              <w:rPr>
                <w:bCs/>
                <w:sz w:val="16"/>
                <w:szCs w:val="16"/>
              </w:rPr>
            </w:pPr>
            <w:r w:rsidRPr="00433426">
              <w:rPr>
                <w:bCs/>
                <w:sz w:val="16"/>
                <w:szCs w:val="16"/>
              </w:rPr>
              <w:t xml:space="preserve">Z realizacji przedsięwzięcia korzystać będą mieszkańcy więcej niż jednej gmin - mieszkańcy </w:t>
            </w:r>
            <w:r w:rsidRPr="00433426">
              <w:rPr>
                <w:bCs/>
                <w:sz w:val="16"/>
                <w:szCs w:val="16"/>
              </w:rPr>
              <w:lastRenderedPageBreak/>
              <w:t>Partnerstwa OSI Ostrołęka.</w:t>
            </w:r>
          </w:p>
          <w:p w14:paraId="0BE67B6C" w14:textId="77777777" w:rsidR="00433426" w:rsidRPr="00433426" w:rsidRDefault="00433426" w:rsidP="00433426">
            <w:pPr>
              <w:spacing w:after="120"/>
              <w:ind w:left="0"/>
              <w:rPr>
                <w:i/>
                <w:iCs/>
                <w:sz w:val="16"/>
                <w:szCs w:val="16"/>
              </w:rPr>
            </w:pPr>
            <w:r w:rsidRPr="00433426">
              <w:rPr>
                <w:bCs/>
                <w:sz w:val="16"/>
                <w:szCs w:val="16"/>
              </w:rPr>
              <w:t>Przedsięwzięcie jest synergicznie powiązane z celem nr 3 i nr 1.</w:t>
            </w:r>
          </w:p>
        </w:tc>
        <w:tc>
          <w:tcPr>
            <w:tcW w:w="1692" w:type="dxa"/>
          </w:tcPr>
          <w:p w14:paraId="24198353"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 jednostki organizacyjne tych JST</w:t>
            </w:r>
          </w:p>
        </w:tc>
        <w:tc>
          <w:tcPr>
            <w:tcW w:w="3847" w:type="dxa"/>
          </w:tcPr>
          <w:p w14:paraId="01CFDDA0" w14:textId="77777777" w:rsidR="00433426" w:rsidRPr="00433426" w:rsidRDefault="00433426" w:rsidP="00433426">
            <w:pPr>
              <w:spacing w:after="120"/>
              <w:ind w:left="0"/>
              <w:rPr>
                <w:sz w:val="16"/>
                <w:szCs w:val="16"/>
              </w:rPr>
            </w:pPr>
            <w:r w:rsidRPr="00433426">
              <w:rPr>
                <w:sz w:val="16"/>
                <w:szCs w:val="16"/>
              </w:rPr>
              <w:t>Wsparciem objęte będę projekty, w ramach których realizowane będą kompleksowe działania inwestycyjne przyczyniające się do polepszenia stanu obiektów sportowych i rekreacyjnych na terenie obszaru partnerstwa m.in.:</w:t>
            </w:r>
          </w:p>
          <w:p w14:paraId="1E75E7C4" w14:textId="77777777" w:rsidR="00433426" w:rsidRPr="00433426" w:rsidRDefault="00433426" w:rsidP="00433426">
            <w:pPr>
              <w:spacing w:after="120"/>
              <w:ind w:left="0"/>
              <w:rPr>
                <w:sz w:val="16"/>
                <w:szCs w:val="16"/>
              </w:rPr>
            </w:pPr>
            <w:r w:rsidRPr="00433426">
              <w:rPr>
                <w:sz w:val="16"/>
                <w:szCs w:val="16"/>
              </w:rPr>
              <w:t>- budowa hali sportowo-widowiskowej w Goworowie,</w:t>
            </w:r>
          </w:p>
          <w:p w14:paraId="2C491D3A" w14:textId="77777777" w:rsidR="00433426" w:rsidRPr="00433426" w:rsidRDefault="00433426" w:rsidP="00433426">
            <w:pPr>
              <w:spacing w:after="120"/>
              <w:ind w:left="0"/>
              <w:rPr>
                <w:sz w:val="16"/>
                <w:szCs w:val="16"/>
              </w:rPr>
            </w:pPr>
            <w:r w:rsidRPr="00433426">
              <w:rPr>
                <w:sz w:val="16"/>
                <w:szCs w:val="16"/>
              </w:rPr>
              <w:t>- przebudowa stadionu w miejscowości Myszyniec,</w:t>
            </w:r>
          </w:p>
          <w:p w14:paraId="0BF30E71" w14:textId="77777777" w:rsidR="00433426" w:rsidRPr="00433426" w:rsidRDefault="00433426" w:rsidP="00433426">
            <w:pPr>
              <w:spacing w:after="120"/>
              <w:ind w:left="0"/>
              <w:rPr>
                <w:sz w:val="16"/>
                <w:szCs w:val="16"/>
              </w:rPr>
            </w:pPr>
            <w:r w:rsidRPr="00433426">
              <w:rPr>
                <w:sz w:val="16"/>
                <w:szCs w:val="16"/>
              </w:rPr>
              <w:t>- budowa basenu całorocznego w miejscowości Myszyniec,</w:t>
            </w:r>
          </w:p>
          <w:p w14:paraId="067DCCC3" w14:textId="77777777" w:rsidR="00433426" w:rsidRPr="00433426" w:rsidRDefault="00433426" w:rsidP="00433426">
            <w:pPr>
              <w:spacing w:after="120"/>
              <w:ind w:left="0"/>
              <w:rPr>
                <w:sz w:val="16"/>
                <w:szCs w:val="16"/>
              </w:rPr>
            </w:pPr>
            <w:r w:rsidRPr="00433426">
              <w:rPr>
                <w:sz w:val="16"/>
                <w:szCs w:val="16"/>
              </w:rPr>
              <w:t>-  przebudowa stadionu miejskiego w Ostrołęce,</w:t>
            </w:r>
          </w:p>
          <w:p w14:paraId="232501CD" w14:textId="77777777" w:rsidR="00433426" w:rsidRPr="00433426" w:rsidRDefault="00433426" w:rsidP="00433426">
            <w:pPr>
              <w:spacing w:after="120"/>
              <w:ind w:left="0"/>
              <w:rPr>
                <w:sz w:val="16"/>
                <w:szCs w:val="16"/>
              </w:rPr>
            </w:pPr>
            <w:r w:rsidRPr="00433426">
              <w:rPr>
                <w:sz w:val="16"/>
                <w:szCs w:val="16"/>
              </w:rPr>
              <w:t>- budowa skateparku i pumptracku w Ostrołęce,</w:t>
            </w:r>
          </w:p>
        </w:tc>
        <w:tc>
          <w:tcPr>
            <w:tcW w:w="1984" w:type="dxa"/>
          </w:tcPr>
          <w:p w14:paraId="148CE4FD" w14:textId="7B2E13BB" w:rsidR="00433426" w:rsidRPr="00433426" w:rsidRDefault="00433426" w:rsidP="00433426">
            <w:pPr>
              <w:spacing w:after="120"/>
              <w:ind w:left="0"/>
              <w:rPr>
                <w:iCs/>
                <w:sz w:val="16"/>
                <w:szCs w:val="16"/>
              </w:rPr>
            </w:pPr>
            <w:r w:rsidRPr="00433426">
              <w:rPr>
                <w:iCs/>
                <w:sz w:val="16"/>
                <w:szCs w:val="16"/>
              </w:rPr>
              <w:t xml:space="preserve">Ministerstwo Sportu; </w:t>
            </w:r>
          </w:p>
          <w:p w14:paraId="41DF7EB9" w14:textId="31B7F00F" w:rsidR="00433426" w:rsidRPr="00433426" w:rsidRDefault="00433426" w:rsidP="00433426">
            <w:pPr>
              <w:spacing w:after="120"/>
              <w:ind w:left="0"/>
              <w:rPr>
                <w:iCs/>
                <w:sz w:val="16"/>
                <w:szCs w:val="16"/>
              </w:rPr>
            </w:pPr>
            <w:r w:rsidRPr="00433426">
              <w:rPr>
                <w:iCs/>
                <w:sz w:val="16"/>
                <w:szCs w:val="16"/>
              </w:rPr>
              <w:t xml:space="preserve">Województwo Mazowieckie; </w:t>
            </w:r>
          </w:p>
          <w:p w14:paraId="360D6722" w14:textId="77777777" w:rsidR="00433426" w:rsidRPr="00433426" w:rsidRDefault="00433426" w:rsidP="00433426">
            <w:pPr>
              <w:spacing w:after="120"/>
              <w:ind w:left="0"/>
              <w:rPr>
                <w:sz w:val="16"/>
                <w:szCs w:val="16"/>
              </w:rPr>
            </w:pPr>
            <w:r w:rsidRPr="00433426">
              <w:rPr>
                <w:iCs/>
                <w:sz w:val="16"/>
                <w:szCs w:val="16"/>
              </w:rPr>
              <w:t>Program Inwestycji Strategicznych: Polski Ład;</w:t>
            </w:r>
          </w:p>
        </w:tc>
        <w:tc>
          <w:tcPr>
            <w:tcW w:w="1701" w:type="dxa"/>
          </w:tcPr>
          <w:p w14:paraId="3B3A5AB8" w14:textId="77777777" w:rsidR="00433426" w:rsidRPr="00433426" w:rsidRDefault="00433426" w:rsidP="00433426">
            <w:pPr>
              <w:spacing w:after="120"/>
              <w:ind w:left="0"/>
              <w:rPr>
                <w:sz w:val="16"/>
                <w:szCs w:val="16"/>
              </w:rPr>
            </w:pPr>
            <w:r w:rsidRPr="00433426">
              <w:rPr>
                <w:sz w:val="16"/>
                <w:szCs w:val="16"/>
              </w:rPr>
              <w:t>0,00</w:t>
            </w:r>
          </w:p>
        </w:tc>
        <w:tc>
          <w:tcPr>
            <w:tcW w:w="1511" w:type="dxa"/>
          </w:tcPr>
          <w:p w14:paraId="48B716BD" w14:textId="77777777" w:rsidR="00433426" w:rsidRPr="00433426" w:rsidRDefault="00433426" w:rsidP="00433426">
            <w:pPr>
              <w:spacing w:after="120"/>
              <w:ind w:left="0"/>
              <w:rPr>
                <w:sz w:val="16"/>
                <w:szCs w:val="16"/>
              </w:rPr>
            </w:pPr>
            <w:r w:rsidRPr="00433426">
              <w:rPr>
                <w:sz w:val="16"/>
                <w:szCs w:val="16"/>
              </w:rPr>
              <w:t>Nie dotyczy</w:t>
            </w:r>
          </w:p>
        </w:tc>
      </w:tr>
      <w:tr w:rsidR="00433426" w:rsidRPr="00433426" w14:paraId="6597424F" w14:textId="77777777" w:rsidTr="00A94ACD">
        <w:tc>
          <w:tcPr>
            <w:tcW w:w="488" w:type="dxa"/>
          </w:tcPr>
          <w:p w14:paraId="45ABFEDE" w14:textId="77777777" w:rsidR="00433426" w:rsidRPr="00433426" w:rsidRDefault="00433426" w:rsidP="00433426">
            <w:pPr>
              <w:spacing w:after="120"/>
              <w:ind w:left="0"/>
              <w:rPr>
                <w:sz w:val="16"/>
                <w:szCs w:val="16"/>
              </w:rPr>
            </w:pPr>
            <w:r w:rsidRPr="00433426">
              <w:rPr>
                <w:sz w:val="16"/>
                <w:szCs w:val="16"/>
              </w:rPr>
              <w:t>5</w:t>
            </w:r>
          </w:p>
        </w:tc>
        <w:tc>
          <w:tcPr>
            <w:tcW w:w="2321" w:type="dxa"/>
          </w:tcPr>
          <w:p w14:paraId="725D5786" w14:textId="77777777" w:rsidR="00433426" w:rsidRPr="00433426" w:rsidRDefault="00433426" w:rsidP="00433426">
            <w:pPr>
              <w:spacing w:after="120"/>
              <w:ind w:left="0"/>
              <w:rPr>
                <w:sz w:val="16"/>
                <w:szCs w:val="16"/>
              </w:rPr>
            </w:pPr>
            <w:r w:rsidRPr="00433426">
              <w:rPr>
                <w:sz w:val="16"/>
                <w:szCs w:val="16"/>
              </w:rPr>
              <w:t>Zapewnienie opieki przedszkolnej dzieciom z terenów OSI Ostrołęka</w:t>
            </w:r>
          </w:p>
        </w:tc>
        <w:tc>
          <w:tcPr>
            <w:tcW w:w="1712" w:type="dxa"/>
          </w:tcPr>
          <w:p w14:paraId="79062D01" w14:textId="122D75D6"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7CF986D5"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2.1.1.</w:t>
            </w:r>
          </w:p>
          <w:p w14:paraId="0BB699E2" w14:textId="77777777" w:rsidR="00433426" w:rsidRPr="00433426" w:rsidRDefault="00433426" w:rsidP="00433426">
            <w:pPr>
              <w:spacing w:after="120"/>
              <w:ind w:left="0"/>
              <w:rPr>
                <w:bCs/>
                <w:sz w:val="16"/>
                <w:szCs w:val="16"/>
              </w:rPr>
            </w:pPr>
          </w:p>
          <w:p w14:paraId="0FDDAB4C" w14:textId="750E411F"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 - mieszkańcy Partnerstwa OSI Ostrołęka.</w:t>
            </w:r>
          </w:p>
          <w:p w14:paraId="46014E5D" w14:textId="77777777" w:rsidR="00433426" w:rsidRPr="00433426" w:rsidRDefault="00433426" w:rsidP="00433426">
            <w:pPr>
              <w:spacing w:after="120"/>
              <w:ind w:left="0"/>
              <w:rPr>
                <w:i/>
                <w:iCs/>
                <w:sz w:val="16"/>
                <w:szCs w:val="16"/>
              </w:rPr>
            </w:pPr>
            <w:r w:rsidRPr="00433426">
              <w:rPr>
                <w:bCs/>
                <w:sz w:val="16"/>
                <w:szCs w:val="16"/>
              </w:rPr>
              <w:t>Przedsięwzięcie jest synergicznie powiązane z celem nr 1.</w:t>
            </w:r>
          </w:p>
        </w:tc>
        <w:tc>
          <w:tcPr>
            <w:tcW w:w="1692" w:type="dxa"/>
          </w:tcPr>
          <w:p w14:paraId="3B2811C3"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 jednostki organizacyjne tych JST</w:t>
            </w:r>
          </w:p>
        </w:tc>
        <w:tc>
          <w:tcPr>
            <w:tcW w:w="3847" w:type="dxa"/>
            <w:vAlign w:val="center"/>
          </w:tcPr>
          <w:p w14:paraId="0B3E46B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obiektów przedszkola wraz z niezbędną infrastrukturą techniczną i towarzyszącą oraz z zagospodarowaniem przyległego terenu obejmującym: budowę dojść i dojazdów do budynków, urządzenie zieleni, niezbędną infrastrukturę - przyłącze instalacyjne, sieci zewnętrzne i wewnętrzne.</w:t>
            </w:r>
          </w:p>
        </w:tc>
        <w:tc>
          <w:tcPr>
            <w:tcW w:w="1984" w:type="dxa"/>
          </w:tcPr>
          <w:p w14:paraId="6F2BFBB9" w14:textId="731A34B1" w:rsidR="00433426" w:rsidRPr="00433426" w:rsidRDefault="003229DF" w:rsidP="00433426">
            <w:pPr>
              <w:spacing w:after="120"/>
              <w:ind w:left="0"/>
              <w:rPr>
                <w:sz w:val="16"/>
                <w:szCs w:val="16"/>
              </w:rPr>
            </w:pPr>
            <w:r w:rsidRPr="003229DF">
              <w:rPr>
                <w:sz w:val="16"/>
                <w:szCs w:val="16"/>
                <w:lang w:val="en-US"/>
              </w:rPr>
              <w:t>FEMA.07.01 Edukacja przedszkolna</w:t>
            </w:r>
            <w:r w:rsidR="00CD4897">
              <w:rPr>
                <w:sz w:val="16"/>
                <w:szCs w:val="16"/>
                <w:lang w:val="en-US"/>
              </w:rPr>
              <w:t>;</w:t>
            </w:r>
          </w:p>
        </w:tc>
        <w:tc>
          <w:tcPr>
            <w:tcW w:w="1701" w:type="dxa"/>
          </w:tcPr>
          <w:p w14:paraId="0564E438" w14:textId="77777777" w:rsidR="00433426" w:rsidRPr="00433426" w:rsidRDefault="00433426" w:rsidP="00433426">
            <w:pPr>
              <w:spacing w:after="120"/>
              <w:ind w:left="0"/>
              <w:rPr>
                <w:sz w:val="16"/>
                <w:szCs w:val="16"/>
              </w:rPr>
            </w:pPr>
            <w:r w:rsidRPr="00433426">
              <w:rPr>
                <w:sz w:val="16"/>
                <w:szCs w:val="16"/>
              </w:rPr>
              <w:t>9 950 000,00</w:t>
            </w:r>
          </w:p>
        </w:tc>
        <w:tc>
          <w:tcPr>
            <w:tcW w:w="1511" w:type="dxa"/>
          </w:tcPr>
          <w:p w14:paraId="0A93DD23"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52887983" w14:textId="77777777" w:rsidTr="00A94ACD">
        <w:tc>
          <w:tcPr>
            <w:tcW w:w="488" w:type="dxa"/>
          </w:tcPr>
          <w:p w14:paraId="76D7AC2F" w14:textId="77777777" w:rsidR="00433426" w:rsidRPr="00433426" w:rsidRDefault="00433426" w:rsidP="00433426">
            <w:pPr>
              <w:spacing w:after="120"/>
              <w:ind w:left="0"/>
              <w:rPr>
                <w:sz w:val="16"/>
                <w:szCs w:val="16"/>
              </w:rPr>
            </w:pPr>
            <w:r w:rsidRPr="00433426">
              <w:rPr>
                <w:sz w:val="16"/>
                <w:szCs w:val="16"/>
              </w:rPr>
              <w:t>6</w:t>
            </w:r>
          </w:p>
        </w:tc>
        <w:tc>
          <w:tcPr>
            <w:tcW w:w="2321" w:type="dxa"/>
          </w:tcPr>
          <w:p w14:paraId="4AF57EF6" w14:textId="77777777" w:rsidR="00433426" w:rsidRPr="00433426" w:rsidRDefault="00433426" w:rsidP="00433426">
            <w:pPr>
              <w:spacing w:after="120"/>
              <w:ind w:left="0"/>
              <w:rPr>
                <w:sz w:val="16"/>
                <w:szCs w:val="16"/>
              </w:rPr>
            </w:pPr>
            <w:r w:rsidRPr="00433426">
              <w:rPr>
                <w:sz w:val="16"/>
                <w:szCs w:val="16"/>
              </w:rPr>
              <w:t>Budowa i przebudowa obiektów infrastruktury pomocy społecznej i medycznej</w:t>
            </w:r>
          </w:p>
        </w:tc>
        <w:tc>
          <w:tcPr>
            <w:tcW w:w="1712" w:type="dxa"/>
          </w:tcPr>
          <w:p w14:paraId="75EC44C1" w14:textId="78F4E66D"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70D7EEC7" w14:textId="6638CCA5"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2.3.1.</w:t>
            </w:r>
          </w:p>
          <w:p w14:paraId="67E106EC" w14:textId="2C0FC942"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3ED384F8"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w:t>
            </w:r>
          </w:p>
        </w:tc>
        <w:tc>
          <w:tcPr>
            <w:tcW w:w="1692" w:type="dxa"/>
          </w:tcPr>
          <w:p w14:paraId="53A0F3E3"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jednostki samorządu terytorialnego i jednostki organizacyjne tych JST, organizacje </w:t>
            </w:r>
            <w:r w:rsidRPr="00433426">
              <w:rPr>
                <w:sz w:val="16"/>
                <w:szCs w:val="16"/>
              </w:rPr>
              <w:lastRenderedPageBreak/>
              <w:t>pozarządowe, przedsiębiorcy</w:t>
            </w:r>
          </w:p>
        </w:tc>
        <w:tc>
          <w:tcPr>
            <w:tcW w:w="3847" w:type="dxa"/>
          </w:tcPr>
          <w:p w14:paraId="60B9247A"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realizowane będą działania związane z budową infrastruktury pomocy społecznej i medycznej, m.in.:</w:t>
            </w:r>
          </w:p>
          <w:p w14:paraId="39B9546E" w14:textId="77777777" w:rsidR="00433426" w:rsidRPr="00433426" w:rsidRDefault="00433426" w:rsidP="00433426">
            <w:pPr>
              <w:spacing w:after="120"/>
              <w:ind w:left="0"/>
              <w:rPr>
                <w:sz w:val="16"/>
                <w:szCs w:val="16"/>
              </w:rPr>
            </w:pPr>
            <w:r w:rsidRPr="00433426">
              <w:rPr>
                <w:sz w:val="16"/>
                <w:szCs w:val="16"/>
              </w:rPr>
              <w:t>- budowa Zakładu Pielęgnacyjno-Opiekuńczego w Ostrołęce,</w:t>
            </w:r>
          </w:p>
          <w:p w14:paraId="15E8E052" w14:textId="77777777" w:rsidR="00433426" w:rsidRPr="00433426" w:rsidRDefault="00433426" w:rsidP="00433426">
            <w:pPr>
              <w:spacing w:after="120"/>
              <w:ind w:left="0"/>
              <w:rPr>
                <w:sz w:val="16"/>
                <w:szCs w:val="16"/>
              </w:rPr>
            </w:pPr>
            <w:r w:rsidRPr="00433426">
              <w:rPr>
                <w:sz w:val="16"/>
                <w:szCs w:val="16"/>
              </w:rPr>
              <w:lastRenderedPageBreak/>
              <w:t>- Utworzenie Powiatowego Ośrodka Interwencji Kryzysowej,</w:t>
            </w:r>
          </w:p>
          <w:p w14:paraId="21F273E5" w14:textId="77777777" w:rsidR="00433426" w:rsidRPr="00433426" w:rsidRDefault="00433426" w:rsidP="00433426">
            <w:pPr>
              <w:spacing w:after="120"/>
              <w:ind w:left="0"/>
              <w:rPr>
                <w:bCs/>
                <w:sz w:val="16"/>
                <w:szCs w:val="16"/>
              </w:rPr>
            </w:pPr>
            <w:r w:rsidRPr="00433426">
              <w:rPr>
                <w:sz w:val="16"/>
                <w:szCs w:val="16"/>
              </w:rPr>
              <w:t>-</w:t>
            </w:r>
            <w:r w:rsidRPr="00433426">
              <w:rPr>
                <w:bCs/>
                <w:sz w:val="16"/>
                <w:szCs w:val="16"/>
              </w:rPr>
              <w:t xml:space="preserve"> Utworzenie dziennego domu pomocy dla osób niesamodzielnych z miejscami całodobowymi okresowego pobytu z terenu powiatu ostrołęckiego, </w:t>
            </w:r>
          </w:p>
          <w:p w14:paraId="6D54E451" w14:textId="77777777" w:rsidR="00433426" w:rsidRPr="00433426" w:rsidRDefault="00433426" w:rsidP="00433426">
            <w:pPr>
              <w:spacing w:after="120"/>
              <w:ind w:left="0"/>
              <w:rPr>
                <w:sz w:val="16"/>
                <w:szCs w:val="16"/>
              </w:rPr>
            </w:pPr>
            <w:r w:rsidRPr="00433426">
              <w:rPr>
                <w:sz w:val="16"/>
                <w:szCs w:val="16"/>
              </w:rPr>
              <w:t>- Utworzenie Powiatowego Mieszkania Chronionego Treningowego</w:t>
            </w:r>
          </w:p>
        </w:tc>
        <w:tc>
          <w:tcPr>
            <w:tcW w:w="1984" w:type="dxa"/>
          </w:tcPr>
          <w:p w14:paraId="707D8B0F" w14:textId="1B4CA4E1" w:rsidR="00CD4897" w:rsidRDefault="00CD4897" w:rsidP="00433426">
            <w:pPr>
              <w:spacing w:after="120"/>
              <w:ind w:left="0"/>
              <w:rPr>
                <w:sz w:val="16"/>
                <w:szCs w:val="16"/>
              </w:rPr>
            </w:pPr>
            <w:r w:rsidRPr="00CD4897">
              <w:rPr>
                <w:sz w:val="16"/>
                <w:szCs w:val="16"/>
              </w:rPr>
              <w:lastRenderedPageBreak/>
              <w:t>FEMA.08.06 Usługi społeczne na rzecz rodzin</w:t>
            </w:r>
            <w:r>
              <w:rPr>
                <w:sz w:val="16"/>
                <w:szCs w:val="16"/>
              </w:rPr>
              <w:t>;</w:t>
            </w:r>
            <w:r w:rsidRPr="00CD4897">
              <w:rPr>
                <w:sz w:val="16"/>
                <w:szCs w:val="16"/>
              </w:rPr>
              <w:t xml:space="preserve"> </w:t>
            </w:r>
          </w:p>
          <w:p w14:paraId="56F9C098" w14:textId="0470A52E" w:rsidR="00433426" w:rsidRPr="00433426" w:rsidRDefault="00433426" w:rsidP="00433426">
            <w:pPr>
              <w:spacing w:after="120"/>
              <w:ind w:left="0"/>
              <w:rPr>
                <w:iCs/>
                <w:sz w:val="16"/>
                <w:szCs w:val="16"/>
              </w:rPr>
            </w:pPr>
            <w:r w:rsidRPr="00433426">
              <w:rPr>
                <w:iCs/>
                <w:sz w:val="16"/>
                <w:szCs w:val="16"/>
              </w:rPr>
              <w:t>PFRON;</w:t>
            </w:r>
          </w:p>
          <w:p w14:paraId="30A6CCA0" w14:textId="77777777" w:rsidR="00433426" w:rsidRPr="00433426" w:rsidRDefault="00433426" w:rsidP="00433426">
            <w:pPr>
              <w:spacing w:after="120"/>
              <w:ind w:left="0"/>
              <w:rPr>
                <w:sz w:val="16"/>
                <w:szCs w:val="16"/>
              </w:rPr>
            </w:pPr>
            <w:r w:rsidRPr="00433426">
              <w:rPr>
                <w:iCs/>
                <w:sz w:val="16"/>
                <w:szCs w:val="16"/>
              </w:rPr>
              <w:t>Program Inwestycji Strategicznych: Polski Ład</w:t>
            </w:r>
          </w:p>
        </w:tc>
        <w:tc>
          <w:tcPr>
            <w:tcW w:w="1701" w:type="dxa"/>
          </w:tcPr>
          <w:p w14:paraId="0A04F656" w14:textId="77777777" w:rsidR="00433426" w:rsidRPr="00433426" w:rsidRDefault="00433426" w:rsidP="00433426">
            <w:pPr>
              <w:spacing w:after="120"/>
              <w:ind w:left="0"/>
              <w:rPr>
                <w:sz w:val="16"/>
                <w:szCs w:val="16"/>
              </w:rPr>
            </w:pPr>
            <w:r w:rsidRPr="00433426">
              <w:rPr>
                <w:sz w:val="16"/>
                <w:szCs w:val="16"/>
              </w:rPr>
              <w:t>22 950 000,00</w:t>
            </w:r>
          </w:p>
        </w:tc>
        <w:tc>
          <w:tcPr>
            <w:tcW w:w="1511" w:type="dxa"/>
          </w:tcPr>
          <w:p w14:paraId="7B6AFD68"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20B5DA75" w14:textId="77777777" w:rsidTr="00A94ACD">
        <w:tc>
          <w:tcPr>
            <w:tcW w:w="15256" w:type="dxa"/>
            <w:gridSpan w:val="8"/>
            <w:shd w:val="clear" w:color="auto" w:fill="E7E6E6" w:themeFill="background2"/>
            <w:vAlign w:val="center"/>
          </w:tcPr>
          <w:p w14:paraId="58AA84CF" w14:textId="77777777" w:rsidR="00433426" w:rsidRPr="00433426" w:rsidRDefault="00433426" w:rsidP="00433426">
            <w:pPr>
              <w:spacing w:after="120"/>
              <w:ind w:left="0"/>
              <w:jc w:val="center"/>
              <w:rPr>
                <w:sz w:val="16"/>
                <w:szCs w:val="16"/>
              </w:rPr>
            </w:pPr>
            <w:r w:rsidRPr="00433426">
              <w:rPr>
                <w:bCs/>
                <w:sz w:val="16"/>
                <w:szCs w:val="16"/>
              </w:rPr>
              <w:t>Cel strategiczny 3 – Wykorzystanie zasobów naturalnych w rozwoju oraz uporządkowana przestrzeń</w:t>
            </w:r>
          </w:p>
        </w:tc>
      </w:tr>
      <w:tr w:rsidR="00433426" w:rsidRPr="00433426" w14:paraId="72CD7E2B" w14:textId="77777777" w:rsidTr="00A94ACD">
        <w:tc>
          <w:tcPr>
            <w:tcW w:w="488" w:type="dxa"/>
          </w:tcPr>
          <w:p w14:paraId="7B8A8B80" w14:textId="77777777" w:rsidR="00433426" w:rsidRPr="00433426" w:rsidRDefault="00433426" w:rsidP="00433426">
            <w:pPr>
              <w:spacing w:after="120"/>
              <w:ind w:left="0"/>
              <w:rPr>
                <w:sz w:val="16"/>
                <w:szCs w:val="16"/>
              </w:rPr>
            </w:pPr>
            <w:r w:rsidRPr="00433426">
              <w:rPr>
                <w:sz w:val="16"/>
                <w:szCs w:val="16"/>
              </w:rPr>
              <w:lastRenderedPageBreak/>
              <w:t>7</w:t>
            </w:r>
          </w:p>
        </w:tc>
        <w:tc>
          <w:tcPr>
            <w:tcW w:w="2321" w:type="dxa"/>
          </w:tcPr>
          <w:p w14:paraId="0D1694E8" w14:textId="77777777" w:rsidR="00433426" w:rsidRPr="00433426" w:rsidRDefault="00433426" w:rsidP="00433426">
            <w:pPr>
              <w:spacing w:after="120"/>
              <w:ind w:left="0"/>
              <w:rPr>
                <w:sz w:val="16"/>
                <w:szCs w:val="16"/>
              </w:rPr>
            </w:pPr>
            <w:r w:rsidRPr="00433426">
              <w:rPr>
                <w:sz w:val="16"/>
                <w:szCs w:val="16"/>
              </w:rPr>
              <w:t>Skuteczna redukcja ilości odpadów</w:t>
            </w:r>
          </w:p>
        </w:tc>
        <w:tc>
          <w:tcPr>
            <w:tcW w:w="1712" w:type="dxa"/>
          </w:tcPr>
          <w:p w14:paraId="6321E964" w14:textId="367BACB8"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4E451383" w14:textId="419DEBFB"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4B0A729D" w14:textId="77777777"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0D2263A1" w14:textId="77777777" w:rsidR="00433426" w:rsidRPr="00433426" w:rsidRDefault="00433426" w:rsidP="00433426">
            <w:pPr>
              <w:spacing w:after="120"/>
              <w:ind w:left="0"/>
              <w:rPr>
                <w:bCs/>
                <w:sz w:val="16"/>
                <w:szCs w:val="16"/>
              </w:rPr>
            </w:pPr>
            <w:r w:rsidRPr="00433426">
              <w:rPr>
                <w:bCs/>
                <w:sz w:val="16"/>
                <w:szCs w:val="16"/>
              </w:rPr>
              <w:lastRenderedPageBreak/>
              <w:t>Przedsięwzięcie jest synergicznie powiązane z celem nr 1.</w:t>
            </w:r>
          </w:p>
        </w:tc>
        <w:tc>
          <w:tcPr>
            <w:tcW w:w="1692" w:type="dxa"/>
          </w:tcPr>
          <w:p w14:paraId="7B54C39E"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 jednostki organizacyjne tych JST, przedsiębiorcy</w:t>
            </w:r>
          </w:p>
        </w:tc>
        <w:tc>
          <w:tcPr>
            <w:tcW w:w="3847" w:type="dxa"/>
          </w:tcPr>
          <w:p w14:paraId="7DE18413"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przebudową infrastruktury PSZOK oraz zakupu wyposażenia, m.in. w:</w:t>
            </w:r>
          </w:p>
          <w:p w14:paraId="4F94BA86" w14:textId="77777777" w:rsidR="00433426" w:rsidRPr="00433426" w:rsidRDefault="00433426" w:rsidP="00433426">
            <w:pPr>
              <w:spacing w:after="120"/>
              <w:ind w:left="0"/>
              <w:rPr>
                <w:sz w:val="16"/>
                <w:szCs w:val="16"/>
              </w:rPr>
            </w:pPr>
            <w:r w:rsidRPr="00433426">
              <w:rPr>
                <w:sz w:val="16"/>
                <w:szCs w:val="16"/>
              </w:rPr>
              <w:t>- Gminie Rzekuń,</w:t>
            </w:r>
          </w:p>
          <w:p w14:paraId="17C476A2" w14:textId="77777777" w:rsidR="00433426" w:rsidRPr="00433426" w:rsidRDefault="00433426" w:rsidP="00433426">
            <w:pPr>
              <w:spacing w:after="120"/>
              <w:ind w:left="0"/>
              <w:rPr>
                <w:sz w:val="16"/>
                <w:szCs w:val="16"/>
              </w:rPr>
            </w:pPr>
            <w:r w:rsidRPr="00433426">
              <w:rPr>
                <w:sz w:val="16"/>
                <w:szCs w:val="16"/>
              </w:rPr>
              <w:t>- Gminie Kadzidło,</w:t>
            </w:r>
          </w:p>
          <w:p w14:paraId="6707D10F" w14:textId="77777777" w:rsidR="00433426" w:rsidRPr="00433426" w:rsidRDefault="00433426" w:rsidP="00433426">
            <w:pPr>
              <w:spacing w:after="120"/>
              <w:ind w:left="0"/>
              <w:rPr>
                <w:sz w:val="16"/>
                <w:szCs w:val="16"/>
              </w:rPr>
            </w:pPr>
            <w:r w:rsidRPr="00433426">
              <w:rPr>
                <w:sz w:val="16"/>
                <w:szCs w:val="16"/>
              </w:rPr>
              <w:t>- Mieście Ostrołęka.</w:t>
            </w:r>
          </w:p>
        </w:tc>
        <w:tc>
          <w:tcPr>
            <w:tcW w:w="1984" w:type="dxa"/>
          </w:tcPr>
          <w:p w14:paraId="0D9BBBAA" w14:textId="77777777" w:rsidR="00CD3746" w:rsidRDefault="00CD3746" w:rsidP="00433426">
            <w:pPr>
              <w:spacing w:after="120"/>
              <w:ind w:left="0"/>
              <w:rPr>
                <w:sz w:val="16"/>
                <w:szCs w:val="16"/>
              </w:rPr>
            </w:pPr>
            <w:r w:rsidRPr="00CD3746">
              <w:rPr>
                <w:sz w:val="16"/>
                <w:szCs w:val="16"/>
              </w:rPr>
              <w:t>FEMA.02.06 Gospodarka o obiegu zamkniętym</w:t>
            </w:r>
            <w:r>
              <w:rPr>
                <w:sz w:val="16"/>
                <w:szCs w:val="16"/>
              </w:rPr>
              <w:t>;</w:t>
            </w:r>
          </w:p>
          <w:p w14:paraId="77541C7B" w14:textId="2491EF72" w:rsidR="00433426" w:rsidRPr="00433426" w:rsidRDefault="00433426" w:rsidP="00433426">
            <w:pPr>
              <w:spacing w:after="120"/>
              <w:ind w:left="0"/>
              <w:rPr>
                <w:sz w:val="16"/>
                <w:szCs w:val="16"/>
              </w:rPr>
            </w:pPr>
            <w:r w:rsidRPr="00433426">
              <w:rPr>
                <w:sz w:val="16"/>
                <w:szCs w:val="16"/>
              </w:rPr>
              <w:t>FENX 2021-2029, Priorytet I, Działanie 01.04 – w zakresie gospodarki odpadami</w:t>
            </w:r>
            <w:r w:rsidR="00CF5EBB">
              <w:rPr>
                <w:sz w:val="16"/>
                <w:szCs w:val="16"/>
              </w:rPr>
              <w:t>.</w:t>
            </w:r>
            <w:r w:rsidRPr="00433426">
              <w:rPr>
                <w:sz w:val="16"/>
                <w:szCs w:val="16"/>
              </w:rPr>
              <w:t xml:space="preserve"> </w:t>
            </w:r>
          </w:p>
          <w:p w14:paraId="4C285948" w14:textId="6D782DA3" w:rsidR="00433426" w:rsidRPr="00433426" w:rsidRDefault="00433426" w:rsidP="00433426">
            <w:pPr>
              <w:spacing w:after="120"/>
              <w:ind w:left="0"/>
              <w:rPr>
                <w:sz w:val="16"/>
                <w:szCs w:val="16"/>
              </w:rPr>
            </w:pPr>
            <w:r w:rsidRPr="00433426">
              <w:rPr>
                <w:sz w:val="16"/>
                <w:szCs w:val="16"/>
              </w:rPr>
              <w:t xml:space="preserve">FENX 2021-2029, Priorytet II, Działanie 02.02 w zakresie instalacji OZE i magazynów energii; </w:t>
            </w:r>
          </w:p>
          <w:p w14:paraId="42F6067C" w14:textId="77777777" w:rsidR="00433426" w:rsidRPr="00433426" w:rsidRDefault="00433426" w:rsidP="00433426">
            <w:pPr>
              <w:spacing w:after="120"/>
              <w:ind w:left="0"/>
              <w:rPr>
                <w:sz w:val="16"/>
                <w:szCs w:val="16"/>
              </w:rPr>
            </w:pPr>
            <w:r w:rsidRPr="00433426">
              <w:rPr>
                <w:sz w:val="16"/>
                <w:szCs w:val="16"/>
              </w:rPr>
              <w:t>NFOŚiGW i/lub WFOŚiGW</w:t>
            </w:r>
          </w:p>
          <w:p w14:paraId="73638907" w14:textId="77777777" w:rsidR="00433426" w:rsidRPr="00433426" w:rsidRDefault="00433426" w:rsidP="00433426">
            <w:pPr>
              <w:spacing w:after="120"/>
              <w:ind w:left="0"/>
              <w:rPr>
                <w:sz w:val="16"/>
                <w:szCs w:val="16"/>
              </w:rPr>
            </w:pPr>
          </w:p>
        </w:tc>
        <w:tc>
          <w:tcPr>
            <w:tcW w:w="1701" w:type="dxa"/>
          </w:tcPr>
          <w:p w14:paraId="4C8CC468" w14:textId="77777777" w:rsidR="00433426" w:rsidRPr="00433426" w:rsidRDefault="00433426" w:rsidP="00433426">
            <w:pPr>
              <w:spacing w:after="120"/>
              <w:ind w:left="0"/>
              <w:rPr>
                <w:sz w:val="16"/>
                <w:szCs w:val="16"/>
              </w:rPr>
            </w:pPr>
            <w:r w:rsidRPr="00433426">
              <w:rPr>
                <w:sz w:val="16"/>
                <w:szCs w:val="16"/>
              </w:rPr>
              <w:t>14 875 000,00</w:t>
            </w:r>
          </w:p>
        </w:tc>
        <w:tc>
          <w:tcPr>
            <w:tcW w:w="1511" w:type="dxa"/>
          </w:tcPr>
          <w:p w14:paraId="4F57B527"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14A7A103" w14:textId="77777777" w:rsidTr="00A94ACD">
        <w:tc>
          <w:tcPr>
            <w:tcW w:w="488" w:type="dxa"/>
          </w:tcPr>
          <w:p w14:paraId="506E3221" w14:textId="77777777" w:rsidR="00433426" w:rsidRPr="00433426" w:rsidRDefault="00433426" w:rsidP="00433426">
            <w:pPr>
              <w:spacing w:after="120"/>
              <w:ind w:left="0"/>
              <w:rPr>
                <w:sz w:val="16"/>
                <w:szCs w:val="16"/>
              </w:rPr>
            </w:pPr>
            <w:r w:rsidRPr="00433426">
              <w:rPr>
                <w:sz w:val="16"/>
                <w:szCs w:val="16"/>
              </w:rPr>
              <w:t>8</w:t>
            </w:r>
          </w:p>
        </w:tc>
        <w:tc>
          <w:tcPr>
            <w:tcW w:w="2321" w:type="dxa"/>
          </w:tcPr>
          <w:p w14:paraId="2E85F53B" w14:textId="77777777" w:rsidR="00433426" w:rsidRPr="00433426" w:rsidRDefault="00433426" w:rsidP="00433426">
            <w:pPr>
              <w:spacing w:after="120"/>
              <w:ind w:left="0"/>
              <w:rPr>
                <w:sz w:val="16"/>
                <w:szCs w:val="16"/>
              </w:rPr>
            </w:pPr>
            <w:r w:rsidRPr="00433426">
              <w:rPr>
                <w:sz w:val="16"/>
                <w:szCs w:val="16"/>
              </w:rPr>
              <w:t xml:space="preserve">Budowa obwodnic miast i miejscowości </w:t>
            </w:r>
          </w:p>
        </w:tc>
        <w:tc>
          <w:tcPr>
            <w:tcW w:w="1712" w:type="dxa"/>
          </w:tcPr>
          <w:p w14:paraId="5E78C533" w14:textId="6272CD8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511391D3" w14:textId="6944A477" w:rsidR="00433426" w:rsidRPr="00433426" w:rsidRDefault="00433426" w:rsidP="00433426">
            <w:pPr>
              <w:spacing w:after="120"/>
              <w:ind w:left="0"/>
              <w:rPr>
                <w:bCs/>
                <w:sz w:val="16"/>
                <w:szCs w:val="16"/>
              </w:rPr>
            </w:pPr>
            <w:r w:rsidRPr="00433426">
              <w:rPr>
                <w:bCs/>
                <w:sz w:val="16"/>
                <w:szCs w:val="16"/>
              </w:rPr>
              <w:t>Przedsięwzięcie wpisuje się w kierunki działań: 3.1.2.</w:t>
            </w:r>
          </w:p>
          <w:p w14:paraId="5D2248B6" w14:textId="096647F2" w:rsidR="00433426" w:rsidRPr="00433426" w:rsidRDefault="00433426" w:rsidP="00433426">
            <w:pPr>
              <w:spacing w:after="120"/>
              <w:ind w:left="0"/>
              <w:rPr>
                <w:bCs/>
                <w:sz w:val="16"/>
                <w:szCs w:val="16"/>
              </w:rPr>
            </w:pPr>
            <w:r w:rsidRPr="00433426">
              <w:rPr>
                <w:bCs/>
                <w:sz w:val="16"/>
                <w:szCs w:val="16"/>
              </w:rPr>
              <w:t xml:space="preserve">Z realizacji przedsięwzięcia korzystać będą mieszkańcy więcej niż jednej gmin - </w:t>
            </w:r>
            <w:r w:rsidRPr="00433426">
              <w:rPr>
                <w:bCs/>
                <w:sz w:val="16"/>
                <w:szCs w:val="16"/>
              </w:rPr>
              <w:lastRenderedPageBreak/>
              <w:t>mieszkańcy Partnerstwa OSI Ostrołęka.</w:t>
            </w:r>
          </w:p>
          <w:p w14:paraId="074C5C7E"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1784F03E"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organy administracji rządowej</w:t>
            </w:r>
          </w:p>
        </w:tc>
        <w:tc>
          <w:tcPr>
            <w:tcW w:w="3847" w:type="dxa"/>
          </w:tcPr>
          <w:p w14:paraId="62014347"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obwodnic wraz z niezbędną infrastrukturą, w szczególności:</w:t>
            </w:r>
          </w:p>
          <w:p w14:paraId="657EE2F1" w14:textId="77777777" w:rsidR="00433426" w:rsidRPr="00433426" w:rsidRDefault="00433426" w:rsidP="00433426">
            <w:pPr>
              <w:spacing w:after="120"/>
              <w:ind w:left="0"/>
              <w:rPr>
                <w:sz w:val="16"/>
                <w:szCs w:val="16"/>
              </w:rPr>
            </w:pPr>
            <w:r w:rsidRPr="00433426">
              <w:rPr>
                <w:sz w:val="16"/>
                <w:szCs w:val="16"/>
              </w:rPr>
              <w:t>- południowa obwodnica Ostrołęki wraz z budowa obiektu mostowego przez rzekę Narew,</w:t>
            </w:r>
          </w:p>
          <w:p w14:paraId="4FD523D2" w14:textId="77777777" w:rsidR="00433426" w:rsidRPr="00433426" w:rsidRDefault="00433426" w:rsidP="00433426">
            <w:pPr>
              <w:spacing w:after="120"/>
              <w:ind w:left="0"/>
              <w:rPr>
                <w:sz w:val="16"/>
                <w:szCs w:val="16"/>
              </w:rPr>
            </w:pPr>
            <w:r w:rsidRPr="00433426">
              <w:rPr>
                <w:sz w:val="16"/>
                <w:szCs w:val="16"/>
              </w:rPr>
              <w:t>- obwodnica miejscowości Goworowo,</w:t>
            </w:r>
          </w:p>
          <w:p w14:paraId="3ECC1B30" w14:textId="77777777" w:rsidR="00433426" w:rsidRPr="00433426" w:rsidRDefault="00433426" w:rsidP="00433426">
            <w:pPr>
              <w:spacing w:after="120"/>
              <w:ind w:left="0"/>
              <w:rPr>
                <w:sz w:val="16"/>
                <w:szCs w:val="16"/>
              </w:rPr>
            </w:pPr>
            <w:r w:rsidRPr="00433426">
              <w:rPr>
                <w:sz w:val="16"/>
                <w:szCs w:val="16"/>
              </w:rPr>
              <w:t>- budowa obwodnicy Myszyńca,</w:t>
            </w:r>
          </w:p>
          <w:p w14:paraId="373BC97E" w14:textId="77777777" w:rsidR="00433426" w:rsidRPr="00433426" w:rsidRDefault="00433426" w:rsidP="00433426">
            <w:pPr>
              <w:spacing w:after="120"/>
              <w:ind w:left="0"/>
              <w:rPr>
                <w:sz w:val="16"/>
                <w:szCs w:val="16"/>
              </w:rPr>
            </w:pPr>
            <w:r w:rsidRPr="00433426">
              <w:rPr>
                <w:sz w:val="16"/>
                <w:szCs w:val="16"/>
              </w:rPr>
              <w:t>- budowa obwodnicy miejscowości Dylewo</w:t>
            </w:r>
          </w:p>
        </w:tc>
        <w:tc>
          <w:tcPr>
            <w:tcW w:w="1984" w:type="dxa"/>
          </w:tcPr>
          <w:p w14:paraId="0BADC470" w14:textId="1DC6D4BF" w:rsidR="00433426" w:rsidRPr="00EC4D47" w:rsidRDefault="00EC4D47" w:rsidP="00433426">
            <w:pPr>
              <w:spacing w:after="120"/>
              <w:ind w:left="0"/>
              <w:rPr>
                <w:sz w:val="16"/>
                <w:szCs w:val="16"/>
              </w:rPr>
            </w:pPr>
            <w:r w:rsidRPr="00EC4D47">
              <w:rPr>
                <w:bCs/>
                <w:sz w:val="16"/>
                <w:szCs w:val="16"/>
              </w:rPr>
              <w:t>FEMA.04.01 Transport regionalny i lokalny</w:t>
            </w:r>
          </w:p>
        </w:tc>
        <w:tc>
          <w:tcPr>
            <w:tcW w:w="1701" w:type="dxa"/>
          </w:tcPr>
          <w:p w14:paraId="2455B21D" w14:textId="77777777" w:rsidR="00433426" w:rsidRPr="00433426" w:rsidRDefault="00433426" w:rsidP="00433426">
            <w:pPr>
              <w:spacing w:after="120"/>
              <w:ind w:left="0"/>
              <w:rPr>
                <w:sz w:val="16"/>
                <w:szCs w:val="16"/>
              </w:rPr>
            </w:pPr>
            <w:r w:rsidRPr="00433426">
              <w:rPr>
                <w:sz w:val="16"/>
                <w:szCs w:val="16"/>
              </w:rPr>
              <w:t>301 750 000,00</w:t>
            </w:r>
          </w:p>
        </w:tc>
        <w:tc>
          <w:tcPr>
            <w:tcW w:w="1511" w:type="dxa"/>
          </w:tcPr>
          <w:p w14:paraId="069EC992"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7C1F3E10" w14:textId="77777777" w:rsidTr="00A94ACD">
        <w:tc>
          <w:tcPr>
            <w:tcW w:w="488" w:type="dxa"/>
          </w:tcPr>
          <w:p w14:paraId="7DD8A1B0" w14:textId="77777777" w:rsidR="00433426" w:rsidRPr="00433426" w:rsidRDefault="00433426" w:rsidP="00433426">
            <w:pPr>
              <w:spacing w:after="120"/>
              <w:ind w:left="0"/>
              <w:rPr>
                <w:sz w:val="16"/>
                <w:szCs w:val="16"/>
              </w:rPr>
            </w:pPr>
            <w:r w:rsidRPr="00433426">
              <w:rPr>
                <w:sz w:val="16"/>
                <w:szCs w:val="16"/>
              </w:rPr>
              <w:t>9</w:t>
            </w:r>
          </w:p>
        </w:tc>
        <w:tc>
          <w:tcPr>
            <w:tcW w:w="2321" w:type="dxa"/>
          </w:tcPr>
          <w:p w14:paraId="7ABFE694" w14:textId="77777777" w:rsidR="00433426" w:rsidRPr="00433426" w:rsidRDefault="00433426" w:rsidP="00433426">
            <w:pPr>
              <w:spacing w:after="120"/>
              <w:ind w:left="0"/>
              <w:rPr>
                <w:sz w:val="16"/>
                <w:szCs w:val="16"/>
              </w:rPr>
            </w:pPr>
            <w:r w:rsidRPr="00433426">
              <w:rPr>
                <w:sz w:val="16"/>
                <w:szCs w:val="16"/>
              </w:rPr>
              <w:t xml:space="preserve">Budowa, przebudowa, rozbudowa i remont dróg powiatowych i gminnych </w:t>
            </w:r>
          </w:p>
        </w:tc>
        <w:tc>
          <w:tcPr>
            <w:tcW w:w="1712" w:type="dxa"/>
          </w:tcPr>
          <w:p w14:paraId="5543C04F" w14:textId="33E2B2C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2335709E"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3.1.2.</w:t>
            </w:r>
          </w:p>
          <w:p w14:paraId="542E0FAD" w14:textId="77777777" w:rsidR="00433426" w:rsidRPr="00433426" w:rsidRDefault="00433426" w:rsidP="00433426">
            <w:pPr>
              <w:spacing w:after="120"/>
              <w:ind w:left="0"/>
              <w:rPr>
                <w:bCs/>
                <w:sz w:val="16"/>
                <w:szCs w:val="16"/>
              </w:rPr>
            </w:pPr>
          </w:p>
          <w:p w14:paraId="032E8E81" w14:textId="5FC8F821"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 - mieszkańcy Partnerstwa OSI Ostrołęka.</w:t>
            </w:r>
          </w:p>
          <w:p w14:paraId="2C1D8CBB"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04ACBFAD"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organy administracji rządowej</w:t>
            </w:r>
          </w:p>
        </w:tc>
        <w:tc>
          <w:tcPr>
            <w:tcW w:w="3847" w:type="dxa"/>
          </w:tcPr>
          <w:p w14:paraId="7241FCE0"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przebudową, rozbudową i remontem dróg gminnych i powiatowych.</w:t>
            </w:r>
          </w:p>
        </w:tc>
        <w:tc>
          <w:tcPr>
            <w:tcW w:w="1984" w:type="dxa"/>
          </w:tcPr>
          <w:p w14:paraId="6FC16E7B" w14:textId="6AB85539" w:rsidR="00EC4D47" w:rsidRDefault="00EC4D47" w:rsidP="00433426">
            <w:pPr>
              <w:spacing w:after="120"/>
              <w:ind w:left="0"/>
              <w:rPr>
                <w:bCs/>
                <w:sz w:val="16"/>
                <w:szCs w:val="16"/>
              </w:rPr>
            </w:pPr>
            <w:r w:rsidRPr="00EC4D47">
              <w:rPr>
                <w:bCs/>
                <w:sz w:val="16"/>
                <w:szCs w:val="16"/>
              </w:rPr>
              <w:t>FEMA.04.01 Transport regionalny i lokalny</w:t>
            </w:r>
            <w:r>
              <w:rPr>
                <w:bCs/>
                <w:sz w:val="16"/>
                <w:szCs w:val="16"/>
              </w:rPr>
              <w:t>;</w:t>
            </w:r>
          </w:p>
          <w:p w14:paraId="29D632C9" w14:textId="5CC7958F" w:rsidR="00433426" w:rsidRPr="00433426" w:rsidRDefault="00433426" w:rsidP="00433426">
            <w:pPr>
              <w:spacing w:after="120"/>
              <w:ind w:left="0"/>
              <w:rPr>
                <w:bCs/>
                <w:sz w:val="16"/>
                <w:szCs w:val="16"/>
              </w:rPr>
            </w:pPr>
            <w:r w:rsidRPr="00433426">
              <w:rPr>
                <w:bCs/>
                <w:sz w:val="16"/>
                <w:szCs w:val="16"/>
              </w:rPr>
              <w:t>Rządowy Fundusz Rozwoju Dróg</w:t>
            </w:r>
          </w:p>
        </w:tc>
        <w:tc>
          <w:tcPr>
            <w:tcW w:w="1701" w:type="dxa"/>
          </w:tcPr>
          <w:p w14:paraId="196710BB" w14:textId="77777777" w:rsidR="00433426" w:rsidRPr="00433426" w:rsidRDefault="00433426" w:rsidP="00433426">
            <w:pPr>
              <w:spacing w:after="120"/>
              <w:ind w:left="0"/>
              <w:rPr>
                <w:sz w:val="16"/>
                <w:szCs w:val="16"/>
              </w:rPr>
            </w:pPr>
            <w:r w:rsidRPr="00433426">
              <w:rPr>
                <w:sz w:val="16"/>
                <w:szCs w:val="16"/>
              </w:rPr>
              <w:t>487 050 000,00</w:t>
            </w:r>
          </w:p>
        </w:tc>
        <w:tc>
          <w:tcPr>
            <w:tcW w:w="1511" w:type="dxa"/>
          </w:tcPr>
          <w:p w14:paraId="21F982E5"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6ADC0035" w14:textId="77777777" w:rsidTr="00A94ACD">
        <w:tc>
          <w:tcPr>
            <w:tcW w:w="488" w:type="dxa"/>
          </w:tcPr>
          <w:p w14:paraId="559CF8D4" w14:textId="77777777" w:rsidR="00433426" w:rsidRPr="00433426" w:rsidRDefault="00433426" w:rsidP="00433426">
            <w:pPr>
              <w:spacing w:after="120"/>
              <w:ind w:left="0"/>
              <w:rPr>
                <w:sz w:val="16"/>
                <w:szCs w:val="16"/>
              </w:rPr>
            </w:pPr>
            <w:r w:rsidRPr="00433426">
              <w:rPr>
                <w:sz w:val="16"/>
                <w:szCs w:val="16"/>
              </w:rPr>
              <w:t>10</w:t>
            </w:r>
          </w:p>
        </w:tc>
        <w:tc>
          <w:tcPr>
            <w:tcW w:w="2321" w:type="dxa"/>
          </w:tcPr>
          <w:p w14:paraId="0202B12A" w14:textId="77777777" w:rsidR="00433426" w:rsidRPr="00433426" w:rsidRDefault="00433426" w:rsidP="00433426">
            <w:pPr>
              <w:spacing w:after="120"/>
              <w:ind w:left="0"/>
              <w:rPr>
                <w:sz w:val="16"/>
                <w:szCs w:val="16"/>
              </w:rPr>
            </w:pPr>
            <w:r w:rsidRPr="00433426">
              <w:rPr>
                <w:sz w:val="16"/>
                <w:szCs w:val="16"/>
              </w:rPr>
              <w:t>Rozwój alternatywnych form mobilności miejskiej z wykorzystaniem instrumentów finansowych</w:t>
            </w:r>
          </w:p>
        </w:tc>
        <w:tc>
          <w:tcPr>
            <w:tcW w:w="1712" w:type="dxa"/>
          </w:tcPr>
          <w:p w14:paraId="62735E22" w14:textId="3BE3FD61"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38B03CBF" w14:textId="347C4197"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3.2.5.</w:t>
            </w:r>
          </w:p>
          <w:p w14:paraId="00D0B5E3" w14:textId="1DECFF0C"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61DE8647" w14:textId="77777777" w:rsidR="00433426" w:rsidRPr="00433426" w:rsidRDefault="00433426" w:rsidP="00433426">
            <w:pPr>
              <w:spacing w:after="120"/>
              <w:ind w:left="0"/>
              <w:rPr>
                <w:sz w:val="16"/>
                <w:szCs w:val="16"/>
              </w:rPr>
            </w:pPr>
            <w:r w:rsidRPr="00433426">
              <w:rPr>
                <w:bCs/>
                <w:sz w:val="16"/>
                <w:szCs w:val="16"/>
              </w:rPr>
              <w:t>Przedsięwzięcie jest synergicznie powiązane z celem nr 1 i nr 2.</w:t>
            </w:r>
          </w:p>
        </w:tc>
        <w:tc>
          <w:tcPr>
            <w:tcW w:w="1692" w:type="dxa"/>
          </w:tcPr>
          <w:p w14:paraId="30D23034" w14:textId="77777777" w:rsidR="00433426" w:rsidRPr="00433426" w:rsidRDefault="00433426" w:rsidP="00433426">
            <w:pPr>
              <w:spacing w:after="120"/>
              <w:ind w:left="0"/>
              <w:rPr>
                <w:sz w:val="16"/>
                <w:szCs w:val="16"/>
              </w:rPr>
            </w:pPr>
            <w:r w:rsidRPr="00433426">
              <w:rPr>
                <w:sz w:val="16"/>
                <w:szCs w:val="16"/>
              </w:rPr>
              <w:lastRenderedPageBreak/>
              <w:t xml:space="preserve">Typy beneficjentów i przewidywane typy ostatecznego odbiorcy: przedsiębiorcy, organizatorzy publicznego </w:t>
            </w:r>
            <w:r w:rsidRPr="00433426">
              <w:rPr>
                <w:sz w:val="16"/>
                <w:szCs w:val="16"/>
              </w:rPr>
              <w:lastRenderedPageBreak/>
              <w:t>transportu zbiorowego</w:t>
            </w:r>
          </w:p>
        </w:tc>
        <w:tc>
          <w:tcPr>
            <w:tcW w:w="3847" w:type="dxa"/>
          </w:tcPr>
          <w:p w14:paraId="0A901B1A" w14:textId="77777777" w:rsidR="00433426" w:rsidRPr="00433426" w:rsidRDefault="00433426" w:rsidP="00433426">
            <w:pPr>
              <w:spacing w:after="120"/>
              <w:ind w:left="0"/>
              <w:rPr>
                <w:sz w:val="16"/>
                <w:szCs w:val="16"/>
              </w:rPr>
            </w:pPr>
            <w:r w:rsidRPr="00433426">
              <w:rPr>
                <w:sz w:val="16"/>
                <w:szCs w:val="16"/>
              </w:rPr>
              <w:lastRenderedPageBreak/>
              <w:t xml:space="preserve">Wsparciem objęte będą działania typu: </w:t>
            </w:r>
          </w:p>
          <w:p w14:paraId="556C709D" w14:textId="77777777" w:rsidR="00433426" w:rsidRPr="00433426" w:rsidRDefault="00433426" w:rsidP="00433426">
            <w:pPr>
              <w:spacing w:after="120"/>
              <w:ind w:left="0"/>
              <w:rPr>
                <w:sz w:val="16"/>
                <w:szCs w:val="16"/>
              </w:rPr>
            </w:pPr>
            <w:r w:rsidRPr="00433426">
              <w:rPr>
                <w:sz w:val="16"/>
                <w:szCs w:val="16"/>
              </w:rPr>
              <w:t xml:space="preserve">- infrastruktura rowerowa i piesza w zakresie wsparcia systemów wypożyczeń rowerów, hulajnóg, </w:t>
            </w:r>
          </w:p>
          <w:p w14:paraId="3C290B68" w14:textId="77777777" w:rsidR="00433426" w:rsidRPr="00433426" w:rsidRDefault="00433426" w:rsidP="00433426">
            <w:pPr>
              <w:spacing w:after="120"/>
              <w:ind w:left="0"/>
              <w:rPr>
                <w:sz w:val="16"/>
                <w:szCs w:val="16"/>
              </w:rPr>
            </w:pPr>
            <w:r w:rsidRPr="00433426">
              <w:rPr>
                <w:sz w:val="16"/>
                <w:szCs w:val="16"/>
              </w:rPr>
              <w:t xml:space="preserve">- ekologiczny i konkurencyjny transport publiczny w zakresie wsparcia infrastruktury ładowania lub tankowania pojazdów bezemisyjnych, infrastruktura </w:t>
            </w:r>
            <w:r w:rsidRPr="00433426">
              <w:rPr>
                <w:sz w:val="16"/>
                <w:szCs w:val="16"/>
              </w:rPr>
              <w:lastRenderedPageBreak/>
              <w:t xml:space="preserve">paliw alternatywnych (transport publiczny oraz samochody prywatne), </w:t>
            </w:r>
          </w:p>
          <w:p w14:paraId="0DA75C7E" w14:textId="77777777" w:rsidR="00433426" w:rsidRPr="00433426" w:rsidRDefault="00433426" w:rsidP="00433426">
            <w:pPr>
              <w:spacing w:after="120"/>
              <w:ind w:left="0"/>
              <w:rPr>
                <w:sz w:val="16"/>
                <w:szCs w:val="16"/>
              </w:rPr>
            </w:pPr>
            <w:r w:rsidRPr="00433426">
              <w:rPr>
                <w:sz w:val="16"/>
                <w:szCs w:val="16"/>
              </w:rPr>
              <w:t>- infrastruktura niezbędna do korzystania z komplementarnych form transportu w zakresie carsharingu opartego o pojazdy elektryczne.</w:t>
            </w:r>
          </w:p>
        </w:tc>
        <w:tc>
          <w:tcPr>
            <w:tcW w:w="1984" w:type="dxa"/>
          </w:tcPr>
          <w:p w14:paraId="6893FABA" w14:textId="5C27C53F" w:rsidR="00433426" w:rsidRPr="00433426" w:rsidRDefault="00565CB4" w:rsidP="00433426">
            <w:pPr>
              <w:spacing w:after="120"/>
              <w:ind w:left="0"/>
              <w:rPr>
                <w:bCs/>
                <w:sz w:val="16"/>
                <w:szCs w:val="16"/>
                <w:lang w:val="en-US"/>
              </w:rPr>
            </w:pPr>
            <w:r w:rsidRPr="00565CB4">
              <w:rPr>
                <w:bCs/>
                <w:sz w:val="16"/>
                <w:szCs w:val="16"/>
                <w:lang w:val="en-US"/>
              </w:rPr>
              <w:lastRenderedPageBreak/>
              <w:t>FEMA.03.01 Mobilność miejska</w:t>
            </w:r>
          </w:p>
        </w:tc>
        <w:tc>
          <w:tcPr>
            <w:tcW w:w="1701" w:type="dxa"/>
          </w:tcPr>
          <w:p w14:paraId="1006B12D" w14:textId="322EF8AB" w:rsidR="00433426" w:rsidRPr="00433426" w:rsidRDefault="00792F57" w:rsidP="00433426">
            <w:pPr>
              <w:spacing w:after="120"/>
              <w:ind w:left="0"/>
              <w:rPr>
                <w:sz w:val="16"/>
                <w:szCs w:val="16"/>
                <w:lang w:val="en-US"/>
              </w:rPr>
            </w:pPr>
            <w:r>
              <w:rPr>
                <w:sz w:val="16"/>
                <w:szCs w:val="16"/>
                <w:lang w:val="en-US"/>
              </w:rPr>
              <w:t>10 000 000,00</w:t>
            </w:r>
          </w:p>
        </w:tc>
        <w:tc>
          <w:tcPr>
            <w:tcW w:w="1511" w:type="dxa"/>
          </w:tcPr>
          <w:p w14:paraId="6BC7CBA2" w14:textId="77777777" w:rsidR="00433426" w:rsidRPr="00433426" w:rsidRDefault="00433426" w:rsidP="00433426">
            <w:pPr>
              <w:spacing w:after="120"/>
              <w:ind w:left="0"/>
              <w:rPr>
                <w:sz w:val="16"/>
                <w:szCs w:val="16"/>
              </w:rPr>
            </w:pPr>
            <w:r w:rsidRPr="00433426">
              <w:rPr>
                <w:sz w:val="16"/>
                <w:szCs w:val="16"/>
              </w:rPr>
              <w:t xml:space="preserve">Przyjęcie Strategii Ponadlokalnej (zawierającej elementy SUMP) i jej pozytywne zaopiniowanie </w:t>
            </w:r>
            <w:r w:rsidRPr="00433426">
              <w:rPr>
                <w:sz w:val="16"/>
                <w:szCs w:val="16"/>
              </w:rPr>
              <w:lastRenderedPageBreak/>
              <w:t>przez IZ FEM 2021-2027</w:t>
            </w:r>
          </w:p>
        </w:tc>
      </w:tr>
      <w:tr w:rsidR="00433426" w:rsidRPr="00433426" w14:paraId="683820D8" w14:textId="77777777" w:rsidTr="00A94ACD">
        <w:tc>
          <w:tcPr>
            <w:tcW w:w="488" w:type="dxa"/>
          </w:tcPr>
          <w:p w14:paraId="1500E2EC" w14:textId="6F669064" w:rsidR="00433426" w:rsidRPr="00433426" w:rsidRDefault="00433426" w:rsidP="00433426">
            <w:pPr>
              <w:spacing w:after="120"/>
              <w:ind w:left="0"/>
              <w:rPr>
                <w:sz w:val="16"/>
                <w:szCs w:val="16"/>
              </w:rPr>
            </w:pPr>
            <w:r w:rsidRPr="00433426">
              <w:rPr>
                <w:sz w:val="16"/>
                <w:szCs w:val="16"/>
              </w:rPr>
              <w:lastRenderedPageBreak/>
              <w:t>11</w:t>
            </w:r>
          </w:p>
        </w:tc>
        <w:tc>
          <w:tcPr>
            <w:tcW w:w="2321" w:type="dxa"/>
          </w:tcPr>
          <w:p w14:paraId="5E0E4057" w14:textId="77777777" w:rsidR="00433426" w:rsidRPr="00433426" w:rsidRDefault="00433426" w:rsidP="00433426">
            <w:pPr>
              <w:spacing w:after="120"/>
              <w:ind w:left="0"/>
              <w:rPr>
                <w:sz w:val="16"/>
                <w:szCs w:val="16"/>
              </w:rPr>
            </w:pPr>
            <w:r w:rsidRPr="00433426">
              <w:rPr>
                <w:sz w:val="16"/>
                <w:szCs w:val="16"/>
              </w:rPr>
              <w:t xml:space="preserve">Uzbrojenie w sieć gazową </w:t>
            </w:r>
          </w:p>
        </w:tc>
        <w:tc>
          <w:tcPr>
            <w:tcW w:w="1712" w:type="dxa"/>
          </w:tcPr>
          <w:p w14:paraId="69B5FD70" w14:textId="4CBE39F3"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3 </w:t>
            </w:r>
            <w:r w:rsidRPr="00433426">
              <w:rPr>
                <w:bCs/>
                <w:sz w:val="16"/>
                <w:szCs w:val="16"/>
              </w:rPr>
              <w:lastRenderedPageBreak/>
              <w:t>oraz spełnia przesłanki podejścia zintegrowanego.</w:t>
            </w:r>
          </w:p>
          <w:p w14:paraId="7C358DD6" w14:textId="280123E3" w:rsidR="00433426" w:rsidRPr="00433426" w:rsidRDefault="00433426" w:rsidP="00433426">
            <w:pPr>
              <w:spacing w:after="120"/>
              <w:ind w:left="0"/>
              <w:rPr>
                <w:bCs/>
                <w:sz w:val="16"/>
                <w:szCs w:val="16"/>
              </w:rPr>
            </w:pPr>
            <w:r w:rsidRPr="00433426">
              <w:rPr>
                <w:bCs/>
                <w:sz w:val="16"/>
                <w:szCs w:val="16"/>
              </w:rPr>
              <w:t>Przedsięwzięcie wpisuje się w kierunki działań: 3.2.4.</w:t>
            </w:r>
          </w:p>
          <w:p w14:paraId="6E3ACC13" w14:textId="4ECA7B9A"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60B3DF26"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6F84A485"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w:t>
            </w:r>
            <w:r w:rsidRPr="00433426">
              <w:rPr>
                <w:sz w:val="16"/>
                <w:szCs w:val="16"/>
              </w:rPr>
              <w:lastRenderedPageBreak/>
              <w:t>jednostki samorządu terytorialnego,</w:t>
            </w:r>
          </w:p>
        </w:tc>
        <w:tc>
          <w:tcPr>
            <w:tcW w:w="3847" w:type="dxa"/>
          </w:tcPr>
          <w:p w14:paraId="4EA87BD9"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realizowana będzie budowa i rozbudowa sieci gazociągowej.</w:t>
            </w:r>
          </w:p>
        </w:tc>
        <w:tc>
          <w:tcPr>
            <w:tcW w:w="1984" w:type="dxa"/>
          </w:tcPr>
          <w:p w14:paraId="30A425A6" w14:textId="25F7B730" w:rsidR="00433426" w:rsidRPr="00433426" w:rsidRDefault="009749A4" w:rsidP="00433426">
            <w:pPr>
              <w:spacing w:after="120"/>
              <w:ind w:left="0"/>
              <w:rPr>
                <w:bCs/>
                <w:sz w:val="16"/>
                <w:szCs w:val="16"/>
              </w:rPr>
            </w:pPr>
            <w:r w:rsidRPr="009749A4">
              <w:rPr>
                <w:bCs/>
                <w:sz w:val="16"/>
                <w:szCs w:val="16"/>
              </w:rPr>
              <w:t>FEMA.02.01 Efektywność energetyczna</w:t>
            </w:r>
          </w:p>
        </w:tc>
        <w:tc>
          <w:tcPr>
            <w:tcW w:w="1701" w:type="dxa"/>
          </w:tcPr>
          <w:p w14:paraId="244527C6" w14:textId="77777777" w:rsidR="00433426" w:rsidRPr="00433426" w:rsidRDefault="00433426" w:rsidP="00433426">
            <w:pPr>
              <w:spacing w:after="120"/>
              <w:ind w:left="0"/>
              <w:rPr>
                <w:sz w:val="16"/>
                <w:szCs w:val="16"/>
              </w:rPr>
            </w:pPr>
            <w:r w:rsidRPr="00433426">
              <w:rPr>
                <w:sz w:val="16"/>
                <w:szCs w:val="16"/>
              </w:rPr>
              <w:t>29 750 000,00</w:t>
            </w:r>
          </w:p>
        </w:tc>
        <w:tc>
          <w:tcPr>
            <w:tcW w:w="1511" w:type="dxa"/>
          </w:tcPr>
          <w:p w14:paraId="0C13A1F0" w14:textId="77777777" w:rsidR="00433426" w:rsidRPr="00433426" w:rsidRDefault="00433426" w:rsidP="00433426">
            <w:pPr>
              <w:spacing w:after="120"/>
              <w:ind w:left="0"/>
              <w:rPr>
                <w:sz w:val="16"/>
                <w:szCs w:val="16"/>
              </w:rPr>
            </w:pPr>
            <w:r w:rsidRPr="00433426">
              <w:rPr>
                <w:sz w:val="16"/>
                <w:szCs w:val="16"/>
              </w:rPr>
              <w:t xml:space="preserve">Przyjęcie Strategii Ponadlokalnej i jej pozytywne </w:t>
            </w:r>
            <w:r w:rsidRPr="00433426">
              <w:rPr>
                <w:sz w:val="16"/>
                <w:szCs w:val="16"/>
              </w:rPr>
              <w:lastRenderedPageBreak/>
              <w:t>zaopiniowanie przez IZ FEM 2021-2027</w:t>
            </w:r>
          </w:p>
        </w:tc>
      </w:tr>
      <w:tr w:rsidR="00433426" w:rsidRPr="00433426" w14:paraId="2EAAE4DF" w14:textId="77777777" w:rsidTr="00A94ACD">
        <w:tc>
          <w:tcPr>
            <w:tcW w:w="488" w:type="dxa"/>
          </w:tcPr>
          <w:p w14:paraId="4C50E233" w14:textId="77777777" w:rsidR="00433426" w:rsidRPr="00433426" w:rsidRDefault="00433426" w:rsidP="00433426">
            <w:pPr>
              <w:spacing w:after="120"/>
              <w:ind w:left="0"/>
              <w:rPr>
                <w:sz w:val="16"/>
                <w:szCs w:val="16"/>
              </w:rPr>
            </w:pPr>
            <w:r w:rsidRPr="00433426">
              <w:rPr>
                <w:sz w:val="16"/>
                <w:szCs w:val="16"/>
              </w:rPr>
              <w:lastRenderedPageBreak/>
              <w:t>12</w:t>
            </w:r>
          </w:p>
        </w:tc>
        <w:tc>
          <w:tcPr>
            <w:tcW w:w="2321" w:type="dxa"/>
          </w:tcPr>
          <w:p w14:paraId="56028F4D" w14:textId="77777777" w:rsidR="00433426" w:rsidRPr="00433426" w:rsidRDefault="00433426" w:rsidP="00433426">
            <w:pPr>
              <w:spacing w:after="120"/>
              <w:ind w:left="0"/>
              <w:rPr>
                <w:sz w:val="16"/>
                <w:szCs w:val="16"/>
              </w:rPr>
            </w:pPr>
            <w:r w:rsidRPr="00433426">
              <w:rPr>
                <w:sz w:val="16"/>
                <w:szCs w:val="16"/>
              </w:rPr>
              <w:t>Poprawa efektywności energetycznej budynków publicznych i mieszkalnych</w:t>
            </w:r>
          </w:p>
        </w:tc>
        <w:tc>
          <w:tcPr>
            <w:tcW w:w="1712" w:type="dxa"/>
          </w:tcPr>
          <w:p w14:paraId="2D3587E9" w14:textId="48F4AF5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4C7AB9CB" w14:textId="6DF87C9E" w:rsidR="00433426" w:rsidRPr="00433426" w:rsidRDefault="00433426" w:rsidP="00433426">
            <w:pPr>
              <w:spacing w:after="120"/>
              <w:ind w:left="0"/>
              <w:rPr>
                <w:bCs/>
                <w:sz w:val="16"/>
                <w:szCs w:val="16"/>
              </w:rPr>
            </w:pPr>
            <w:r w:rsidRPr="00433426">
              <w:rPr>
                <w:bCs/>
                <w:sz w:val="16"/>
                <w:szCs w:val="16"/>
              </w:rPr>
              <w:t>Przedsięwzięcie wpisuje się w kierunki działań: 3.2.1.</w:t>
            </w:r>
          </w:p>
          <w:p w14:paraId="1B366C80" w14:textId="77777777"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544FC734" w14:textId="77777777" w:rsidR="00433426" w:rsidRPr="00433426" w:rsidRDefault="00433426" w:rsidP="00433426">
            <w:pPr>
              <w:spacing w:after="120"/>
              <w:ind w:left="0"/>
              <w:rPr>
                <w:i/>
                <w:iCs/>
                <w:sz w:val="16"/>
                <w:szCs w:val="16"/>
              </w:rPr>
            </w:pPr>
            <w:r w:rsidRPr="00433426">
              <w:rPr>
                <w:bCs/>
                <w:sz w:val="16"/>
                <w:szCs w:val="16"/>
              </w:rPr>
              <w:lastRenderedPageBreak/>
              <w:t>Przedsięwzięcie jest synergicznie powiązane z celem nr 1 i nr 2.</w:t>
            </w:r>
          </w:p>
        </w:tc>
        <w:tc>
          <w:tcPr>
            <w:tcW w:w="1692" w:type="dxa"/>
          </w:tcPr>
          <w:p w14:paraId="1399EA6A"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12C293C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przyczyniające się do poprawy efektywności energetycznej budynków użyteczności publicznej oraz budynków mieszkalnych, w szczególności:</w:t>
            </w:r>
          </w:p>
          <w:p w14:paraId="4DAC7776" w14:textId="77777777" w:rsidR="00433426" w:rsidRPr="00433426" w:rsidRDefault="00433426" w:rsidP="00433426">
            <w:pPr>
              <w:spacing w:after="120"/>
              <w:ind w:left="0"/>
              <w:rPr>
                <w:sz w:val="16"/>
                <w:szCs w:val="16"/>
              </w:rPr>
            </w:pPr>
            <w:r w:rsidRPr="00433426">
              <w:rPr>
                <w:sz w:val="16"/>
                <w:szCs w:val="16"/>
              </w:rPr>
              <w:t>- ocieplenie ścian i dachu budynku, wymiana okien i drzwi zewnętrznych,</w:t>
            </w:r>
          </w:p>
          <w:p w14:paraId="6C6FC3DB" w14:textId="77777777" w:rsidR="00433426" w:rsidRPr="00433426" w:rsidRDefault="00433426" w:rsidP="00433426">
            <w:pPr>
              <w:spacing w:after="120"/>
              <w:ind w:left="0"/>
              <w:rPr>
                <w:sz w:val="16"/>
                <w:szCs w:val="16"/>
              </w:rPr>
            </w:pPr>
            <w:r w:rsidRPr="00433426">
              <w:rPr>
                <w:sz w:val="16"/>
                <w:szCs w:val="16"/>
              </w:rPr>
              <w:t>- modernizacja instalacji grzewczej wraz z wymianą kotła grzewczego, w tym z zastosowaniem mikrokogeneracji i/lub przyłączenia do sieci ciepłowniczej,</w:t>
            </w:r>
          </w:p>
          <w:p w14:paraId="16B9882C" w14:textId="77777777" w:rsidR="00433426" w:rsidRPr="00433426" w:rsidRDefault="00433426" w:rsidP="00433426">
            <w:pPr>
              <w:spacing w:after="120"/>
              <w:ind w:left="0"/>
              <w:rPr>
                <w:sz w:val="16"/>
                <w:szCs w:val="16"/>
              </w:rPr>
            </w:pPr>
            <w:r w:rsidRPr="00433426">
              <w:rPr>
                <w:sz w:val="16"/>
                <w:szCs w:val="16"/>
              </w:rPr>
              <w:t>- budowa/przebudowa systemów wentylacji i klimatyzacji wraz z rekuperacją,</w:t>
            </w:r>
          </w:p>
          <w:p w14:paraId="66A9AAC4" w14:textId="77777777" w:rsidR="00433426" w:rsidRPr="00433426" w:rsidRDefault="00433426" w:rsidP="00433426">
            <w:pPr>
              <w:spacing w:after="120"/>
              <w:ind w:left="0"/>
              <w:rPr>
                <w:sz w:val="16"/>
                <w:szCs w:val="16"/>
              </w:rPr>
            </w:pPr>
            <w:r w:rsidRPr="00433426">
              <w:rPr>
                <w:sz w:val="16"/>
                <w:szCs w:val="16"/>
              </w:rPr>
              <w:t>- wymiana oświetlenia w budynku na energooszczędne,</w:t>
            </w:r>
          </w:p>
          <w:p w14:paraId="1609168B" w14:textId="77777777" w:rsidR="00433426" w:rsidRPr="00433426" w:rsidRDefault="00433426" w:rsidP="00433426">
            <w:pPr>
              <w:spacing w:after="120"/>
              <w:ind w:left="0"/>
              <w:rPr>
                <w:sz w:val="16"/>
                <w:szCs w:val="16"/>
              </w:rPr>
            </w:pPr>
            <w:r w:rsidRPr="00433426">
              <w:rPr>
                <w:sz w:val="16"/>
                <w:szCs w:val="16"/>
              </w:rPr>
              <w:t>- instalacja urządzeń OZE wraz z magazynami energii,</w:t>
            </w:r>
          </w:p>
          <w:p w14:paraId="75B29734" w14:textId="77777777" w:rsidR="00433426" w:rsidRPr="00433426" w:rsidRDefault="00433426" w:rsidP="00433426">
            <w:pPr>
              <w:spacing w:after="120"/>
              <w:ind w:left="0"/>
              <w:rPr>
                <w:sz w:val="16"/>
                <w:szCs w:val="16"/>
              </w:rPr>
            </w:pPr>
            <w:r w:rsidRPr="00433426">
              <w:rPr>
                <w:sz w:val="16"/>
                <w:szCs w:val="16"/>
              </w:rPr>
              <w:lastRenderedPageBreak/>
              <w:t>- budowa/modernizacja systemów ciepłowniczych i chłodniczych (sieci) wraz z magazynami ciepła,</w:t>
            </w:r>
          </w:p>
          <w:p w14:paraId="5F5F9562" w14:textId="77777777" w:rsidR="00433426" w:rsidRPr="00433426" w:rsidRDefault="00433426" w:rsidP="00433426">
            <w:pPr>
              <w:spacing w:after="120"/>
              <w:ind w:left="0"/>
              <w:rPr>
                <w:sz w:val="16"/>
                <w:szCs w:val="16"/>
              </w:rPr>
            </w:pPr>
            <w:r w:rsidRPr="00433426">
              <w:rPr>
                <w:sz w:val="16"/>
                <w:szCs w:val="16"/>
              </w:rPr>
              <w:t>- projekty sieci ciepłowniczych w systemach, które nie uzyskały statusu efektywnych energetycznie,</w:t>
            </w:r>
          </w:p>
          <w:p w14:paraId="70F2B53A" w14:textId="77777777" w:rsidR="00433426" w:rsidRPr="00433426" w:rsidRDefault="00433426" w:rsidP="00433426">
            <w:pPr>
              <w:spacing w:after="120"/>
              <w:ind w:left="0"/>
              <w:rPr>
                <w:sz w:val="16"/>
                <w:szCs w:val="16"/>
              </w:rPr>
            </w:pPr>
            <w:r w:rsidRPr="00433426">
              <w:rPr>
                <w:sz w:val="16"/>
                <w:szCs w:val="16"/>
              </w:rPr>
              <w:t>- optymalizacja energetyczna istniejących budynków do poziomu nZEB (nearly zero-energy building).</w:t>
            </w:r>
          </w:p>
        </w:tc>
        <w:tc>
          <w:tcPr>
            <w:tcW w:w="1984" w:type="dxa"/>
          </w:tcPr>
          <w:p w14:paraId="2A1F701A" w14:textId="3EA6B54C" w:rsidR="00433426" w:rsidRPr="00433426" w:rsidRDefault="009749A4" w:rsidP="00433426">
            <w:pPr>
              <w:spacing w:after="120"/>
              <w:ind w:left="0"/>
              <w:rPr>
                <w:sz w:val="16"/>
                <w:szCs w:val="16"/>
              </w:rPr>
            </w:pPr>
            <w:r w:rsidRPr="009749A4">
              <w:rPr>
                <w:sz w:val="16"/>
                <w:szCs w:val="16"/>
              </w:rPr>
              <w:lastRenderedPageBreak/>
              <w:t>FEMA.02.01 Efektywność energetyczna</w:t>
            </w:r>
          </w:p>
        </w:tc>
        <w:tc>
          <w:tcPr>
            <w:tcW w:w="1701" w:type="dxa"/>
          </w:tcPr>
          <w:p w14:paraId="131C5D01" w14:textId="77777777" w:rsidR="00433426" w:rsidRPr="00433426" w:rsidRDefault="00433426" w:rsidP="00433426">
            <w:pPr>
              <w:spacing w:after="120"/>
              <w:ind w:left="0"/>
              <w:rPr>
                <w:sz w:val="16"/>
                <w:szCs w:val="16"/>
              </w:rPr>
            </w:pPr>
            <w:r w:rsidRPr="00433426">
              <w:rPr>
                <w:sz w:val="16"/>
                <w:szCs w:val="16"/>
              </w:rPr>
              <w:t>62 198 300,00</w:t>
            </w:r>
          </w:p>
        </w:tc>
        <w:tc>
          <w:tcPr>
            <w:tcW w:w="1511" w:type="dxa"/>
          </w:tcPr>
          <w:p w14:paraId="4228B4BF"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412784F5" w14:textId="77777777" w:rsidTr="00A94ACD">
        <w:tc>
          <w:tcPr>
            <w:tcW w:w="488" w:type="dxa"/>
          </w:tcPr>
          <w:p w14:paraId="6D1AFE8C" w14:textId="77777777" w:rsidR="00433426" w:rsidRPr="00433426" w:rsidRDefault="00433426" w:rsidP="00433426">
            <w:pPr>
              <w:spacing w:after="120"/>
              <w:ind w:left="0"/>
              <w:rPr>
                <w:sz w:val="16"/>
                <w:szCs w:val="16"/>
              </w:rPr>
            </w:pPr>
            <w:r w:rsidRPr="00433426">
              <w:rPr>
                <w:sz w:val="16"/>
                <w:szCs w:val="16"/>
              </w:rPr>
              <w:t>13</w:t>
            </w:r>
          </w:p>
        </w:tc>
        <w:tc>
          <w:tcPr>
            <w:tcW w:w="2321" w:type="dxa"/>
          </w:tcPr>
          <w:p w14:paraId="3FA44243" w14:textId="77777777" w:rsidR="00433426" w:rsidRPr="00433426" w:rsidRDefault="00433426" w:rsidP="00433426">
            <w:pPr>
              <w:spacing w:after="120"/>
              <w:ind w:left="0"/>
              <w:rPr>
                <w:sz w:val="16"/>
                <w:szCs w:val="16"/>
              </w:rPr>
            </w:pPr>
            <w:r w:rsidRPr="00433426">
              <w:rPr>
                <w:sz w:val="16"/>
                <w:szCs w:val="16"/>
              </w:rPr>
              <w:t>Trwała niezależność energetyczna dla gmin</w:t>
            </w:r>
          </w:p>
        </w:tc>
        <w:tc>
          <w:tcPr>
            <w:tcW w:w="1712" w:type="dxa"/>
          </w:tcPr>
          <w:p w14:paraId="512DF08F" w14:textId="70D1A092"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6A726E0C"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3.2.1.</w:t>
            </w:r>
          </w:p>
          <w:p w14:paraId="5EBCA82F" w14:textId="350A05E3" w:rsidR="00433426" w:rsidRPr="00433426" w:rsidRDefault="00433426" w:rsidP="00433426">
            <w:pPr>
              <w:spacing w:after="120"/>
              <w:ind w:left="0"/>
              <w:rPr>
                <w:bCs/>
                <w:sz w:val="16"/>
                <w:szCs w:val="16"/>
              </w:rPr>
            </w:pPr>
            <w:r w:rsidRPr="00433426">
              <w:rPr>
                <w:bCs/>
                <w:sz w:val="16"/>
                <w:szCs w:val="16"/>
              </w:rPr>
              <w:t xml:space="preserve">Z realizacji przedsięwzięcia </w:t>
            </w:r>
            <w:r w:rsidRPr="00433426">
              <w:rPr>
                <w:bCs/>
                <w:sz w:val="16"/>
                <w:szCs w:val="16"/>
              </w:rPr>
              <w:lastRenderedPageBreak/>
              <w:t>korzystać będą mieszkańcy więcej niż jednej gmin - mieszkańcy Partnerstwa OSI Ostrołęka.</w:t>
            </w:r>
          </w:p>
          <w:p w14:paraId="068D02A5"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6AAB392C"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45BD46E5"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przyczyniające się do zwiększenie niezależności energetycznej tj.:</w:t>
            </w:r>
          </w:p>
          <w:p w14:paraId="095586FA" w14:textId="77777777" w:rsidR="00433426" w:rsidRPr="00433426" w:rsidRDefault="00433426" w:rsidP="00433426">
            <w:pPr>
              <w:spacing w:after="120"/>
              <w:ind w:left="0"/>
              <w:rPr>
                <w:sz w:val="16"/>
                <w:szCs w:val="16"/>
              </w:rPr>
            </w:pPr>
            <w:r w:rsidRPr="00433426">
              <w:rPr>
                <w:sz w:val="16"/>
                <w:szCs w:val="16"/>
              </w:rPr>
              <w:t>- wykonanie elektrowni wodnych</w:t>
            </w:r>
          </w:p>
        </w:tc>
        <w:tc>
          <w:tcPr>
            <w:tcW w:w="1984" w:type="dxa"/>
          </w:tcPr>
          <w:p w14:paraId="5D2EE4D1" w14:textId="77777777" w:rsidR="004E650A" w:rsidRDefault="004E650A" w:rsidP="00433426">
            <w:pPr>
              <w:spacing w:after="120"/>
              <w:ind w:left="0"/>
              <w:rPr>
                <w:sz w:val="16"/>
                <w:szCs w:val="16"/>
              </w:rPr>
            </w:pPr>
            <w:r w:rsidRPr="004E650A">
              <w:rPr>
                <w:sz w:val="16"/>
                <w:szCs w:val="16"/>
              </w:rPr>
              <w:t>FEMA.02.03 Odnawialne źródła energii</w:t>
            </w:r>
            <w:r>
              <w:rPr>
                <w:sz w:val="16"/>
                <w:szCs w:val="16"/>
              </w:rPr>
              <w:t>;</w:t>
            </w:r>
          </w:p>
          <w:p w14:paraId="60B2EC81" w14:textId="4C43B977" w:rsidR="00433426" w:rsidRPr="00433426" w:rsidRDefault="004E650A" w:rsidP="00433426">
            <w:pPr>
              <w:spacing w:after="120"/>
              <w:ind w:left="0"/>
              <w:rPr>
                <w:sz w:val="16"/>
                <w:szCs w:val="16"/>
              </w:rPr>
            </w:pPr>
            <w:r w:rsidRPr="004E650A">
              <w:rPr>
                <w:sz w:val="16"/>
                <w:szCs w:val="16"/>
              </w:rPr>
              <w:t xml:space="preserve"> </w:t>
            </w:r>
            <w:r w:rsidR="00433426" w:rsidRPr="00433426">
              <w:rPr>
                <w:sz w:val="16"/>
                <w:szCs w:val="16"/>
              </w:rPr>
              <w:t>NFOŚiGW i/lub WFOŚiGW</w:t>
            </w:r>
          </w:p>
        </w:tc>
        <w:tc>
          <w:tcPr>
            <w:tcW w:w="1701" w:type="dxa"/>
          </w:tcPr>
          <w:p w14:paraId="4B27F7E4" w14:textId="77777777" w:rsidR="00433426" w:rsidRPr="00433426" w:rsidRDefault="00433426" w:rsidP="00433426">
            <w:pPr>
              <w:spacing w:after="120"/>
              <w:ind w:left="0"/>
              <w:rPr>
                <w:sz w:val="16"/>
                <w:szCs w:val="16"/>
              </w:rPr>
            </w:pPr>
            <w:r w:rsidRPr="00433426">
              <w:rPr>
                <w:sz w:val="16"/>
                <w:szCs w:val="16"/>
              </w:rPr>
              <w:t>21 250 000,00</w:t>
            </w:r>
          </w:p>
        </w:tc>
        <w:tc>
          <w:tcPr>
            <w:tcW w:w="1511" w:type="dxa"/>
          </w:tcPr>
          <w:p w14:paraId="575DB64D"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1BC4D19F" w14:textId="77777777" w:rsidTr="00A94ACD">
        <w:tc>
          <w:tcPr>
            <w:tcW w:w="488" w:type="dxa"/>
          </w:tcPr>
          <w:p w14:paraId="242494CE" w14:textId="77777777" w:rsidR="00433426" w:rsidRPr="00433426" w:rsidRDefault="00433426" w:rsidP="00433426">
            <w:pPr>
              <w:spacing w:after="120"/>
              <w:ind w:left="0"/>
              <w:rPr>
                <w:sz w:val="16"/>
                <w:szCs w:val="16"/>
              </w:rPr>
            </w:pPr>
            <w:r w:rsidRPr="00433426">
              <w:rPr>
                <w:sz w:val="16"/>
                <w:szCs w:val="16"/>
              </w:rPr>
              <w:t>14</w:t>
            </w:r>
          </w:p>
        </w:tc>
        <w:tc>
          <w:tcPr>
            <w:tcW w:w="2321" w:type="dxa"/>
          </w:tcPr>
          <w:p w14:paraId="2A6D6899" w14:textId="77777777" w:rsidR="00433426" w:rsidRPr="00433426" w:rsidRDefault="00433426" w:rsidP="00433426">
            <w:pPr>
              <w:spacing w:after="120"/>
              <w:ind w:left="0"/>
              <w:rPr>
                <w:sz w:val="16"/>
                <w:szCs w:val="16"/>
              </w:rPr>
            </w:pPr>
            <w:r w:rsidRPr="00433426">
              <w:rPr>
                <w:sz w:val="16"/>
                <w:szCs w:val="16"/>
              </w:rPr>
              <w:t>Budowa i modernizacja oświetlenia ulicznego</w:t>
            </w:r>
          </w:p>
        </w:tc>
        <w:tc>
          <w:tcPr>
            <w:tcW w:w="1712" w:type="dxa"/>
          </w:tcPr>
          <w:p w14:paraId="42526D2E" w14:textId="77777777"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049F3C0D" w14:textId="35ECD1A5"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3.2.2.</w:t>
            </w:r>
          </w:p>
          <w:p w14:paraId="0DF89BC0" w14:textId="59338846"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157BC349"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47FF7347"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2DF647A1"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związane z budową i modernizacją oświetlenia ulicznego.</w:t>
            </w:r>
          </w:p>
        </w:tc>
        <w:tc>
          <w:tcPr>
            <w:tcW w:w="1984" w:type="dxa"/>
          </w:tcPr>
          <w:p w14:paraId="16281331" w14:textId="77777777" w:rsidR="005E2BDC" w:rsidRDefault="005E2BDC" w:rsidP="00433426">
            <w:pPr>
              <w:spacing w:after="120"/>
              <w:ind w:left="0"/>
              <w:rPr>
                <w:sz w:val="16"/>
                <w:szCs w:val="16"/>
              </w:rPr>
            </w:pPr>
            <w:r w:rsidRPr="005E2BDC">
              <w:rPr>
                <w:sz w:val="16"/>
                <w:szCs w:val="16"/>
              </w:rPr>
              <w:t>FEMA.03.01 Mobilność miejska</w:t>
            </w:r>
            <w:r>
              <w:rPr>
                <w:sz w:val="16"/>
                <w:szCs w:val="16"/>
              </w:rPr>
              <w:t>;</w:t>
            </w:r>
          </w:p>
          <w:p w14:paraId="4F0DAAE0" w14:textId="1C020FE2" w:rsidR="00433426" w:rsidRPr="00433426" w:rsidRDefault="00433426" w:rsidP="00433426">
            <w:pPr>
              <w:spacing w:after="120"/>
              <w:ind w:left="0"/>
              <w:rPr>
                <w:sz w:val="16"/>
                <w:szCs w:val="16"/>
              </w:rPr>
            </w:pPr>
            <w:r w:rsidRPr="00433426">
              <w:rPr>
                <w:sz w:val="16"/>
                <w:szCs w:val="16"/>
              </w:rPr>
              <w:t>NFOŚiGW i/lub WFOŚiGW</w:t>
            </w:r>
          </w:p>
        </w:tc>
        <w:tc>
          <w:tcPr>
            <w:tcW w:w="1701" w:type="dxa"/>
          </w:tcPr>
          <w:p w14:paraId="5A612BB7" w14:textId="4F06921C" w:rsidR="00433426" w:rsidRPr="00433426" w:rsidRDefault="00792F57" w:rsidP="00433426">
            <w:pPr>
              <w:spacing w:after="120"/>
              <w:ind w:left="0"/>
              <w:rPr>
                <w:sz w:val="16"/>
                <w:szCs w:val="16"/>
              </w:rPr>
            </w:pPr>
            <w:r>
              <w:rPr>
                <w:sz w:val="16"/>
                <w:szCs w:val="16"/>
              </w:rPr>
              <w:t>1</w:t>
            </w:r>
            <w:r w:rsidR="00433426" w:rsidRPr="00433426">
              <w:rPr>
                <w:sz w:val="16"/>
                <w:szCs w:val="16"/>
              </w:rPr>
              <w:t xml:space="preserve">8 500 000,00 </w:t>
            </w:r>
          </w:p>
          <w:p w14:paraId="5CD6EB3D" w14:textId="4A201BC8" w:rsidR="00433426" w:rsidRPr="00433426" w:rsidRDefault="00433426" w:rsidP="00433426">
            <w:pPr>
              <w:spacing w:after="120"/>
              <w:ind w:left="0"/>
              <w:rPr>
                <w:sz w:val="16"/>
                <w:szCs w:val="16"/>
              </w:rPr>
            </w:pPr>
          </w:p>
        </w:tc>
        <w:tc>
          <w:tcPr>
            <w:tcW w:w="1511" w:type="dxa"/>
          </w:tcPr>
          <w:p w14:paraId="3C0B623F"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0EF1F7EC" w14:textId="77777777" w:rsidTr="00A94ACD">
        <w:tc>
          <w:tcPr>
            <w:tcW w:w="488" w:type="dxa"/>
          </w:tcPr>
          <w:p w14:paraId="68AA8638" w14:textId="77777777" w:rsidR="00433426" w:rsidRPr="00433426" w:rsidRDefault="00433426" w:rsidP="00433426">
            <w:pPr>
              <w:spacing w:after="120"/>
              <w:ind w:left="0"/>
              <w:rPr>
                <w:sz w:val="16"/>
                <w:szCs w:val="16"/>
              </w:rPr>
            </w:pPr>
            <w:r w:rsidRPr="00433426">
              <w:rPr>
                <w:sz w:val="16"/>
                <w:szCs w:val="16"/>
              </w:rPr>
              <w:t>15</w:t>
            </w:r>
          </w:p>
        </w:tc>
        <w:tc>
          <w:tcPr>
            <w:tcW w:w="2321" w:type="dxa"/>
          </w:tcPr>
          <w:p w14:paraId="70EBFACB" w14:textId="77777777" w:rsidR="00433426" w:rsidRPr="00433426" w:rsidRDefault="00433426" w:rsidP="00433426">
            <w:pPr>
              <w:spacing w:after="120"/>
              <w:ind w:left="0"/>
              <w:rPr>
                <w:sz w:val="16"/>
                <w:szCs w:val="16"/>
              </w:rPr>
            </w:pPr>
            <w:r w:rsidRPr="00433426">
              <w:rPr>
                <w:sz w:val="16"/>
                <w:szCs w:val="16"/>
              </w:rPr>
              <w:t>Porządkowanie gospodarki wodno- ściekowej</w:t>
            </w:r>
          </w:p>
        </w:tc>
        <w:tc>
          <w:tcPr>
            <w:tcW w:w="1712" w:type="dxa"/>
          </w:tcPr>
          <w:p w14:paraId="4E235988" w14:textId="7611AEF8"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3 </w:t>
            </w:r>
            <w:r w:rsidRPr="00433426">
              <w:rPr>
                <w:bCs/>
                <w:sz w:val="16"/>
                <w:szCs w:val="16"/>
              </w:rPr>
              <w:lastRenderedPageBreak/>
              <w:t>oraz spełnia przesłanki podejścia zintegrowanego.</w:t>
            </w:r>
          </w:p>
          <w:p w14:paraId="3D2180EA" w14:textId="1F7253C9"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529D7E53" w14:textId="00050AE2"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7F04092B"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58E0C0B6" w14:textId="77777777" w:rsidR="00433426" w:rsidRPr="00433426" w:rsidRDefault="00433426" w:rsidP="00433426">
            <w:pPr>
              <w:spacing w:after="120"/>
              <w:ind w:left="0"/>
              <w:rPr>
                <w:sz w:val="16"/>
                <w:szCs w:val="16"/>
              </w:rPr>
            </w:pPr>
            <w:r w:rsidRPr="00433426">
              <w:rPr>
                <w:sz w:val="16"/>
                <w:szCs w:val="16"/>
              </w:rPr>
              <w:lastRenderedPageBreak/>
              <w:t xml:space="preserve">Możliwe typy beneficjenta: jednostki samorządu </w:t>
            </w:r>
            <w:r w:rsidRPr="00433426">
              <w:rPr>
                <w:sz w:val="16"/>
                <w:szCs w:val="16"/>
              </w:rPr>
              <w:lastRenderedPageBreak/>
              <w:t>terytorialnego i jednostki organizacyjne tych JST</w:t>
            </w:r>
          </w:p>
        </w:tc>
        <w:tc>
          <w:tcPr>
            <w:tcW w:w="3847" w:type="dxa"/>
          </w:tcPr>
          <w:p w14:paraId="414DFD54"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realizowane będą kompleksowe działania inwestycyjne związane z:</w:t>
            </w:r>
          </w:p>
          <w:p w14:paraId="67FC58FA" w14:textId="77777777" w:rsidR="00433426" w:rsidRPr="00433426" w:rsidRDefault="00433426" w:rsidP="00433426">
            <w:pPr>
              <w:spacing w:after="120"/>
              <w:ind w:left="0"/>
              <w:rPr>
                <w:sz w:val="16"/>
                <w:szCs w:val="16"/>
              </w:rPr>
            </w:pPr>
            <w:r w:rsidRPr="00433426">
              <w:rPr>
                <w:sz w:val="16"/>
                <w:szCs w:val="16"/>
              </w:rPr>
              <w:lastRenderedPageBreak/>
              <w:t>- budową, przebudową i remontem infrastruktury wodno-kanalizacyjnej,</w:t>
            </w:r>
          </w:p>
          <w:p w14:paraId="56EE6A60" w14:textId="77777777" w:rsidR="00433426" w:rsidRPr="00433426" w:rsidRDefault="00433426" w:rsidP="00433426">
            <w:pPr>
              <w:spacing w:after="120"/>
              <w:ind w:left="0"/>
              <w:rPr>
                <w:sz w:val="16"/>
                <w:szCs w:val="16"/>
              </w:rPr>
            </w:pPr>
            <w:r w:rsidRPr="00433426">
              <w:rPr>
                <w:sz w:val="16"/>
                <w:szCs w:val="16"/>
              </w:rPr>
              <w:t>- budową i przebudową oczyszczalni ścieków</w:t>
            </w:r>
          </w:p>
          <w:p w14:paraId="1373D2DF" w14:textId="77777777" w:rsidR="00433426" w:rsidRPr="00433426" w:rsidRDefault="00433426" w:rsidP="00433426">
            <w:pPr>
              <w:spacing w:after="120"/>
              <w:ind w:left="0"/>
              <w:rPr>
                <w:sz w:val="16"/>
                <w:szCs w:val="16"/>
              </w:rPr>
            </w:pPr>
            <w:r w:rsidRPr="00433426">
              <w:rPr>
                <w:sz w:val="16"/>
                <w:szCs w:val="16"/>
              </w:rPr>
              <w:t>- budową i przebudową stacji uzdatniania wody</w:t>
            </w:r>
          </w:p>
        </w:tc>
        <w:tc>
          <w:tcPr>
            <w:tcW w:w="1984" w:type="dxa"/>
          </w:tcPr>
          <w:p w14:paraId="2C3B427C" w14:textId="77777777" w:rsidR="007951C9" w:rsidRDefault="007951C9" w:rsidP="00433426">
            <w:pPr>
              <w:spacing w:after="120"/>
              <w:ind w:left="0"/>
              <w:rPr>
                <w:sz w:val="16"/>
                <w:szCs w:val="16"/>
              </w:rPr>
            </w:pPr>
            <w:r w:rsidRPr="007951C9">
              <w:rPr>
                <w:sz w:val="16"/>
                <w:szCs w:val="16"/>
              </w:rPr>
              <w:lastRenderedPageBreak/>
              <w:t>FEMA.02.05 Gospodarka wodno-ściekowa</w:t>
            </w:r>
            <w:r>
              <w:rPr>
                <w:sz w:val="16"/>
                <w:szCs w:val="16"/>
              </w:rPr>
              <w:t>;</w:t>
            </w:r>
          </w:p>
          <w:p w14:paraId="607433B8" w14:textId="449F3EDB" w:rsidR="00433426" w:rsidRPr="00433426" w:rsidRDefault="00433426" w:rsidP="00433426">
            <w:pPr>
              <w:spacing w:after="120"/>
              <w:ind w:left="0"/>
              <w:rPr>
                <w:sz w:val="16"/>
                <w:szCs w:val="16"/>
              </w:rPr>
            </w:pPr>
            <w:r w:rsidRPr="00433426">
              <w:rPr>
                <w:sz w:val="16"/>
                <w:szCs w:val="16"/>
              </w:rPr>
              <w:lastRenderedPageBreak/>
              <w:t>NFOŚiGW i/lub WFOŚiGW</w:t>
            </w:r>
          </w:p>
        </w:tc>
        <w:tc>
          <w:tcPr>
            <w:tcW w:w="1701" w:type="dxa"/>
          </w:tcPr>
          <w:p w14:paraId="64F0F15C" w14:textId="77777777" w:rsidR="00433426" w:rsidRPr="00433426" w:rsidRDefault="00433426" w:rsidP="00433426">
            <w:pPr>
              <w:spacing w:after="120"/>
              <w:ind w:left="0"/>
              <w:rPr>
                <w:sz w:val="16"/>
                <w:szCs w:val="16"/>
              </w:rPr>
            </w:pPr>
            <w:r w:rsidRPr="00433426">
              <w:rPr>
                <w:sz w:val="16"/>
                <w:szCs w:val="16"/>
              </w:rPr>
              <w:lastRenderedPageBreak/>
              <w:t>178 925 500,00</w:t>
            </w:r>
          </w:p>
          <w:p w14:paraId="0A683642" w14:textId="77777777" w:rsidR="00433426" w:rsidRPr="00433426" w:rsidRDefault="00433426" w:rsidP="00433426">
            <w:pPr>
              <w:spacing w:after="120"/>
              <w:ind w:left="0"/>
              <w:rPr>
                <w:sz w:val="16"/>
                <w:szCs w:val="16"/>
              </w:rPr>
            </w:pPr>
          </w:p>
          <w:p w14:paraId="5AF641AA" w14:textId="77777777" w:rsidR="00433426" w:rsidRPr="00433426" w:rsidRDefault="00433426" w:rsidP="00433426">
            <w:pPr>
              <w:spacing w:after="120"/>
              <w:ind w:left="0"/>
              <w:rPr>
                <w:sz w:val="16"/>
                <w:szCs w:val="16"/>
              </w:rPr>
            </w:pPr>
          </w:p>
          <w:p w14:paraId="3441FFBC" w14:textId="77777777" w:rsidR="00433426" w:rsidRPr="00433426" w:rsidRDefault="00433426" w:rsidP="00433426">
            <w:pPr>
              <w:spacing w:after="120"/>
              <w:ind w:left="0"/>
              <w:rPr>
                <w:sz w:val="16"/>
                <w:szCs w:val="16"/>
              </w:rPr>
            </w:pPr>
          </w:p>
        </w:tc>
        <w:tc>
          <w:tcPr>
            <w:tcW w:w="1511" w:type="dxa"/>
          </w:tcPr>
          <w:p w14:paraId="62FC9521" w14:textId="77777777" w:rsidR="00433426" w:rsidRPr="00433426" w:rsidRDefault="00433426" w:rsidP="00433426">
            <w:pPr>
              <w:spacing w:after="120"/>
              <w:ind w:left="0"/>
              <w:rPr>
                <w:sz w:val="16"/>
                <w:szCs w:val="16"/>
              </w:rPr>
            </w:pPr>
            <w:r w:rsidRPr="00433426">
              <w:rPr>
                <w:sz w:val="16"/>
                <w:szCs w:val="16"/>
              </w:rPr>
              <w:lastRenderedPageBreak/>
              <w:t xml:space="preserve">Przyjęcie Strategii Ponadlokalnej i jej pozytywne </w:t>
            </w:r>
            <w:r w:rsidRPr="00433426">
              <w:rPr>
                <w:sz w:val="16"/>
                <w:szCs w:val="16"/>
              </w:rPr>
              <w:lastRenderedPageBreak/>
              <w:t>zaopiniowanie przez IZ FEM 2021-2027</w:t>
            </w:r>
          </w:p>
        </w:tc>
      </w:tr>
      <w:tr w:rsidR="00433426" w:rsidRPr="00433426" w14:paraId="6B7CE89D" w14:textId="77777777" w:rsidTr="00A94ACD">
        <w:tc>
          <w:tcPr>
            <w:tcW w:w="488" w:type="dxa"/>
          </w:tcPr>
          <w:p w14:paraId="73C0BF8B" w14:textId="77777777" w:rsidR="00433426" w:rsidRPr="00433426" w:rsidRDefault="00433426" w:rsidP="00433426">
            <w:pPr>
              <w:spacing w:after="120"/>
              <w:ind w:left="0"/>
              <w:rPr>
                <w:sz w:val="16"/>
                <w:szCs w:val="16"/>
              </w:rPr>
            </w:pPr>
            <w:r w:rsidRPr="00433426">
              <w:rPr>
                <w:sz w:val="16"/>
                <w:szCs w:val="16"/>
              </w:rPr>
              <w:lastRenderedPageBreak/>
              <w:t>16</w:t>
            </w:r>
          </w:p>
        </w:tc>
        <w:tc>
          <w:tcPr>
            <w:tcW w:w="2321" w:type="dxa"/>
          </w:tcPr>
          <w:p w14:paraId="44813B25" w14:textId="77777777" w:rsidR="00433426" w:rsidRPr="00433426" w:rsidRDefault="00433426" w:rsidP="00433426">
            <w:pPr>
              <w:spacing w:after="120"/>
              <w:ind w:left="0"/>
              <w:rPr>
                <w:sz w:val="16"/>
                <w:szCs w:val="16"/>
              </w:rPr>
            </w:pPr>
            <w:r w:rsidRPr="00433426">
              <w:rPr>
                <w:sz w:val="16"/>
                <w:szCs w:val="16"/>
              </w:rPr>
              <w:t>Rozwój zielono-niebieskiej infrastruktury</w:t>
            </w:r>
          </w:p>
        </w:tc>
        <w:tc>
          <w:tcPr>
            <w:tcW w:w="1712" w:type="dxa"/>
          </w:tcPr>
          <w:p w14:paraId="639F5642" w14:textId="5C7F30C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574ED003" w14:textId="16802B3A"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53D8727A" w14:textId="76F5AF11"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31ACA27D" w14:textId="77777777" w:rsidR="00433426" w:rsidRPr="00433426" w:rsidRDefault="00433426" w:rsidP="00433426">
            <w:pPr>
              <w:spacing w:after="120"/>
              <w:ind w:left="0"/>
              <w:rPr>
                <w:bCs/>
                <w:sz w:val="16"/>
                <w:szCs w:val="16"/>
              </w:rPr>
            </w:pPr>
            <w:r w:rsidRPr="00433426">
              <w:rPr>
                <w:bCs/>
                <w:sz w:val="16"/>
                <w:szCs w:val="16"/>
              </w:rPr>
              <w:lastRenderedPageBreak/>
              <w:t>Przedsięwzięcie jest synergicznie powiązane z celem nr 1 i nr 2.</w:t>
            </w:r>
          </w:p>
        </w:tc>
        <w:tc>
          <w:tcPr>
            <w:tcW w:w="1692" w:type="dxa"/>
          </w:tcPr>
          <w:p w14:paraId="46E26C07"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7757217B"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związane z minimalizowaniem skutków zmian klimatu i adaptacji do zmian klimatu.</w:t>
            </w:r>
          </w:p>
          <w:p w14:paraId="64AC5CD3" w14:textId="77777777" w:rsidR="00433426" w:rsidRPr="00433426" w:rsidRDefault="00433426" w:rsidP="00433426">
            <w:pPr>
              <w:spacing w:after="120"/>
              <w:ind w:left="0"/>
              <w:rPr>
                <w:sz w:val="16"/>
                <w:szCs w:val="16"/>
              </w:rPr>
            </w:pPr>
          </w:p>
        </w:tc>
        <w:tc>
          <w:tcPr>
            <w:tcW w:w="1984" w:type="dxa"/>
          </w:tcPr>
          <w:p w14:paraId="038ADFC4" w14:textId="77777777" w:rsidR="00B046AF" w:rsidRDefault="00B046AF" w:rsidP="00433426">
            <w:pPr>
              <w:spacing w:after="120"/>
              <w:ind w:left="0"/>
              <w:rPr>
                <w:sz w:val="16"/>
                <w:szCs w:val="16"/>
              </w:rPr>
            </w:pPr>
            <w:r w:rsidRPr="00B046AF">
              <w:rPr>
                <w:sz w:val="16"/>
                <w:szCs w:val="16"/>
              </w:rPr>
              <w:t>FEMA.05.07 Kultura i turystyka</w:t>
            </w:r>
            <w:r>
              <w:rPr>
                <w:sz w:val="16"/>
                <w:szCs w:val="16"/>
              </w:rPr>
              <w:t>;</w:t>
            </w:r>
          </w:p>
          <w:p w14:paraId="4B204E79" w14:textId="77777777" w:rsidR="00AF665F" w:rsidRDefault="00AF665F" w:rsidP="00433426">
            <w:pPr>
              <w:spacing w:after="120"/>
              <w:ind w:left="0"/>
              <w:rPr>
                <w:sz w:val="16"/>
                <w:szCs w:val="16"/>
              </w:rPr>
            </w:pPr>
            <w:r w:rsidRPr="00AF665F">
              <w:rPr>
                <w:sz w:val="16"/>
                <w:szCs w:val="16"/>
              </w:rPr>
              <w:t>FEMA.09.01 Rewitalizacja miast</w:t>
            </w:r>
            <w:r>
              <w:rPr>
                <w:sz w:val="16"/>
                <w:szCs w:val="16"/>
              </w:rPr>
              <w:t>;</w:t>
            </w:r>
          </w:p>
          <w:p w14:paraId="76C2A82D" w14:textId="780AA31C" w:rsidR="00433426" w:rsidRPr="00433426" w:rsidRDefault="00433426" w:rsidP="00433426">
            <w:pPr>
              <w:spacing w:after="120"/>
              <w:ind w:left="0"/>
              <w:rPr>
                <w:sz w:val="16"/>
                <w:szCs w:val="16"/>
              </w:rPr>
            </w:pPr>
            <w:r w:rsidRPr="00433426">
              <w:rPr>
                <w:sz w:val="16"/>
                <w:szCs w:val="16"/>
              </w:rPr>
              <w:t>FEPW 2021-2027, Priorytet II, Działanie 02.02 – w zakresie zielono-błękitnej infrastruktury;</w:t>
            </w:r>
          </w:p>
          <w:p w14:paraId="24BACECB" w14:textId="77777777" w:rsidR="00433426" w:rsidRPr="00433426" w:rsidRDefault="00433426" w:rsidP="00433426">
            <w:pPr>
              <w:spacing w:after="120"/>
              <w:ind w:left="0"/>
              <w:rPr>
                <w:sz w:val="16"/>
                <w:szCs w:val="16"/>
              </w:rPr>
            </w:pPr>
            <w:r w:rsidRPr="00433426">
              <w:rPr>
                <w:sz w:val="16"/>
                <w:szCs w:val="16"/>
              </w:rPr>
              <w:t>NFOŚiGW i/lub WFOŚiGW</w:t>
            </w:r>
          </w:p>
          <w:p w14:paraId="2D9C12BF" w14:textId="77777777" w:rsidR="00433426" w:rsidRPr="00433426" w:rsidRDefault="00433426" w:rsidP="00433426">
            <w:pPr>
              <w:spacing w:after="120"/>
              <w:ind w:left="0"/>
              <w:rPr>
                <w:sz w:val="16"/>
                <w:szCs w:val="16"/>
              </w:rPr>
            </w:pPr>
          </w:p>
          <w:p w14:paraId="5787EA6C" w14:textId="77777777" w:rsidR="00433426" w:rsidRPr="00433426" w:rsidRDefault="00433426" w:rsidP="00433426">
            <w:pPr>
              <w:spacing w:after="120"/>
              <w:ind w:left="0"/>
              <w:rPr>
                <w:sz w:val="16"/>
                <w:szCs w:val="16"/>
              </w:rPr>
            </w:pPr>
          </w:p>
        </w:tc>
        <w:tc>
          <w:tcPr>
            <w:tcW w:w="1701" w:type="dxa"/>
          </w:tcPr>
          <w:p w14:paraId="1439248D" w14:textId="77777777" w:rsidR="00433426" w:rsidRPr="00433426" w:rsidRDefault="00433426" w:rsidP="00433426">
            <w:pPr>
              <w:spacing w:after="120"/>
              <w:ind w:left="0"/>
              <w:rPr>
                <w:sz w:val="16"/>
                <w:szCs w:val="16"/>
              </w:rPr>
            </w:pPr>
            <w:r w:rsidRPr="00433426">
              <w:rPr>
                <w:sz w:val="16"/>
                <w:szCs w:val="16"/>
              </w:rPr>
              <w:t>46 750 000,00</w:t>
            </w:r>
          </w:p>
        </w:tc>
        <w:tc>
          <w:tcPr>
            <w:tcW w:w="1511" w:type="dxa"/>
          </w:tcPr>
          <w:p w14:paraId="6F3BFD9A"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17DBE79E" w14:textId="77777777" w:rsidTr="00A94ACD">
        <w:tc>
          <w:tcPr>
            <w:tcW w:w="15256" w:type="dxa"/>
            <w:gridSpan w:val="8"/>
            <w:shd w:val="clear" w:color="auto" w:fill="E7E6E6" w:themeFill="background2"/>
            <w:vAlign w:val="center"/>
          </w:tcPr>
          <w:p w14:paraId="31F4CFFD" w14:textId="77777777" w:rsidR="00433426" w:rsidRPr="00433426" w:rsidRDefault="00433426" w:rsidP="00433426">
            <w:pPr>
              <w:spacing w:after="120"/>
              <w:ind w:left="0"/>
              <w:jc w:val="center"/>
              <w:rPr>
                <w:sz w:val="16"/>
                <w:szCs w:val="16"/>
              </w:rPr>
            </w:pPr>
            <w:r w:rsidRPr="00433426">
              <w:rPr>
                <w:sz w:val="16"/>
                <w:szCs w:val="16"/>
              </w:rPr>
              <w:t>Cel strategiczny 4 - Efektywne zarządzanie rozwojem lokalnym i poprawa jakości świadczonych usług publicznych</w:t>
            </w:r>
          </w:p>
        </w:tc>
      </w:tr>
      <w:tr w:rsidR="00433426" w:rsidRPr="00433426" w14:paraId="14794FC4" w14:textId="77777777" w:rsidTr="00A94ACD">
        <w:tc>
          <w:tcPr>
            <w:tcW w:w="488" w:type="dxa"/>
          </w:tcPr>
          <w:p w14:paraId="6A514F8B" w14:textId="77777777" w:rsidR="00433426" w:rsidRPr="00433426" w:rsidRDefault="00433426" w:rsidP="00433426">
            <w:pPr>
              <w:spacing w:after="120"/>
              <w:ind w:left="0"/>
              <w:rPr>
                <w:sz w:val="16"/>
                <w:szCs w:val="16"/>
              </w:rPr>
            </w:pPr>
            <w:r w:rsidRPr="00433426">
              <w:rPr>
                <w:sz w:val="16"/>
                <w:szCs w:val="16"/>
              </w:rPr>
              <w:t>17</w:t>
            </w:r>
          </w:p>
        </w:tc>
        <w:tc>
          <w:tcPr>
            <w:tcW w:w="2321" w:type="dxa"/>
          </w:tcPr>
          <w:p w14:paraId="4C657BB6" w14:textId="77777777" w:rsidR="00433426" w:rsidRPr="00433426" w:rsidRDefault="00433426" w:rsidP="00433426">
            <w:pPr>
              <w:spacing w:after="120"/>
              <w:ind w:left="0"/>
              <w:rPr>
                <w:sz w:val="16"/>
                <w:szCs w:val="16"/>
              </w:rPr>
            </w:pPr>
            <w:r w:rsidRPr="00433426">
              <w:rPr>
                <w:sz w:val="16"/>
                <w:szCs w:val="16"/>
              </w:rPr>
              <w:t>Mazowieckie Centrum Wsparcia Doradczego</w:t>
            </w:r>
          </w:p>
        </w:tc>
        <w:tc>
          <w:tcPr>
            <w:tcW w:w="1712" w:type="dxa"/>
          </w:tcPr>
          <w:p w14:paraId="13063FA9" w14:textId="75AAD64F" w:rsidR="00CF5EBB" w:rsidRPr="00433426" w:rsidRDefault="00CF5EBB" w:rsidP="00CF5EBB">
            <w:pPr>
              <w:spacing w:after="120"/>
              <w:ind w:left="0"/>
              <w:rPr>
                <w:bCs/>
                <w:sz w:val="16"/>
                <w:szCs w:val="16"/>
              </w:rPr>
            </w:pPr>
            <w:r w:rsidRPr="00433426">
              <w:rPr>
                <w:bCs/>
                <w:sz w:val="16"/>
                <w:szCs w:val="16"/>
              </w:rPr>
              <w:t xml:space="preserve">Przedsięwzięcie jest spójne z celem strategicznym nr </w:t>
            </w:r>
            <w:r>
              <w:rPr>
                <w:bCs/>
                <w:sz w:val="16"/>
                <w:szCs w:val="16"/>
              </w:rPr>
              <w:t xml:space="preserve">1, 2 i </w:t>
            </w:r>
            <w:r w:rsidRPr="00433426">
              <w:rPr>
                <w:bCs/>
                <w:sz w:val="16"/>
                <w:szCs w:val="16"/>
              </w:rPr>
              <w:t>3 oraz spełnia przesłanki podejścia zintegrowanego.</w:t>
            </w:r>
          </w:p>
          <w:p w14:paraId="71C4F508" w14:textId="0D83B97E" w:rsidR="00CF5EBB" w:rsidRPr="00433426" w:rsidRDefault="00CF5EBB" w:rsidP="00CF5EBB">
            <w:pPr>
              <w:spacing w:after="120"/>
              <w:ind w:left="0"/>
              <w:rPr>
                <w:bCs/>
                <w:sz w:val="16"/>
                <w:szCs w:val="16"/>
              </w:rPr>
            </w:pPr>
            <w:r w:rsidRPr="00433426">
              <w:rPr>
                <w:bCs/>
                <w:sz w:val="16"/>
                <w:szCs w:val="16"/>
              </w:rPr>
              <w:t xml:space="preserve">Przedsięwzięcie wpisuje się w kierunki działań: </w:t>
            </w:r>
            <w:r>
              <w:rPr>
                <w:bCs/>
                <w:sz w:val="16"/>
                <w:szCs w:val="16"/>
              </w:rPr>
              <w:t>4</w:t>
            </w:r>
            <w:r w:rsidRPr="00433426">
              <w:rPr>
                <w:bCs/>
                <w:sz w:val="16"/>
                <w:szCs w:val="16"/>
              </w:rPr>
              <w:t>.</w:t>
            </w:r>
            <w:r>
              <w:rPr>
                <w:bCs/>
                <w:sz w:val="16"/>
                <w:szCs w:val="16"/>
              </w:rPr>
              <w:t>1</w:t>
            </w:r>
            <w:r w:rsidRPr="00433426">
              <w:rPr>
                <w:bCs/>
                <w:sz w:val="16"/>
                <w:szCs w:val="16"/>
              </w:rPr>
              <w:t>.2.</w:t>
            </w:r>
          </w:p>
          <w:p w14:paraId="2BF92E6A" w14:textId="77777777" w:rsidR="00CF5EBB" w:rsidRPr="00433426" w:rsidRDefault="00CF5EBB" w:rsidP="00CF5EBB">
            <w:pPr>
              <w:spacing w:after="120"/>
              <w:ind w:left="0"/>
              <w:rPr>
                <w:bCs/>
                <w:sz w:val="16"/>
                <w:szCs w:val="16"/>
              </w:rPr>
            </w:pPr>
            <w:r w:rsidRPr="00433426">
              <w:rPr>
                <w:bCs/>
                <w:sz w:val="16"/>
                <w:szCs w:val="16"/>
              </w:rPr>
              <w:t xml:space="preserve">Z realizacji przedsięwzięcia korzystać będą </w:t>
            </w:r>
            <w:r w:rsidRPr="00433426">
              <w:rPr>
                <w:bCs/>
                <w:sz w:val="16"/>
                <w:szCs w:val="16"/>
              </w:rPr>
              <w:lastRenderedPageBreak/>
              <w:t>mieszkańcy więcej niż jednej gmin - mieszkańcy Partnerstwa OSI Ostrołęka.</w:t>
            </w:r>
          </w:p>
          <w:p w14:paraId="6C47C464" w14:textId="4D111695" w:rsidR="00433426" w:rsidRPr="00433426" w:rsidRDefault="00CF5EBB" w:rsidP="00433426">
            <w:pPr>
              <w:spacing w:after="120"/>
              <w:ind w:left="0"/>
              <w:rPr>
                <w:bCs/>
                <w:sz w:val="16"/>
                <w:szCs w:val="16"/>
              </w:rPr>
            </w:pPr>
            <w:r w:rsidRPr="00433426">
              <w:rPr>
                <w:bCs/>
                <w:sz w:val="16"/>
                <w:szCs w:val="16"/>
              </w:rPr>
              <w:t>Przedsięwzięcie jest synergicznie powiązane z celem nr 1</w:t>
            </w:r>
            <w:r>
              <w:rPr>
                <w:bCs/>
                <w:sz w:val="16"/>
                <w:szCs w:val="16"/>
              </w:rPr>
              <w:t>, nr 2 i nr 3.</w:t>
            </w:r>
          </w:p>
        </w:tc>
        <w:tc>
          <w:tcPr>
            <w:tcW w:w="1692" w:type="dxa"/>
          </w:tcPr>
          <w:p w14:paraId="184610EA"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w:t>
            </w:r>
          </w:p>
        </w:tc>
        <w:tc>
          <w:tcPr>
            <w:tcW w:w="3847" w:type="dxa"/>
          </w:tcPr>
          <w:p w14:paraId="530399B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będzie wzmocnienie potencjału JST do kompleksowego zarządzania rozwojem</w:t>
            </w:r>
          </w:p>
        </w:tc>
        <w:tc>
          <w:tcPr>
            <w:tcW w:w="1984" w:type="dxa"/>
          </w:tcPr>
          <w:p w14:paraId="4C2D61AA" w14:textId="2C41CB83" w:rsidR="00433426" w:rsidRPr="00433426" w:rsidRDefault="00314372" w:rsidP="00433426">
            <w:pPr>
              <w:spacing w:after="120"/>
              <w:ind w:left="0"/>
              <w:rPr>
                <w:sz w:val="16"/>
                <w:szCs w:val="16"/>
              </w:rPr>
            </w:pPr>
            <w:r w:rsidRPr="00314372">
              <w:rPr>
                <w:sz w:val="16"/>
                <w:szCs w:val="16"/>
              </w:rPr>
              <w:t>FEMA.09.03 Mazowieckie Centrum Wsparcia Doradczego</w:t>
            </w:r>
          </w:p>
        </w:tc>
        <w:tc>
          <w:tcPr>
            <w:tcW w:w="1701" w:type="dxa"/>
          </w:tcPr>
          <w:p w14:paraId="0408A295" w14:textId="77777777" w:rsidR="00433426" w:rsidRPr="00433426" w:rsidRDefault="00433426" w:rsidP="00433426">
            <w:pPr>
              <w:spacing w:after="120"/>
              <w:ind w:left="0"/>
              <w:rPr>
                <w:sz w:val="16"/>
                <w:szCs w:val="16"/>
              </w:rPr>
            </w:pPr>
            <w:r w:rsidRPr="00433426">
              <w:rPr>
                <w:sz w:val="16"/>
                <w:szCs w:val="16"/>
              </w:rPr>
              <w:t>3 072 300,00</w:t>
            </w:r>
          </w:p>
        </w:tc>
        <w:tc>
          <w:tcPr>
            <w:tcW w:w="1511" w:type="dxa"/>
          </w:tcPr>
          <w:p w14:paraId="5A51F037" w14:textId="77777777" w:rsidR="00433426" w:rsidRPr="00433426" w:rsidRDefault="00433426" w:rsidP="00CF5EBB">
            <w:pPr>
              <w:keepNext/>
              <w:spacing w:after="120"/>
              <w:ind w:left="0"/>
              <w:rPr>
                <w:sz w:val="16"/>
                <w:szCs w:val="16"/>
              </w:rPr>
            </w:pPr>
            <w:r w:rsidRPr="00433426">
              <w:rPr>
                <w:sz w:val="16"/>
                <w:szCs w:val="16"/>
              </w:rPr>
              <w:t>Przyjęcie Strategii Ponadlokalnej i jej pozytywne zaopiniowanie przez IZ FEM 2021-2027</w:t>
            </w:r>
          </w:p>
        </w:tc>
      </w:tr>
    </w:tbl>
    <w:p w14:paraId="1FAE77F5" w14:textId="77777777" w:rsidR="00CF5EBB" w:rsidRDefault="00CF5EBB" w:rsidP="00CF5EBB">
      <w:pPr>
        <w:pStyle w:val="Tekstprzypisudolnego"/>
      </w:pPr>
    </w:p>
    <w:p w14:paraId="4ACFF865" w14:textId="77777777" w:rsidR="00CF5EBB" w:rsidRDefault="00CF5EBB" w:rsidP="00CF5EBB">
      <w:pPr>
        <w:pStyle w:val="Tekstprzypisudolnego"/>
      </w:pPr>
    </w:p>
    <w:p w14:paraId="6C8E1D23" w14:textId="77777777" w:rsidR="00CF5EBB" w:rsidRDefault="00CF5EBB" w:rsidP="00CF5EBB">
      <w:pPr>
        <w:pStyle w:val="Tekstprzypisudolnego"/>
      </w:pPr>
    </w:p>
    <w:p w14:paraId="6E2AE953" w14:textId="77777777" w:rsidR="00CF5EBB" w:rsidRDefault="00CF5EBB" w:rsidP="00CF5EBB">
      <w:pPr>
        <w:pStyle w:val="Tekstprzypisudolnego"/>
      </w:pPr>
    </w:p>
    <w:p w14:paraId="3D74C3FA" w14:textId="77777777" w:rsidR="00CF5EBB" w:rsidRDefault="00CF5EBB" w:rsidP="00CF5EBB">
      <w:pPr>
        <w:pStyle w:val="Tekstprzypisudolnego"/>
      </w:pPr>
    </w:p>
    <w:p w14:paraId="664D4BED" w14:textId="77777777" w:rsidR="00CF5EBB" w:rsidRDefault="00CF5EBB" w:rsidP="00CF5EBB">
      <w:pPr>
        <w:pStyle w:val="Tekstprzypisudolnego"/>
      </w:pPr>
    </w:p>
    <w:p w14:paraId="04CA1065" w14:textId="77777777" w:rsidR="00CF5EBB" w:rsidRDefault="00CF5EBB" w:rsidP="00CF5EBB">
      <w:pPr>
        <w:pStyle w:val="Tekstprzypisudolnego"/>
      </w:pPr>
    </w:p>
    <w:p w14:paraId="74AA2577" w14:textId="77777777" w:rsidR="00CF5EBB" w:rsidRDefault="00CF5EBB" w:rsidP="00CF5EBB">
      <w:pPr>
        <w:pStyle w:val="Tekstprzypisudolnego"/>
      </w:pPr>
    </w:p>
    <w:p w14:paraId="596132E2" w14:textId="77777777" w:rsidR="00CF5EBB" w:rsidRDefault="00CF5EBB" w:rsidP="00CF5EBB">
      <w:pPr>
        <w:pStyle w:val="Tekstprzypisudolnego"/>
      </w:pPr>
    </w:p>
    <w:p w14:paraId="2854034D" w14:textId="77777777" w:rsidR="00CF5EBB" w:rsidRDefault="00CF5EBB" w:rsidP="00CF5EBB">
      <w:pPr>
        <w:pStyle w:val="Tekstprzypisudolnego"/>
      </w:pPr>
    </w:p>
    <w:p w14:paraId="7C7796CC" w14:textId="77777777" w:rsidR="00CF5EBB" w:rsidRDefault="00CF5EBB" w:rsidP="00CF5EBB">
      <w:pPr>
        <w:pStyle w:val="Tekstprzypisudolnego"/>
      </w:pPr>
    </w:p>
    <w:p w14:paraId="5D6713D0" w14:textId="77777777" w:rsidR="00CF5EBB" w:rsidRDefault="00CF5EBB" w:rsidP="00CF5EBB">
      <w:pPr>
        <w:pStyle w:val="Tekstprzypisudolnego"/>
      </w:pPr>
    </w:p>
    <w:p w14:paraId="21A9FC1D" w14:textId="77777777" w:rsidR="00CF5EBB" w:rsidRDefault="00CF5EBB" w:rsidP="00CF5EBB">
      <w:pPr>
        <w:pStyle w:val="Tekstprzypisudolnego"/>
      </w:pPr>
    </w:p>
    <w:p w14:paraId="6CF63551" w14:textId="77777777" w:rsidR="00CF5EBB" w:rsidRDefault="00CF5EBB" w:rsidP="00CF5EBB">
      <w:pPr>
        <w:pStyle w:val="Tekstprzypisudolnego"/>
      </w:pPr>
    </w:p>
    <w:p w14:paraId="077419A8" w14:textId="77777777" w:rsidR="00CF5EBB" w:rsidRDefault="00CF5EBB" w:rsidP="00CF5EBB">
      <w:pPr>
        <w:pStyle w:val="Tekstprzypisudolnego"/>
      </w:pPr>
    </w:p>
    <w:p w14:paraId="16C11FBD" w14:textId="26248A10" w:rsidR="00CF5EBB" w:rsidRDefault="00CF5EBB" w:rsidP="00CF5EBB">
      <w:pPr>
        <w:pStyle w:val="Tekstprzypisudolnego"/>
        <w:sectPr w:rsidR="00CF5EBB" w:rsidSect="005367B3">
          <w:pgSz w:w="16838" w:h="11906" w:orient="landscape" w:code="9"/>
          <w:pgMar w:top="1418" w:right="255" w:bottom="1418" w:left="284" w:header="709" w:footer="709" w:gutter="0"/>
          <w:cols w:space="708"/>
          <w:docGrid w:linePitch="360"/>
        </w:sectPr>
      </w:pPr>
      <w:r>
        <w:t>Źródło: Opracowanie własne</w:t>
      </w:r>
    </w:p>
    <w:p w14:paraId="499C3002" w14:textId="4D9FDDD9" w:rsidR="0060520D" w:rsidRDefault="00AC0DE3" w:rsidP="00A82DB4">
      <w:pPr>
        <w:pStyle w:val="Nagwek1"/>
      </w:pPr>
      <w:bookmarkStart w:id="82" w:name="_Toc146725909"/>
      <w:r>
        <w:lastRenderedPageBreak/>
        <w:t>W</w:t>
      </w:r>
      <w:r w:rsidR="53AA467A">
        <w:t>dra</w:t>
      </w:r>
      <w:r w:rsidR="00037765">
        <w:t>żanie</w:t>
      </w:r>
      <w:r>
        <w:t>: w</w:t>
      </w:r>
      <w:r w:rsidR="0060520D">
        <w:t>arunki i procedury obowiązujące w</w:t>
      </w:r>
      <w:r w:rsidR="00F66901">
        <w:t> </w:t>
      </w:r>
      <w:r w:rsidR="0060520D">
        <w:t>realizacji strategii</w:t>
      </w:r>
      <w:bookmarkEnd w:id="82"/>
      <w:r w:rsidR="0060520D">
        <w:t xml:space="preserve"> </w:t>
      </w:r>
      <w:bookmarkStart w:id="83" w:name="_Toc230364470"/>
    </w:p>
    <w:p w14:paraId="7E8A96E2" w14:textId="552B75E0" w:rsidR="0060520D" w:rsidRPr="00582EF8" w:rsidRDefault="00D27A1E" w:rsidP="00A82DB4">
      <w:pPr>
        <w:pStyle w:val="Nagwek2"/>
      </w:pPr>
      <w:bookmarkStart w:id="84" w:name="_Toc146725910"/>
      <w:bookmarkEnd w:id="83"/>
      <w:r>
        <w:t>Zarządzanie wdrażaniem strategii</w:t>
      </w:r>
      <w:bookmarkEnd w:id="84"/>
    </w:p>
    <w:p w14:paraId="32CDC7E3" w14:textId="7651CDEF" w:rsidR="00D27A1E" w:rsidRPr="009F4A5E" w:rsidRDefault="00D27A1E" w:rsidP="004A5DD1">
      <w:pPr>
        <w:pStyle w:val="Nagwek3"/>
      </w:pPr>
      <w:r>
        <w:t xml:space="preserve">Forma instytucjonalizacji </w:t>
      </w:r>
    </w:p>
    <w:p w14:paraId="65BC9DDB" w14:textId="6A5876D7" w:rsidR="001B7884" w:rsidRDefault="001B7884" w:rsidP="001B7884">
      <w:r>
        <w:t xml:space="preserve">Jednostki samorządu terytorialnego tworzące Partnerstwo Ostrołęckiego Obszaru Strategicznej Interwencji: Miasto Ostrołęka, Gmina Lelis, Gmina Olszewo-Borki, Gmina Rzekuń, Gmina Goworowo, Gmina Kadzidło, Gmina Myszyniec i Powiat Ostrołęcki </w:t>
      </w:r>
      <w:r w:rsidRPr="00F93B6A">
        <w:t>podjęły decyzję o opracowaniu strategii rozwoju ponadlokalnego</w:t>
      </w:r>
      <w:r>
        <w:t xml:space="preserve">. </w:t>
      </w:r>
      <w:r w:rsidR="001A63E2" w:rsidRPr="009E54DE">
        <w:t>W tym celu zawarte zosta</w:t>
      </w:r>
      <w:r w:rsidR="009E54DE" w:rsidRPr="009E54DE">
        <w:t>nie</w:t>
      </w:r>
      <w:r w:rsidR="001A63E2" w:rsidRPr="009E54DE">
        <w:t xml:space="preserve"> </w:t>
      </w:r>
      <w:r w:rsidRPr="009E54DE">
        <w:t xml:space="preserve">porozumienie międzygminne. Porozumienie to, podpisane </w:t>
      </w:r>
      <w:r w:rsidR="009E54DE" w:rsidRPr="009E54DE">
        <w:t>zostanie planowo w</w:t>
      </w:r>
      <w:r w:rsidRPr="009E54DE">
        <w:t xml:space="preserve"> </w:t>
      </w:r>
      <w:r w:rsidR="001A63E2" w:rsidRPr="009E54DE">
        <w:t>maj</w:t>
      </w:r>
      <w:r w:rsidR="001A79AF" w:rsidRPr="009E54DE">
        <w:t>u</w:t>
      </w:r>
      <w:r w:rsidRPr="009E54DE">
        <w:t xml:space="preserve"> 202</w:t>
      </w:r>
      <w:r w:rsidR="001A63E2" w:rsidRPr="009E54DE">
        <w:t>3</w:t>
      </w:r>
      <w:r w:rsidRPr="009E54DE">
        <w:t xml:space="preserve"> r.,</w:t>
      </w:r>
      <w:r w:rsidRPr="00F93B6A">
        <w:t xml:space="preserve"> określiło zasady współpracy jednostek samorządu terytorialnego w celu przygotowania i realizacji Strategii Rozwoju</w:t>
      </w:r>
      <w:r w:rsidRPr="00872F84">
        <w:t xml:space="preserve"> </w:t>
      </w:r>
      <w:r w:rsidRPr="00F93B6A">
        <w:t xml:space="preserve">Ponadlokalnego dla </w:t>
      </w:r>
      <w:r>
        <w:t>Partnerstwa</w:t>
      </w:r>
      <w:r w:rsidRPr="00F93B6A">
        <w:t xml:space="preserve">. </w:t>
      </w:r>
      <w:r w:rsidR="001A63E2">
        <w:t>Jednostki</w:t>
      </w:r>
      <w:r w:rsidRPr="00F93B6A">
        <w:t xml:space="preserve"> tworzące </w:t>
      </w:r>
      <w:r>
        <w:t>Partnerstwo</w:t>
      </w:r>
      <w:r w:rsidRPr="00F93B6A">
        <w:t xml:space="preserve"> określiły cele dotyczące promowania partnerskiego modelu współpracy, wspólnego diagnozowania problemów rozwojowych oraz wypracowywania sposobów ich rozwiązywania, przygotowania i wdrożenia strategii rozwoju ponadlokalnego, zwiększenia efektywności wspólnie realizowanych projektów zintegrowanych oraz realizowania współpracy w oparciu o zasadę równoprawności wszystkich stron, otwartości, wzajemnego szacunku i zaufania. Gminy zawiązujące porozumienie powierzyły funkcję Lidera Porozumienia </w:t>
      </w:r>
      <w:r w:rsidR="001A63E2">
        <w:t xml:space="preserve">Miastu </w:t>
      </w:r>
      <w:r w:rsidR="001A63E2" w:rsidRPr="00DD3B1F">
        <w:t>Ostrołęka</w:t>
      </w:r>
      <w:r w:rsidRPr="00DD3B1F">
        <w:t>, któr</w:t>
      </w:r>
      <w:r w:rsidR="001A63E2" w:rsidRPr="00DD3B1F">
        <w:t>e</w:t>
      </w:r>
      <w:r w:rsidRPr="00DD3B1F">
        <w:t xml:space="preserve"> </w:t>
      </w:r>
      <w:r w:rsidR="00CD2B84" w:rsidRPr="00DD3B1F">
        <w:t>podejmie</w:t>
      </w:r>
      <w:r w:rsidRPr="00DD3B1F">
        <w:t xml:space="preserve"> uchwałę w sprawie przystąpienia do opracowania Strategii Rozwoju Ponadlokalnego dla Partnerstwa </w:t>
      </w:r>
      <w:r w:rsidR="001A63E2" w:rsidRPr="00DD3B1F">
        <w:t>Ostrołęcki Obszar Strategicznej Interwencji</w:t>
      </w:r>
      <w:r w:rsidRPr="00DD3B1F">
        <w:t>.</w:t>
      </w:r>
    </w:p>
    <w:p w14:paraId="3B5652A5" w14:textId="5CE98374" w:rsidR="00D27A1E" w:rsidRDefault="00D27A1E" w:rsidP="004A5DD1">
      <w:pPr>
        <w:pStyle w:val="Nagwek3"/>
      </w:pPr>
      <w:r>
        <w:t>System zarządzania wdrażaniem strategii</w:t>
      </w:r>
    </w:p>
    <w:p w14:paraId="7A2C264E" w14:textId="1917B635" w:rsidR="001C7FC3" w:rsidRDefault="001C7FC3" w:rsidP="001C7FC3">
      <w:r>
        <w:t xml:space="preserve">W zawartym porozumieniu </w:t>
      </w:r>
      <w:r w:rsidR="00CD2B84">
        <w:t>jednostki samorządu terytorialnego</w:t>
      </w:r>
      <w:r>
        <w:t xml:space="preserve"> tworzące </w:t>
      </w:r>
      <w:r w:rsidRPr="00EE024B">
        <w:t xml:space="preserve">Partnerstwo </w:t>
      </w:r>
      <w:r>
        <w:t>OSI Ostrołęka powierzyły</w:t>
      </w:r>
      <w:r w:rsidRPr="0001565D">
        <w:t xml:space="preserve"> </w:t>
      </w:r>
      <w:r>
        <w:t>Miastu Ostrołęka</w:t>
      </w:r>
      <w:r w:rsidRPr="0001565D">
        <w:t xml:space="preserve"> pełnienie funkcji Lidera Porozumienia, </w:t>
      </w:r>
    </w:p>
    <w:p w14:paraId="0AC66B23" w14:textId="77777777" w:rsidR="001C7FC3" w:rsidRDefault="001C7FC3" w:rsidP="001C7FC3">
      <w:r w:rsidRPr="0001565D">
        <w:t xml:space="preserve">Na potrzeby realizacji Porozumienia </w:t>
      </w:r>
      <w:r>
        <w:t>utworzono</w:t>
      </w:r>
      <w:r w:rsidRPr="0001565D">
        <w:t xml:space="preserve"> następujące struktury:</w:t>
      </w:r>
    </w:p>
    <w:p w14:paraId="7908C74C" w14:textId="4E4D066D" w:rsidR="001C7FC3" w:rsidRDefault="001C7FC3" w:rsidP="007F3E9F">
      <w:pPr>
        <w:pStyle w:val="Akapitzlist"/>
        <w:numPr>
          <w:ilvl w:val="0"/>
          <w:numId w:val="44"/>
        </w:numPr>
      </w:pPr>
      <w:r w:rsidRPr="0001565D">
        <w:t xml:space="preserve">Radę Partnerstwa, w skład której wchodzą organy wykonawcze  (bądź upoważnione przez nie osoby) gmin wchodzących w skład </w:t>
      </w:r>
      <w:r>
        <w:t>OSI Ostrołęka</w:t>
      </w:r>
      <w:r w:rsidRPr="0001565D">
        <w:t>,</w:t>
      </w:r>
    </w:p>
    <w:p w14:paraId="60D2A78B" w14:textId="77777777" w:rsidR="001C7FC3" w:rsidRDefault="001C7FC3" w:rsidP="007F3E9F">
      <w:pPr>
        <w:pStyle w:val="Akapitzlist"/>
        <w:numPr>
          <w:ilvl w:val="0"/>
          <w:numId w:val="44"/>
        </w:numPr>
      </w:pPr>
      <w:r w:rsidRPr="0001565D">
        <w:t>Grupę Roboczą Partnerstwa, w skład której wchodzi minimum jeden członek reprezentujący każdą Stronę Porozumienia.</w:t>
      </w:r>
    </w:p>
    <w:p w14:paraId="0C725FEF" w14:textId="77777777" w:rsidR="001C7FC3" w:rsidRDefault="001C7FC3" w:rsidP="001C7FC3">
      <w:r>
        <w:lastRenderedPageBreak/>
        <w:t>Porozumienie określiło także zadania i tryb pracy Rady Partnerstwa i Grupy Roboczej oraz sposób podejmowania decyzji. Etap wdrażania projektów realizujących cele zawarte w strategii Rada Partnerstwa bazuje na powyższej strukturze porozumienia gminnego.</w:t>
      </w:r>
    </w:p>
    <w:p w14:paraId="1AD6FE89" w14:textId="7BFC5005" w:rsidR="001C7FC3" w:rsidRDefault="001C7FC3" w:rsidP="001C7FC3">
      <w:r>
        <w:t xml:space="preserve">W okresie realizacji Strategii Rozwoju Ponadlokalnego Partnerstwa, </w:t>
      </w:r>
      <w:r w:rsidRPr="0065107D">
        <w:t xml:space="preserve">Rada Partnerstwa </w:t>
      </w:r>
      <w:r>
        <w:t xml:space="preserve">sprawuje nadzór nad realizacją celów, kierunków działań i projektów określonych w dokumencie strategicznym. Podejmuje także kluczowe decyzje dotyczące rozwoju współpracy, ewaluacji strategii oraz jej ewentualnej aktualizacji. </w:t>
      </w:r>
      <w:r w:rsidRPr="00C868D8">
        <w:t>Spotkania Rady powinny odbywać się nie rzadziej niż raz na pół roku.</w:t>
      </w:r>
    </w:p>
    <w:p w14:paraId="44EF95C7" w14:textId="2CDBD539" w:rsidR="001C7FC3" w:rsidRDefault="001C7FC3" w:rsidP="001C7FC3">
      <w:r>
        <w:t>Pracę operacyjną i merytoryczną związaną z wdrażaniem Strategii Rozwoju Partnerstwa będzie realizowała Grupa Robocza, którą tworzą przedstawiciele gmin i powiatu tworzących Partnerstwo. W zależności od zakresu rzeczowego oraz terytorialnego realizowanych projektów, w jej ramach mogą być tworzone grupy projektowe. W skład grupy projektowej mogą wejść osoby nie należące do Grupy Roboczej – w szczególności osoby dysponujące wiedzą specjalistyczną, mogące wnieść wartość do pracy nad projektami, wskazane przez włodarzy samorządowych.</w:t>
      </w:r>
    </w:p>
    <w:p w14:paraId="2E94E46F" w14:textId="6CB86B8A" w:rsidR="001C7FC3" w:rsidRPr="001C7FC3" w:rsidRDefault="001C7FC3" w:rsidP="001C7FC3">
      <w:pPr>
        <w:rPr>
          <w:rFonts w:ascii="Calibri" w:eastAsia="Calibri" w:hAnsi="Calibri" w:cs="Calibri"/>
          <w:szCs w:val="24"/>
        </w:rPr>
      </w:pPr>
      <w:r w:rsidRPr="6B530D47">
        <w:rPr>
          <w:rFonts w:ascii="Calibri" w:eastAsia="Calibri" w:hAnsi="Calibri" w:cs="Calibri"/>
          <w:szCs w:val="24"/>
        </w:rPr>
        <w:t>Etap wdrażania Strategii Rozwoju przewiduje zaangażowanie reprezentantów otoczenia społeczno-gospodarczego, zwłaszcza partnerów społeczno-gospodarczych, podmiotów reprezentujących społeczeństwo obywatelskie oraz podmiotów działających na rzecz ochrony środowiska. Zasady uspołecznienia procesu wdrażania strategii są następujące:</w:t>
      </w:r>
    </w:p>
    <w:p w14:paraId="0562548A" w14:textId="02F91AB8" w:rsidR="001C7FC3" w:rsidRPr="00C868D8" w:rsidRDefault="00370A4A" w:rsidP="00C868D8">
      <w:pPr>
        <w:pStyle w:val="Akapitzlist"/>
      </w:pPr>
      <w:r w:rsidRPr="00C868D8">
        <w:t xml:space="preserve">Na spotkania </w:t>
      </w:r>
      <w:r w:rsidR="001C7FC3" w:rsidRPr="00C868D8">
        <w:t xml:space="preserve">Rady Partnerstwa </w:t>
      </w:r>
      <w:r w:rsidRPr="00C868D8">
        <w:t>zapraszan</w:t>
      </w:r>
      <w:r w:rsidR="004C2398" w:rsidRPr="00C868D8">
        <w:t xml:space="preserve">e będę </w:t>
      </w:r>
      <w:r w:rsidR="001C7FC3" w:rsidRPr="00C868D8">
        <w:t>osoby reprezentujące partnerów społeczno-gospodarczych, w tym reprezentację społ</w:t>
      </w:r>
      <w:r w:rsidR="00CD2B84">
        <w:t>e</w:t>
      </w:r>
      <w:r w:rsidR="001C7FC3" w:rsidRPr="00C868D8">
        <w:t xml:space="preserve">czeństwa obywatelskiego. Ich uprawnieniem będzie opiniowanie decyzji Rady Partnerstwa. </w:t>
      </w:r>
    </w:p>
    <w:p w14:paraId="4E6ED163" w14:textId="0710A0A2" w:rsidR="001C7FC3" w:rsidRPr="00C868D8" w:rsidRDefault="001C7FC3" w:rsidP="00C868D8">
      <w:pPr>
        <w:pStyle w:val="Akapitzlist"/>
      </w:pPr>
      <w:r w:rsidRPr="00C868D8">
        <w:t xml:space="preserve">W skład Grupy Roboczej lub grup projektowych wejdzie co najmniej jedna osoba reprezentująca otoczenie społeczno-gospodarcze, społeczeństwo obywatelskie lub podmioty </w:t>
      </w:r>
      <w:r w:rsidR="004C2398" w:rsidRPr="00C868D8">
        <w:t>działające</w:t>
      </w:r>
      <w:r w:rsidRPr="00C868D8">
        <w:t xml:space="preserve"> na rzecz ochrony środowiska. Wybór tych osób powinien uwzględniać zakres rzeczowy i terytorialny wdrażanych celów i realizowanych projektów.</w:t>
      </w:r>
    </w:p>
    <w:p w14:paraId="2D1AE33D" w14:textId="751D9C4C" w:rsidR="004C2398" w:rsidRPr="00C868D8" w:rsidRDefault="004C2398" w:rsidP="00C868D8">
      <w:pPr>
        <w:pStyle w:val="Akapitzlist"/>
      </w:pPr>
      <w:r w:rsidRPr="00C868D8">
        <w:t>W skład Grupy Roboczej lub grup projektowych wejdzie co najmniej jedna osoba reprezentująca otoczenie społeczno-gospodarcze, społeczeństwo obywatelskie lub podmioty działające na rzecz dostępności. Wybór tych osób powinien uwzględniać zakres rzeczowy i terytorialny wdrażanych celów i realizowanych projektów.</w:t>
      </w:r>
    </w:p>
    <w:p w14:paraId="0C63AF64" w14:textId="69D34D7A" w:rsidR="001C7FC3" w:rsidRPr="00C868D8" w:rsidRDefault="001C7FC3" w:rsidP="00C868D8">
      <w:pPr>
        <w:pStyle w:val="Akapitzlist"/>
      </w:pPr>
      <w:r w:rsidRPr="00C868D8">
        <w:lastRenderedPageBreak/>
        <w:t>Konsultacje działań i projektów realizowanych na etapie wdrażania strategii będą realizowane z wykorzystaniem funkcjonujących mechanizmów partycypacji</w:t>
      </w:r>
      <w:r w:rsidR="00E17D2F" w:rsidRPr="00C868D8">
        <w:t>.</w:t>
      </w:r>
    </w:p>
    <w:p w14:paraId="674C3C6F" w14:textId="23140D2F" w:rsidR="001C7FC3" w:rsidRDefault="001C7FC3" w:rsidP="00C868D8">
      <w:pPr>
        <w:pStyle w:val="Akapitzlist"/>
        <w:rPr>
          <w:noProof w:val="0"/>
        </w:rPr>
      </w:pPr>
      <w:r w:rsidRPr="00C868D8">
        <w:t xml:space="preserve">W zależności od potrzeb, władze gmin lub Rada Partnerstwa mogą zdecydować o wprowadzeniu kolejnych mechanizmów partycypacji </w:t>
      </w:r>
      <w:r w:rsidR="00E17D2F" w:rsidRPr="00C868D8">
        <w:t>społeczeństwa</w:t>
      </w:r>
      <w:r w:rsidRPr="00C868D8">
        <w:t>, dostosowując mechanizm</w:t>
      </w:r>
      <w:r w:rsidRPr="6B530D47">
        <w:rPr>
          <w:noProof w:val="0"/>
        </w:rPr>
        <w:t xml:space="preserve">y do rodzaju realizowanych działań oraz lokalnej specyfiki. </w:t>
      </w:r>
    </w:p>
    <w:p w14:paraId="0386A272" w14:textId="15EDC6F3" w:rsidR="0039716E" w:rsidRPr="00C7486A" w:rsidRDefault="0039716E" w:rsidP="00C7486A">
      <w:pPr>
        <w:pStyle w:val="Nagwek3"/>
      </w:pPr>
      <w:r>
        <w:t>Wytyczne do sporządzania dokumentów wykonawczych</w:t>
      </w:r>
    </w:p>
    <w:p w14:paraId="6705E020" w14:textId="4A6A3AC6" w:rsidR="0039716E" w:rsidRPr="00BA664D" w:rsidRDefault="0039716E" w:rsidP="00DF6C79">
      <w:pPr>
        <w:rPr>
          <w:rFonts w:ascii="Segoe UI" w:hAnsi="Segoe UI" w:cs="Segoe UI"/>
          <w:sz w:val="18"/>
          <w:szCs w:val="18"/>
          <w:lang w:eastAsia="pl-PL"/>
        </w:rPr>
      </w:pPr>
      <w:r w:rsidRPr="26850EC0">
        <w:rPr>
          <w:lang w:eastAsia="pl-PL"/>
        </w:rPr>
        <w:t>Strategia</w:t>
      </w:r>
      <w:r w:rsidR="40B275AA" w:rsidRPr="26850EC0">
        <w:rPr>
          <w:lang w:eastAsia="pl-PL"/>
        </w:rPr>
        <w:t xml:space="preserve"> rozwoju</w:t>
      </w:r>
      <w:r w:rsidRPr="26850EC0">
        <w:rPr>
          <w:lang w:eastAsia="pl-PL"/>
        </w:rPr>
        <w:t xml:space="preserve"> ponadlokaln</w:t>
      </w:r>
      <w:r w:rsidR="7063B3A5" w:rsidRPr="26850EC0">
        <w:rPr>
          <w:lang w:eastAsia="pl-PL"/>
        </w:rPr>
        <w:t>ego</w:t>
      </w:r>
      <w:r w:rsidRPr="26850EC0">
        <w:rPr>
          <w:lang w:eastAsia="pl-PL"/>
        </w:rPr>
        <w:t xml:space="preserve"> stanowi podstawę </w:t>
      </w:r>
      <w:r w:rsidRPr="00BA664D">
        <w:rPr>
          <w:lang w:eastAsia="pl-PL"/>
        </w:rPr>
        <w:t>zintegrowanego systemu programowania rozwoju Partnerstwa, na który składają się:  </w:t>
      </w:r>
    </w:p>
    <w:p w14:paraId="67741054" w14:textId="77777777" w:rsidR="0039716E" w:rsidRPr="00BA664D" w:rsidRDefault="0039716E" w:rsidP="00FE113A">
      <w:pPr>
        <w:pStyle w:val="Akapitzlist"/>
        <w:numPr>
          <w:ilvl w:val="0"/>
          <w:numId w:val="14"/>
        </w:numPr>
        <w:rPr>
          <w:lang w:eastAsia="pl-PL"/>
        </w:rPr>
      </w:pPr>
      <w:r w:rsidRPr="00BA664D">
        <w:rPr>
          <w:lang w:eastAsia="pl-PL"/>
        </w:rPr>
        <w:t>strategie i polityki (tj. dokumenty strategiczne o charakterze kierunkowo-planistycznym), tj.:  </w:t>
      </w:r>
    </w:p>
    <w:p w14:paraId="6AA34526" w14:textId="77777777" w:rsidR="0039716E" w:rsidRPr="00BA664D" w:rsidRDefault="0039716E" w:rsidP="00FE113A">
      <w:pPr>
        <w:pStyle w:val="Akapitzlist"/>
        <w:numPr>
          <w:ilvl w:val="1"/>
          <w:numId w:val="14"/>
        </w:numPr>
        <w:rPr>
          <w:lang w:eastAsia="pl-PL"/>
        </w:rPr>
      </w:pPr>
      <w:r w:rsidRPr="00BA664D">
        <w:rPr>
          <w:lang w:eastAsia="pl-PL"/>
        </w:rPr>
        <w:t>strategie rozwoju poszczególnych gmin wchodzących w skład Partnerstwa, </w:t>
      </w:r>
    </w:p>
    <w:p w14:paraId="14A0AC75" w14:textId="77777777" w:rsidR="0039716E" w:rsidRPr="00BA664D" w:rsidRDefault="0039716E" w:rsidP="00FE113A">
      <w:pPr>
        <w:pStyle w:val="Akapitzlist"/>
        <w:numPr>
          <w:ilvl w:val="1"/>
          <w:numId w:val="14"/>
        </w:numPr>
        <w:rPr>
          <w:lang w:eastAsia="pl-PL"/>
        </w:rPr>
      </w:pPr>
      <w:r w:rsidRPr="00BA664D">
        <w:rPr>
          <w:lang w:eastAsia="pl-PL"/>
        </w:rPr>
        <w:t xml:space="preserve">strategie branżowe lub polityki Partnerstwa (strategie </w:t>
      </w:r>
      <w:r w:rsidRPr="00BA664D">
        <w:rPr>
          <w:shd w:val="clear" w:color="auto" w:fill="FFFFFF"/>
          <w:lang w:eastAsia="pl-PL"/>
        </w:rPr>
        <w:t xml:space="preserve">całego Partnerstwa sporządzane dla określonych obszarów tematycznych albo </w:t>
      </w:r>
      <w:r w:rsidRPr="00BA664D">
        <w:rPr>
          <w:lang w:eastAsia="pl-PL"/>
        </w:rPr>
        <w:t>dokumenty deklarujące zasady i wartości lub wyrażające sposób myślenia Partnerstwa o danej dziedzinie), </w:t>
      </w:r>
    </w:p>
    <w:p w14:paraId="7304BC53" w14:textId="77777777" w:rsidR="0039716E" w:rsidRPr="00BA664D" w:rsidRDefault="0039716E" w:rsidP="00FE113A">
      <w:pPr>
        <w:pStyle w:val="Akapitzlist"/>
        <w:numPr>
          <w:ilvl w:val="1"/>
          <w:numId w:val="14"/>
        </w:numPr>
        <w:rPr>
          <w:lang w:eastAsia="pl-PL"/>
        </w:rPr>
      </w:pPr>
      <w:r w:rsidRPr="00BA664D">
        <w:rPr>
          <w:lang w:eastAsia="pl-PL"/>
        </w:rPr>
        <w:t xml:space="preserve">strategie branżowe lub polityki gmin wchodzących w skład Partnerstwa (strategie </w:t>
      </w:r>
      <w:r w:rsidRPr="00BA664D">
        <w:rPr>
          <w:shd w:val="clear" w:color="auto" w:fill="FFFFFF"/>
          <w:lang w:eastAsia="pl-PL"/>
        </w:rPr>
        <w:t xml:space="preserve">poszczególnych JST wchodzących w skład Partnerstwa sporządzane dla określonych obszarów tematycznych albo </w:t>
      </w:r>
      <w:r w:rsidRPr="00BA664D">
        <w:rPr>
          <w:lang w:eastAsia="pl-PL"/>
        </w:rPr>
        <w:t>dokumenty deklarujące zasady i wartości lub wyrażające sposób myślenia JST o danej dziedzinie),  </w:t>
      </w:r>
    </w:p>
    <w:p w14:paraId="17B9A25B" w14:textId="77777777" w:rsidR="0039716E" w:rsidRPr="00BA664D" w:rsidRDefault="0039716E" w:rsidP="00FE113A">
      <w:pPr>
        <w:pStyle w:val="Akapitzlist"/>
        <w:numPr>
          <w:ilvl w:val="0"/>
          <w:numId w:val="14"/>
        </w:numPr>
        <w:rPr>
          <w:lang w:eastAsia="pl-PL"/>
        </w:rPr>
      </w:pPr>
      <w:r w:rsidRPr="00BA664D">
        <w:rPr>
          <w:lang w:eastAsia="pl-PL"/>
        </w:rPr>
        <w:t>dokumenty wykonawcze (o charakterze wdrożeniowo-operacyjnym), tj: </w:t>
      </w:r>
    </w:p>
    <w:p w14:paraId="47964D9B" w14:textId="77777777" w:rsidR="0039716E" w:rsidRPr="0039716E" w:rsidRDefault="0039716E" w:rsidP="00FE113A">
      <w:pPr>
        <w:pStyle w:val="Akapitzlist"/>
        <w:numPr>
          <w:ilvl w:val="1"/>
          <w:numId w:val="14"/>
        </w:numPr>
        <w:rPr>
          <w:lang w:eastAsia="pl-PL"/>
        </w:rPr>
      </w:pPr>
      <w:r w:rsidRPr="00BA664D">
        <w:rPr>
          <w:lang w:eastAsia="pl-PL"/>
        </w:rPr>
        <w:t>programy rozwoju dla strategii rozwoju gmin lub strategii rozwoju ponadlokalnego – dokumenty konkretyzujące (</w:t>
      </w:r>
      <w:r w:rsidRPr="0039716E">
        <w:rPr>
          <w:lang w:eastAsia="pl-PL"/>
        </w:rPr>
        <w:t>uszczegóławiające) realizację poszczególnych celów strategicznych zawartych w strategiach rozwoju.  </w:t>
      </w:r>
    </w:p>
    <w:p w14:paraId="6C2C1743" w14:textId="77777777" w:rsidR="0039716E" w:rsidRPr="00DF6C79" w:rsidRDefault="0039716E" w:rsidP="00FE113A">
      <w:pPr>
        <w:pStyle w:val="Akapitzlist"/>
        <w:numPr>
          <w:ilvl w:val="1"/>
          <w:numId w:val="14"/>
        </w:numPr>
        <w:rPr>
          <w:rFonts w:ascii="Segoe UI" w:hAnsi="Segoe UI" w:cs="Segoe UI"/>
          <w:sz w:val="18"/>
          <w:szCs w:val="18"/>
          <w:lang w:eastAsia="pl-PL"/>
        </w:rPr>
      </w:pPr>
      <w:r w:rsidRPr="0039716E">
        <w:rPr>
          <w:lang w:eastAsia="pl-PL"/>
        </w:rPr>
        <w:t>Zakres tematyczny programów wynika bezpośrednio ze strategii rozwoju gmin lub strategii rozwoju ponadlokalnego. </w:t>
      </w:r>
    </w:p>
    <w:p w14:paraId="72854B04" w14:textId="39E9D0BD" w:rsidR="0039716E" w:rsidRPr="0039716E" w:rsidRDefault="0039716E" w:rsidP="00FE113A">
      <w:pPr>
        <w:pStyle w:val="Akapitzlist"/>
        <w:numPr>
          <w:ilvl w:val="1"/>
          <w:numId w:val="14"/>
        </w:numPr>
        <w:rPr>
          <w:lang w:eastAsia="pl-PL"/>
        </w:rPr>
      </w:pPr>
      <w:r w:rsidRPr="00C868D8">
        <w:rPr>
          <w:lang w:eastAsia="pl-PL"/>
        </w:rPr>
        <w:t>inne dokumenty wykonawcze dla strategii rozwoju gmin lub strategii rozwoju ponadlokalnego (w tym plany i programy inne niż programy rozwoju) –</w:t>
      </w:r>
      <w:r w:rsidRPr="0039716E">
        <w:rPr>
          <w:lang w:eastAsia="pl-PL"/>
        </w:rPr>
        <w:t xml:space="preserve"> dokumenty dotyczące realizacji innych obowiązkowych zadań samorządu lokalnego (lub ponadlokalnego) wykraczających poza cele określone w strategiach rozwoju.  </w:t>
      </w:r>
    </w:p>
    <w:p w14:paraId="7E9BC505" w14:textId="77777777" w:rsidR="0039716E" w:rsidRPr="0039716E" w:rsidRDefault="0039716E" w:rsidP="00DF6C79">
      <w:pPr>
        <w:rPr>
          <w:rFonts w:ascii="Segoe UI" w:hAnsi="Segoe UI" w:cs="Segoe UI"/>
          <w:sz w:val="18"/>
          <w:szCs w:val="18"/>
          <w:lang w:eastAsia="pl-PL"/>
        </w:rPr>
      </w:pPr>
      <w:r w:rsidRPr="0039716E">
        <w:rPr>
          <w:lang w:eastAsia="pl-PL"/>
        </w:rPr>
        <w:t>Obowiązek sporządzenia ww. dokumentów wynika z przepisów prawa lub innych zewnętrznych regulacji. </w:t>
      </w:r>
    </w:p>
    <w:p w14:paraId="2E8AD502" w14:textId="2812EB2E" w:rsidR="00371B5E" w:rsidRDefault="00371B5E" w:rsidP="00E65561">
      <w:pPr>
        <w:pStyle w:val="Legenda"/>
      </w:pPr>
      <w:bookmarkStart w:id="85" w:name="_Toc132493778"/>
      <w:r w:rsidRPr="00E65561">
        <w:lastRenderedPageBreak/>
        <w:t xml:space="preserve">Ryc.  </w:t>
      </w:r>
      <w:r w:rsidRPr="00E65561">
        <w:fldChar w:fldCharType="begin"/>
      </w:r>
      <w:r w:rsidRPr="00E65561">
        <w:instrText xml:space="preserve"> SEQ Ryc._ \* ARABIC </w:instrText>
      </w:r>
      <w:r w:rsidRPr="00E65561">
        <w:fldChar w:fldCharType="separate"/>
      </w:r>
      <w:r w:rsidR="00E11786">
        <w:t>1</w:t>
      </w:r>
      <w:r w:rsidRPr="00E65561">
        <w:fldChar w:fldCharType="end"/>
      </w:r>
      <w:r w:rsidRPr="00E65561">
        <w:t>.</w:t>
      </w:r>
      <w:r w:rsidRPr="00E65561">
        <w:tab/>
        <w:t>Zintegrowany system programowania rozwoju Partnerstwa</w:t>
      </w:r>
      <w:bookmarkEnd w:id="85"/>
    </w:p>
    <w:p w14:paraId="71C6BD26" w14:textId="77777777" w:rsidR="00C868D8" w:rsidRDefault="00D02476" w:rsidP="00C868D8">
      <w:pPr>
        <w:pStyle w:val="Elementgraficzny"/>
      </w:pPr>
      <w:r>
        <w:rPr>
          <w:lang w:eastAsia="pl-PL"/>
        </w:rPr>
        <w:drawing>
          <wp:inline distT="0" distB="0" distL="0" distR="0" wp14:anchorId="6F52636C" wp14:editId="21ED7EC2">
            <wp:extent cx="5747984" cy="2562225"/>
            <wp:effectExtent l="0" t="0" r="571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rotWithShape="1">
                    <a:blip r:embed="rId66" cstate="print">
                      <a:extLst>
                        <a:ext uri="{28A0092B-C50C-407E-A947-70E740481C1C}">
                          <a14:useLocalDpi xmlns:a14="http://schemas.microsoft.com/office/drawing/2010/main" val="0"/>
                        </a:ext>
                      </a:extLst>
                    </a:blip>
                    <a:srcRect b="4248"/>
                    <a:stretch/>
                  </pic:blipFill>
                  <pic:spPr bwMode="auto">
                    <a:xfrm>
                      <a:off x="0" y="0"/>
                      <a:ext cx="5748540" cy="2562473"/>
                    </a:xfrm>
                    <a:prstGeom prst="rect">
                      <a:avLst/>
                    </a:prstGeom>
                    <a:ln>
                      <a:noFill/>
                    </a:ln>
                    <a:extLst>
                      <a:ext uri="{53640926-AAD7-44D8-BBD7-CCE9431645EC}">
                        <a14:shadowObscured xmlns:a14="http://schemas.microsoft.com/office/drawing/2010/main"/>
                      </a:ext>
                    </a:extLst>
                  </pic:spPr>
                </pic:pic>
              </a:graphicData>
            </a:graphic>
          </wp:inline>
        </w:drawing>
      </w:r>
    </w:p>
    <w:p w14:paraId="1122EB85" w14:textId="231B844D" w:rsidR="0039716E" w:rsidRPr="001B5E3B" w:rsidRDefault="00C868D8" w:rsidP="00C868D8">
      <w:pPr>
        <w:pStyle w:val="Tekstprzypisudolnego"/>
        <w:rPr>
          <w:lang w:eastAsia="pl-PL"/>
        </w:rPr>
      </w:pPr>
      <w:r>
        <w:t xml:space="preserve">Źródło: </w:t>
      </w:r>
      <w:r w:rsidR="00242A7F">
        <w:rPr>
          <w:lang w:eastAsia="pl-PL"/>
        </w:rPr>
        <w:t>Opracowanie własne</w:t>
      </w:r>
    </w:p>
    <w:p w14:paraId="03B21746" w14:textId="77777777" w:rsidR="0039716E" w:rsidRPr="004742C6" w:rsidRDefault="0039716E" w:rsidP="00F05C98">
      <w:pPr>
        <w:rPr>
          <w:rFonts w:ascii="Segoe UI" w:hAnsi="Segoe UI" w:cs="Segoe UI"/>
          <w:sz w:val="18"/>
          <w:szCs w:val="18"/>
          <w:lang w:eastAsia="pl-PL"/>
        </w:rPr>
      </w:pPr>
      <w:r w:rsidRPr="0039716E">
        <w:rPr>
          <w:lang w:eastAsia="pl-PL"/>
        </w:rPr>
        <w:t xml:space="preserve">Dokumenty o charakterze </w:t>
      </w:r>
      <w:r w:rsidRPr="004742C6">
        <w:rPr>
          <w:lang w:eastAsia="pl-PL"/>
        </w:rPr>
        <w:t xml:space="preserve">strategicznym będą kierunkowo spójne ze strategią rozwoju ponadlokalnego Partnerstwa (także w zakresie modelu struktury funkcjonalno-przestrzennej oraz ustaleń i rekomendacji </w:t>
      </w:r>
      <w:r w:rsidRPr="004742C6">
        <w:rPr>
          <w:shd w:val="clear" w:color="auto" w:fill="FFFFFF"/>
          <w:lang w:eastAsia="pl-PL"/>
        </w:rPr>
        <w:t>dotyczących kształtowania i prowadzenia polityki przestrzennej</w:t>
      </w:r>
      <w:r w:rsidRPr="004742C6">
        <w:rPr>
          <w:lang w:eastAsia="pl-PL"/>
        </w:rPr>
        <w:t>). </w:t>
      </w:r>
    </w:p>
    <w:p w14:paraId="6233969E" w14:textId="1A6A2B0A" w:rsidR="0039716E" w:rsidRPr="004742C6" w:rsidRDefault="0039716E" w:rsidP="00F05C98">
      <w:pPr>
        <w:rPr>
          <w:rFonts w:ascii="Segoe UI" w:hAnsi="Segoe UI" w:cs="Segoe UI"/>
          <w:sz w:val="18"/>
          <w:szCs w:val="18"/>
          <w:lang w:eastAsia="pl-PL"/>
        </w:rPr>
      </w:pPr>
      <w:r w:rsidRPr="004742C6">
        <w:rPr>
          <w:lang w:eastAsia="pl-PL"/>
        </w:rPr>
        <w:t>Wytyczne do sporządzania dokumentów wykonawczych do strategii rozwoju gmin wchodzących w skład Partnerstwa są lub zostaną określone w strategiach rozwoju tych gmin. </w:t>
      </w:r>
    </w:p>
    <w:p w14:paraId="70262275" w14:textId="62E2714C" w:rsidR="0039716E" w:rsidRPr="004742C6" w:rsidRDefault="0039716E" w:rsidP="00F05C98">
      <w:pPr>
        <w:rPr>
          <w:rFonts w:ascii="Segoe UI" w:hAnsi="Segoe UI" w:cs="Segoe UI"/>
          <w:sz w:val="18"/>
          <w:szCs w:val="18"/>
          <w:lang w:eastAsia="pl-PL"/>
        </w:rPr>
      </w:pPr>
      <w:r w:rsidRPr="004742C6">
        <w:rPr>
          <w:lang w:eastAsia="pl-PL"/>
        </w:rPr>
        <w:t>Dokumenty wykonawcze do strategii rozwoju ponadlokalnego będą sporządzane w</w:t>
      </w:r>
      <w:r w:rsidR="006C22FA" w:rsidRPr="004742C6">
        <w:rPr>
          <w:lang w:eastAsia="pl-PL"/>
        </w:rPr>
        <w:t>edłu</w:t>
      </w:r>
      <w:r w:rsidRPr="004742C6">
        <w:rPr>
          <w:lang w:eastAsia="pl-PL"/>
        </w:rPr>
        <w:t xml:space="preserve">g </w:t>
      </w:r>
      <w:r w:rsidR="006C22FA" w:rsidRPr="004742C6">
        <w:rPr>
          <w:lang w:eastAsia="pl-PL"/>
        </w:rPr>
        <w:t>następujących</w:t>
      </w:r>
      <w:r w:rsidRPr="004742C6">
        <w:rPr>
          <w:lang w:eastAsia="pl-PL"/>
        </w:rPr>
        <w:t xml:space="preserve"> zasad: </w:t>
      </w:r>
    </w:p>
    <w:p w14:paraId="0204D466" w14:textId="7024838A" w:rsidR="0039716E" w:rsidRPr="004742C6" w:rsidRDefault="0039716E" w:rsidP="00FE113A">
      <w:pPr>
        <w:pStyle w:val="Akapitzlist"/>
        <w:numPr>
          <w:ilvl w:val="0"/>
          <w:numId w:val="15"/>
        </w:numPr>
        <w:rPr>
          <w:lang w:eastAsia="pl-PL"/>
        </w:rPr>
      </w:pPr>
      <w:r w:rsidRPr="004742C6">
        <w:rPr>
          <w:lang w:eastAsia="pl-PL"/>
        </w:rPr>
        <w:t>programy rozwoju Partnerstwa:  </w:t>
      </w:r>
    </w:p>
    <w:p w14:paraId="0E550421" w14:textId="77777777" w:rsidR="0039716E" w:rsidRPr="0039716E" w:rsidRDefault="0039716E" w:rsidP="00FE113A">
      <w:pPr>
        <w:pStyle w:val="Akapitzlist"/>
        <w:numPr>
          <w:ilvl w:val="0"/>
          <w:numId w:val="16"/>
        </w:numPr>
        <w:rPr>
          <w:lang w:eastAsia="pl-PL"/>
        </w:rPr>
      </w:pPr>
      <w:r w:rsidRPr="0039716E">
        <w:rPr>
          <w:lang w:eastAsia="pl-PL"/>
        </w:rPr>
        <w:t>horyzont czasowy programów nie będzie przekraczał horyzontu czasowego strategii rozwoju ponadlokalnego, </w:t>
      </w:r>
    </w:p>
    <w:p w14:paraId="6E8C2CDF" w14:textId="77777777" w:rsidR="0039716E" w:rsidRPr="0039716E" w:rsidRDefault="0039716E" w:rsidP="00FE113A">
      <w:pPr>
        <w:pStyle w:val="Akapitzlist"/>
        <w:numPr>
          <w:ilvl w:val="0"/>
          <w:numId w:val="16"/>
        </w:numPr>
        <w:rPr>
          <w:lang w:eastAsia="pl-PL"/>
        </w:rPr>
      </w:pPr>
      <w:r w:rsidRPr="0039716E">
        <w:rPr>
          <w:lang w:eastAsia="pl-PL"/>
        </w:rPr>
        <w:t>będą uszczegóławiać (konkretyzować) realizację poszczególnych celów strategicznych określonych w strategiach rozwoju, </w:t>
      </w:r>
    </w:p>
    <w:p w14:paraId="12A2516A" w14:textId="77777777" w:rsidR="0039716E" w:rsidRPr="0039716E" w:rsidRDefault="0039716E" w:rsidP="00FE113A">
      <w:pPr>
        <w:pStyle w:val="Akapitzlist"/>
        <w:numPr>
          <w:ilvl w:val="0"/>
          <w:numId w:val="16"/>
        </w:numPr>
        <w:rPr>
          <w:lang w:eastAsia="pl-PL"/>
        </w:rPr>
      </w:pPr>
      <w:r w:rsidRPr="0039716E">
        <w:rPr>
          <w:lang w:eastAsia="pl-PL"/>
        </w:rPr>
        <w:t xml:space="preserve">będą </w:t>
      </w:r>
      <w:r w:rsidRPr="00FC10F9">
        <w:rPr>
          <w:color w:val="212529"/>
          <w:shd w:val="clear" w:color="auto" w:fill="FFFFFF"/>
          <w:lang w:eastAsia="pl-PL"/>
        </w:rPr>
        <w:t>określać działania przewidziane do realizacji zgodnie z ustalonym systemem realizacji programu i planem finansowym, stanowiącymi element programu.</w:t>
      </w:r>
      <w:r w:rsidRPr="00FC10F9">
        <w:rPr>
          <w:color w:val="212529"/>
          <w:lang w:eastAsia="pl-PL"/>
        </w:rPr>
        <w:t> </w:t>
      </w:r>
    </w:p>
    <w:p w14:paraId="781A0048" w14:textId="0CB01BF1" w:rsidR="0039716E" w:rsidRPr="004742C6" w:rsidRDefault="0039716E" w:rsidP="00FE113A">
      <w:pPr>
        <w:pStyle w:val="Akapitzlist"/>
        <w:numPr>
          <w:ilvl w:val="0"/>
          <w:numId w:val="15"/>
        </w:numPr>
        <w:rPr>
          <w:lang w:eastAsia="pl-PL"/>
        </w:rPr>
      </w:pPr>
      <w:r w:rsidRPr="004742C6">
        <w:rPr>
          <w:lang w:eastAsia="pl-PL"/>
        </w:rPr>
        <w:t>inne dokumenty wykonawcze Partnerstwa lub inne dokumenty wykonawcze poszczególnych gmin (w sytuacji, gdy gminy te nie posiadają własnych strategii rozwoju):  </w:t>
      </w:r>
    </w:p>
    <w:p w14:paraId="1889D3E1" w14:textId="77777777" w:rsidR="0039716E" w:rsidRPr="0039716E" w:rsidRDefault="0039716E" w:rsidP="00FE113A">
      <w:pPr>
        <w:pStyle w:val="Akapitzlist"/>
        <w:numPr>
          <w:ilvl w:val="0"/>
          <w:numId w:val="17"/>
        </w:numPr>
        <w:rPr>
          <w:lang w:eastAsia="pl-PL"/>
        </w:rPr>
      </w:pPr>
      <w:r w:rsidRPr="0039716E">
        <w:rPr>
          <w:lang w:eastAsia="pl-PL"/>
        </w:rPr>
        <w:t>horyzont czasowy dokumentów nie będzie przekraczał horyzontu czasowego strategii rozwoju ponadlokalnego, </w:t>
      </w:r>
    </w:p>
    <w:p w14:paraId="7A920CD1" w14:textId="1ADA2215" w:rsidR="0039716E" w:rsidRPr="0039716E" w:rsidRDefault="0039716E" w:rsidP="00FE113A">
      <w:pPr>
        <w:pStyle w:val="Akapitzlist"/>
        <w:numPr>
          <w:ilvl w:val="0"/>
          <w:numId w:val="17"/>
        </w:numPr>
        <w:rPr>
          <w:lang w:eastAsia="pl-PL"/>
        </w:rPr>
      </w:pPr>
      <w:r w:rsidRPr="0039716E">
        <w:rPr>
          <w:lang w:eastAsia="pl-PL"/>
        </w:rPr>
        <w:lastRenderedPageBreak/>
        <w:t>zostanie zachowana zgodność z przepisami regulującymi obowiązek ich opracowania (w aspekcie formalno-prawnym i merytorycznym), </w:t>
      </w:r>
    </w:p>
    <w:p w14:paraId="5002A2F7" w14:textId="0415EF62" w:rsidR="0039716E" w:rsidRPr="0039716E" w:rsidRDefault="0039716E" w:rsidP="00FE113A">
      <w:pPr>
        <w:pStyle w:val="Akapitzlist"/>
        <w:numPr>
          <w:ilvl w:val="0"/>
          <w:numId w:val="17"/>
        </w:numPr>
        <w:rPr>
          <w:lang w:eastAsia="pl-PL"/>
        </w:rPr>
      </w:pPr>
      <w:r w:rsidRPr="0039716E">
        <w:rPr>
          <w:lang w:eastAsia="pl-PL"/>
        </w:rPr>
        <w:t>zakres tematyczny nie będzie sprzeczny z celami strategicznymi określonymi w dokumentach strategicznych Partnerstwa.</w:t>
      </w:r>
      <w:r w:rsidRPr="00113B73">
        <w:rPr>
          <w:lang w:eastAsia="pl-PL"/>
        </w:rPr>
        <w:t>  </w:t>
      </w:r>
    </w:p>
    <w:p w14:paraId="1032AD15" w14:textId="428331DA" w:rsidR="0039716E" w:rsidRPr="0039716E" w:rsidRDefault="0039716E" w:rsidP="00F05C98">
      <w:pPr>
        <w:rPr>
          <w:rFonts w:ascii="Segoe UI" w:hAnsi="Segoe UI" w:cs="Segoe UI"/>
          <w:sz w:val="18"/>
          <w:szCs w:val="18"/>
          <w:lang w:eastAsia="pl-PL"/>
        </w:rPr>
      </w:pPr>
      <w:r w:rsidRPr="0039716E">
        <w:rPr>
          <w:lang w:eastAsia="pl-PL"/>
        </w:rPr>
        <w:t>Zachowanie zasad tworzenia dokumentów wykonawczych, tworzących wraz z</w:t>
      </w:r>
      <w:r w:rsidR="009A16F7">
        <w:rPr>
          <w:lang w:eastAsia="pl-PL"/>
        </w:rPr>
        <w:t> </w:t>
      </w:r>
      <w:r w:rsidRPr="0039716E">
        <w:rPr>
          <w:lang w:eastAsia="pl-PL"/>
        </w:rPr>
        <w:t>dokumentami strategicznymi zintegrowany system programowania rozwoju ma na celu zachowanie spójności systemu a także pośrednio - usprawnienie i ułatwienie Partnerstwu/Związkowi ZIT aplikowania o środki rozwojowe ze wszystkich wymagających podejścia strategicznego źródeł finansowania. </w:t>
      </w:r>
    </w:p>
    <w:p w14:paraId="117F64E0" w14:textId="06F59386" w:rsidR="00476E97" w:rsidRDefault="00476E97" w:rsidP="004A5DD1">
      <w:pPr>
        <w:pStyle w:val="Nagwek3"/>
      </w:pPr>
      <w:r>
        <w:t>Cykl aktualizacji strategii</w:t>
      </w:r>
    </w:p>
    <w:p w14:paraId="04EFCF8C" w14:textId="77777777" w:rsidR="00063758" w:rsidRPr="00401A14" w:rsidRDefault="00063758" w:rsidP="00063758">
      <w:r w:rsidRPr="00401A14">
        <w:t xml:space="preserve">Przewiduje się możliwość zmiany składu Partnerstwa poprzez: </w:t>
      </w:r>
    </w:p>
    <w:p w14:paraId="7EF9EFA5" w14:textId="77777777" w:rsidR="00063758" w:rsidRDefault="00063758" w:rsidP="007F3E9F">
      <w:pPr>
        <w:pStyle w:val="Akapitzlist"/>
        <w:numPr>
          <w:ilvl w:val="0"/>
          <w:numId w:val="45"/>
        </w:numPr>
      </w:pPr>
      <w:r>
        <w:t>przyjęcie lub zmianę osób reprezentujących otoczenie społeczno-gospodarcze – zgodnie z zapisami rozdziału 6.2. Strategii.</w:t>
      </w:r>
    </w:p>
    <w:p w14:paraId="556B7936" w14:textId="41B7A70F" w:rsidR="00063758" w:rsidRPr="00401A14" w:rsidRDefault="00063758" w:rsidP="007F3E9F">
      <w:pPr>
        <w:pStyle w:val="Akapitzlist"/>
        <w:numPr>
          <w:ilvl w:val="0"/>
          <w:numId w:val="45"/>
        </w:numPr>
      </w:pPr>
      <w:r w:rsidRPr="00401A14">
        <w:t xml:space="preserve">rozszerzenie, czyli przystąpienie do Partnerstwa nowego członka. Zainteresowany samorząd </w:t>
      </w:r>
      <w:r>
        <w:t xml:space="preserve">– gmina powiązana funkcjonalnie z </w:t>
      </w:r>
      <w:r w:rsidR="009F3F32">
        <w:t>OSI Ostrołęka</w:t>
      </w:r>
      <w:r>
        <w:t xml:space="preserve"> – </w:t>
      </w:r>
      <w:r w:rsidRPr="00401A14">
        <w:t>składa</w:t>
      </w:r>
      <w:r>
        <w:t xml:space="preserve"> </w:t>
      </w:r>
      <w:r w:rsidRPr="00401A14">
        <w:t>do przewodniczącego Rady Partnerstwa wniosek o włączenie do Partnerstwa, Rada Partnerstwa podejmuje decyzję o rozszerzeniu</w:t>
      </w:r>
      <w:r>
        <w:t xml:space="preserve"> Partnerstwa.</w:t>
      </w:r>
    </w:p>
    <w:p w14:paraId="1715F897" w14:textId="77777777" w:rsidR="00063758" w:rsidRPr="00401A14" w:rsidRDefault="00063758" w:rsidP="007F3E9F">
      <w:pPr>
        <w:pStyle w:val="Akapitzlist"/>
        <w:numPr>
          <w:ilvl w:val="0"/>
          <w:numId w:val="45"/>
        </w:numPr>
      </w:pPr>
      <w:r w:rsidRPr="00401A14">
        <w:t xml:space="preserve">rezygnację, członek Partnerstwa składa do przewodniczącego Rady Partnerstwa wniosek o rezygnację z członkostwa, Rada Partnerstwa podejmuje decyzję o zmianie składu Partnerstwa. </w:t>
      </w:r>
    </w:p>
    <w:p w14:paraId="40EE88E1" w14:textId="77777777" w:rsidR="00063758" w:rsidRPr="00515EB8" w:rsidRDefault="00063758" w:rsidP="007F3E9F">
      <w:pPr>
        <w:pStyle w:val="Akapitzlist"/>
        <w:numPr>
          <w:ilvl w:val="0"/>
          <w:numId w:val="45"/>
        </w:numPr>
        <w:rPr>
          <w:rFonts w:ascii="Calibri" w:hAnsi="Calibri" w:cs="Calibri"/>
          <w:color w:val="000000"/>
          <w:sz w:val="23"/>
          <w:szCs w:val="23"/>
        </w:rPr>
      </w:pPr>
      <w:r w:rsidRPr="00401A14">
        <w:t>usunięcie ze składu Partnerstwa, w sytuacji uporczywego uchylania się od obowiązków przez okres minimum jednego roku (brak uczestnictwa w posiedzeniach Rady Partnerstwa</w:t>
      </w:r>
      <w:r>
        <w:t xml:space="preserve"> i</w:t>
      </w:r>
      <w:r w:rsidRPr="00401A14">
        <w:t xml:space="preserve"> Grupy Roboczej, </w:t>
      </w:r>
      <w:r>
        <w:t>brak współpracy przy wdrażaniu projektów</w:t>
      </w:r>
      <w:r w:rsidRPr="00401A14">
        <w:t>) Rada Partnerstwa może wezwać samorząd do zaangażowania w działania partnerstwa wyznaczając 3</w:t>
      </w:r>
      <w:r>
        <w:t>-</w:t>
      </w:r>
      <w:r w:rsidRPr="00401A14">
        <w:t xml:space="preserve">miesięczny termin. W przypadku braku pozytywnej reakcji Rada </w:t>
      </w:r>
      <w:r>
        <w:t>może podjąć</w:t>
      </w:r>
      <w:r w:rsidRPr="00401A14">
        <w:t xml:space="preserve"> decyzję o usunięciu samorządu z Partnerstwa.</w:t>
      </w:r>
    </w:p>
    <w:p w14:paraId="48ABE152" w14:textId="0705283D" w:rsidR="00063758" w:rsidRDefault="00063758" w:rsidP="7142281D">
      <w:pPr>
        <w:rPr>
          <w:rFonts w:ascii="Calibri" w:hAnsi="Calibri" w:cs="Calibri"/>
          <w:color w:val="000000" w:themeColor="text1"/>
        </w:rPr>
      </w:pPr>
      <w:r>
        <w:t xml:space="preserve">Ze względu na uzasadnione potrzeby gmin, pogłębienie współpracy lub zmiany zachodzące w otoczeniu, strategia może podlegać aktualizacji. Aktualność </w:t>
      </w:r>
      <w:r w:rsidRPr="7142281D">
        <w:rPr>
          <w:rFonts w:ascii="Calibri" w:hAnsi="Calibri" w:cs="Calibri"/>
          <w:color w:val="000000" w:themeColor="text1"/>
        </w:rPr>
        <w:t xml:space="preserve">Strategii podlega ocenie Rady Partnerstwa, nie rzadziej niż raz na dwa lata, biorąc pod uwagę rezultaty monitorowania i ewaluacji wdrażania strategii. Decyzję w sprawie aktualizacji strategii podejmuje Rada Partnerstwa. </w:t>
      </w:r>
    </w:p>
    <w:p w14:paraId="0910E73F" w14:textId="206EC202" w:rsidR="00A836A8" w:rsidRDefault="00A836A8" w:rsidP="00A82DB4">
      <w:pPr>
        <w:pStyle w:val="Nagwek2"/>
      </w:pPr>
      <w:bookmarkStart w:id="86" w:name="_Toc146725911"/>
      <w:r>
        <w:lastRenderedPageBreak/>
        <w:t>Monitorowanie i ocena wdrażania</w:t>
      </w:r>
      <w:bookmarkEnd w:id="86"/>
      <w:r>
        <w:t xml:space="preserve"> </w:t>
      </w:r>
    </w:p>
    <w:p w14:paraId="0CD46766" w14:textId="085391E6" w:rsidR="000613C4" w:rsidRPr="00A836A8" w:rsidRDefault="000613C4" w:rsidP="004A5DD1">
      <w:pPr>
        <w:pStyle w:val="Nagwek3"/>
      </w:pPr>
      <w:r>
        <w:t xml:space="preserve">Monitorowanie procesu wdrażania </w:t>
      </w:r>
      <w:r w:rsidR="00A836A8">
        <w:t xml:space="preserve">Strategii </w:t>
      </w:r>
    </w:p>
    <w:p w14:paraId="626C5885" w14:textId="77777777" w:rsidR="00BB74C3" w:rsidRDefault="00BB74C3" w:rsidP="00BB74C3">
      <w:r w:rsidRPr="7142281D">
        <w:rPr>
          <w:rFonts w:ascii="Calibri" w:eastAsia="Calibri" w:hAnsi="Calibri" w:cs="Calibri"/>
        </w:rPr>
        <w:t xml:space="preserve">Monitorowanie polega na gromadzeniu i analizie danych opisujących postęp realizacji strategii, w szczególności zrealizowanych działań, ich terminowości i osiągania wskaźników. W ten sposób możliwy staje się proces weryfikacji wdrażania strategii i dokonywania koniecznych korekt pozwalających na bardziej skuteczne wdrażanie założonych celów – co jest koniecznym elementem cyklu zarządzania strategicznego każdej organizacji. Monitoring Strategii będzie prowadzony zasobami gmin Partnerstwa, szczególnie członkami Grupy Roboczej. Za jego realizację odpowiada Rada Partnerstwa, sprawująca nadzór nad wdrażaniem Strategii. Informacja o realizacji Strategii powinna znaleźć się w sporządzanych corocznie raportach o stanie gminy samorządów tworzących Partnerstwo, natomiast nie rzadziej niż raz na dwa lata informacje w tych raportach powinny objąć wartości wskaźników zawartych w części dokumentu poświęconej rezultatom strategicznym. </w:t>
      </w:r>
    </w:p>
    <w:p w14:paraId="1734E9AA" w14:textId="77777777" w:rsidR="000613C4" w:rsidRDefault="000613C4" w:rsidP="004A5DD1">
      <w:pPr>
        <w:pStyle w:val="Nagwek3"/>
      </w:pPr>
      <w:r>
        <w:t>Ocena (ewaluacja) stopnia osiągnięcia celów strategicznych</w:t>
      </w:r>
    </w:p>
    <w:p w14:paraId="3FA1E5BE" w14:textId="3BDE7169" w:rsidR="00BB74C3" w:rsidRDefault="00BB74C3" w:rsidP="00D87BD3">
      <w:r w:rsidRPr="7142281D">
        <w:rPr>
          <w:rFonts w:ascii="Calibri" w:eastAsia="Calibri" w:hAnsi="Calibri" w:cs="Calibri"/>
        </w:rPr>
        <w:t>Ewaluacja jest często utożsamiana z monitorowaniem i rzeczywiście posiada wiele podobieństw. Jest jednak czymś więcej, gdyż powinna prowadzić nie tylko do oceny wdrażania strategii, ale także do oceny założonych celów i kierunków działań strategicznych. Powinna jej towarzyszyć refleksja czy obrane w Strategii cele i kierunki działań są trafne i adekwatne do zmieniających się okoliczności i ewolucji partnerskiej współpracy samorządów. Ustawa o samorządzie gminnym zobowiązuje do przeprowadzenia uprzedniej ewaluacji trafności Strategii (tzw. ewaluacji ex-ante). Zaleca się także dokonanie ewaluacji na zakończenie całego procesu wdrażania strategii (ewaluacja końcowa, ewaluacja ex-post) oraz ewaluacji mniej więcej w połowie okresu realizacji strategii (tzw. ewaluacja mid-term), najlepiej po 4 – 5 latach od jej uchwalenia. Dobrą praktyką jest prowadzenie ewaluacji z udziałem zewnętrznych ekspertów. Ważną przesłanką monitorowania i ewaluacji wdrażania Strategii Rozwoju Ponadlokalnego jest także korzystanie z instrumentów terytorialnych współfinansowanych ze środków europejskich, adresujących problemy miast i ich obszarów funkcjonalnych zdiagnozowane w procesie zarządzania strategicznego, którego elementem jest niniejsza Strategia.</w:t>
      </w:r>
    </w:p>
    <w:p w14:paraId="3043CFCE" w14:textId="77777777" w:rsidR="000613C4" w:rsidRPr="0022706C" w:rsidRDefault="000613C4" w:rsidP="00A82DB4">
      <w:pPr>
        <w:pStyle w:val="Nagwek1"/>
      </w:pPr>
      <w:bookmarkStart w:id="87" w:name="_Toc146725912"/>
      <w:r>
        <w:lastRenderedPageBreak/>
        <w:t>Opis procesu zaangażowania partnerów społeczno-gospodarczych</w:t>
      </w:r>
      <w:bookmarkEnd w:id="87"/>
      <w:r>
        <w:t xml:space="preserve"> </w:t>
      </w:r>
    </w:p>
    <w:p w14:paraId="5BF36E55" w14:textId="51BE7906" w:rsidR="000613C4" w:rsidRDefault="000613C4" w:rsidP="00A82DB4">
      <w:pPr>
        <w:pStyle w:val="Nagwek2"/>
      </w:pPr>
      <w:bookmarkStart w:id="88" w:name="_Toc146725913"/>
      <w:r>
        <w:t>Partycypacja społeczna na etapie przygotowywania strategii</w:t>
      </w:r>
      <w:bookmarkEnd w:id="88"/>
    </w:p>
    <w:p w14:paraId="4E8A1786" w14:textId="49E1B0EB" w:rsidR="001F49A0" w:rsidRPr="002B1AE4" w:rsidRDefault="008D468A" w:rsidP="00C868D8">
      <w:r w:rsidRPr="002B1AE4">
        <w:t xml:space="preserve">Proces przygotowania Strategii Rozwoju Ponadlokalnego odbywał się </w:t>
      </w:r>
      <w:r w:rsidR="00E35A26" w:rsidRPr="002B1AE4">
        <w:t xml:space="preserve">w podejściu ekspercko-partycypacyjnym. </w:t>
      </w:r>
    </w:p>
    <w:p w14:paraId="2B6D30BD" w14:textId="38918FB2" w:rsidR="00011952" w:rsidRPr="002B1AE4" w:rsidRDefault="00011952" w:rsidP="00C868D8">
      <w:r w:rsidRPr="002B1AE4">
        <w:t xml:space="preserve">Uspołecznienie procesu przygotowania strategii oznacza włączenie w ten proces szerszego grona interesariuszy, a nie wyłącznie włodarzy i urzędników. </w:t>
      </w:r>
      <w:r w:rsidR="005D2959" w:rsidRPr="002B1AE4">
        <w:t>P</w:t>
      </w:r>
      <w:r w:rsidRPr="002B1AE4">
        <w:t xml:space="preserve">roces </w:t>
      </w:r>
      <w:r w:rsidR="005D2959" w:rsidRPr="002B1AE4">
        <w:t xml:space="preserve">ten </w:t>
      </w:r>
      <w:r w:rsidRPr="002B1AE4">
        <w:t>wymaga uwzględnienia różnorodnych perspektyw, co pozwala na lepsze zrozumienie potrzeb i oczekiwań społeczeństwa.</w:t>
      </w:r>
      <w:r w:rsidR="005D2959" w:rsidRPr="002B1AE4">
        <w:t xml:space="preserve"> </w:t>
      </w:r>
      <w:r w:rsidRPr="002B1AE4">
        <w:t xml:space="preserve">Włączenie obywateli i organizacji pozarządowych w proces tworzenia strategii prowadzi do większej przejrzystości i legitymizacji działań podejmowanych </w:t>
      </w:r>
      <w:r w:rsidR="005D2959" w:rsidRPr="002B1AE4">
        <w:t xml:space="preserve">przez samorządy biorące udział w przygotowaniach dokumentu. </w:t>
      </w:r>
      <w:r w:rsidRPr="002B1AE4">
        <w:t>Uspołecznienie procesu strategii umożliwia zaangażowanie w proces decyzyjny ludzi z różnych środowisk i z różnych obszarów działalności.</w:t>
      </w:r>
      <w:r w:rsidR="005D2959" w:rsidRPr="002B1AE4">
        <w:t xml:space="preserve"> </w:t>
      </w:r>
      <w:r w:rsidRPr="002B1AE4">
        <w:t>Umożliwia to również wypracowanie bardziej kompleksowych i skutecznych rozwiązań, uwzględniających potrzeby różnych grup społecznych.</w:t>
      </w:r>
      <w:r w:rsidR="005D2959" w:rsidRPr="002B1AE4">
        <w:t xml:space="preserve"> </w:t>
      </w:r>
      <w:r w:rsidRPr="002B1AE4">
        <w:t>Uspołecznienie procesu strategii może również prowadzić do większej akceptacji działań podejmowanych przez władze przez ludność, co zwiększa szansę na ich skuteczne wdrożenie.</w:t>
      </w:r>
      <w:r w:rsidR="005D2959" w:rsidRPr="002B1AE4">
        <w:t xml:space="preserve"> </w:t>
      </w:r>
      <w:r w:rsidRPr="002B1AE4">
        <w:t xml:space="preserve">W efekcie, uspołecznienie procesu przygotowania strategii pozwala na lepsze uwzględnienie potrzeb i oczekiwań społeczeństwa, co przekłada się na bardziej skuteczne działania podejmowane przez </w:t>
      </w:r>
      <w:r w:rsidR="005D2959" w:rsidRPr="002B1AE4">
        <w:t>Partnerstwo</w:t>
      </w:r>
      <w:r w:rsidRPr="002B1AE4">
        <w:t>, z korzyścią dla całego społeczeństwa.</w:t>
      </w:r>
    </w:p>
    <w:p w14:paraId="051CB7DD" w14:textId="77777777" w:rsidR="002B1AE4" w:rsidRPr="002B1AE4" w:rsidRDefault="005D2959" w:rsidP="002B1AE4">
      <w:r w:rsidRPr="00C868D8">
        <w:t>Pierwszym etapem</w:t>
      </w:r>
      <w:r w:rsidRPr="002B1AE4">
        <w:t xml:space="preserve"> </w:t>
      </w:r>
      <w:r w:rsidR="00D941D6" w:rsidRPr="002B1AE4">
        <w:t xml:space="preserve">angażującym społeczeństwo obywatelskie były prace nad diagnozą OSI Ostrołęka. </w:t>
      </w:r>
      <w:r w:rsidR="002B5027" w:rsidRPr="002B1AE4">
        <w:t xml:space="preserve">Na tym etapie </w:t>
      </w:r>
      <w:r w:rsidR="00E974C1" w:rsidRPr="002B1AE4">
        <w:t>włączono mieszkańców na 3 poziomach, poprzez kwestionariusze dla młodzieży, dla mieszkańców oraz włączenie liderów społecznych w ramach grup fokusowych.</w:t>
      </w:r>
    </w:p>
    <w:p w14:paraId="5086D5D4" w14:textId="43846B8E" w:rsidR="00177865" w:rsidRPr="002B1AE4" w:rsidRDefault="00177865" w:rsidP="00BA664D">
      <w:pPr>
        <w:pStyle w:val="Akapitzlist"/>
      </w:pPr>
      <w:r w:rsidRPr="002B1AE4">
        <w:t xml:space="preserve">Badanie </w:t>
      </w:r>
      <w:r w:rsidRPr="00BA664D">
        <w:t>opinii</w:t>
      </w:r>
      <w:r w:rsidRPr="002B1AE4">
        <w:t xml:space="preserve"> oraz planów życiowych młodzieży </w:t>
      </w:r>
    </w:p>
    <w:p w14:paraId="206E06FA" w14:textId="77777777" w:rsidR="002B1AE4" w:rsidRDefault="00177865" w:rsidP="002B1AE4">
      <w:r w:rsidRPr="002B1AE4">
        <w:t>Badania, przeprowadzone online w czerwc</w:t>
      </w:r>
      <w:r w:rsidR="002B1AE4" w:rsidRPr="002B1AE4">
        <w:t>u</w:t>
      </w:r>
      <w:r w:rsidRPr="002B1AE4">
        <w:t xml:space="preserve"> 2022 roku za pomocą dedykowanego systemu elektronicznego ZMP, objęły 716 uczniów ostatnich/przedostatnich klas szkół ponadpodstawowych mieszkających na obszarze partnerstwa.</w:t>
      </w:r>
      <w:r w:rsidR="002B1AE4" w:rsidRPr="002B1AE4">
        <w:t xml:space="preserve"> </w:t>
      </w:r>
      <w:r w:rsidRPr="002B1AE4">
        <w:t xml:space="preserve">Ankieta koncentrowała się na kwestiach związanych z planami życiowymi i zawodowymi uczniów, postawami przedsiębiorczymi oraz postrzeganiem przez młodzież obszaru </w:t>
      </w:r>
      <w:r w:rsidRPr="002B1AE4">
        <w:lastRenderedPageBreak/>
        <w:t>Partnerstwa, jako miejsca do życia.</w:t>
      </w:r>
      <w:r w:rsidR="002B1AE4" w:rsidRPr="002B1AE4">
        <w:t xml:space="preserve"> </w:t>
      </w:r>
      <w:r w:rsidRPr="002B1AE4">
        <w:t>Badanie przeprowadzono przy aktywnym udziale szkół i ich organów prowadzących.</w:t>
      </w:r>
    </w:p>
    <w:p w14:paraId="6490FF81" w14:textId="6089C596" w:rsidR="00177865" w:rsidRPr="00773700" w:rsidRDefault="00177865" w:rsidP="00BA664D">
      <w:pPr>
        <w:pStyle w:val="Akapitzlist"/>
      </w:pPr>
      <w:r w:rsidRPr="00773700">
        <w:t xml:space="preserve">Badanie </w:t>
      </w:r>
      <w:r w:rsidRPr="00BA664D">
        <w:t>opinii</w:t>
      </w:r>
      <w:r w:rsidRPr="00773700">
        <w:t xml:space="preserve"> mieszkańców gmin obszaru partnerstwa</w:t>
      </w:r>
    </w:p>
    <w:p w14:paraId="180E62D1" w14:textId="717E1C8B" w:rsidR="00177865" w:rsidRPr="00773700" w:rsidRDefault="00177865" w:rsidP="00773700">
      <w:r w:rsidRPr="00773700">
        <w:t xml:space="preserve">Badania przeprowadzono online za pomocą dedykowanego systemu elektronicznego ZMP, na niereprezentatywnej próbie 443 aktywnych internautów-mieszkańców gmin obszaru partnerstwa, w </w:t>
      </w:r>
      <w:r w:rsidR="00773700" w:rsidRPr="00773700">
        <w:t xml:space="preserve">III kwartale </w:t>
      </w:r>
      <w:r w:rsidRPr="00773700">
        <w:t>2022 roku.</w:t>
      </w:r>
      <w:r w:rsidR="00773700" w:rsidRPr="00773700">
        <w:t xml:space="preserve"> </w:t>
      </w:r>
      <w:r w:rsidRPr="00773700">
        <w:t>W ankiecie poruszono tematy postrzegania partnerstwa jako miejsca do życia, sposobu korzystania z usług na terenie partnerstwa i poza nim oraz zapotrzebowania na przedsięwzięcia, które powinny zostać zrealizowane w latach przyszłych.</w:t>
      </w:r>
      <w:r w:rsidR="00773700" w:rsidRPr="00773700">
        <w:t xml:space="preserve"> </w:t>
      </w:r>
      <w:r w:rsidRPr="00773700">
        <w:t xml:space="preserve">Badanie przeprowadzono przy udziale członków </w:t>
      </w:r>
      <w:r w:rsidR="00773700" w:rsidRPr="00773700">
        <w:t>Grupy Roboczej</w:t>
      </w:r>
      <w:r w:rsidRPr="00773700">
        <w:t xml:space="preserve"> i pracowników właściwych urzędów, którzy zadbali o rozpowszechnienie </w:t>
      </w:r>
      <w:r w:rsidR="00773700" w:rsidRPr="00773700">
        <w:t>informacji</w:t>
      </w:r>
      <w:r w:rsidRPr="00773700">
        <w:t xml:space="preserve"> o ankiecie i prowadzili aktywne działania </w:t>
      </w:r>
      <w:r w:rsidR="00773700" w:rsidRPr="00773700">
        <w:t>zachęcające</w:t>
      </w:r>
      <w:r w:rsidRPr="00773700">
        <w:t xml:space="preserve"> mieszkańców do udziału w badaniu.</w:t>
      </w:r>
    </w:p>
    <w:p w14:paraId="7AF1B760" w14:textId="17519C80" w:rsidR="00177865" w:rsidRPr="00CB612B" w:rsidRDefault="00177865" w:rsidP="00BA664D">
      <w:pPr>
        <w:pStyle w:val="Akapitzlist"/>
      </w:pPr>
      <w:r w:rsidRPr="00CB612B">
        <w:t xml:space="preserve">Badanie </w:t>
      </w:r>
      <w:r w:rsidRPr="00BA664D">
        <w:t>opinii</w:t>
      </w:r>
      <w:r w:rsidRPr="00CB612B">
        <w:t xml:space="preserve"> lokalnych liderów (VIP)</w:t>
      </w:r>
    </w:p>
    <w:p w14:paraId="71116201" w14:textId="7B833678" w:rsidR="00DA38AD" w:rsidRPr="00CB612B" w:rsidRDefault="00B44C78" w:rsidP="00DA38AD">
      <w:r w:rsidRPr="00CB612B">
        <w:t>Pierwszą częścią badania był</w:t>
      </w:r>
      <w:r w:rsidR="00DA38AD" w:rsidRPr="00CB612B">
        <w:t xml:space="preserve">a ankieta online </w:t>
      </w:r>
      <w:r w:rsidR="00177865" w:rsidRPr="00CB612B">
        <w:t>skierowan</w:t>
      </w:r>
      <w:r w:rsidR="00DA38AD" w:rsidRPr="00CB612B">
        <w:t>a</w:t>
      </w:r>
      <w:r w:rsidR="00177865" w:rsidRPr="00CB612B">
        <w:t xml:space="preserve"> do liderów lokalnych reprezentujących samorząd lokalny, organizacje społeczne, środowisko przedsiębiorców i liderów opinii</w:t>
      </w:r>
      <w:r w:rsidR="00DA38AD" w:rsidRPr="00CB612B">
        <w:t>. Z</w:t>
      </w:r>
      <w:r w:rsidR="00177865" w:rsidRPr="00CB612B">
        <w:t>ostał</w:t>
      </w:r>
      <w:r w:rsidR="00DA38AD" w:rsidRPr="00CB612B">
        <w:t>a</w:t>
      </w:r>
      <w:r w:rsidR="00177865" w:rsidRPr="00CB612B">
        <w:t xml:space="preserve"> przeprowadzon</w:t>
      </w:r>
      <w:r w:rsidR="00DA38AD" w:rsidRPr="00CB612B">
        <w:t>a</w:t>
      </w:r>
      <w:r w:rsidR="00177865" w:rsidRPr="00CB612B">
        <w:t xml:space="preserve"> online na celowej próbie </w:t>
      </w:r>
      <w:r w:rsidR="002C6854" w:rsidRPr="00CB612B">
        <w:t>32 liderów</w:t>
      </w:r>
      <w:r w:rsidR="00177865" w:rsidRPr="00CB612B">
        <w:t xml:space="preserve"> </w:t>
      </w:r>
      <w:r w:rsidR="00773700" w:rsidRPr="00CB612B">
        <w:t xml:space="preserve">we wrześniu </w:t>
      </w:r>
      <w:r w:rsidR="00177865" w:rsidRPr="00CB612B">
        <w:t>2022 roku.</w:t>
      </w:r>
      <w:r w:rsidR="00DA38AD" w:rsidRPr="00CB612B">
        <w:t xml:space="preserve"> </w:t>
      </w:r>
      <w:r w:rsidR="00177865" w:rsidRPr="00CB612B">
        <w:t>Ankieta zebrała „ekspercką” wiedzę liderów na temat obszaru, przepływu mieszkańców między gminami w celu realizacji usług oraz przedsięwzięć koniecznych dla dalszego rozwoju Partnerstwa.</w:t>
      </w:r>
    </w:p>
    <w:p w14:paraId="2F9176C2" w14:textId="3BE47D94" w:rsidR="00CB612B" w:rsidRPr="003259CE" w:rsidRDefault="00DA38AD" w:rsidP="003259CE">
      <w:r w:rsidRPr="00CB612B">
        <w:t xml:space="preserve">Drugą częścią były spotkania grup fokusowych </w:t>
      </w:r>
      <w:r w:rsidR="00EC348A">
        <w:t>liderów społecznych</w:t>
      </w:r>
      <w:r w:rsidRPr="00CB612B">
        <w:t xml:space="preserve"> w okresie czerwiec – wrzesień 2022. I</w:t>
      </w:r>
      <w:r w:rsidR="000B4312" w:rsidRPr="00CB612B">
        <w:t xml:space="preserve">nformacje wygenerowane podczas warsztatów, wywiadów indywidualnych i grupowych, debat strategicznych, spotkań Grupy Roboczej </w:t>
      </w:r>
      <w:r w:rsidRPr="00CB612B">
        <w:t xml:space="preserve">pozwoliły na </w:t>
      </w:r>
      <w:r w:rsidR="00845C48" w:rsidRPr="00CB612B">
        <w:t>uspołecznienie obrazu Partnerstwa, wskazani</w:t>
      </w:r>
      <w:r w:rsidR="00562960">
        <w:t>e</w:t>
      </w:r>
      <w:r w:rsidR="00845C48" w:rsidRPr="00CB612B">
        <w:t xml:space="preserve"> silnych i słabych stron, również w kwestiach związanych z zarządzaniem Partnerstwem</w:t>
      </w:r>
      <w:r w:rsidR="000B4312" w:rsidRPr="00CB612B">
        <w:t>.</w:t>
      </w:r>
    </w:p>
    <w:p w14:paraId="524872B4" w14:textId="63E90550" w:rsidR="0035532A" w:rsidRDefault="0035532A" w:rsidP="001F49A0">
      <w:r w:rsidRPr="004742C6">
        <w:t>Drugim etapem</w:t>
      </w:r>
      <w:r w:rsidRPr="002B1AE4">
        <w:t xml:space="preserve"> angażującym społeczeństwo obywatelskie były prace nad d</w:t>
      </w:r>
      <w:r>
        <w:t>okumentem Strategii Ponadlokalnej</w:t>
      </w:r>
      <w:r w:rsidRPr="002B1AE4">
        <w:t xml:space="preserve"> OSI Ostrołęka.</w:t>
      </w:r>
      <w:r w:rsidR="00761AF6">
        <w:t xml:space="preserve"> W ramach tego etapu odbyło się około 20 spotkań, zwanych tematycznymi, na które zapraszani byli</w:t>
      </w:r>
      <w:r w:rsidR="00072222">
        <w:t xml:space="preserve">: społecznicy, lokalni liderzy, specjaliści i eksperci w danych dziedzinach, przedstawiciele świata sztuki, kultury, sportu, </w:t>
      </w:r>
      <w:r w:rsidR="00851B70">
        <w:t>służby miejskie i inni interesariusze, którzy mogli mieć wpływ na kierunki działań wyznaczane przez Partnerstwo.</w:t>
      </w:r>
    </w:p>
    <w:p w14:paraId="09FE9D6B" w14:textId="3C8DFDFB" w:rsidR="0011229F" w:rsidRDefault="0011229F" w:rsidP="00E65561">
      <w:pPr>
        <w:pStyle w:val="Legenda"/>
      </w:pPr>
      <w:bookmarkStart w:id="89" w:name="_Toc147140426"/>
      <w:r>
        <w:lastRenderedPageBreak/>
        <w:t xml:space="preserve">Zdjęcie </w:t>
      </w:r>
      <w:r>
        <w:fldChar w:fldCharType="begin"/>
      </w:r>
      <w:r>
        <w:instrText xml:space="preserve"> SEQ Zdjęcie \* ARABIC </w:instrText>
      </w:r>
      <w:r>
        <w:fldChar w:fldCharType="separate"/>
      </w:r>
      <w:r w:rsidR="00E11786">
        <w:t>2</w:t>
      </w:r>
      <w:r>
        <w:fldChar w:fldCharType="end"/>
      </w:r>
      <w:r w:rsidR="00E65561">
        <w:t>.</w:t>
      </w:r>
      <w:r>
        <w:t xml:space="preserve"> Wypracowana podczas warsztatów tematycznych mapa turystyczno – kulturalna obszaru Partnerstwa</w:t>
      </w:r>
      <w:bookmarkEnd w:id="89"/>
    </w:p>
    <w:p w14:paraId="568027FB" w14:textId="77777777" w:rsidR="00850BB1" w:rsidRDefault="0011229F" w:rsidP="00850BB1">
      <w:pPr>
        <w:pStyle w:val="Elementgraficzny"/>
      </w:pPr>
      <w:r>
        <w:drawing>
          <wp:inline distT="0" distB="0" distL="0" distR="0" wp14:anchorId="3901FED0" wp14:editId="360A8BDC">
            <wp:extent cx="5759450" cy="7679055"/>
            <wp:effectExtent l="0" t="0" r="0" b="0"/>
            <wp:docPr id="1655821992" name="Obraz 1655821992" descr="Obraz zawierający tekst, tablica suchościeralna bi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21992" name="Obraz 11" descr="Obraz zawierający tekst, tablica suchościeralna biała&#10;&#10;Opis wygenerowany automatyczni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14:paraId="6CE78D6F" w14:textId="0F1EAFA5" w:rsidR="0011229F" w:rsidRDefault="00850BB1" w:rsidP="00850BB1">
      <w:pPr>
        <w:pStyle w:val="Tekstprzypisudolnego"/>
      </w:pPr>
      <w:r>
        <w:t xml:space="preserve">Źródło: </w:t>
      </w:r>
      <w:r w:rsidR="008349FC">
        <w:t>fot. Jakub Pyrzanowski</w:t>
      </w:r>
    </w:p>
    <w:p w14:paraId="7D91EAFE" w14:textId="1A4952DC" w:rsidR="001F49A0" w:rsidRPr="00385F1F" w:rsidRDefault="00851B70" w:rsidP="001F49A0">
      <w:r w:rsidRPr="00385F1F">
        <w:lastRenderedPageBreak/>
        <w:t xml:space="preserve">Spotkaniami inicjującymi ten etap były warsztaty odbywające się 17.11.2022 </w:t>
      </w:r>
      <w:r w:rsidR="005D6302" w:rsidRPr="00385F1F">
        <w:t>z</w:t>
      </w:r>
      <w:r w:rsidR="001F49A0" w:rsidRPr="00385F1F">
        <w:t xml:space="preserve"> </w:t>
      </w:r>
      <w:r w:rsidR="005D6302" w:rsidRPr="00385F1F">
        <w:t>liderami i liderkami społecznymi z OSI Ostrołęka oraz z Grupą roboczą. Celem spotkania było wypracowanie wizji Partnerstwa oraz celów</w:t>
      </w:r>
      <w:r w:rsidR="001F49A0" w:rsidRPr="00385F1F">
        <w:t xml:space="preserve"> </w:t>
      </w:r>
      <w:r w:rsidR="005D6302" w:rsidRPr="00385F1F">
        <w:t xml:space="preserve">strategicznych. W spotkaniach wzięło udział w sumie 20 osób. </w:t>
      </w:r>
    </w:p>
    <w:p w14:paraId="38B7331E" w14:textId="190A9F42" w:rsidR="00851B70" w:rsidRPr="00385F1F" w:rsidRDefault="00851B70" w:rsidP="001F49A0">
      <w:r w:rsidRPr="00385F1F">
        <w:t>Następnie odbywały się spotkania (w formie hybrydowej lub na żywo) z udziałem ekspertów Związku Miast Polskich dotyczące:</w:t>
      </w:r>
    </w:p>
    <w:p w14:paraId="431869D2" w14:textId="01A1C124" w:rsidR="00851B70" w:rsidRPr="00C868D8" w:rsidRDefault="00851B70" w:rsidP="00C868D8">
      <w:pPr>
        <w:pStyle w:val="Akapitzlist"/>
      </w:pPr>
      <w:r w:rsidRPr="00C868D8">
        <w:t>mobilności,</w:t>
      </w:r>
    </w:p>
    <w:p w14:paraId="48E8D40A" w14:textId="54A264A9" w:rsidR="00851B70" w:rsidRPr="00C868D8" w:rsidRDefault="00D06F51" w:rsidP="00C868D8">
      <w:pPr>
        <w:pStyle w:val="Akapitzlist"/>
      </w:pPr>
      <w:r w:rsidRPr="00C868D8">
        <w:t>turystyki</w:t>
      </w:r>
      <w:r w:rsidR="00851B70" w:rsidRPr="00C868D8">
        <w:t>,</w:t>
      </w:r>
    </w:p>
    <w:p w14:paraId="5908A1EF" w14:textId="77777777" w:rsidR="00851B70" w:rsidRPr="00C868D8" w:rsidRDefault="00851B70" w:rsidP="00C868D8">
      <w:pPr>
        <w:pStyle w:val="Akapitzlist"/>
      </w:pPr>
      <w:r w:rsidRPr="00C868D8">
        <w:t>planowania przestrzennego,</w:t>
      </w:r>
    </w:p>
    <w:p w14:paraId="47DA4204" w14:textId="77777777" w:rsidR="00851B70" w:rsidRPr="00C868D8" w:rsidRDefault="00D06F51" w:rsidP="00C868D8">
      <w:pPr>
        <w:pStyle w:val="Akapitzlist"/>
      </w:pPr>
      <w:r w:rsidRPr="00C868D8">
        <w:t>efektywności energetycznej</w:t>
      </w:r>
      <w:r w:rsidR="00851B70" w:rsidRPr="00C868D8">
        <w:t>,</w:t>
      </w:r>
    </w:p>
    <w:p w14:paraId="0BDC1ADF" w14:textId="77777777" w:rsidR="00851B70" w:rsidRPr="00C868D8" w:rsidRDefault="00D06F51" w:rsidP="00C868D8">
      <w:pPr>
        <w:pStyle w:val="Akapitzlist"/>
      </w:pPr>
      <w:r w:rsidRPr="00C868D8">
        <w:t>usług społecznych</w:t>
      </w:r>
      <w:r w:rsidR="00851B70" w:rsidRPr="00C868D8">
        <w:t>,</w:t>
      </w:r>
    </w:p>
    <w:p w14:paraId="024A909A" w14:textId="019A04EB" w:rsidR="00851B70" w:rsidRPr="00C868D8" w:rsidRDefault="00D06F51" w:rsidP="00C868D8">
      <w:pPr>
        <w:pStyle w:val="Akapitzlist"/>
      </w:pPr>
      <w:r w:rsidRPr="00C868D8">
        <w:t>przedsiębiorczości, gospodarki i szkolnictwa zawodowego</w:t>
      </w:r>
      <w:r w:rsidR="00851B70" w:rsidRPr="00C868D8">
        <w:t>,</w:t>
      </w:r>
    </w:p>
    <w:p w14:paraId="49EEA1EE" w14:textId="03501465" w:rsidR="000C70CC" w:rsidRDefault="00851B70" w:rsidP="00D04D7E">
      <w:pPr>
        <w:pStyle w:val="Akapitzlist"/>
      </w:pPr>
      <w:r w:rsidRPr="00C868D8">
        <w:t>gospodarki</w:t>
      </w:r>
      <w:r w:rsidR="00D06F51" w:rsidRPr="00385F1F">
        <w:t xml:space="preserve"> wodno-kanalizacyjn</w:t>
      </w:r>
      <w:r w:rsidR="005D3C6B">
        <w:t>ej</w:t>
      </w:r>
      <w:r w:rsidRPr="00385F1F">
        <w:t>.</w:t>
      </w:r>
    </w:p>
    <w:p w14:paraId="23E855BD" w14:textId="77777777" w:rsidR="00850BB1" w:rsidRDefault="00D04D7E" w:rsidP="00876D5F">
      <w:pPr>
        <w:pStyle w:val="Elementgraficzny"/>
      </w:pPr>
      <w:r>
        <w:t>Poniżej przedstawiamy kilka zdjęć ze spotkań w okresie listopad 2022 – kwiecień 2023.</w:t>
      </w:r>
    </w:p>
    <w:p w14:paraId="232E009D" w14:textId="0BC44BFE" w:rsidR="00850BB1" w:rsidRDefault="00850BB1" w:rsidP="00E65561">
      <w:pPr>
        <w:pStyle w:val="Legenda"/>
      </w:pPr>
      <w:bookmarkStart w:id="90" w:name="_Toc147140427"/>
      <w:r>
        <w:t xml:space="preserve">Zdjęcie </w:t>
      </w:r>
      <w:r>
        <w:fldChar w:fldCharType="begin"/>
      </w:r>
      <w:r>
        <w:instrText xml:space="preserve"> SEQ Zdjęcie \* ARABIC </w:instrText>
      </w:r>
      <w:r>
        <w:fldChar w:fldCharType="separate"/>
      </w:r>
      <w:r w:rsidR="00E11786">
        <w:t>3</w:t>
      </w:r>
      <w:r>
        <w:fldChar w:fldCharType="end"/>
      </w:r>
      <w:r w:rsidR="00E65561">
        <w:t>.</w:t>
      </w:r>
      <w:r>
        <w:t xml:space="preserve"> Warsztaty w listopadzie 2022 (1)</w:t>
      </w:r>
      <w:bookmarkEnd w:id="90"/>
    </w:p>
    <w:p w14:paraId="29438383" w14:textId="77777777" w:rsidR="00850BB1" w:rsidRDefault="00876D5F" w:rsidP="00E65561">
      <w:pPr>
        <w:pStyle w:val="Elementgraficzny"/>
      </w:pPr>
      <w:r w:rsidRPr="00E65561">
        <w:drawing>
          <wp:inline distT="0" distB="0" distL="0" distR="0" wp14:anchorId="238D2971" wp14:editId="1FC2ECD1">
            <wp:extent cx="4799647" cy="3600000"/>
            <wp:effectExtent l="0" t="0" r="1270" b="635"/>
            <wp:docPr id="948111861" name="Obraz 948111861" descr="Obraz zawierający w pomieszczeniu, sufit, podłoga,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11861" name="Obraz 2" descr="Obraz zawierający w pomieszczeniu, sufit, podłoga, ściana&#10;&#10;Opis wygenerowany automatyczni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E1907A4" w14:textId="687CC459" w:rsidR="00850BB1" w:rsidRDefault="00850BB1" w:rsidP="008349FC">
      <w:pPr>
        <w:pStyle w:val="Tekstprzypisudolnego"/>
      </w:pPr>
      <w:r>
        <w:t xml:space="preserve">Źródło: </w:t>
      </w:r>
      <w:r w:rsidR="008349FC">
        <w:t>fot. Jakub Pyrzanowski</w:t>
      </w:r>
    </w:p>
    <w:p w14:paraId="34EC7ACF" w14:textId="1A29550A" w:rsidR="008349FC" w:rsidRDefault="008349FC" w:rsidP="00E65561">
      <w:pPr>
        <w:pStyle w:val="Legenda"/>
      </w:pPr>
      <w:bookmarkStart w:id="91" w:name="_Toc147140428"/>
      <w:r>
        <w:lastRenderedPageBreak/>
        <w:t xml:space="preserve">Zdjęcie </w:t>
      </w:r>
      <w:r>
        <w:fldChar w:fldCharType="begin"/>
      </w:r>
      <w:r>
        <w:instrText xml:space="preserve"> SEQ Zdjęcie \* ARABIC </w:instrText>
      </w:r>
      <w:r>
        <w:fldChar w:fldCharType="separate"/>
      </w:r>
      <w:r w:rsidR="00E11786">
        <w:t>4</w:t>
      </w:r>
      <w:r>
        <w:fldChar w:fldCharType="end"/>
      </w:r>
      <w:r w:rsidR="00E65561">
        <w:t>.</w:t>
      </w:r>
      <w:r>
        <w:t xml:space="preserve"> Warsztaty w listopadzie 2022 (2)</w:t>
      </w:r>
      <w:bookmarkEnd w:id="91"/>
    </w:p>
    <w:p w14:paraId="2FF5A4E4" w14:textId="77777777" w:rsidR="008349FC" w:rsidRDefault="00876D5F" w:rsidP="00E65561">
      <w:pPr>
        <w:pStyle w:val="Elementgraficzny"/>
      </w:pPr>
      <w:r w:rsidRPr="00E65561">
        <w:drawing>
          <wp:inline distT="0" distB="0" distL="0" distR="0" wp14:anchorId="5831EA29" wp14:editId="13DF3A70">
            <wp:extent cx="4799650" cy="3600000"/>
            <wp:effectExtent l="0" t="0" r="1270" b="635"/>
            <wp:docPr id="1682909179" name="Obraz 1682909179" descr="Obraz zawierający osoba, ludzie, w pomieszczeniu,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9179" name="Obraz 3" descr="Obraz zawierający osoba, ludzie, w pomieszczeniu, grupa&#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99650" cy="3600000"/>
                    </a:xfrm>
                    <a:prstGeom prst="rect">
                      <a:avLst/>
                    </a:prstGeom>
                  </pic:spPr>
                </pic:pic>
              </a:graphicData>
            </a:graphic>
          </wp:inline>
        </w:drawing>
      </w:r>
    </w:p>
    <w:p w14:paraId="7DC38136" w14:textId="10039C2E" w:rsidR="008349FC" w:rsidRDefault="008349FC" w:rsidP="008349FC">
      <w:pPr>
        <w:pStyle w:val="Tekstprzypisudolnego"/>
      </w:pPr>
      <w:r>
        <w:t>Źródło: fot. Jakub Pyrzanowski</w:t>
      </w:r>
    </w:p>
    <w:p w14:paraId="5C095F8E" w14:textId="0A36C730" w:rsidR="008349FC" w:rsidRDefault="008349FC" w:rsidP="00E65561">
      <w:pPr>
        <w:pStyle w:val="Legenda"/>
      </w:pPr>
      <w:bookmarkStart w:id="92" w:name="_Toc147140429"/>
      <w:r>
        <w:t xml:space="preserve">Zdjęcie </w:t>
      </w:r>
      <w:r>
        <w:fldChar w:fldCharType="begin"/>
      </w:r>
      <w:r>
        <w:instrText xml:space="preserve"> SEQ Zdjęcie \* ARABIC </w:instrText>
      </w:r>
      <w:r>
        <w:fldChar w:fldCharType="separate"/>
      </w:r>
      <w:r w:rsidR="00E11786">
        <w:t>5</w:t>
      </w:r>
      <w:r>
        <w:fldChar w:fldCharType="end"/>
      </w:r>
      <w:r w:rsidR="00E65561">
        <w:t>.</w:t>
      </w:r>
      <w:r>
        <w:t xml:space="preserve"> Warsztaty w listopadzie 2022 (3)</w:t>
      </w:r>
      <w:bookmarkEnd w:id="92"/>
    </w:p>
    <w:p w14:paraId="2224C885" w14:textId="77777777" w:rsidR="008349FC" w:rsidRDefault="00876D5F" w:rsidP="00E65561">
      <w:pPr>
        <w:pStyle w:val="Elementgraficzny"/>
      </w:pPr>
      <w:r>
        <w:drawing>
          <wp:inline distT="0" distB="0" distL="0" distR="0" wp14:anchorId="714D5D4A" wp14:editId="3BBC151E">
            <wp:extent cx="4799647" cy="3600000"/>
            <wp:effectExtent l="0" t="0" r="1270" b="635"/>
            <wp:docPr id="1577161171" name="Obraz 1577161171" descr="Obraz zawierający osoba, w pomieszczeniu, sufit, ludz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61171" name="Obraz 4" descr="Obraz zawierający osoba, w pomieszczeniu, sufit, ludzie&#10;&#10;Opis wygenerowany automatyczni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6E24542" w14:textId="2D131246" w:rsidR="00D04D7E" w:rsidRDefault="008349FC" w:rsidP="0054495B">
      <w:pPr>
        <w:pStyle w:val="Tekstprzypisudolnego"/>
      </w:pPr>
      <w:r>
        <w:t>Źródło: fot. Jakub Pyrzanowski</w:t>
      </w:r>
    </w:p>
    <w:p w14:paraId="06040912" w14:textId="29DF259B" w:rsidR="009F569B" w:rsidRDefault="009F569B" w:rsidP="00E65561">
      <w:pPr>
        <w:pStyle w:val="Legenda"/>
      </w:pPr>
      <w:bookmarkStart w:id="93" w:name="_Toc147140430"/>
      <w:r>
        <w:lastRenderedPageBreak/>
        <w:t xml:space="preserve">Zdjęcie </w:t>
      </w:r>
      <w:r>
        <w:fldChar w:fldCharType="begin"/>
      </w:r>
      <w:r>
        <w:instrText xml:space="preserve"> SEQ Zdjęcie \* ARABIC </w:instrText>
      </w:r>
      <w:r>
        <w:fldChar w:fldCharType="separate"/>
      </w:r>
      <w:r w:rsidR="00E11786">
        <w:t>6</w:t>
      </w:r>
      <w:r>
        <w:fldChar w:fldCharType="end"/>
      </w:r>
      <w:r w:rsidR="00E65561">
        <w:t xml:space="preserve"> </w:t>
      </w:r>
      <w:r>
        <w:t>Warsztaty w styczniu 2023 (1)</w:t>
      </w:r>
      <w:bookmarkEnd w:id="93"/>
    </w:p>
    <w:p w14:paraId="72B383EB" w14:textId="77777777" w:rsidR="009F569B" w:rsidRDefault="00892709" w:rsidP="00E65561">
      <w:pPr>
        <w:pStyle w:val="Elementgraficzny"/>
      </w:pPr>
      <w:r w:rsidRPr="00E65561">
        <w:drawing>
          <wp:inline distT="0" distB="0" distL="0" distR="0" wp14:anchorId="519DB6F9" wp14:editId="47643D7F">
            <wp:extent cx="4799647" cy="3600000"/>
            <wp:effectExtent l="0" t="0" r="1270" b="635"/>
            <wp:docPr id="1348517792" name="Obraz 1348517792" descr="Obraz zawierający osoba, w pomieszczeniu, ściana,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792" name="Obraz 5" descr="Obraz zawierający osoba, w pomieszczeniu, ściana, grupa&#10;&#10;Opis wygenerowany automatyczni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6BD8B180" w14:textId="10D9B219" w:rsidR="009F569B" w:rsidRDefault="009F569B" w:rsidP="009F569B">
      <w:pPr>
        <w:pStyle w:val="Tekstprzypisudolnego"/>
      </w:pPr>
      <w:r>
        <w:t>Źródło: fot. Jakub Pyrzanowski</w:t>
      </w:r>
    </w:p>
    <w:p w14:paraId="6E7EA269" w14:textId="2661607D" w:rsidR="009F569B" w:rsidRDefault="009F569B" w:rsidP="00E65561">
      <w:pPr>
        <w:pStyle w:val="Legenda"/>
      </w:pPr>
      <w:bookmarkStart w:id="94" w:name="_Toc147140431"/>
      <w:r>
        <w:t xml:space="preserve">Zdjęcie </w:t>
      </w:r>
      <w:r>
        <w:fldChar w:fldCharType="begin"/>
      </w:r>
      <w:r>
        <w:instrText xml:space="preserve"> SEQ Zdjęcie \* ARABIC </w:instrText>
      </w:r>
      <w:r>
        <w:fldChar w:fldCharType="separate"/>
      </w:r>
      <w:r w:rsidR="00E11786">
        <w:t>7</w:t>
      </w:r>
      <w:r>
        <w:fldChar w:fldCharType="end"/>
      </w:r>
      <w:r w:rsidR="00E65561">
        <w:t>.</w:t>
      </w:r>
      <w:r>
        <w:t xml:space="preserve"> Warsztaty w styczniu 2023 (2)</w:t>
      </w:r>
      <w:bookmarkEnd w:id="94"/>
    </w:p>
    <w:p w14:paraId="364D2E5C" w14:textId="77777777" w:rsidR="009F569B" w:rsidRDefault="00892709" w:rsidP="00E65561">
      <w:pPr>
        <w:pStyle w:val="Elementgraficzny"/>
      </w:pPr>
      <w:r w:rsidRPr="00E65561">
        <w:drawing>
          <wp:inline distT="0" distB="0" distL="0" distR="0" wp14:anchorId="33935C36" wp14:editId="7DB9E73E">
            <wp:extent cx="4799647" cy="3600000"/>
            <wp:effectExtent l="0" t="0" r="1270" b="635"/>
            <wp:docPr id="622060965" name="Obraz 622060965" descr="Obraz zawierający tekst, osoba, w pomieszczeniu,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60965" name="Obraz 6" descr="Obraz zawierający tekst, osoba, w pomieszczeniu, grupa&#10;&#10;Opis wygenerowany automatyczni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7F34CDED" w14:textId="4B7E1793" w:rsidR="00876D5F" w:rsidRDefault="009F569B" w:rsidP="009F569B">
      <w:pPr>
        <w:pStyle w:val="Tekstprzypisudolnego"/>
      </w:pPr>
      <w:r>
        <w:t>Źródło: fot. Jakub Pyrzanowski</w:t>
      </w:r>
    </w:p>
    <w:p w14:paraId="72E101AF" w14:textId="1CC90ED8" w:rsidR="001C79B4" w:rsidRDefault="001C79B4" w:rsidP="00E65561">
      <w:pPr>
        <w:pStyle w:val="Legenda"/>
      </w:pPr>
      <w:bookmarkStart w:id="95" w:name="_Toc147140432"/>
      <w:r>
        <w:lastRenderedPageBreak/>
        <w:t xml:space="preserve">Zdjęcie </w:t>
      </w:r>
      <w:r>
        <w:fldChar w:fldCharType="begin"/>
      </w:r>
      <w:r>
        <w:instrText xml:space="preserve"> SEQ Zdjęcie \* ARABIC </w:instrText>
      </w:r>
      <w:r>
        <w:fldChar w:fldCharType="separate"/>
      </w:r>
      <w:r w:rsidR="00E11786">
        <w:t>8</w:t>
      </w:r>
      <w:r>
        <w:fldChar w:fldCharType="end"/>
      </w:r>
      <w:r w:rsidR="00E65561">
        <w:t>.</w:t>
      </w:r>
      <w:r>
        <w:t xml:space="preserve"> Warsztaty w styczniu 2023 (3)</w:t>
      </w:r>
      <w:bookmarkEnd w:id="95"/>
    </w:p>
    <w:p w14:paraId="2F4933C4" w14:textId="77777777" w:rsidR="001C79B4" w:rsidRDefault="009D72B9" w:rsidP="00E65561">
      <w:pPr>
        <w:pStyle w:val="Elementgraficzny"/>
      </w:pPr>
      <w:r w:rsidRPr="00E65561">
        <w:drawing>
          <wp:inline distT="0" distB="0" distL="0" distR="0" wp14:anchorId="657576AF" wp14:editId="363539F1">
            <wp:extent cx="4799647" cy="3600000"/>
            <wp:effectExtent l="0" t="0" r="1270" b="635"/>
            <wp:docPr id="1623561739" name="Obraz 162356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61739" name="Obraz 162356173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67C317BE" w14:textId="199CE3DC" w:rsidR="001C79B4" w:rsidRDefault="001C79B4" w:rsidP="001C79B4">
      <w:pPr>
        <w:pStyle w:val="Tekstprzypisudolnego"/>
      </w:pPr>
      <w:r>
        <w:t xml:space="preserve">Źródło: </w:t>
      </w:r>
      <w:r w:rsidRPr="001C79B4">
        <w:t>fot. Jakub Pyrzanowski</w:t>
      </w:r>
    </w:p>
    <w:p w14:paraId="4272CED5" w14:textId="57D491AF" w:rsidR="001C79B4" w:rsidRDefault="001C79B4" w:rsidP="00E65561">
      <w:pPr>
        <w:pStyle w:val="Legenda"/>
      </w:pPr>
      <w:bookmarkStart w:id="96" w:name="_Toc147140433"/>
      <w:r>
        <w:t xml:space="preserve">Zdjęcie </w:t>
      </w:r>
      <w:r>
        <w:fldChar w:fldCharType="begin"/>
      </w:r>
      <w:r>
        <w:instrText xml:space="preserve"> SEQ Zdjęcie \* ARABIC </w:instrText>
      </w:r>
      <w:r>
        <w:fldChar w:fldCharType="separate"/>
      </w:r>
      <w:r w:rsidR="00E11786">
        <w:t>9</w:t>
      </w:r>
      <w:r>
        <w:fldChar w:fldCharType="end"/>
      </w:r>
      <w:r w:rsidR="00E65561">
        <w:t>.</w:t>
      </w:r>
      <w:r>
        <w:t xml:space="preserve"> Warsztaty w styczniu 2023 (4)</w:t>
      </w:r>
      <w:bookmarkEnd w:id="96"/>
    </w:p>
    <w:p w14:paraId="41B7AF78" w14:textId="77777777" w:rsidR="001C79B4" w:rsidRDefault="009D72B9" w:rsidP="00E65561">
      <w:pPr>
        <w:pStyle w:val="Elementgraficzny"/>
      </w:pPr>
      <w:r w:rsidRPr="00E65561">
        <w:drawing>
          <wp:inline distT="0" distB="0" distL="0" distR="0" wp14:anchorId="05EDFDEE" wp14:editId="60BE93DA">
            <wp:extent cx="4799647" cy="3600000"/>
            <wp:effectExtent l="0" t="0" r="1270" b="635"/>
            <wp:docPr id="1392410672" name="Obraz 1392410672" descr="Obraz zawierający sufit, podłoga, w pomieszczeniu,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10672" name="Obraz 8" descr="Obraz zawierający sufit, podłoga, w pomieszczeniu, ściana&#10;&#10;Opis wygenerowany automatyczni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B297025" w14:textId="160C8EBD" w:rsidR="00892709" w:rsidRDefault="001C79B4" w:rsidP="001C79B4">
      <w:pPr>
        <w:pStyle w:val="Tekstprzypisudolnego"/>
      </w:pPr>
      <w:r>
        <w:t>Źródło: fot. Jakub Pyrzanowski</w:t>
      </w:r>
    </w:p>
    <w:p w14:paraId="5DD73DFE" w14:textId="2FEE49D4" w:rsidR="002A139D" w:rsidRDefault="002A139D" w:rsidP="00E65561">
      <w:pPr>
        <w:pStyle w:val="Legenda"/>
      </w:pPr>
      <w:bookmarkStart w:id="97" w:name="_Toc147140434"/>
      <w:r>
        <w:lastRenderedPageBreak/>
        <w:t xml:space="preserve">Zdjęcie </w:t>
      </w:r>
      <w:r>
        <w:fldChar w:fldCharType="begin"/>
      </w:r>
      <w:r>
        <w:instrText xml:space="preserve"> SEQ Zdjęcie \* ARABIC </w:instrText>
      </w:r>
      <w:r>
        <w:fldChar w:fldCharType="separate"/>
      </w:r>
      <w:r w:rsidR="00E11786">
        <w:t>10</w:t>
      </w:r>
      <w:r>
        <w:fldChar w:fldCharType="end"/>
      </w:r>
      <w:r w:rsidR="00E65561">
        <w:t>.</w:t>
      </w:r>
      <w:r>
        <w:t xml:space="preserve"> Spotkanie Rady Partnerstwa z zespołem ds. planowania przestrzennego ZMP, luty 2023</w:t>
      </w:r>
      <w:bookmarkEnd w:id="97"/>
    </w:p>
    <w:p w14:paraId="574EF861" w14:textId="77777777" w:rsidR="002A139D" w:rsidRDefault="00A36838" w:rsidP="00E65561">
      <w:pPr>
        <w:pStyle w:val="Elementgraficzny"/>
      </w:pPr>
      <w:r w:rsidRPr="00E65561">
        <w:drawing>
          <wp:inline distT="0" distB="0" distL="0" distR="0" wp14:anchorId="49367ADB" wp14:editId="724F323F">
            <wp:extent cx="4799647" cy="3600000"/>
            <wp:effectExtent l="0" t="0" r="1270" b="635"/>
            <wp:docPr id="577237904" name="Obraz 57723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37904" name="Obraz 57723790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0B9B954E" w14:textId="5DF71034" w:rsidR="002A139D" w:rsidRDefault="002A139D" w:rsidP="002A139D">
      <w:pPr>
        <w:pStyle w:val="Tekstprzypisudolnego"/>
      </w:pPr>
      <w:r>
        <w:t>Źródło: fot. Jakub Pyrzanowski</w:t>
      </w:r>
    </w:p>
    <w:p w14:paraId="718D7841" w14:textId="64B37B53" w:rsidR="002A139D" w:rsidRDefault="002A139D" w:rsidP="00E65561">
      <w:pPr>
        <w:pStyle w:val="Legenda"/>
      </w:pPr>
      <w:bookmarkStart w:id="98" w:name="_Toc147140435"/>
      <w:r>
        <w:t xml:space="preserve">Zdjęcie </w:t>
      </w:r>
      <w:r>
        <w:fldChar w:fldCharType="begin"/>
      </w:r>
      <w:r>
        <w:instrText xml:space="preserve"> SEQ Zdjęcie \* ARABIC </w:instrText>
      </w:r>
      <w:r>
        <w:fldChar w:fldCharType="separate"/>
      </w:r>
      <w:r w:rsidR="00E11786">
        <w:t>11</w:t>
      </w:r>
      <w:r>
        <w:fldChar w:fldCharType="end"/>
      </w:r>
      <w:r w:rsidR="00E65561">
        <w:t>.</w:t>
      </w:r>
      <w:r>
        <w:t xml:space="preserve"> Warsztaty w lutym 2023 (1)</w:t>
      </w:r>
      <w:bookmarkEnd w:id="98"/>
    </w:p>
    <w:p w14:paraId="41122A7F" w14:textId="77777777" w:rsidR="002A139D" w:rsidRDefault="00A36838" w:rsidP="00E65561">
      <w:pPr>
        <w:pStyle w:val="Elementgraficzny"/>
      </w:pPr>
      <w:r w:rsidRPr="00E65561">
        <w:drawing>
          <wp:inline distT="0" distB="0" distL="0" distR="0" wp14:anchorId="7E4C0333" wp14:editId="61D01A3B">
            <wp:extent cx="4799647" cy="3600000"/>
            <wp:effectExtent l="0" t="0" r="1270" b="635"/>
            <wp:docPr id="614118054" name="Obraz 614118054" descr="Obraz zawierający w pomieszczeniu, osoba, sufit, ludz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18054" name="Obraz 10" descr="Obraz zawierający w pomieszczeniu, osoba, sufit, ludzie&#10;&#10;Opis wygenerowany automatyczni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2C88A7F0" w14:textId="21F19BEA" w:rsidR="00F328F1" w:rsidRPr="00F328F1" w:rsidRDefault="002A139D" w:rsidP="002A139D">
      <w:pPr>
        <w:pStyle w:val="Tekstprzypisudolnego"/>
      </w:pPr>
      <w:r>
        <w:t>Źródło: fot. Jakub Pyrzanowski</w:t>
      </w:r>
    </w:p>
    <w:p w14:paraId="3BCA439F" w14:textId="77777777" w:rsidR="000613C4" w:rsidRPr="00DC34D8" w:rsidRDefault="000613C4" w:rsidP="00A82DB4">
      <w:pPr>
        <w:pStyle w:val="Nagwek2"/>
      </w:pPr>
      <w:bookmarkStart w:id="99" w:name="_Toc146725914"/>
      <w:r>
        <w:lastRenderedPageBreak/>
        <w:t>Partycypacja społeczna na etapie realizacji strategii</w:t>
      </w:r>
      <w:bookmarkEnd w:id="99"/>
    </w:p>
    <w:p w14:paraId="0F043F7B" w14:textId="772D044E" w:rsidR="2D8708AE" w:rsidRDefault="2D8708AE" w:rsidP="7142281D">
      <w:pPr>
        <w:ind w:left="0"/>
      </w:pPr>
      <w:r w:rsidRPr="7142281D">
        <w:rPr>
          <w:rFonts w:ascii="Calibri" w:eastAsia="Calibri" w:hAnsi="Calibri" w:cs="Calibri"/>
          <w:szCs w:val="24"/>
          <w:lang w:val="pl"/>
        </w:rPr>
        <w:t>Etap wdrażania Strategii Rozwoju Partnerstwa Ostrołęckiego Obszaru Strategicznej Interwencji przewiduje dalsze zaangażowanie reprezentantów otoczenia społeczno-gospodarczego, zwłaszcza partnerów społeczno-gospodarczych, podmiotów reprezentujących społeczeństwo obywatelskie oraz podmiotów działających na rzecz ochrony środowiska. Zasady uspołecznienia procesu wdrażania strategii są następujące:</w:t>
      </w:r>
      <w:r w:rsidRPr="7142281D">
        <w:rPr>
          <w:rFonts w:ascii="Calibri" w:eastAsia="Calibri" w:hAnsi="Calibri" w:cs="Calibri"/>
          <w:szCs w:val="24"/>
        </w:rPr>
        <w:t xml:space="preserve"> </w:t>
      </w:r>
    </w:p>
    <w:p w14:paraId="379F104F" w14:textId="3BD6C6F1" w:rsidR="2D8708AE" w:rsidRPr="002A139D" w:rsidRDefault="2D8708AE" w:rsidP="002A139D">
      <w:pPr>
        <w:pStyle w:val="Akapitzlist"/>
      </w:pPr>
      <w:r w:rsidRPr="002A139D">
        <w:t>W skład Rady Partnerstwa z głosem doradczym i opiniującym wejdą trzy osoby reprezentujące partnerów społeczno-gospodarczych, w tym reprezentacj</w:t>
      </w:r>
      <w:r w:rsidR="005D3C6B">
        <w:t>a</w:t>
      </w:r>
      <w:r w:rsidRPr="002A139D">
        <w:t xml:space="preserve"> społeczeństwa obywatelskiego. Ich uprawnieniem będzie opiniowanie decyzji Rady Partnerstwa.  </w:t>
      </w:r>
    </w:p>
    <w:p w14:paraId="7BCEDF39" w14:textId="391D12F9" w:rsidR="2D8708AE" w:rsidRPr="002A139D" w:rsidRDefault="2D8708AE" w:rsidP="002A139D">
      <w:pPr>
        <w:pStyle w:val="Akapitzlist"/>
      </w:pPr>
      <w:r w:rsidRPr="002A139D">
        <w:t xml:space="preserve">W skład Grupy Roboczej lub grup projektowych wejdzie co najmniej jedna osoba reprezentująca otoczenie społeczno-gospodarcze, społeczeństwo obywatelskie lub podmioty działające na rzecz ochrony środowiska. Wybór tych osób powinien uwzględniać zakres rzeczowy i terytorialny wdrażanych celów i realizowanych projektów. </w:t>
      </w:r>
    </w:p>
    <w:p w14:paraId="55483141" w14:textId="12AA3E4B" w:rsidR="2D8708AE" w:rsidRPr="002A139D" w:rsidRDefault="2D8708AE" w:rsidP="002A139D">
      <w:pPr>
        <w:pStyle w:val="Akapitzlist"/>
      </w:pPr>
      <w:r w:rsidRPr="002A139D">
        <w:t xml:space="preserve">Konsultacje działań i projektów realizowanych na etapie wdrażania strategii będą realizowane z wykorzystaniem funkcjonujących mechanizmów partycypacji: spotkań osiedlowych oraz spotkań sołeckich. </w:t>
      </w:r>
    </w:p>
    <w:p w14:paraId="1635B8F3" w14:textId="57AD1800" w:rsidR="7142281D" w:rsidRPr="00BA664D" w:rsidRDefault="2D8708AE" w:rsidP="00BA664D">
      <w:pPr>
        <w:pStyle w:val="Akapitzlist"/>
        <w:rPr>
          <w:lang w:val="pl"/>
        </w:rPr>
      </w:pPr>
      <w:r w:rsidRPr="002A139D">
        <w:t>W zależności od potrzeb, władze gmin lub Rada Partnerstwa mogą zdecydować o wprowadzeniu kolejnych mechanizmów partycypacji społeczeństwa, dostosowując me</w:t>
      </w:r>
      <w:r w:rsidRPr="7142281D">
        <w:rPr>
          <w:lang w:val="pl"/>
        </w:rPr>
        <w:t xml:space="preserve">chanizmy do rodzaju realizowanych działań oraz lokalnej specyfiki.  </w:t>
      </w:r>
    </w:p>
    <w:p w14:paraId="29584282" w14:textId="77777777" w:rsidR="000613C4" w:rsidRPr="0086205E" w:rsidRDefault="000613C4" w:rsidP="00A82DB4">
      <w:pPr>
        <w:pStyle w:val="Nagwek2"/>
      </w:pPr>
      <w:bookmarkStart w:id="100" w:name="_Toc146725915"/>
      <w:r>
        <w:t>Partycypacja społeczna na etapie oceny efektów strategii</w:t>
      </w:r>
      <w:bookmarkEnd w:id="100"/>
    </w:p>
    <w:p w14:paraId="026F3FFD" w14:textId="1395D2C8" w:rsidR="42DE963B" w:rsidRDefault="42DE963B" w:rsidP="7142281D">
      <w:pPr>
        <w:rPr>
          <w:rFonts w:eastAsiaTheme="minorEastAsia"/>
          <w:szCs w:val="24"/>
          <w:lang w:val="pl"/>
        </w:rPr>
      </w:pPr>
      <w:r w:rsidRPr="7142281D">
        <w:rPr>
          <w:rFonts w:eastAsiaTheme="minorEastAsia"/>
          <w:szCs w:val="24"/>
          <w:lang w:val="pl"/>
        </w:rPr>
        <w:t xml:space="preserve">Niezbędnym elementem zarządzania procesem wdrażania strategii jest </w:t>
      </w:r>
      <w:r w:rsidRPr="7142281D">
        <w:rPr>
          <w:rFonts w:eastAsiaTheme="minorEastAsia"/>
          <w:szCs w:val="24"/>
        </w:rPr>
        <w:t>zaangażowanie mieszkańców na etapie oceny (ewaluacji) skuteczności wdrażania strategii. Realizacja tego postulatu w ocenie wdrażania strategii Partnerstwa OSI Ostrołęka będzie uwzględniała następujące formy:</w:t>
      </w:r>
      <w:r w:rsidRPr="7142281D">
        <w:rPr>
          <w:rFonts w:eastAsiaTheme="minorEastAsia"/>
          <w:szCs w:val="24"/>
          <w:lang w:val="pl"/>
        </w:rPr>
        <w:t xml:space="preserve"> </w:t>
      </w:r>
    </w:p>
    <w:p w14:paraId="150067BF" w14:textId="32837714" w:rsidR="42DE963B" w:rsidRPr="002A139D" w:rsidRDefault="42DE963B" w:rsidP="002A139D">
      <w:pPr>
        <w:pStyle w:val="Akapitzlist"/>
      </w:pPr>
      <w:r w:rsidRPr="7142281D">
        <w:rPr>
          <w:lang w:val="pl"/>
        </w:rPr>
        <w:t>badani</w:t>
      </w:r>
      <w:r w:rsidRPr="7142281D">
        <w:t xml:space="preserve">e sondażowe na temat procesów rozwojowych zachodzących na obszarze </w:t>
      </w:r>
      <w:r w:rsidRPr="002A139D">
        <w:t xml:space="preserve">Partnerstwa w okresie wdrażania strategii. Badania te powinny uwzględnić ocenę zmian zachodzących w obszarach odpowiadających realizowanym celom strategicznym, jak i diagnozę potrzeb i wyzwań rozwojowych dotyczących warunków i jakości życia na obszarze Partnerstwa; </w:t>
      </w:r>
    </w:p>
    <w:p w14:paraId="63786926" w14:textId="0D2A07E7" w:rsidR="42DE963B" w:rsidRPr="002A139D" w:rsidRDefault="42DE963B" w:rsidP="002A139D">
      <w:pPr>
        <w:pStyle w:val="Akapitzlist"/>
      </w:pPr>
      <w:r w:rsidRPr="002A139D">
        <w:t xml:space="preserve">badania fokusowe z liderami lokalnymi - pogłębiające wyniki badania sondażowego; </w:t>
      </w:r>
    </w:p>
    <w:p w14:paraId="6BE21752" w14:textId="2786A5AD" w:rsidR="42DE963B" w:rsidRDefault="42DE963B" w:rsidP="002A139D">
      <w:pPr>
        <w:pStyle w:val="Akapitzlist"/>
        <w:rPr>
          <w:sz w:val="23"/>
          <w:szCs w:val="23"/>
          <w:lang w:val="pl"/>
        </w:rPr>
      </w:pPr>
      <w:r w:rsidRPr="002A139D">
        <w:lastRenderedPageBreak/>
        <w:t>debaty z władzami samorządów na temat efektów zrealizowanych działań – z wykorzystaniem funkcjonujących mechanizmów partycypacji: spotkań osiedlowych oraz spotkań</w:t>
      </w:r>
      <w:r w:rsidRPr="7142281D">
        <w:t xml:space="preserve"> sołeckich.</w:t>
      </w:r>
    </w:p>
    <w:p w14:paraId="5628153D" w14:textId="77E0163E" w:rsidR="42DE963B" w:rsidRDefault="42DE963B" w:rsidP="7142281D">
      <w:pPr>
        <w:rPr>
          <w:rFonts w:eastAsiaTheme="minorEastAsia"/>
          <w:szCs w:val="24"/>
          <w:lang w:val="pl"/>
        </w:rPr>
      </w:pPr>
      <w:r w:rsidRPr="7142281D">
        <w:rPr>
          <w:rFonts w:eastAsiaTheme="minorEastAsia"/>
          <w:szCs w:val="24"/>
          <w:lang w:val="pl"/>
        </w:rPr>
        <w:t xml:space="preserve">Działania te będą stanowiły element ewaluacji końcowej realizacji strategii. W zależności od potrzeb, władze </w:t>
      </w:r>
      <w:r w:rsidRPr="7142281D">
        <w:rPr>
          <w:rFonts w:eastAsiaTheme="minorEastAsia"/>
          <w:szCs w:val="24"/>
        </w:rPr>
        <w:t xml:space="preserve">poszczególnych gmin lub Rada Partnerstwa mogą zdecydować o wprowadzeniu kolejnych narzędzi ewaluacji z udziałem społeczeństwa. Należy także dążyć do uspołecznienia ewaluacji prowadzonej w połowie okresu realizacji strategii (ewaluacji mid-term), na przykład za pomocą technik wybranych z powyższej listy najbardziej adekwatnej do zakresu zrealizowanych działań podlegających ocenie. </w:t>
      </w:r>
      <w:r w:rsidRPr="7142281D">
        <w:rPr>
          <w:rFonts w:eastAsiaTheme="minorEastAsia"/>
          <w:szCs w:val="24"/>
          <w:lang w:val="pl"/>
        </w:rPr>
        <w:t xml:space="preserve"> </w:t>
      </w:r>
    </w:p>
    <w:p w14:paraId="60F3177C" w14:textId="764BC0C0" w:rsidR="7142281D" w:rsidRDefault="7142281D" w:rsidP="7142281D">
      <w:pPr>
        <w:rPr>
          <w:color w:val="70AD47" w:themeColor="accent6"/>
        </w:rPr>
      </w:pPr>
    </w:p>
    <w:p w14:paraId="4F8A1057" w14:textId="0E46A6C6" w:rsidR="00A836A8" w:rsidRDefault="00BB17F9" w:rsidP="00A82DB4">
      <w:pPr>
        <w:pStyle w:val="Nagwek1"/>
      </w:pPr>
      <w:r>
        <w:lastRenderedPageBreak/>
        <w:t xml:space="preserve"> </w:t>
      </w:r>
      <w:bookmarkStart w:id="101" w:name="_Toc146725916"/>
      <w:r w:rsidR="2BBC0140">
        <w:t>Ź</w:t>
      </w:r>
      <w:r w:rsidR="52DBA61D">
        <w:t>ródła</w:t>
      </w:r>
      <w:r w:rsidR="000613C4">
        <w:t xml:space="preserve"> finansowania</w:t>
      </w:r>
      <w:bookmarkEnd w:id="101"/>
      <w:r w:rsidR="000613C4">
        <w:t xml:space="preserve"> </w:t>
      </w:r>
    </w:p>
    <w:p w14:paraId="65138F5B" w14:textId="77777777" w:rsidR="00E45266" w:rsidRPr="00185D53" w:rsidRDefault="00E45266" w:rsidP="00E45266">
      <w:pPr>
        <w:pStyle w:val="Nagwek2"/>
      </w:pPr>
      <w:bookmarkStart w:id="102" w:name="_Toc132413574"/>
      <w:bookmarkStart w:id="103" w:name="_Toc146725917"/>
      <w:r w:rsidRPr="007770CA">
        <w:t xml:space="preserve">Źródła finansowania </w:t>
      </w:r>
      <w:r>
        <w:t>działań i projektów ujętych w strategii</w:t>
      </w:r>
      <w:bookmarkEnd w:id="102"/>
      <w:bookmarkEnd w:id="103"/>
    </w:p>
    <w:p w14:paraId="2277268E" w14:textId="77777777" w:rsidR="00F3132B" w:rsidRDefault="00F3132B" w:rsidP="00BA664D">
      <w:r>
        <w:t>Gminy w ramach realizacji celów strategicznych wyznaczonych w Strategii Rozwoju Ponadlokalnego mają dostęp do różnych źródeł finansowania, które mogą być wykorzystane do realizacji projektów rozwojowych na swoim obszarze. Niektóre z najważniejszych źródeł finansowania to:</w:t>
      </w:r>
    </w:p>
    <w:p w14:paraId="500EE143" w14:textId="1CAECE48" w:rsidR="00F3132B" w:rsidRDefault="00F3132B" w:rsidP="002A139D">
      <w:pPr>
        <w:pStyle w:val="Akapitzlist"/>
      </w:pPr>
      <w:r w:rsidRPr="002A139D">
        <w:rPr>
          <w:b/>
          <w:bCs/>
        </w:rPr>
        <w:t>Fundusze Europejskie</w:t>
      </w:r>
      <w:r>
        <w:t xml:space="preserve"> - Gminy mogą korzystać z różnych funduszy europejskich, takich jak: Fundusze Europejskiego dla Mazowsza 2021-2027</w:t>
      </w:r>
      <w:r w:rsidR="0012393A">
        <w:t xml:space="preserve"> (FEM27)</w:t>
      </w:r>
      <w:r>
        <w:t>, Wspólna Polityki Rolnej (WPR 2021-2027), Europejski Fundusz Rozwoju Regionalnego (EFRR), Europejski Fundusz Społeczny (EFS), Fundusz Spójności czy Krajowego Planu Odbudowy;</w:t>
      </w:r>
    </w:p>
    <w:p w14:paraId="65E4B2B6" w14:textId="77777777" w:rsidR="00F3132B" w:rsidRDefault="00F3132B" w:rsidP="002A139D">
      <w:pPr>
        <w:pStyle w:val="Akapitzlist"/>
      </w:pPr>
      <w:r w:rsidRPr="002A139D">
        <w:rPr>
          <w:b/>
          <w:bCs/>
        </w:rPr>
        <w:t>Krajowe źródła finansowania</w:t>
      </w:r>
      <w:r>
        <w:t xml:space="preserve"> - Gminy mogą korzystać z różnych źródeł finansowania w kraju, takich jak: Narodowy Fundusz Ochrony Środowiska i Gospodarki Wodnej, Wojewódzki Fundusz Ochrony Środowiska i Gospodarki Wodnej, Rządowy Fundusz Inicjatyw Lokalnych, Rządowy Fundusz Polski Ład: Program Inwestycji Strategicznych;</w:t>
      </w:r>
    </w:p>
    <w:p w14:paraId="11A8D520" w14:textId="77777777" w:rsidR="00F3132B" w:rsidRDefault="00F3132B" w:rsidP="002A139D">
      <w:pPr>
        <w:pStyle w:val="Akapitzlist"/>
      </w:pPr>
      <w:r w:rsidRPr="002A139D">
        <w:rPr>
          <w:b/>
          <w:bCs/>
        </w:rPr>
        <w:t>Pożyczki</w:t>
      </w:r>
      <w:r>
        <w:t xml:space="preserve"> - Gminy mogą ubiegać się o pożyczki z różnych źródeł, takich jak banki, instytucje finansowe czy organizacje pozarządowe.</w:t>
      </w:r>
    </w:p>
    <w:p w14:paraId="1504DA69" w14:textId="77777777" w:rsidR="00F3132B" w:rsidRDefault="00F3132B" w:rsidP="002A139D">
      <w:pPr>
        <w:pStyle w:val="Akapitzlist"/>
      </w:pPr>
      <w:r w:rsidRPr="002A139D">
        <w:rPr>
          <w:b/>
          <w:bCs/>
        </w:rPr>
        <w:t>Partnerstwo publiczno-prywatne</w:t>
      </w:r>
      <w:r>
        <w:t xml:space="preserve"> - Gminy mogą nawiązać współpracę z firmami prywatnymi, aby finansować projekty w oparciu o partnerstwo publiczno-prywatne.</w:t>
      </w:r>
    </w:p>
    <w:p w14:paraId="763BA0F1" w14:textId="77777777" w:rsidR="00F3132B" w:rsidRDefault="00F3132B" w:rsidP="002A139D">
      <w:pPr>
        <w:pStyle w:val="Akapitzlist"/>
      </w:pPr>
      <w:r w:rsidRPr="002A139D">
        <w:rPr>
          <w:b/>
          <w:bCs/>
        </w:rPr>
        <w:t>Samodzielne źródła finansowania</w:t>
      </w:r>
      <w:r>
        <w:t xml:space="preserve"> - Gminy mogą również korzystać ze swoich własnych źródeł finansowania, takich jak podatki, opłaty za usługi, czy wpływy z własnego majątku.</w:t>
      </w:r>
    </w:p>
    <w:p w14:paraId="689A4398" w14:textId="77777777" w:rsidR="00F3132B" w:rsidRDefault="00F3132B" w:rsidP="002A139D">
      <w:r>
        <w:t>Wszystkie te źródła finansowania mogą być wykorzystane przez gminy do realizacji projektów związanych z rozwojem ich obszaru funkcjonalnego.</w:t>
      </w:r>
    </w:p>
    <w:p w14:paraId="01201CC7" w14:textId="77777777" w:rsidR="00F3132B" w:rsidRDefault="00F3132B" w:rsidP="002A139D">
      <w:r>
        <w:t>Przykładowe zakresy wsparcia w ramach poszczególnych źródeł:</w:t>
      </w:r>
    </w:p>
    <w:p w14:paraId="47FCA9C0" w14:textId="77777777" w:rsidR="00F3132B" w:rsidRPr="00A21968" w:rsidRDefault="00F3132B" w:rsidP="002A139D">
      <w:pPr>
        <w:pStyle w:val="Akapitzlist"/>
      </w:pPr>
      <w:r w:rsidRPr="00A21968">
        <w:rPr>
          <w:b/>
          <w:bCs/>
        </w:rPr>
        <w:t xml:space="preserve">Fundusze Europejskie dla </w:t>
      </w:r>
      <w:r>
        <w:rPr>
          <w:b/>
          <w:bCs/>
        </w:rPr>
        <w:t>Mazowsza</w:t>
      </w:r>
      <w:r>
        <w:t xml:space="preserve"> (FEM27); </w:t>
      </w:r>
      <w:r w:rsidRPr="00A21968">
        <w:t xml:space="preserve">W ramach </w:t>
      </w:r>
      <w:r>
        <w:t>programu</w:t>
      </w:r>
      <w:r w:rsidRPr="00A21968">
        <w:t xml:space="preserve"> możliwe będzie uzyskanie dofinansowania tzw. projektów twardych wspieranych z Europejskiego Funduszu Rozwoju Regionalnego (EFRR) oraz tzw. projektów miękkich, przeznaczonych na inwestycje w zasoby ludzkie, wspieranych z Europejskiego Funduszu Społecznego (EFS). Dotychczas projekty miękkie nie </w:t>
      </w:r>
      <w:r w:rsidRPr="00A21968">
        <w:lastRenderedPageBreak/>
        <w:t>wchodziły w skład RPO WM i dofinansowywane były z Programu Operacyjnego Kapitał Ludzki.</w:t>
      </w:r>
    </w:p>
    <w:p w14:paraId="43091214" w14:textId="77777777" w:rsidR="00F3132B" w:rsidRDefault="00F3132B" w:rsidP="002A139D">
      <w:pPr>
        <w:pStyle w:val="Akapitzlist"/>
      </w:pPr>
      <w:r w:rsidRPr="00A21968">
        <w:rPr>
          <w:b/>
          <w:bCs/>
        </w:rPr>
        <w:t>Program Fundusze Europejskie na Infrastrukturę, Klimat, Środowisko</w:t>
      </w:r>
      <w:r>
        <w:t xml:space="preserve"> (FEnIKS); </w:t>
      </w:r>
      <w:r w:rsidRPr="00A21968">
        <w:t>Głównym celem programu jest poprawa warunków rozwoju kraju poprzez budowę infrastruktury technicznej i społecznej zgodnie z założeniami rozwoju zrównoważonego</w:t>
      </w:r>
      <w:r>
        <w:t xml:space="preserve">. </w:t>
      </w:r>
      <w:r w:rsidRPr="00A21968">
        <w:t>Realizując program, zwiększ</w:t>
      </w:r>
      <w:r>
        <w:t>ona zostanie</w:t>
      </w:r>
      <w:r w:rsidRPr="00A21968">
        <w:t xml:space="preserve"> efektywność energetyczną mieszkalnictwa, budynków użyteczności publicznej i przedsiębiorstw oraz zwiększyć udział zielonej energii z odnawialnych źródeł energii w końcowym zużyciu energii.</w:t>
      </w:r>
      <w:r>
        <w:t xml:space="preserve"> Planowany budżet z UE to z ponad 24 mld euro.</w:t>
      </w:r>
    </w:p>
    <w:p w14:paraId="4E075AB6" w14:textId="77777777" w:rsidR="00F3132B" w:rsidRDefault="00F3132B" w:rsidP="002A139D">
      <w:pPr>
        <w:pStyle w:val="Akapitzlist"/>
      </w:pPr>
      <w:r w:rsidRPr="00A21968">
        <w:rPr>
          <w:b/>
          <w:bCs/>
        </w:rPr>
        <w:t>Fundusze Europejskie dla Nowoczesnej Gospodarki</w:t>
      </w:r>
      <w:r w:rsidRPr="00A21968">
        <w:t xml:space="preserve"> (FENG)</w:t>
      </w:r>
      <w:r>
        <w:t xml:space="preserve">; </w:t>
      </w:r>
      <w:r w:rsidRPr="00A21968">
        <w:t>program jest kontynuacją dwóch wcześniejszych programów: Innowacyjna Gospodarka 2007-2013 (POIG) oraz Inteligentny Rozwój 2014-2020 (POIR).</w:t>
      </w:r>
      <w:r>
        <w:t xml:space="preserve"> </w:t>
      </w:r>
      <w:r w:rsidRPr="00A21968">
        <w:t>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w:t>
      </w:r>
    </w:p>
    <w:p w14:paraId="0B2FE2F8" w14:textId="77777777" w:rsidR="00F3132B" w:rsidRDefault="00F3132B" w:rsidP="002A139D">
      <w:pPr>
        <w:pStyle w:val="Akapitzlist"/>
      </w:pPr>
      <w:r w:rsidRPr="00A21968">
        <w:rPr>
          <w:b/>
          <w:bCs/>
        </w:rPr>
        <w:t>Fundusze Europejskie dla Rozwoju Społecznego 2021-2027</w:t>
      </w:r>
      <w:r>
        <w:t xml:space="preserve"> (FERS); Program Fundusze Europejskie dla Rozwoju Społecznego 2021-2027 (FERS) stanowi kolejny etap do dalszego rozwoju społecznego i gospodarczego kraju. W programie FERS będzie realizowane wsparcie na rzecz m.in.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14:paraId="4722F852" w14:textId="77777777" w:rsidR="00F3132B" w:rsidRDefault="00F3132B" w:rsidP="002A139D">
      <w:pPr>
        <w:pStyle w:val="Akapitzlist"/>
      </w:pPr>
      <w:r w:rsidRPr="00A21968">
        <w:rPr>
          <w:b/>
          <w:bCs/>
        </w:rPr>
        <w:t>Fundusze Europejskie na Rozwój Cyfrowy</w:t>
      </w:r>
      <w:r w:rsidRPr="00A21968">
        <w:t xml:space="preserve"> (FERC)</w:t>
      </w:r>
      <w:r>
        <w:t xml:space="preserve">; </w:t>
      </w:r>
      <w:r w:rsidRPr="00A21968">
        <w:t>jest kontynuacją Programu Polska Cyfrowa 2014-2020 i stanowi kolejny etap cyfrowej transformacji kraju. Zakres wsparcia w ramach Programu jest komplementarny ze wsparciem pozostałych programów realizujących cele polityki spójności na lata 2021-2027 oraz innych instrumentów krajowych i unijnych. Ryzyko pokrywania się obszarów wsparcia będzie niwelowała przyjęta linia demarkacyjna uzgodniona między poszczególnymi programami krajowymi i regionalnymi.</w:t>
      </w:r>
      <w:r>
        <w:t xml:space="preserve"> Planowany budżet z UE to około 2 mld euro.</w:t>
      </w:r>
    </w:p>
    <w:p w14:paraId="239D2C6B" w14:textId="77777777" w:rsidR="00F3132B" w:rsidRDefault="00F3132B" w:rsidP="002A139D">
      <w:pPr>
        <w:pStyle w:val="Akapitzlist"/>
      </w:pPr>
      <w:r w:rsidRPr="00A21968">
        <w:rPr>
          <w:b/>
          <w:bCs/>
        </w:rPr>
        <w:t>Fundusze Europejskie dla Polski Wschodniej</w:t>
      </w:r>
      <w:r>
        <w:t xml:space="preserve"> (FEPW); Zakres wsparcia obejmuje wsparcie 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w:t>
      </w:r>
      <w:r>
        <w:lastRenderedPageBreak/>
        <w:t>świadczących usługi sanatoryjne/uzdrowiskowe. Wkład UE do programu to 2,5 mld euro.</w:t>
      </w:r>
    </w:p>
    <w:p w14:paraId="5FBDDB69" w14:textId="77777777" w:rsidR="00F3132B" w:rsidRDefault="00F3132B" w:rsidP="002A139D">
      <w:pPr>
        <w:pStyle w:val="Akapitzlist"/>
      </w:pPr>
      <w:r>
        <w:rPr>
          <w:b/>
          <w:bCs/>
        </w:rPr>
        <w:t xml:space="preserve">Krajowy Plan Odbudowy </w:t>
      </w:r>
      <w:r w:rsidRPr="005E230E">
        <w:t>(KPO);</w:t>
      </w:r>
      <w:r>
        <w:t xml:space="preserve"> </w:t>
      </w:r>
      <w:r w:rsidRPr="005E230E">
        <w:t>program, który składa się z 54 inwestycji i 48 reform. Wzmocni polską gospodarkę oraz sprawi, że będzie ona łatwiej znosić wszelkie kryzysy.</w:t>
      </w:r>
      <w:r>
        <w:t xml:space="preserve"> Obszary wspierane w ramach KPO to: odporność i konkurencyjność gospodarki, zielona energia i zmniejszenie energochłonności, transformacja cyfrowa, efektywność, dostępność i jakość systemu ochrony zdrowia, zielona, inteligentna mobilność, poprawa jakości instytucji i warunków realizacji Krajowego Planu Odbudowy i Zwiększania Odporności.</w:t>
      </w:r>
    </w:p>
    <w:p w14:paraId="1197437C" w14:textId="77777777" w:rsidR="00F3132B" w:rsidRDefault="00F3132B" w:rsidP="002A139D">
      <w:pPr>
        <w:pStyle w:val="Akapitzlist"/>
      </w:pPr>
      <w:r w:rsidRPr="005E230E">
        <w:rPr>
          <w:b/>
          <w:bCs/>
        </w:rPr>
        <w:t>Norweski Mechanizm Finansowy oraz Mechanizm Finansowy Europejskiego Obszaru Gospodarczego</w:t>
      </w:r>
      <w:r>
        <w:t xml:space="preserve">; </w:t>
      </w:r>
      <w:r w:rsidRPr="005E230E">
        <w:t>Głównym celem Funduszy norweskich i Funduszy EOG jest przyczynianie się do zmniejszania różnic ekonomicznych i społecznych w obrębie EOG oraz wzmacnianie stosunków dwustronnych pomiędzy państwami-darczyńcami a państwem-beneficjentem.</w:t>
      </w:r>
    </w:p>
    <w:p w14:paraId="73049495" w14:textId="77777777" w:rsidR="00F3132B" w:rsidRPr="00C97D26" w:rsidRDefault="00F3132B" w:rsidP="002A139D">
      <w:pPr>
        <w:pStyle w:val="Akapitzlist"/>
        <w:rPr>
          <w:b/>
          <w:bCs/>
        </w:rPr>
      </w:pPr>
      <w:r w:rsidRPr="00C97D26">
        <w:rPr>
          <w:b/>
          <w:bCs/>
        </w:rPr>
        <w:t>Erasmus Plus</w:t>
      </w:r>
      <w:r w:rsidRPr="00C97D26">
        <w:t>; jeden z najważniejszych programów Unii Europejskiej w dziedzinie edukacji, szkoleń, młodzieży i sportu. Program ten ma na celu wspieranie mobilności i współpracy między uczelniami, szkołami, organizacjami pozarządowymi i innymi instytucjami na terenie UE i poza nią.</w:t>
      </w:r>
    </w:p>
    <w:p w14:paraId="11C4FC3C" w14:textId="77777777" w:rsidR="00F3132B" w:rsidRPr="00C97D26" w:rsidRDefault="00F3132B" w:rsidP="002A139D">
      <w:pPr>
        <w:pStyle w:val="Akapitzlist"/>
      </w:pPr>
      <w:r w:rsidRPr="00C97D26">
        <w:rPr>
          <w:b/>
          <w:bCs/>
        </w:rPr>
        <w:t>LIFE</w:t>
      </w:r>
      <w:r w:rsidRPr="00C97D26">
        <w:t>; jedyny instrument finansowy Unii Europejskiej poświęcony wyłącznie współfinansowaniu projektów z dziedziny ochrony środowiska, w tym przyrody oraz wpływu człowieka na klimat i dostosowania się do jego zmian. Jego głównym celem jest wspieranie procesu wdrażania wspólnotowego prawa ochrony środowiska, realizacja unijnej polityki w tym zakresie, a także identyfikacja i promocja nowych rozwiązań dla problemów dotyczących środowiska i klimatu.</w:t>
      </w:r>
    </w:p>
    <w:p w14:paraId="4D0D570C" w14:textId="77777777" w:rsidR="00F3132B" w:rsidRPr="00C97D26" w:rsidRDefault="00F3132B" w:rsidP="002A139D">
      <w:pPr>
        <w:pStyle w:val="Akapitzlist"/>
      </w:pPr>
      <w:r w:rsidRPr="00C97D26">
        <w:rPr>
          <w:b/>
          <w:bCs/>
        </w:rPr>
        <w:t>Interreg</w:t>
      </w:r>
      <w:r w:rsidRPr="00C97D26">
        <w:t>; inicjatywy finansowane przez Unię Europejską, które mają na celu promowanie współpracy transgranicznej i regionalnej między krajami europejskimi. Programy te mają na celu wzmacnianie integracji europejskiej poprzez wspieranie projektów i inicjatyw, które przyczyniają się do zwiększenia konkurencyjności regionów, poprawy jakości życia mieszkańców oraz ochrony środowiska.</w:t>
      </w:r>
    </w:p>
    <w:p w14:paraId="13D14B9E" w14:textId="77777777" w:rsidR="00F3132B" w:rsidRDefault="00F3132B" w:rsidP="002A139D">
      <w:pPr>
        <w:pStyle w:val="Akapitzlist"/>
      </w:pPr>
      <w:r w:rsidRPr="00C97D26">
        <w:rPr>
          <w:b/>
          <w:bCs/>
        </w:rPr>
        <w:t>Rządowy Fundusz Polski Ład</w:t>
      </w:r>
      <w:r>
        <w:t>: Program Inwestycji Strategicznych, mający na celu bezzwrotne dofinansowanie projektów inwestycyjnych realizowanych przez gminy, powiaty i miasta lub ich związki w całej Polsce;</w:t>
      </w:r>
    </w:p>
    <w:p w14:paraId="5F4EA139" w14:textId="77777777" w:rsidR="00F3132B" w:rsidRDefault="00F3132B" w:rsidP="002A139D">
      <w:pPr>
        <w:pStyle w:val="Akapitzlist"/>
      </w:pPr>
      <w:r w:rsidRPr="00C97D26">
        <w:rPr>
          <w:b/>
          <w:bCs/>
        </w:rPr>
        <w:t>Rządowy Fundusz Rozwoju Dróg</w:t>
      </w:r>
      <w:r>
        <w:t xml:space="preserve">, w ramach którego finansowane będą projekty związane z budową, przebudową, remontem dróg powiatowych lub dróg gminnych oraz przebudową dróg wewnętrznych, które po uzyskaniu </w:t>
      </w:r>
      <w:r>
        <w:lastRenderedPageBreak/>
        <w:t>właściwych parametrów technicznych będzie można zaliczyć do odpowiedniej kategorii dróg publicznych;</w:t>
      </w:r>
    </w:p>
    <w:p w14:paraId="668BE3B8" w14:textId="77777777" w:rsidR="00F3132B" w:rsidRDefault="00F3132B" w:rsidP="002A139D">
      <w:pPr>
        <w:pStyle w:val="Akapitzlist"/>
      </w:pPr>
      <w:r w:rsidRPr="00C97D26">
        <w:rPr>
          <w:b/>
          <w:bCs/>
        </w:rPr>
        <w:t>Program Rozwoju Elektromobilności</w:t>
      </w:r>
      <w:r>
        <w:t>, w ramach którego finansowane będą projekty związane z rozwojem elektromobilności oraz transportem opartym na paliwach alternatywnych;</w:t>
      </w:r>
    </w:p>
    <w:p w14:paraId="1FABE5C8" w14:textId="77777777" w:rsidR="00F3132B" w:rsidRDefault="00F3132B" w:rsidP="002A139D">
      <w:pPr>
        <w:pStyle w:val="Akapitzlist"/>
      </w:pPr>
      <w:r w:rsidRPr="00C97D26">
        <w:rPr>
          <w:b/>
          <w:bCs/>
        </w:rPr>
        <w:t>Program Społecznych Inicjatyw Mieszkaniowych</w:t>
      </w:r>
      <w:r>
        <w:t xml:space="preserve"> – to instrument wsparcia samorządów, które będą mogły realizować inwestycje w formule społecznego budownictwa czynszowego; </w:t>
      </w:r>
    </w:p>
    <w:p w14:paraId="209AFEA1" w14:textId="77777777" w:rsidR="00F3132B" w:rsidRDefault="00F3132B" w:rsidP="002A139D">
      <w:pPr>
        <w:pStyle w:val="Akapitzlist"/>
      </w:pPr>
      <w:r w:rsidRPr="00C97D26">
        <w:rPr>
          <w:b/>
          <w:bCs/>
        </w:rPr>
        <w:t>Rządowy Fundusz Inwestycji Lokalnych</w:t>
      </w:r>
      <w:r>
        <w:t xml:space="preserve">, w ramach którego rządowe środki trafiają do gmin, powiatów i miast w całej Polsce m.in.: na inwestycje ważne dla społeczności lokalnych; </w:t>
      </w:r>
    </w:p>
    <w:p w14:paraId="75271936" w14:textId="77777777" w:rsidR="00F3132B" w:rsidRDefault="00F3132B" w:rsidP="002A139D">
      <w:pPr>
        <w:pStyle w:val="Akapitzlist"/>
      </w:pPr>
      <w:r>
        <w:t>pozostałe programy finansowane z budżetu państwa, m.in.: w zakresie ochrony środowiska - realizowane przez NFOŚiGW, mazowiecki WFOŚiGW; w zakresie opieki nad osobami niepełnosprawnymi – realizowane przez PFRON, a także Program Senior+, Program „Aktywni+” na lata 2021-2025; w zakresie kultury – programy Ministra Kultury itd.</w:t>
      </w:r>
    </w:p>
    <w:p w14:paraId="21523440" w14:textId="74487460" w:rsidR="00E12765" w:rsidRDefault="00E12765" w:rsidP="002A139D">
      <w:r w:rsidRPr="00185D53">
        <w:t xml:space="preserve">Kluczową rolę w finansowaniu projektów realizujących cele strategii będzie pełnił Program Fundusze Europejskie dla Mazowsza. W tabeli </w:t>
      </w:r>
      <w:r w:rsidR="00BA664D">
        <w:t xml:space="preserve">13 </w:t>
      </w:r>
      <w:r w:rsidRPr="00185D53">
        <w:t>przedstawiono alokację środków na poszczególne priorytety FEM dla Mazowsza. W tabeli tej zawarto dane dotyczące alokacji 1,6 mld euro przypadającej na region Mazowiecki Regionalny z całkowitego budżetu dla województwa mazowieckiego wynoszącego 2,1 mld euro.</w:t>
      </w:r>
    </w:p>
    <w:p w14:paraId="69AB2C67" w14:textId="73D93056" w:rsidR="00E12765" w:rsidRPr="00185D53" w:rsidRDefault="00E12765" w:rsidP="002A139D">
      <w:r w:rsidRPr="00185D53">
        <w:t xml:space="preserve">Partnerstwo </w:t>
      </w:r>
      <w:r>
        <w:t>OSI Ostrołęka</w:t>
      </w:r>
      <w:r w:rsidRPr="00185D53">
        <w:t xml:space="preserve"> może pozyskać środki zwłaszcza w naborach dedykowanych w ramach instrumentu Mazowieckich Strukturalnych Inwestycji Terytorialnych (MSIT). Nabory te będą służyły realizacji celów szczegółowych FEM: </w:t>
      </w:r>
    </w:p>
    <w:p w14:paraId="66D34B40" w14:textId="77777777" w:rsidR="00E12765" w:rsidRPr="002A139D" w:rsidRDefault="00E12765" w:rsidP="002A139D">
      <w:pPr>
        <w:pStyle w:val="Akapitzlist"/>
      </w:pPr>
      <w:r w:rsidRPr="00185D53">
        <w:t xml:space="preserve">2(viii) </w:t>
      </w:r>
      <w:r w:rsidRPr="002A139D">
        <w:t>wspieranie zrównoważonej multimodalnej mobilności miejskiej jako elementu transformacji w kierunku gospodarki zeroemisyjnej.</w:t>
      </w:r>
    </w:p>
    <w:p w14:paraId="30943584" w14:textId="13A7C520" w:rsidR="001B13F1" w:rsidRDefault="00E12765" w:rsidP="002A139D">
      <w:pPr>
        <w:pStyle w:val="Akapitzlist"/>
      </w:pPr>
      <w:r w:rsidRPr="002A139D">
        <w:t>4(vi) wzmacnianie roli kultury i zrównoważonej turystyki w rozwoju gospodarczym</w:t>
      </w:r>
      <w:r w:rsidRPr="00185D53">
        <w:t>, włączeniu społecznym i innowacjach społecznych.</w:t>
      </w:r>
    </w:p>
    <w:p w14:paraId="79BD66E5" w14:textId="77777777" w:rsidR="00E34C77" w:rsidRDefault="00E34C77" w:rsidP="00E34C77">
      <w:pPr>
        <w:ind w:left="0"/>
        <w:rPr>
          <w:rFonts w:ascii="Calibri" w:eastAsia="Calibri" w:hAnsi="Calibri" w:cs="Calibri"/>
          <w:szCs w:val="24"/>
        </w:rPr>
        <w:sectPr w:rsidR="00E34C77" w:rsidSect="00D2769C">
          <w:pgSz w:w="11906" w:h="16838"/>
          <w:pgMar w:top="1418" w:right="1418" w:bottom="1701" w:left="1418" w:header="709" w:footer="709" w:gutter="0"/>
          <w:cols w:space="708"/>
          <w:docGrid w:linePitch="360"/>
        </w:sectPr>
      </w:pPr>
    </w:p>
    <w:p w14:paraId="738F4657" w14:textId="12CB81F4" w:rsidR="00413A00" w:rsidRDefault="00413A00" w:rsidP="00E65561">
      <w:pPr>
        <w:pStyle w:val="Legenda"/>
      </w:pPr>
      <w:bookmarkStart w:id="104" w:name="_Toc147140422"/>
      <w:r>
        <w:lastRenderedPageBreak/>
        <w:t xml:space="preserve">Tabela </w:t>
      </w:r>
      <w:r>
        <w:fldChar w:fldCharType="begin"/>
      </w:r>
      <w:r>
        <w:instrText xml:space="preserve"> SEQ Tabela \* ARABIC </w:instrText>
      </w:r>
      <w:r>
        <w:fldChar w:fldCharType="separate"/>
      </w:r>
      <w:r w:rsidR="00542801">
        <w:t>14</w:t>
      </w:r>
      <w:r>
        <w:fldChar w:fldCharType="end"/>
      </w:r>
      <w:r>
        <w:t xml:space="preserve"> Alokacja środków z Fundusz</w:t>
      </w:r>
      <w:r w:rsidR="007A3C8B">
        <w:t>y</w:t>
      </w:r>
      <w:r>
        <w:t xml:space="preserve"> Europejski</w:t>
      </w:r>
      <w:r w:rsidR="007A3C8B">
        <w:t>ch</w:t>
      </w:r>
      <w:r>
        <w:t xml:space="preserve"> dla Mazowsza 2021-2027</w:t>
      </w:r>
      <w:bookmarkEnd w:id="104"/>
    </w:p>
    <w:tbl>
      <w:tblPr>
        <w:tblW w:w="14779" w:type="dxa"/>
        <w:tblInd w:w="-587" w:type="dxa"/>
        <w:tblCellMar>
          <w:left w:w="70" w:type="dxa"/>
          <w:right w:w="70" w:type="dxa"/>
        </w:tblCellMar>
        <w:tblLook w:val="04A0" w:firstRow="1" w:lastRow="0" w:firstColumn="1" w:lastColumn="0" w:noHBand="0" w:noVBand="1"/>
      </w:tblPr>
      <w:tblGrid>
        <w:gridCol w:w="887"/>
        <w:gridCol w:w="6059"/>
        <w:gridCol w:w="992"/>
        <w:gridCol w:w="1701"/>
        <w:gridCol w:w="1701"/>
        <w:gridCol w:w="1701"/>
        <w:gridCol w:w="1738"/>
      </w:tblGrid>
      <w:tr w:rsidR="000B3171" w:rsidRPr="0098198C" w14:paraId="456672EB" w14:textId="77777777" w:rsidTr="00413A00">
        <w:trPr>
          <w:trHeight w:val="697"/>
        </w:trPr>
        <w:tc>
          <w:tcPr>
            <w:tcW w:w="887" w:type="dxa"/>
            <w:tcBorders>
              <w:top w:val="single" w:sz="4" w:space="0" w:color="auto"/>
              <w:left w:val="single" w:sz="8" w:space="0" w:color="auto"/>
              <w:bottom w:val="single" w:sz="8" w:space="0" w:color="auto"/>
              <w:right w:val="single" w:sz="8" w:space="0" w:color="auto"/>
            </w:tcBorders>
            <w:shd w:val="clear" w:color="auto" w:fill="FFC000"/>
            <w:vAlign w:val="center"/>
            <w:hideMark/>
          </w:tcPr>
          <w:p w14:paraId="345D47BD" w14:textId="77777777" w:rsidR="000B3171" w:rsidRPr="0098198C" w:rsidRDefault="000B3171">
            <w:pPr>
              <w:pStyle w:val="elementgraficznytabela"/>
              <w:jc w:val="center"/>
              <w:rPr>
                <w:b/>
                <w:bCs/>
                <w:szCs w:val="24"/>
                <w:lang w:eastAsia="ja-JP"/>
              </w:rPr>
            </w:pPr>
            <w:r>
              <w:rPr>
                <w:b/>
                <w:bCs/>
                <w:szCs w:val="24"/>
                <w:lang w:eastAsia="ja-JP"/>
              </w:rPr>
              <w:t>C</w:t>
            </w:r>
            <w:r w:rsidRPr="0098198C">
              <w:rPr>
                <w:b/>
                <w:bCs/>
                <w:szCs w:val="24"/>
                <w:lang w:eastAsia="ja-JP"/>
              </w:rPr>
              <w:t>el polityki</w:t>
            </w:r>
          </w:p>
        </w:tc>
        <w:tc>
          <w:tcPr>
            <w:tcW w:w="6059" w:type="dxa"/>
            <w:tcBorders>
              <w:top w:val="single" w:sz="4" w:space="0" w:color="auto"/>
              <w:left w:val="nil"/>
              <w:bottom w:val="single" w:sz="8" w:space="0" w:color="auto"/>
              <w:right w:val="single" w:sz="8" w:space="0" w:color="auto"/>
            </w:tcBorders>
            <w:shd w:val="clear" w:color="auto" w:fill="FFC000"/>
            <w:vAlign w:val="center"/>
            <w:hideMark/>
          </w:tcPr>
          <w:p w14:paraId="7995E66A" w14:textId="77777777" w:rsidR="000B3171" w:rsidRPr="0098198C" w:rsidRDefault="000B3171">
            <w:pPr>
              <w:pStyle w:val="elementgraficznytabela"/>
              <w:jc w:val="center"/>
              <w:rPr>
                <w:b/>
                <w:bCs/>
                <w:szCs w:val="24"/>
                <w:lang w:eastAsia="ja-JP"/>
              </w:rPr>
            </w:pPr>
            <w:r w:rsidRPr="0098198C">
              <w:rPr>
                <w:b/>
                <w:bCs/>
                <w:szCs w:val="24"/>
                <w:lang w:eastAsia="ja-JP"/>
              </w:rPr>
              <w:t>Priorytet</w:t>
            </w:r>
          </w:p>
        </w:tc>
        <w:tc>
          <w:tcPr>
            <w:tcW w:w="992" w:type="dxa"/>
            <w:tcBorders>
              <w:top w:val="single" w:sz="4" w:space="0" w:color="auto"/>
              <w:left w:val="nil"/>
              <w:bottom w:val="single" w:sz="8" w:space="0" w:color="auto"/>
              <w:right w:val="single" w:sz="8" w:space="0" w:color="auto"/>
            </w:tcBorders>
            <w:shd w:val="clear" w:color="auto" w:fill="FFC000"/>
            <w:vAlign w:val="center"/>
            <w:hideMark/>
          </w:tcPr>
          <w:p w14:paraId="06B558A9" w14:textId="77777777" w:rsidR="000B3171" w:rsidRPr="0098198C" w:rsidRDefault="000B3171">
            <w:pPr>
              <w:pStyle w:val="elementgraficznytabela"/>
              <w:jc w:val="center"/>
              <w:rPr>
                <w:b/>
                <w:bCs/>
                <w:szCs w:val="24"/>
                <w:lang w:eastAsia="ja-JP"/>
              </w:rPr>
            </w:pPr>
            <w:r w:rsidRPr="0098198C">
              <w:rPr>
                <w:b/>
                <w:bCs/>
                <w:szCs w:val="24"/>
                <w:lang w:eastAsia="ja-JP"/>
              </w:rPr>
              <w:t>Fundusz</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76171173" w14:textId="77777777" w:rsidR="000B3171" w:rsidRPr="0098198C" w:rsidRDefault="000B3171">
            <w:pPr>
              <w:pStyle w:val="elementgraficznytabela"/>
              <w:jc w:val="center"/>
              <w:rPr>
                <w:b/>
                <w:bCs/>
                <w:szCs w:val="24"/>
                <w:lang w:eastAsia="ja-JP"/>
              </w:rPr>
            </w:pPr>
            <w:r w:rsidRPr="0098198C">
              <w:rPr>
                <w:b/>
                <w:bCs/>
                <w:szCs w:val="24"/>
                <w:lang w:eastAsia="ja-JP"/>
              </w:rPr>
              <w:t>Wkład Unii</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6E05629C" w14:textId="77777777" w:rsidR="000B3171" w:rsidRPr="0098198C" w:rsidRDefault="000B3171">
            <w:pPr>
              <w:pStyle w:val="elementgraficznytabela"/>
              <w:jc w:val="center"/>
              <w:rPr>
                <w:b/>
                <w:bCs/>
                <w:szCs w:val="24"/>
                <w:lang w:eastAsia="ja-JP"/>
              </w:rPr>
            </w:pPr>
            <w:r w:rsidRPr="0098198C">
              <w:rPr>
                <w:b/>
                <w:bCs/>
                <w:szCs w:val="24"/>
                <w:lang w:eastAsia="ja-JP"/>
              </w:rPr>
              <w:t>Wkład krajowy</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5FA4E1FF" w14:textId="77777777" w:rsidR="000B3171" w:rsidRPr="0098198C" w:rsidRDefault="000B3171">
            <w:pPr>
              <w:pStyle w:val="elementgraficznytabela"/>
              <w:jc w:val="center"/>
              <w:rPr>
                <w:b/>
                <w:bCs/>
                <w:szCs w:val="24"/>
                <w:lang w:eastAsia="ja-JP"/>
              </w:rPr>
            </w:pPr>
            <w:r w:rsidRPr="0098198C">
              <w:rPr>
                <w:b/>
                <w:bCs/>
                <w:szCs w:val="24"/>
                <w:lang w:eastAsia="ja-JP"/>
              </w:rPr>
              <w:t>Ogółem</w:t>
            </w:r>
          </w:p>
        </w:tc>
        <w:tc>
          <w:tcPr>
            <w:tcW w:w="1738" w:type="dxa"/>
            <w:tcBorders>
              <w:top w:val="single" w:sz="4" w:space="0" w:color="auto"/>
              <w:left w:val="nil"/>
              <w:bottom w:val="single" w:sz="8" w:space="0" w:color="auto"/>
              <w:right w:val="single" w:sz="8" w:space="0" w:color="auto"/>
            </w:tcBorders>
            <w:shd w:val="clear" w:color="auto" w:fill="FFC000"/>
            <w:vAlign w:val="center"/>
            <w:hideMark/>
          </w:tcPr>
          <w:p w14:paraId="537EE00F" w14:textId="77777777" w:rsidR="000B3171" w:rsidRPr="0098198C" w:rsidRDefault="000B3171">
            <w:pPr>
              <w:pStyle w:val="elementgraficznytabela"/>
              <w:jc w:val="center"/>
              <w:rPr>
                <w:b/>
                <w:bCs/>
                <w:szCs w:val="24"/>
                <w:lang w:eastAsia="ja-JP"/>
              </w:rPr>
            </w:pPr>
            <w:r>
              <w:rPr>
                <w:b/>
                <w:bCs/>
                <w:szCs w:val="24"/>
                <w:lang w:eastAsia="ja-JP"/>
              </w:rPr>
              <w:t>S</w:t>
            </w:r>
            <w:r w:rsidRPr="0098198C">
              <w:rPr>
                <w:b/>
                <w:bCs/>
                <w:szCs w:val="24"/>
                <w:lang w:eastAsia="ja-JP"/>
              </w:rPr>
              <w:t>topa dofinansowania</w:t>
            </w:r>
          </w:p>
        </w:tc>
      </w:tr>
      <w:tr w:rsidR="000B3171" w:rsidRPr="0098198C" w14:paraId="13B52F27" w14:textId="77777777" w:rsidTr="00413A00">
        <w:trPr>
          <w:trHeight w:val="410"/>
        </w:trPr>
        <w:tc>
          <w:tcPr>
            <w:tcW w:w="887" w:type="dxa"/>
            <w:tcBorders>
              <w:top w:val="single" w:sz="8" w:space="0" w:color="auto"/>
              <w:left w:val="single" w:sz="8" w:space="0" w:color="auto"/>
              <w:bottom w:val="nil"/>
              <w:right w:val="single" w:sz="8" w:space="0" w:color="auto"/>
            </w:tcBorders>
            <w:shd w:val="clear" w:color="auto" w:fill="auto"/>
            <w:noWrap/>
            <w:vAlign w:val="center"/>
            <w:hideMark/>
          </w:tcPr>
          <w:p w14:paraId="0653888D" w14:textId="77777777" w:rsidR="000B3171" w:rsidRPr="0098198C" w:rsidRDefault="000B3171">
            <w:pPr>
              <w:spacing w:before="0" w:after="0" w:line="240" w:lineRule="auto"/>
              <w:ind w:left="0"/>
            </w:pPr>
            <w:r w:rsidRPr="0098198C">
              <w:t>1</w:t>
            </w:r>
          </w:p>
        </w:tc>
        <w:tc>
          <w:tcPr>
            <w:tcW w:w="6059" w:type="dxa"/>
            <w:tcBorders>
              <w:top w:val="single" w:sz="8" w:space="0" w:color="auto"/>
              <w:left w:val="nil"/>
              <w:bottom w:val="nil"/>
              <w:right w:val="single" w:sz="8" w:space="0" w:color="auto"/>
            </w:tcBorders>
            <w:shd w:val="clear" w:color="auto" w:fill="auto"/>
            <w:vAlign w:val="center"/>
            <w:hideMark/>
          </w:tcPr>
          <w:p w14:paraId="4DAA4145" w14:textId="77777777" w:rsidR="000B3171" w:rsidRPr="0098198C" w:rsidRDefault="000B3171">
            <w:pPr>
              <w:spacing w:before="0" w:after="0" w:line="240" w:lineRule="auto"/>
              <w:ind w:left="0"/>
            </w:pPr>
            <w:r w:rsidRPr="0098198C">
              <w:t>Priorytet I: Fundusze Europejskie dla bardziej konkurencyjnego i inteligentnego Mazowsza</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1796C8D0" w14:textId="77777777" w:rsidR="000B3171" w:rsidRPr="0098198C" w:rsidRDefault="000B3171">
            <w:pPr>
              <w:spacing w:before="0" w:after="0" w:line="240" w:lineRule="auto"/>
              <w:ind w:left="0"/>
            </w:pPr>
            <w:r w:rsidRPr="0098198C">
              <w:t>EFRR</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0EA297C0" w14:textId="77777777" w:rsidR="000B3171" w:rsidRPr="0098198C" w:rsidRDefault="000B3171">
            <w:pPr>
              <w:spacing w:before="0" w:after="0" w:line="240" w:lineRule="auto"/>
              <w:ind w:left="0"/>
              <w:jc w:val="right"/>
            </w:pPr>
            <w:r w:rsidRPr="0098198C">
              <w:t>163 458 000</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0EA45F78" w14:textId="77777777" w:rsidR="000B3171" w:rsidRPr="0098198C" w:rsidRDefault="000B3171">
            <w:pPr>
              <w:spacing w:before="0" w:after="0" w:line="240" w:lineRule="auto"/>
              <w:ind w:left="0"/>
              <w:jc w:val="right"/>
            </w:pPr>
            <w:r w:rsidRPr="0098198C">
              <w:t>28 845 530</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52EF3358" w14:textId="77777777" w:rsidR="000B3171" w:rsidRPr="0098198C" w:rsidRDefault="000B3171">
            <w:pPr>
              <w:spacing w:before="0" w:after="0" w:line="240" w:lineRule="auto"/>
              <w:ind w:left="0"/>
              <w:jc w:val="right"/>
            </w:pPr>
            <w:r w:rsidRPr="0098198C">
              <w:t>192 303 530</w:t>
            </w:r>
          </w:p>
        </w:tc>
        <w:tc>
          <w:tcPr>
            <w:tcW w:w="1738" w:type="dxa"/>
            <w:tcBorders>
              <w:top w:val="single" w:sz="8" w:space="0" w:color="auto"/>
              <w:left w:val="nil"/>
              <w:bottom w:val="single" w:sz="8" w:space="0" w:color="auto"/>
              <w:right w:val="single" w:sz="8" w:space="0" w:color="auto"/>
            </w:tcBorders>
            <w:shd w:val="clear" w:color="auto" w:fill="auto"/>
            <w:noWrap/>
            <w:vAlign w:val="center"/>
            <w:hideMark/>
          </w:tcPr>
          <w:p w14:paraId="3D918C03" w14:textId="77777777" w:rsidR="000B3171" w:rsidRPr="0098198C" w:rsidRDefault="000B3171">
            <w:pPr>
              <w:spacing w:before="0" w:after="0" w:line="240" w:lineRule="auto"/>
              <w:ind w:left="0"/>
              <w:jc w:val="right"/>
            </w:pPr>
            <w:r w:rsidRPr="0098198C">
              <w:t>85,00%</w:t>
            </w:r>
          </w:p>
        </w:tc>
      </w:tr>
      <w:tr w:rsidR="000B3171" w:rsidRPr="0098198C" w14:paraId="26FFAAB2"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28DE9967" w14:textId="77777777" w:rsidR="000B3171" w:rsidRPr="0098198C" w:rsidRDefault="000B3171">
            <w:pPr>
              <w:spacing w:before="0" w:after="0" w:line="240" w:lineRule="auto"/>
              <w:ind w:left="0"/>
            </w:pPr>
            <w:r w:rsidRPr="0098198C">
              <w:t>2</w:t>
            </w:r>
          </w:p>
        </w:tc>
        <w:tc>
          <w:tcPr>
            <w:tcW w:w="6059" w:type="dxa"/>
            <w:tcBorders>
              <w:top w:val="single" w:sz="8" w:space="0" w:color="000000"/>
              <w:left w:val="nil"/>
              <w:bottom w:val="nil"/>
              <w:right w:val="single" w:sz="8" w:space="0" w:color="auto"/>
            </w:tcBorders>
            <w:shd w:val="clear" w:color="auto" w:fill="auto"/>
            <w:vAlign w:val="center"/>
            <w:hideMark/>
          </w:tcPr>
          <w:p w14:paraId="7EAFBAAA" w14:textId="77777777" w:rsidR="000B3171" w:rsidRPr="0098198C" w:rsidRDefault="000B3171">
            <w:pPr>
              <w:spacing w:before="0" w:after="0" w:line="240" w:lineRule="auto"/>
              <w:ind w:left="0"/>
            </w:pPr>
            <w:r w:rsidRPr="0098198C">
              <w:t>Priorytet II: Fundusze Europejskie na zielony rozwój Mazowsza</w:t>
            </w:r>
          </w:p>
        </w:tc>
        <w:tc>
          <w:tcPr>
            <w:tcW w:w="992" w:type="dxa"/>
            <w:tcBorders>
              <w:top w:val="nil"/>
              <w:left w:val="nil"/>
              <w:bottom w:val="single" w:sz="8" w:space="0" w:color="auto"/>
              <w:right w:val="single" w:sz="8" w:space="0" w:color="auto"/>
            </w:tcBorders>
            <w:shd w:val="clear" w:color="auto" w:fill="auto"/>
            <w:noWrap/>
            <w:vAlign w:val="center"/>
            <w:hideMark/>
          </w:tcPr>
          <w:p w14:paraId="3698F914"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25984EB5" w14:textId="77777777" w:rsidR="000B3171" w:rsidRPr="0098198C" w:rsidRDefault="000B3171">
            <w:pPr>
              <w:spacing w:before="0" w:after="0" w:line="240" w:lineRule="auto"/>
              <w:ind w:left="0"/>
              <w:jc w:val="right"/>
            </w:pPr>
            <w:r w:rsidRPr="0098198C">
              <w:t>296 421 174</w:t>
            </w:r>
          </w:p>
        </w:tc>
        <w:tc>
          <w:tcPr>
            <w:tcW w:w="1701" w:type="dxa"/>
            <w:tcBorders>
              <w:top w:val="nil"/>
              <w:left w:val="nil"/>
              <w:bottom w:val="single" w:sz="8" w:space="0" w:color="auto"/>
              <w:right w:val="single" w:sz="8" w:space="0" w:color="auto"/>
            </w:tcBorders>
            <w:shd w:val="clear" w:color="auto" w:fill="auto"/>
            <w:noWrap/>
            <w:vAlign w:val="center"/>
            <w:hideMark/>
          </w:tcPr>
          <w:p w14:paraId="5F103272" w14:textId="77777777" w:rsidR="000B3171" w:rsidRPr="0098198C" w:rsidRDefault="000B3171">
            <w:pPr>
              <w:spacing w:before="0" w:after="0" w:line="240" w:lineRule="auto"/>
              <w:ind w:left="0"/>
              <w:jc w:val="right"/>
            </w:pPr>
            <w:r w:rsidRPr="0098198C">
              <w:t>52 309 619</w:t>
            </w:r>
          </w:p>
        </w:tc>
        <w:tc>
          <w:tcPr>
            <w:tcW w:w="1701" w:type="dxa"/>
            <w:tcBorders>
              <w:top w:val="nil"/>
              <w:left w:val="nil"/>
              <w:bottom w:val="single" w:sz="8" w:space="0" w:color="auto"/>
              <w:right w:val="single" w:sz="8" w:space="0" w:color="auto"/>
            </w:tcBorders>
            <w:shd w:val="clear" w:color="auto" w:fill="auto"/>
            <w:noWrap/>
            <w:vAlign w:val="center"/>
            <w:hideMark/>
          </w:tcPr>
          <w:p w14:paraId="0B6C1E34" w14:textId="77777777" w:rsidR="000B3171" w:rsidRPr="0098198C" w:rsidRDefault="000B3171">
            <w:pPr>
              <w:spacing w:before="0" w:after="0" w:line="240" w:lineRule="auto"/>
              <w:ind w:left="0"/>
              <w:jc w:val="right"/>
            </w:pPr>
            <w:r w:rsidRPr="0098198C">
              <w:t>348 730 793</w:t>
            </w:r>
          </w:p>
        </w:tc>
        <w:tc>
          <w:tcPr>
            <w:tcW w:w="1738" w:type="dxa"/>
            <w:tcBorders>
              <w:top w:val="nil"/>
              <w:left w:val="nil"/>
              <w:bottom w:val="single" w:sz="8" w:space="0" w:color="auto"/>
              <w:right w:val="single" w:sz="8" w:space="0" w:color="auto"/>
            </w:tcBorders>
            <w:shd w:val="clear" w:color="auto" w:fill="auto"/>
            <w:noWrap/>
            <w:vAlign w:val="center"/>
            <w:hideMark/>
          </w:tcPr>
          <w:p w14:paraId="4DCF5BC0" w14:textId="77777777" w:rsidR="000B3171" w:rsidRPr="0098198C" w:rsidRDefault="000B3171">
            <w:pPr>
              <w:spacing w:before="0" w:after="0" w:line="240" w:lineRule="auto"/>
              <w:ind w:left="0"/>
              <w:jc w:val="right"/>
            </w:pPr>
            <w:r w:rsidRPr="0098198C">
              <w:t>85,00%</w:t>
            </w:r>
          </w:p>
        </w:tc>
      </w:tr>
      <w:tr w:rsidR="000B3171" w:rsidRPr="0098198C" w14:paraId="38C74BE7"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39442F41" w14:textId="77777777" w:rsidR="000B3171" w:rsidRPr="0098198C" w:rsidRDefault="000B3171">
            <w:pPr>
              <w:spacing w:before="0" w:after="0" w:line="240" w:lineRule="auto"/>
              <w:ind w:left="0"/>
            </w:pPr>
            <w:r w:rsidRPr="0098198C">
              <w:t>2</w:t>
            </w:r>
          </w:p>
        </w:tc>
        <w:tc>
          <w:tcPr>
            <w:tcW w:w="6059" w:type="dxa"/>
            <w:tcBorders>
              <w:top w:val="single" w:sz="8" w:space="0" w:color="000000"/>
              <w:left w:val="nil"/>
              <w:bottom w:val="nil"/>
              <w:right w:val="single" w:sz="8" w:space="0" w:color="auto"/>
            </w:tcBorders>
            <w:shd w:val="clear" w:color="auto" w:fill="auto"/>
            <w:vAlign w:val="center"/>
            <w:hideMark/>
          </w:tcPr>
          <w:p w14:paraId="07D59A1F" w14:textId="77777777" w:rsidR="000B3171" w:rsidRPr="0098198C" w:rsidRDefault="000B3171">
            <w:pPr>
              <w:spacing w:before="0" w:after="0" w:line="240" w:lineRule="auto"/>
              <w:ind w:left="0"/>
            </w:pPr>
            <w:r w:rsidRPr="0098198C">
              <w:t>Priorytet III: Fundusze Europejskie na rozwój mobilności miejskiej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28865202"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4404D9CA" w14:textId="77777777" w:rsidR="000B3171" w:rsidRPr="0098198C" w:rsidRDefault="000B3171">
            <w:pPr>
              <w:spacing w:before="0" w:after="0" w:line="240" w:lineRule="auto"/>
              <w:ind w:left="0"/>
              <w:jc w:val="right"/>
            </w:pPr>
            <w:r w:rsidRPr="0098198C">
              <w:t>134 000 000</w:t>
            </w:r>
          </w:p>
        </w:tc>
        <w:tc>
          <w:tcPr>
            <w:tcW w:w="1701" w:type="dxa"/>
            <w:tcBorders>
              <w:top w:val="nil"/>
              <w:left w:val="nil"/>
              <w:bottom w:val="single" w:sz="8" w:space="0" w:color="auto"/>
              <w:right w:val="single" w:sz="8" w:space="0" w:color="auto"/>
            </w:tcBorders>
            <w:shd w:val="clear" w:color="auto" w:fill="auto"/>
            <w:noWrap/>
            <w:vAlign w:val="center"/>
            <w:hideMark/>
          </w:tcPr>
          <w:p w14:paraId="0923E3AB" w14:textId="77777777" w:rsidR="000B3171" w:rsidRPr="0098198C" w:rsidRDefault="000B3171">
            <w:pPr>
              <w:spacing w:before="0" w:after="0" w:line="240" w:lineRule="auto"/>
              <w:ind w:left="0"/>
              <w:jc w:val="right"/>
            </w:pPr>
            <w:r w:rsidRPr="0098198C">
              <w:t>23 647 059</w:t>
            </w:r>
          </w:p>
        </w:tc>
        <w:tc>
          <w:tcPr>
            <w:tcW w:w="1701" w:type="dxa"/>
            <w:tcBorders>
              <w:top w:val="nil"/>
              <w:left w:val="nil"/>
              <w:bottom w:val="single" w:sz="8" w:space="0" w:color="auto"/>
              <w:right w:val="single" w:sz="8" w:space="0" w:color="auto"/>
            </w:tcBorders>
            <w:shd w:val="clear" w:color="auto" w:fill="auto"/>
            <w:noWrap/>
            <w:vAlign w:val="center"/>
            <w:hideMark/>
          </w:tcPr>
          <w:p w14:paraId="40E1BCF6" w14:textId="77777777" w:rsidR="000B3171" w:rsidRPr="0098198C" w:rsidRDefault="000B3171">
            <w:pPr>
              <w:spacing w:before="0" w:after="0" w:line="240" w:lineRule="auto"/>
              <w:ind w:left="0"/>
              <w:jc w:val="right"/>
            </w:pPr>
            <w:r w:rsidRPr="0098198C">
              <w:t>157 647 059</w:t>
            </w:r>
          </w:p>
        </w:tc>
        <w:tc>
          <w:tcPr>
            <w:tcW w:w="1738" w:type="dxa"/>
            <w:tcBorders>
              <w:top w:val="nil"/>
              <w:left w:val="nil"/>
              <w:bottom w:val="single" w:sz="8" w:space="0" w:color="auto"/>
              <w:right w:val="single" w:sz="8" w:space="0" w:color="auto"/>
            </w:tcBorders>
            <w:shd w:val="clear" w:color="auto" w:fill="auto"/>
            <w:noWrap/>
            <w:vAlign w:val="center"/>
            <w:hideMark/>
          </w:tcPr>
          <w:p w14:paraId="2F1AF8CB" w14:textId="77777777" w:rsidR="000B3171" w:rsidRPr="0098198C" w:rsidRDefault="000B3171">
            <w:pPr>
              <w:spacing w:before="0" w:after="0" w:line="240" w:lineRule="auto"/>
              <w:ind w:left="0"/>
              <w:jc w:val="right"/>
            </w:pPr>
            <w:r w:rsidRPr="0098198C">
              <w:t>85,00%</w:t>
            </w:r>
          </w:p>
        </w:tc>
      </w:tr>
      <w:tr w:rsidR="000B3171" w:rsidRPr="0098198C" w14:paraId="17E5577A"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50B7B3AF" w14:textId="77777777" w:rsidR="000B3171" w:rsidRPr="0098198C" w:rsidRDefault="000B3171">
            <w:pPr>
              <w:spacing w:before="0" w:after="0" w:line="240" w:lineRule="auto"/>
              <w:ind w:left="0"/>
            </w:pPr>
            <w:r w:rsidRPr="0098198C">
              <w:t>3</w:t>
            </w:r>
          </w:p>
        </w:tc>
        <w:tc>
          <w:tcPr>
            <w:tcW w:w="6059" w:type="dxa"/>
            <w:tcBorders>
              <w:top w:val="single" w:sz="8" w:space="0" w:color="000000"/>
              <w:left w:val="nil"/>
              <w:bottom w:val="nil"/>
              <w:right w:val="single" w:sz="8" w:space="0" w:color="auto"/>
            </w:tcBorders>
            <w:shd w:val="clear" w:color="auto" w:fill="auto"/>
            <w:vAlign w:val="center"/>
            <w:hideMark/>
          </w:tcPr>
          <w:p w14:paraId="32752774" w14:textId="77777777" w:rsidR="000B3171" w:rsidRPr="0098198C" w:rsidRDefault="000B3171">
            <w:pPr>
              <w:spacing w:before="0" w:after="0" w:line="240" w:lineRule="auto"/>
              <w:ind w:left="0"/>
            </w:pPr>
            <w:r w:rsidRPr="0098198C">
              <w:t>Priorytet IV: Fundusze Europejskie dla lepiej połączonego i dostępnego Mazowsza</w:t>
            </w:r>
          </w:p>
        </w:tc>
        <w:tc>
          <w:tcPr>
            <w:tcW w:w="992" w:type="dxa"/>
            <w:tcBorders>
              <w:top w:val="nil"/>
              <w:left w:val="nil"/>
              <w:bottom w:val="single" w:sz="8" w:space="0" w:color="auto"/>
              <w:right w:val="single" w:sz="8" w:space="0" w:color="auto"/>
            </w:tcBorders>
            <w:shd w:val="clear" w:color="auto" w:fill="auto"/>
            <w:noWrap/>
            <w:vAlign w:val="center"/>
            <w:hideMark/>
          </w:tcPr>
          <w:p w14:paraId="53774FAD"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23388514" w14:textId="77777777" w:rsidR="000B3171" w:rsidRPr="0098198C" w:rsidRDefault="000B3171">
            <w:pPr>
              <w:spacing w:before="0" w:after="0" w:line="240" w:lineRule="auto"/>
              <w:ind w:left="0"/>
              <w:jc w:val="right"/>
            </w:pPr>
            <w:r w:rsidRPr="0098198C">
              <w:t>200 000 000</w:t>
            </w:r>
          </w:p>
        </w:tc>
        <w:tc>
          <w:tcPr>
            <w:tcW w:w="1701" w:type="dxa"/>
            <w:tcBorders>
              <w:top w:val="nil"/>
              <w:left w:val="nil"/>
              <w:bottom w:val="single" w:sz="8" w:space="0" w:color="auto"/>
              <w:right w:val="single" w:sz="8" w:space="0" w:color="auto"/>
            </w:tcBorders>
            <w:shd w:val="clear" w:color="auto" w:fill="auto"/>
            <w:noWrap/>
            <w:vAlign w:val="center"/>
            <w:hideMark/>
          </w:tcPr>
          <w:p w14:paraId="4A5612F4" w14:textId="77777777" w:rsidR="000B3171" w:rsidRPr="0098198C" w:rsidRDefault="000B3171">
            <w:pPr>
              <w:spacing w:before="0" w:after="0" w:line="240" w:lineRule="auto"/>
              <w:ind w:left="0"/>
              <w:jc w:val="right"/>
            </w:pPr>
            <w:r w:rsidRPr="0098198C">
              <w:t>35 294 118</w:t>
            </w:r>
          </w:p>
        </w:tc>
        <w:tc>
          <w:tcPr>
            <w:tcW w:w="1701" w:type="dxa"/>
            <w:tcBorders>
              <w:top w:val="nil"/>
              <w:left w:val="nil"/>
              <w:bottom w:val="single" w:sz="8" w:space="0" w:color="auto"/>
              <w:right w:val="single" w:sz="8" w:space="0" w:color="auto"/>
            </w:tcBorders>
            <w:shd w:val="clear" w:color="auto" w:fill="auto"/>
            <w:noWrap/>
            <w:vAlign w:val="center"/>
            <w:hideMark/>
          </w:tcPr>
          <w:p w14:paraId="6321E771" w14:textId="77777777" w:rsidR="000B3171" w:rsidRPr="0098198C" w:rsidRDefault="000B3171">
            <w:pPr>
              <w:spacing w:before="0" w:after="0" w:line="240" w:lineRule="auto"/>
              <w:ind w:left="0"/>
              <w:jc w:val="right"/>
            </w:pPr>
            <w:r w:rsidRPr="0098198C">
              <w:t>235 294 118</w:t>
            </w:r>
          </w:p>
        </w:tc>
        <w:tc>
          <w:tcPr>
            <w:tcW w:w="1738" w:type="dxa"/>
            <w:tcBorders>
              <w:top w:val="nil"/>
              <w:left w:val="nil"/>
              <w:bottom w:val="single" w:sz="8" w:space="0" w:color="auto"/>
              <w:right w:val="single" w:sz="8" w:space="0" w:color="auto"/>
            </w:tcBorders>
            <w:shd w:val="clear" w:color="auto" w:fill="auto"/>
            <w:noWrap/>
            <w:vAlign w:val="center"/>
            <w:hideMark/>
          </w:tcPr>
          <w:p w14:paraId="26B8BADC" w14:textId="77777777" w:rsidR="000B3171" w:rsidRPr="0098198C" w:rsidRDefault="000B3171">
            <w:pPr>
              <w:spacing w:before="0" w:after="0" w:line="240" w:lineRule="auto"/>
              <w:ind w:left="0"/>
              <w:jc w:val="right"/>
            </w:pPr>
            <w:r w:rsidRPr="0098198C">
              <w:t>85,00%</w:t>
            </w:r>
          </w:p>
        </w:tc>
      </w:tr>
      <w:tr w:rsidR="000B3171" w:rsidRPr="0098198C" w14:paraId="31C2D338"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545996B8"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0BF801EA" w14:textId="77777777" w:rsidR="000B3171" w:rsidRPr="0098198C" w:rsidRDefault="000B3171">
            <w:pPr>
              <w:spacing w:before="0" w:after="0" w:line="240" w:lineRule="auto"/>
              <w:ind w:left="0"/>
            </w:pPr>
            <w:r w:rsidRPr="0098198C">
              <w:t>Priorytet V: Fundusze Europejskie dla wyższej jakości życia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446E2528"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50943D62" w14:textId="77777777" w:rsidR="000B3171" w:rsidRPr="0098198C" w:rsidRDefault="000B3171">
            <w:pPr>
              <w:spacing w:before="0" w:after="0" w:line="240" w:lineRule="auto"/>
              <w:ind w:left="0"/>
              <w:jc w:val="right"/>
            </w:pPr>
            <w:r w:rsidRPr="0098198C">
              <w:t>138 650 000</w:t>
            </w:r>
          </w:p>
        </w:tc>
        <w:tc>
          <w:tcPr>
            <w:tcW w:w="1701" w:type="dxa"/>
            <w:tcBorders>
              <w:top w:val="nil"/>
              <w:left w:val="nil"/>
              <w:bottom w:val="single" w:sz="8" w:space="0" w:color="auto"/>
              <w:right w:val="single" w:sz="8" w:space="0" w:color="auto"/>
            </w:tcBorders>
            <w:shd w:val="clear" w:color="auto" w:fill="auto"/>
            <w:noWrap/>
            <w:vAlign w:val="center"/>
            <w:hideMark/>
          </w:tcPr>
          <w:p w14:paraId="6203A7E0" w14:textId="77777777" w:rsidR="000B3171" w:rsidRPr="0098198C" w:rsidRDefault="000B3171">
            <w:pPr>
              <w:spacing w:before="0" w:after="0" w:line="240" w:lineRule="auto"/>
              <w:ind w:left="0"/>
              <w:jc w:val="right"/>
            </w:pPr>
            <w:r w:rsidRPr="0098198C">
              <w:t>24 467 648</w:t>
            </w:r>
          </w:p>
        </w:tc>
        <w:tc>
          <w:tcPr>
            <w:tcW w:w="1701" w:type="dxa"/>
            <w:tcBorders>
              <w:top w:val="nil"/>
              <w:left w:val="nil"/>
              <w:bottom w:val="single" w:sz="8" w:space="0" w:color="auto"/>
              <w:right w:val="single" w:sz="8" w:space="0" w:color="auto"/>
            </w:tcBorders>
            <w:shd w:val="clear" w:color="auto" w:fill="auto"/>
            <w:noWrap/>
            <w:vAlign w:val="center"/>
            <w:hideMark/>
          </w:tcPr>
          <w:p w14:paraId="414C1CF5" w14:textId="77777777" w:rsidR="000B3171" w:rsidRPr="0098198C" w:rsidRDefault="000B3171">
            <w:pPr>
              <w:spacing w:before="0" w:after="0" w:line="240" w:lineRule="auto"/>
              <w:ind w:left="0"/>
              <w:jc w:val="right"/>
            </w:pPr>
            <w:r w:rsidRPr="0098198C">
              <w:t>163 117 648</w:t>
            </w:r>
          </w:p>
        </w:tc>
        <w:tc>
          <w:tcPr>
            <w:tcW w:w="1738" w:type="dxa"/>
            <w:tcBorders>
              <w:top w:val="nil"/>
              <w:left w:val="nil"/>
              <w:bottom w:val="single" w:sz="8" w:space="0" w:color="auto"/>
              <w:right w:val="single" w:sz="8" w:space="0" w:color="auto"/>
            </w:tcBorders>
            <w:shd w:val="clear" w:color="auto" w:fill="auto"/>
            <w:noWrap/>
            <w:vAlign w:val="center"/>
            <w:hideMark/>
          </w:tcPr>
          <w:p w14:paraId="1FFFC204" w14:textId="77777777" w:rsidR="000B3171" w:rsidRPr="0098198C" w:rsidRDefault="000B3171">
            <w:pPr>
              <w:spacing w:before="0" w:after="0" w:line="240" w:lineRule="auto"/>
              <w:ind w:left="0"/>
              <w:jc w:val="right"/>
            </w:pPr>
            <w:r w:rsidRPr="0098198C">
              <w:t>85,00%</w:t>
            </w:r>
          </w:p>
        </w:tc>
      </w:tr>
      <w:tr w:rsidR="000B3171" w:rsidRPr="0098198C" w14:paraId="2B165F3F"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1A2DD4ED"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6B4E49CF" w14:textId="77777777" w:rsidR="000B3171" w:rsidRPr="0098198C" w:rsidRDefault="000B3171">
            <w:pPr>
              <w:spacing w:before="0" w:after="0" w:line="240" w:lineRule="auto"/>
              <w:ind w:left="0"/>
            </w:pPr>
            <w:r w:rsidRPr="0098198C">
              <w:t>Priorytet VI: Fundusze Europejskie dla aktywnego zawodowo Mazowsza</w:t>
            </w:r>
          </w:p>
        </w:tc>
        <w:tc>
          <w:tcPr>
            <w:tcW w:w="992" w:type="dxa"/>
            <w:tcBorders>
              <w:top w:val="nil"/>
              <w:left w:val="nil"/>
              <w:bottom w:val="single" w:sz="8" w:space="0" w:color="auto"/>
              <w:right w:val="single" w:sz="8" w:space="0" w:color="auto"/>
            </w:tcBorders>
            <w:shd w:val="clear" w:color="auto" w:fill="auto"/>
            <w:noWrap/>
            <w:vAlign w:val="center"/>
            <w:hideMark/>
          </w:tcPr>
          <w:p w14:paraId="35726F81"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022C7186" w14:textId="77777777" w:rsidR="000B3171" w:rsidRPr="0098198C" w:rsidRDefault="000B3171">
            <w:pPr>
              <w:spacing w:before="0" w:after="0" w:line="240" w:lineRule="auto"/>
              <w:ind w:left="0"/>
              <w:jc w:val="right"/>
            </w:pPr>
            <w:r w:rsidRPr="0098198C">
              <w:t>125 773 000</w:t>
            </w:r>
          </w:p>
        </w:tc>
        <w:tc>
          <w:tcPr>
            <w:tcW w:w="1701" w:type="dxa"/>
            <w:tcBorders>
              <w:top w:val="nil"/>
              <w:left w:val="nil"/>
              <w:bottom w:val="single" w:sz="8" w:space="0" w:color="auto"/>
              <w:right w:val="single" w:sz="8" w:space="0" w:color="auto"/>
            </w:tcBorders>
            <w:shd w:val="clear" w:color="auto" w:fill="auto"/>
            <w:noWrap/>
            <w:vAlign w:val="center"/>
            <w:hideMark/>
          </w:tcPr>
          <w:p w14:paraId="7E0BC3FE" w14:textId="77777777" w:rsidR="000B3171" w:rsidRPr="0098198C" w:rsidRDefault="000B3171">
            <w:pPr>
              <w:spacing w:before="0" w:after="0" w:line="240" w:lineRule="auto"/>
              <w:ind w:left="0"/>
              <w:jc w:val="right"/>
            </w:pPr>
            <w:r w:rsidRPr="0098198C">
              <w:t>22 195 236</w:t>
            </w:r>
          </w:p>
        </w:tc>
        <w:tc>
          <w:tcPr>
            <w:tcW w:w="1701" w:type="dxa"/>
            <w:tcBorders>
              <w:top w:val="nil"/>
              <w:left w:val="nil"/>
              <w:bottom w:val="single" w:sz="8" w:space="0" w:color="auto"/>
              <w:right w:val="single" w:sz="8" w:space="0" w:color="auto"/>
            </w:tcBorders>
            <w:shd w:val="clear" w:color="auto" w:fill="auto"/>
            <w:noWrap/>
            <w:vAlign w:val="center"/>
            <w:hideMark/>
          </w:tcPr>
          <w:p w14:paraId="246AEED3" w14:textId="77777777" w:rsidR="000B3171" w:rsidRPr="0098198C" w:rsidRDefault="000B3171">
            <w:pPr>
              <w:spacing w:before="0" w:after="0" w:line="240" w:lineRule="auto"/>
              <w:ind w:left="0"/>
              <w:jc w:val="right"/>
            </w:pPr>
            <w:r w:rsidRPr="0098198C">
              <w:t>147 968 236</w:t>
            </w:r>
          </w:p>
        </w:tc>
        <w:tc>
          <w:tcPr>
            <w:tcW w:w="1738" w:type="dxa"/>
            <w:tcBorders>
              <w:top w:val="nil"/>
              <w:left w:val="nil"/>
              <w:bottom w:val="single" w:sz="8" w:space="0" w:color="auto"/>
              <w:right w:val="single" w:sz="8" w:space="0" w:color="auto"/>
            </w:tcBorders>
            <w:shd w:val="clear" w:color="auto" w:fill="auto"/>
            <w:noWrap/>
            <w:vAlign w:val="center"/>
            <w:hideMark/>
          </w:tcPr>
          <w:p w14:paraId="3558CF52" w14:textId="77777777" w:rsidR="000B3171" w:rsidRPr="0098198C" w:rsidRDefault="000B3171">
            <w:pPr>
              <w:spacing w:before="0" w:after="0" w:line="240" w:lineRule="auto"/>
              <w:ind w:left="0"/>
              <w:jc w:val="right"/>
            </w:pPr>
            <w:r w:rsidRPr="0098198C">
              <w:t>85,00%</w:t>
            </w:r>
          </w:p>
        </w:tc>
      </w:tr>
      <w:tr w:rsidR="000B3171" w:rsidRPr="0098198C" w14:paraId="7741B5C0"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1450C14A"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7913FFB5" w14:textId="77777777" w:rsidR="000B3171" w:rsidRPr="0098198C" w:rsidRDefault="000B3171">
            <w:pPr>
              <w:spacing w:before="0" w:after="0" w:line="240" w:lineRule="auto"/>
              <w:ind w:left="0"/>
            </w:pPr>
            <w:r w:rsidRPr="0098198C">
              <w:t>Priorytet VII: Fundusze Europejskie dla nowoczesnej i dostępnej edukacji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0F45BC11"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014C8EA7" w14:textId="77777777" w:rsidR="000B3171" w:rsidRPr="0098198C" w:rsidRDefault="000B3171">
            <w:pPr>
              <w:spacing w:before="0" w:after="0" w:line="240" w:lineRule="auto"/>
              <w:ind w:left="0"/>
              <w:jc w:val="right"/>
            </w:pPr>
            <w:r w:rsidRPr="0098198C">
              <w:t>149 138 371</w:t>
            </w:r>
          </w:p>
        </w:tc>
        <w:tc>
          <w:tcPr>
            <w:tcW w:w="1701" w:type="dxa"/>
            <w:tcBorders>
              <w:top w:val="nil"/>
              <w:left w:val="nil"/>
              <w:bottom w:val="single" w:sz="8" w:space="0" w:color="auto"/>
              <w:right w:val="single" w:sz="8" w:space="0" w:color="auto"/>
            </w:tcBorders>
            <w:shd w:val="clear" w:color="auto" w:fill="auto"/>
            <w:noWrap/>
            <w:vAlign w:val="center"/>
            <w:hideMark/>
          </w:tcPr>
          <w:p w14:paraId="7109522A" w14:textId="77777777" w:rsidR="000B3171" w:rsidRPr="0098198C" w:rsidRDefault="000B3171">
            <w:pPr>
              <w:spacing w:before="0" w:after="0" w:line="240" w:lineRule="auto"/>
              <w:ind w:left="0"/>
              <w:jc w:val="right"/>
            </w:pPr>
            <w:r w:rsidRPr="0098198C">
              <w:t>26 318 537</w:t>
            </w:r>
          </w:p>
        </w:tc>
        <w:tc>
          <w:tcPr>
            <w:tcW w:w="1701" w:type="dxa"/>
            <w:tcBorders>
              <w:top w:val="nil"/>
              <w:left w:val="nil"/>
              <w:bottom w:val="single" w:sz="8" w:space="0" w:color="auto"/>
              <w:right w:val="single" w:sz="8" w:space="0" w:color="auto"/>
            </w:tcBorders>
            <w:shd w:val="clear" w:color="auto" w:fill="auto"/>
            <w:noWrap/>
            <w:vAlign w:val="center"/>
            <w:hideMark/>
          </w:tcPr>
          <w:p w14:paraId="0DA209A0" w14:textId="77777777" w:rsidR="000B3171" w:rsidRPr="0098198C" w:rsidRDefault="000B3171">
            <w:pPr>
              <w:spacing w:before="0" w:after="0" w:line="240" w:lineRule="auto"/>
              <w:ind w:left="0"/>
              <w:jc w:val="right"/>
            </w:pPr>
            <w:r w:rsidRPr="0098198C">
              <w:t>175 456 908</w:t>
            </w:r>
          </w:p>
        </w:tc>
        <w:tc>
          <w:tcPr>
            <w:tcW w:w="1738" w:type="dxa"/>
            <w:tcBorders>
              <w:top w:val="nil"/>
              <w:left w:val="nil"/>
              <w:bottom w:val="single" w:sz="8" w:space="0" w:color="auto"/>
              <w:right w:val="single" w:sz="8" w:space="0" w:color="auto"/>
            </w:tcBorders>
            <w:shd w:val="clear" w:color="auto" w:fill="auto"/>
            <w:noWrap/>
            <w:vAlign w:val="center"/>
            <w:hideMark/>
          </w:tcPr>
          <w:p w14:paraId="1C580197" w14:textId="77777777" w:rsidR="000B3171" w:rsidRPr="0098198C" w:rsidRDefault="000B3171">
            <w:pPr>
              <w:spacing w:before="0" w:after="0" w:line="240" w:lineRule="auto"/>
              <w:ind w:left="0"/>
              <w:jc w:val="right"/>
            </w:pPr>
            <w:r w:rsidRPr="0098198C">
              <w:t>85,00%</w:t>
            </w:r>
          </w:p>
        </w:tc>
      </w:tr>
      <w:tr w:rsidR="000B3171" w:rsidRPr="0098198C" w14:paraId="6605B91B" w14:textId="77777777" w:rsidTr="00413A00">
        <w:trPr>
          <w:trHeight w:val="6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2EE673EC"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59F9F13C" w14:textId="77777777" w:rsidR="000B3171" w:rsidRPr="0098198C" w:rsidRDefault="000B3171">
            <w:pPr>
              <w:spacing w:before="0" w:after="0" w:line="240" w:lineRule="auto"/>
              <w:ind w:left="0"/>
            </w:pPr>
            <w:r w:rsidRPr="0098198C">
              <w:t>Priorytet VIII: Fundusze Europejskie dla aktywnej integracji oraz rozwoju usług społecznych i zdrowotnych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64A87618"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2DC754C1" w14:textId="77777777" w:rsidR="000B3171" w:rsidRPr="0098198C" w:rsidRDefault="000B3171">
            <w:pPr>
              <w:spacing w:before="0" w:after="0" w:line="240" w:lineRule="auto"/>
              <w:ind w:left="0"/>
              <w:jc w:val="right"/>
            </w:pPr>
            <w:r w:rsidRPr="0098198C">
              <w:t>170 018 024</w:t>
            </w:r>
          </w:p>
        </w:tc>
        <w:tc>
          <w:tcPr>
            <w:tcW w:w="1701" w:type="dxa"/>
            <w:tcBorders>
              <w:top w:val="nil"/>
              <w:left w:val="nil"/>
              <w:bottom w:val="single" w:sz="8" w:space="0" w:color="auto"/>
              <w:right w:val="single" w:sz="8" w:space="0" w:color="auto"/>
            </w:tcBorders>
            <w:shd w:val="clear" w:color="auto" w:fill="auto"/>
            <w:noWrap/>
            <w:vAlign w:val="center"/>
            <w:hideMark/>
          </w:tcPr>
          <w:p w14:paraId="530B4861" w14:textId="77777777" w:rsidR="000B3171" w:rsidRPr="0098198C" w:rsidRDefault="000B3171">
            <w:pPr>
              <w:spacing w:before="0" w:after="0" w:line="240" w:lineRule="auto"/>
              <w:ind w:left="0"/>
              <w:jc w:val="right"/>
            </w:pPr>
            <w:r w:rsidRPr="0098198C">
              <w:t>30 003 181</w:t>
            </w:r>
          </w:p>
        </w:tc>
        <w:tc>
          <w:tcPr>
            <w:tcW w:w="1701" w:type="dxa"/>
            <w:tcBorders>
              <w:top w:val="nil"/>
              <w:left w:val="nil"/>
              <w:bottom w:val="single" w:sz="8" w:space="0" w:color="auto"/>
              <w:right w:val="single" w:sz="8" w:space="0" w:color="auto"/>
            </w:tcBorders>
            <w:shd w:val="clear" w:color="auto" w:fill="auto"/>
            <w:noWrap/>
            <w:vAlign w:val="center"/>
            <w:hideMark/>
          </w:tcPr>
          <w:p w14:paraId="72E48A07" w14:textId="77777777" w:rsidR="000B3171" w:rsidRPr="0098198C" w:rsidRDefault="000B3171">
            <w:pPr>
              <w:spacing w:before="0" w:after="0" w:line="240" w:lineRule="auto"/>
              <w:ind w:left="0"/>
              <w:jc w:val="right"/>
            </w:pPr>
            <w:r w:rsidRPr="0098198C">
              <w:t>200 021 205</w:t>
            </w:r>
          </w:p>
        </w:tc>
        <w:tc>
          <w:tcPr>
            <w:tcW w:w="1738" w:type="dxa"/>
            <w:tcBorders>
              <w:top w:val="nil"/>
              <w:left w:val="nil"/>
              <w:bottom w:val="single" w:sz="8" w:space="0" w:color="auto"/>
              <w:right w:val="single" w:sz="8" w:space="0" w:color="auto"/>
            </w:tcBorders>
            <w:shd w:val="clear" w:color="auto" w:fill="auto"/>
            <w:noWrap/>
            <w:vAlign w:val="center"/>
            <w:hideMark/>
          </w:tcPr>
          <w:p w14:paraId="449011C0" w14:textId="77777777" w:rsidR="000B3171" w:rsidRPr="0098198C" w:rsidRDefault="000B3171">
            <w:pPr>
              <w:spacing w:before="0" w:after="0" w:line="240" w:lineRule="auto"/>
              <w:ind w:left="0"/>
              <w:jc w:val="right"/>
            </w:pPr>
            <w:r w:rsidRPr="0098198C">
              <w:t>85,00%</w:t>
            </w:r>
          </w:p>
        </w:tc>
      </w:tr>
      <w:tr w:rsidR="000B3171" w:rsidRPr="0098198C" w14:paraId="277853E7"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049B3028" w14:textId="77777777" w:rsidR="000B3171" w:rsidRPr="0098198C" w:rsidRDefault="000B3171">
            <w:pPr>
              <w:spacing w:before="0" w:after="0" w:line="240" w:lineRule="auto"/>
              <w:ind w:left="0"/>
            </w:pPr>
            <w:r w:rsidRPr="0098198C">
              <w:t>5</w:t>
            </w:r>
          </w:p>
        </w:tc>
        <w:tc>
          <w:tcPr>
            <w:tcW w:w="6059" w:type="dxa"/>
            <w:tcBorders>
              <w:top w:val="single" w:sz="8" w:space="0" w:color="000000"/>
              <w:left w:val="nil"/>
              <w:bottom w:val="nil"/>
              <w:right w:val="single" w:sz="8" w:space="0" w:color="auto"/>
            </w:tcBorders>
            <w:shd w:val="clear" w:color="auto" w:fill="auto"/>
            <w:vAlign w:val="center"/>
            <w:hideMark/>
          </w:tcPr>
          <w:p w14:paraId="50931EDC" w14:textId="77777777" w:rsidR="000B3171" w:rsidRPr="0098198C" w:rsidRDefault="000B3171">
            <w:pPr>
              <w:spacing w:before="0" w:after="0" w:line="240" w:lineRule="auto"/>
              <w:ind w:left="0"/>
            </w:pPr>
            <w:r w:rsidRPr="0098198C">
              <w:t>Priorytet IX: Mazowsze bliższe obywatelom dzięki Funduszom Europejskim</w:t>
            </w:r>
          </w:p>
        </w:tc>
        <w:tc>
          <w:tcPr>
            <w:tcW w:w="992" w:type="dxa"/>
            <w:tcBorders>
              <w:top w:val="nil"/>
              <w:left w:val="nil"/>
              <w:bottom w:val="single" w:sz="8" w:space="0" w:color="auto"/>
              <w:right w:val="single" w:sz="8" w:space="0" w:color="auto"/>
            </w:tcBorders>
            <w:shd w:val="clear" w:color="auto" w:fill="auto"/>
            <w:noWrap/>
            <w:vAlign w:val="center"/>
            <w:hideMark/>
          </w:tcPr>
          <w:p w14:paraId="3713BDD5"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0B665B0A" w14:textId="77777777" w:rsidR="000B3171" w:rsidRPr="0098198C" w:rsidRDefault="000B3171">
            <w:pPr>
              <w:spacing w:before="0" w:after="0" w:line="240" w:lineRule="auto"/>
              <w:ind w:left="0"/>
              <w:jc w:val="right"/>
            </w:pPr>
            <w:r w:rsidRPr="0098198C">
              <w:t>153 731 000</w:t>
            </w:r>
          </w:p>
        </w:tc>
        <w:tc>
          <w:tcPr>
            <w:tcW w:w="1701" w:type="dxa"/>
            <w:tcBorders>
              <w:top w:val="nil"/>
              <w:left w:val="nil"/>
              <w:bottom w:val="single" w:sz="8" w:space="0" w:color="auto"/>
              <w:right w:val="single" w:sz="8" w:space="0" w:color="auto"/>
            </w:tcBorders>
            <w:shd w:val="clear" w:color="auto" w:fill="auto"/>
            <w:noWrap/>
            <w:vAlign w:val="center"/>
            <w:hideMark/>
          </w:tcPr>
          <w:p w14:paraId="70BF4D1F" w14:textId="77777777" w:rsidR="000B3171" w:rsidRPr="0098198C" w:rsidRDefault="000B3171">
            <w:pPr>
              <w:spacing w:before="0" w:after="0" w:line="240" w:lineRule="auto"/>
              <w:ind w:left="0"/>
              <w:jc w:val="right"/>
            </w:pPr>
            <w:r w:rsidRPr="0098198C">
              <w:t>27 129 000</w:t>
            </w:r>
          </w:p>
        </w:tc>
        <w:tc>
          <w:tcPr>
            <w:tcW w:w="1701" w:type="dxa"/>
            <w:tcBorders>
              <w:top w:val="nil"/>
              <w:left w:val="nil"/>
              <w:bottom w:val="single" w:sz="8" w:space="0" w:color="auto"/>
              <w:right w:val="single" w:sz="8" w:space="0" w:color="auto"/>
            </w:tcBorders>
            <w:shd w:val="clear" w:color="auto" w:fill="auto"/>
            <w:noWrap/>
            <w:vAlign w:val="center"/>
            <w:hideMark/>
          </w:tcPr>
          <w:p w14:paraId="75FE8AD4" w14:textId="77777777" w:rsidR="000B3171" w:rsidRPr="0098198C" w:rsidRDefault="000B3171">
            <w:pPr>
              <w:spacing w:before="0" w:after="0" w:line="240" w:lineRule="auto"/>
              <w:ind w:left="0"/>
              <w:jc w:val="right"/>
            </w:pPr>
            <w:r w:rsidRPr="0098198C">
              <w:t>180 860 000</w:t>
            </w:r>
          </w:p>
        </w:tc>
        <w:tc>
          <w:tcPr>
            <w:tcW w:w="1738" w:type="dxa"/>
            <w:tcBorders>
              <w:top w:val="nil"/>
              <w:left w:val="nil"/>
              <w:bottom w:val="single" w:sz="8" w:space="0" w:color="auto"/>
              <w:right w:val="single" w:sz="8" w:space="0" w:color="auto"/>
            </w:tcBorders>
            <w:shd w:val="clear" w:color="auto" w:fill="auto"/>
            <w:noWrap/>
            <w:vAlign w:val="center"/>
            <w:hideMark/>
          </w:tcPr>
          <w:p w14:paraId="4120EEDC" w14:textId="77777777" w:rsidR="000B3171" w:rsidRPr="0098198C" w:rsidRDefault="000B3171">
            <w:pPr>
              <w:spacing w:before="0" w:after="0" w:line="240" w:lineRule="auto"/>
              <w:ind w:left="0"/>
              <w:jc w:val="right"/>
            </w:pPr>
            <w:r w:rsidRPr="0098198C">
              <w:t>85,00%</w:t>
            </w:r>
          </w:p>
        </w:tc>
      </w:tr>
      <w:tr w:rsidR="000B3171" w:rsidRPr="0098198C" w14:paraId="3B1D2983" w14:textId="77777777" w:rsidTr="00413A00">
        <w:trPr>
          <w:trHeight w:val="30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4E37808F" w14:textId="77777777" w:rsidR="000B3171" w:rsidRPr="0098198C" w:rsidRDefault="000B3171">
            <w:pPr>
              <w:spacing w:before="0" w:after="0" w:line="240" w:lineRule="auto"/>
              <w:ind w:left="0"/>
            </w:pPr>
            <w:r>
              <w:t>PT</w:t>
            </w:r>
          </w:p>
        </w:tc>
        <w:tc>
          <w:tcPr>
            <w:tcW w:w="6059" w:type="dxa"/>
            <w:tcBorders>
              <w:top w:val="single" w:sz="8" w:space="0" w:color="000000"/>
              <w:left w:val="nil"/>
              <w:bottom w:val="nil"/>
              <w:right w:val="single" w:sz="8" w:space="0" w:color="auto"/>
            </w:tcBorders>
            <w:shd w:val="clear" w:color="auto" w:fill="auto"/>
            <w:vAlign w:val="center"/>
            <w:hideMark/>
          </w:tcPr>
          <w:p w14:paraId="424BDE44" w14:textId="77777777" w:rsidR="000B3171" w:rsidRPr="0098198C" w:rsidRDefault="000B3171">
            <w:pPr>
              <w:spacing w:before="0" w:after="0" w:line="240" w:lineRule="auto"/>
              <w:ind w:left="0"/>
            </w:pPr>
            <w:r w:rsidRPr="0098198C">
              <w:t>Priorytet X: Pomoc techniczna (EFRR)</w:t>
            </w:r>
          </w:p>
        </w:tc>
        <w:tc>
          <w:tcPr>
            <w:tcW w:w="992" w:type="dxa"/>
            <w:tcBorders>
              <w:top w:val="nil"/>
              <w:left w:val="nil"/>
              <w:bottom w:val="single" w:sz="8" w:space="0" w:color="auto"/>
              <w:right w:val="single" w:sz="8" w:space="0" w:color="auto"/>
            </w:tcBorders>
            <w:shd w:val="clear" w:color="auto" w:fill="auto"/>
            <w:noWrap/>
            <w:vAlign w:val="center"/>
            <w:hideMark/>
          </w:tcPr>
          <w:p w14:paraId="739ABB41"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120EA3AD" w14:textId="77777777" w:rsidR="000B3171" w:rsidRPr="0098198C" w:rsidRDefault="000B3171">
            <w:pPr>
              <w:spacing w:before="0" w:after="0" w:line="240" w:lineRule="auto"/>
              <w:ind w:left="0"/>
              <w:jc w:val="right"/>
            </w:pPr>
            <w:r w:rsidRPr="0098198C">
              <w:t>45 142 986</w:t>
            </w:r>
          </w:p>
        </w:tc>
        <w:tc>
          <w:tcPr>
            <w:tcW w:w="1701" w:type="dxa"/>
            <w:tcBorders>
              <w:top w:val="nil"/>
              <w:left w:val="nil"/>
              <w:bottom w:val="single" w:sz="8" w:space="0" w:color="auto"/>
              <w:right w:val="single" w:sz="8" w:space="0" w:color="auto"/>
            </w:tcBorders>
            <w:shd w:val="clear" w:color="auto" w:fill="auto"/>
            <w:noWrap/>
            <w:vAlign w:val="center"/>
            <w:hideMark/>
          </w:tcPr>
          <w:p w14:paraId="56A9EF73" w14:textId="77777777" w:rsidR="000B3171" w:rsidRPr="0098198C" w:rsidRDefault="000B3171">
            <w:pPr>
              <w:spacing w:before="0" w:after="0" w:line="240" w:lineRule="auto"/>
              <w:ind w:left="0"/>
              <w:jc w:val="right"/>
            </w:pPr>
            <w:r w:rsidRPr="0098198C">
              <w:t>7 966 410</w:t>
            </w:r>
          </w:p>
        </w:tc>
        <w:tc>
          <w:tcPr>
            <w:tcW w:w="1701" w:type="dxa"/>
            <w:tcBorders>
              <w:top w:val="nil"/>
              <w:left w:val="nil"/>
              <w:bottom w:val="single" w:sz="8" w:space="0" w:color="auto"/>
              <w:right w:val="single" w:sz="8" w:space="0" w:color="auto"/>
            </w:tcBorders>
            <w:shd w:val="clear" w:color="auto" w:fill="auto"/>
            <w:noWrap/>
            <w:vAlign w:val="center"/>
            <w:hideMark/>
          </w:tcPr>
          <w:p w14:paraId="5053F32E" w14:textId="77777777" w:rsidR="000B3171" w:rsidRPr="0098198C" w:rsidRDefault="000B3171">
            <w:pPr>
              <w:spacing w:before="0" w:after="0" w:line="240" w:lineRule="auto"/>
              <w:ind w:left="0"/>
              <w:jc w:val="right"/>
            </w:pPr>
            <w:r w:rsidRPr="0098198C">
              <w:t>53 109 396</w:t>
            </w:r>
          </w:p>
        </w:tc>
        <w:tc>
          <w:tcPr>
            <w:tcW w:w="1738" w:type="dxa"/>
            <w:tcBorders>
              <w:top w:val="nil"/>
              <w:left w:val="nil"/>
              <w:bottom w:val="single" w:sz="8" w:space="0" w:color="auto"/>
              <w:right w:val="single" w:sz="8" w:space="0" w:color="auto"/>
            </w:tcBorders>
            <w:shd w:val="clear" w:color="auto" w:fill="auto"/>
            <w:noWrap/>
            <w:vAlign w:val="center"/>
            <w:hideMark/>
          </w:tcPr>
          <w:p w14:paraId="3FA514D6" w14:textId="77777777" w:rsidR="000B3171" w:rsidRPr="0098198C" w:rsidRDefault="000B3171">
            <w:pPr>
              <w:spacing w:before="0" w:after="0" w:line="240" w:lineRule="auto"/>
              <w:ind w:left="0"/>
              <w:jc w:val="right"/>
            </w:pPr>
            <w:r w:rsidRPr="0098198C">
              <w:t>85,00%</w:t>
            </w:r>
          </w:p>
        </w:tc>
      </w:tr>
      <w:tr w:rsidR="000B3171" w:rsidRPr="0098198C" w14:paraId="228C53EA" w14:textId="77777777" w:rsidTr="00413A00">
        <w:trPr>
          <w:trHeight w:val="300"/>
        </w:trPr>
        <w:tc>
          <w:tcPr>
            <w:tcW w:w="887" w:type="dxa"/>
            <w:tcBorders>
              <w:top w:val="single" w:sz="8" w:space="0" w:color="000000"/>
              <w:left w:val="single" w:sz="8" w:space="0" w:color="auto"/>
              <w:bottom w:val="single" w:sz="8" w:space="0" w:color="auto"/>
              <w:right w:val="single" w:sz="8" w:space="0" w:color="auto"/>
            </w:tcBorders>
            <w:shd w:val="clear" w:color="auto" w:fill="auto"/>
            <w:noWrap/>
            <w:vAlign w:val="center"/>
            <w:hideMark/>
          </w:tcPr>
          <w:p w14:paraId="68CE6346" w14:textId="77777777" w:rsidR="000B3171" w:rsidRPr="0098198C" w:rsidRDefault="000B3171">
            <w:pPr>
              <w:spacing w:before="0" w:after="0" w:line="240" w:lineRule="auto"/>
              <w:ind w:left="0"/>
            </w:pPr>
            <w:r w:rsidRPr="0098198C">
              <w:t>PT</w:t>
            </w:r>
          </w:p>
        </w:tc>
        <w:tc>
          <w:tcPr>
            <w:tcW w:w="6059" w:type="dxa"/>
            <w:tcBorders>
              <w:top w:val="single" w:sz="8" w:space="0" w:color="000000"/>
              <w:left w:val="nil"/>
              <w:bottom w:val="single" w:sz="8" w:space="0" w:color="auto"/>
              <w:right w:val="single" w:sz="8" w:space="0" w:color="auto"/>
            </w:tcBorders>
            <w:shd w:val="clear" w:color="auto" w:fill="auto"/>
            <w:vAlign w:val="center"/>
            <w:hideMark/>
          </w:tcPr>
          <w:p w14:paraId="50C368B8" w14:textId="77777777" w:rsidR="000B3171" w:rsidRPr="0098198C" w:rsidRDefault="000B3171">
            <w:pPr>
              <w:spacing w:before="0" w:after="0" w:line="240" w:lineRule="auto"/>
              <w:ind w:left="0"/>
            </w:pPr>
            <w:r w:rsidRPr="0098198C">
              <w:t>Priorytet XI: Pomoc techniczna (EFS+)</w:t>
            </w:r>
          </w:p>
        </w:tc>
        <w:tc>
          <w:tcPr>
            <w:tcW w:w="992" w:type="dxa"/>
            <w:tcBorders>
              <w:top w:val="nil"/>
              <w:left w:val="nil"/>
              <w:bottom w:val="single" w:sz="8" w:space="0" w:color="auto"/>
              <w:right w:val="single" w:sz="8" w:space="0" w:color="auto"/>
            </w:tcBorders>
            <w:shd w:val="clear" w:color="auto" w:fill="auto"/>
            <w:noWrap/>
            <w:vAlign w:val="center"/>
            <w:hideMark/>
          </w:tcPr>
          <w:p w14:paraId="73953115"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3D88F574" w14:textId="77777777" w:rsidR="000B3171" w:rsidRPr="0098198C" w:rsidRDefault="000B3171">
            <w:pPr>
              <w:spacing w:before="0" w:after="0" w:line="240" w:lineRule="auto"/>
              <w:ind w:left="0"/>
              <w:jc w:val="right"/>
            </w:pPr>
            <w:r w:rsidRPr="0098198C">
              <w:t>18 792 153</w:t>
            </w:r>
          </w:p>
        </w:tc>
        <w:tc>
          <w:tcPr>
            <w:tcW w:w="1701" w:type="dxa"/>
            <w:tcBorders>
              <w:top w:val="nil"/>
              <w:left w:val="nil"/>
              <w:bottom w:val="single" w:sz="8" w:space="0" w:color="auto"/>
              <w:right w:val="single" w:sz="8" w:space="0" w:color="auto"/>
            </w:tcBorders>
            <w:shd w:val="clear" w:color="auto" w:fill="auto"/>
            <w:noWrap/>
            <w:vAlign w:val="center"/>
            <w:hideMark/>
          </w:tcPr>
          <w:p w14:paraId="4A3D42AD" w14:textId="77777777" w:rsidR="000B3171" w:rsidRPr="0098198C" w:rsidRDefault="000B3171">
            <w:pPr>
              <w:spacing w:before="0" w:after="0" w:line="240" w:lineRule="auto"/>
              <w:ind w:left="0"/>
              <w:jc w:val="right"/>
            </w:pPr>
            <w:r w:rsidRPr="0098198C">
              <w:t>3 316 263</w:t>
            </w:r>
          </w:p>
        </w:tc>
        <w:tc>
          <w:tcPr>
            <w:tcW w:w="1701" w:type="dxa"/>
            <w:tcBorders>
              <w:top w:val="nil"/>
              <w:left w:val="nil"/>
              <w:bottom w:val="single" w:sz="8" w:space="0" w:color="auto"/>
              <w:right w:val="single" w:sz="8" w:space="0" w:color="auto"/>
            </w:tcBorders>
            <w:shd w:val="clear" w:color="auto" w:fill="auto"/>
            <w:noWrap/>
            <w:vAlign w:val="center"/>
            <w:hideMark/>
          </w:tcPr>
          <w:p w14:paraId="2B33B107" w14:textId="77777777" w:rsidR="000B3171" w:rsidRPr="0098198C" w:rsidRDefault="000B3171">
            <w:pPr>
              <w:spacing w:before="0" w:after="0" w:line="240" w:lineRule="auto"/>
              <w:ind w:left="0"/>
              <w:jc w:val="right"/>
            </w:pPr>
            <w:r w:rsidRPr="0098198C">
              <w:t>22 108 416</w:t>
            </w:r>
          </w:p>
        </w:tc>
        <w:tc>
          <w:tcPr>
            <w:tcW w:w="1738" w:type="dxa"/>
            <w:tcBorders>
              <w:top w:val="nil"/>
              <w:left w:val="nil"/>
              <w:bottom w:val="single" w:sz="8" w:space="0" w:color="auto"/>
              <w:right w:val="single" w:sz="8" w:space="0" w:color="auto"/>
            </w:tcBorders>
            <w:shd w:val="clear" w:color="auto" w:fill="auto"/>
            <w:noWrap/>
            <w:vAlign w:val="center"/>
            <w:hideMark/>
          </w:tcPr>
          <w:p w14:paraId="791B2CA3" w14:textId="77777777" w:rsidR="000B3171" w:rsidRPr="0098198C" w:rsidRDefault="000B3171">
            <w:pPr>
              <w:spacing w:before="0" w:after="0" w:line="240" w:lineRule="auto"/>
              <w:ind w:left="0"/>
              <w:jc w:val="right"/>
            </w:pPr>
            <w:r w:rsidRPr="0098198C">
              <w:t>85,00%</w:t>
            </w:r>
          </w:p>
        </w:tc>
      </w:tr>
      <w:tr w:rsidR="000B3171" w:rsidRPr="0098198C" w14:paraId="341C77C6" w14:textId="77777777">
        <w:trPr>
          <w:trHeight w:val="300"/>
        </w:trPr>
        <w:tc>
          <w:tcPr>
            <w:tcW w:w="7938" w:type="dxa"/>
            <w:gridSpan w:val="3"/>
            <w:tcBorders>
              <w:top w:val="nil"/>
              <w:left w:val="single" w:sz="8" w:space="0" w:color="auto"/>
              <w:bottom w:val="single" w:sz="8" w:space="0" w:color="auto"/>
              <w:right w:val="single" w:sz="8" w:space="0" w:color="auto"/>
            </w:tcBorders>
            <w:shd w:val="clear" w:color="auto" w:fill="auto"/>
            <w:noWrap/>
            <w:vAlign w:val="center"/>
            <w:hideMark/>
          </w:tcPr>
          <w:p w14:paraId="7C7C04A8" w14:textId="77777777" w:rsidR="000B3171" w:rsidRPr="0098198C" w:rsidRDefault="000B3171">
            <w:pPr>
              <w:spacing w:before="0" w:after="0" w:line="240" w:lineRule="auto"/>
              <w:ind w:left="0"/>
              <w:rPr>
                <w:b/>
                <w:bCs/>
              </w:rPr>
            </w:pPr>
            <w:r w:rsidRPr="0098198C">
              <w:rPr>
                <w:b/>
                <w:bCs/>
              </w:rPr>
              <w:t>Razem (Mazowiecki Regionalny)</w:t>
            </w:r>
          </w:p>
        </w:tc>
        <w:tc>
          <w:tcPr>
            <w:tcW w:w="1701" w:type="dxa"/>
            <w:tcBorders>
              <w:top w:val="nil"/>
              <w:left w:val="nil"/>
              <w:bottom w:val="single" w:sz="8" w:space="0" w:color="auto"/>
              <w:right w:val="single" w:sz="8" w:space="0" w:color="auto"/>
            </w:tcBorders>
            <w:shd w:val="clear" w:color="auto" w:fill="auto"/>
            <w:noWrap/>
            <w:vAlign w:val="center"/>
            <w:hideMark/>
          </w:tcPr>
          <w:p w14:paraId="3CCB9A44" w14:textId="77777777" w:rsidR="000B3171" w:rsidRPr="0098198C" w:rsidRDefault="000B3171">
            <w:pPr>
              <w:spacing w:before="0" w:after="0" w:line="240" w:lineRule="auto"/>
              <w:ind w:left="0"/>
              <w:jc w:val="right"/>
              <w:rPr>
                <w:b/>
                <w:bCs/>
              </w:rPr>
            </w:pPr>
            <w:r w:rsidRPr="00D43CB1">
              <w:rPr>
                <w:b/>
                <w:bCs/>
              </w:rPr>
              <w:t>1 595 124 708</w:t>
            </w:r>
          </w:p>
        </w:tc>
        <w:tc>
          <w:tcPr>
            <w:tcW w:w="1701" w:type="dxa"/>
            <w:tcBorders>
              <w:top w:val="nil"/>
              <w:left w:val="nil"/>
              <w:bottom w:val="single" w:sz="8" w:space="0" w:color="auto"/>
              <w:right w:val="single" w:sz="8" w:space="0" w:color="auto"/>
            </w:tcBorders>
            <w:shd w:val="clear" w:color="auto" w:fill="auto"/>
            <w:noWrap/>
            <w:vAlign w:val="center"/>
            <w:hideMark/>
          </w:tcPr>
          <w:p w14:paraId="69E9F8A5" w14:textId="77777777" w:rsidR="000B3171" w:rsidRPr="0098198C" w:rsidRDefault="000B3171">
            <w:pPr>
              <w:spacing w:before="0" w:after="0" w:line="240" w:lineRule="auto"/>
              <w:ind w:left="0"/>
              <w:jc w:val="right"/>
              <w:rPr>
                <w:b/>
                <w:bCs/>
              </w:rPr>
            </w:pPr>
            <w:r w:rsidRPr="00D43CB1">
              <w:rPr>
                <w:b/>
                <w:bCs/>
              </w:rPr>
              <w:t>281 492 601</w:t>
            </w:r>
          </w:p>
        </w:tc>
        <w:tc>
          <w:tcPr>
            <w:tcW w:w="1701" w:type="dxa"/>
            <w:tcBorders>
              <w:top w:val="nil"/>
              <w:left w:val="nil"/>
              <w:bottom w:val="single" w:sz="8" w:space="0" w:color="auto"/>
              <w:right w:val="single" w:sz="8" w:space="0" w:color="auto"/>
            </w:tcBorders>
            <w:shd w:val="clear" w:color="auto" w:fill="auto"/>
            <w:noWrap/>
            <w:vAlign w:val="center"/>
            <w:hideMark/>
          </w:tcPr>
          <w:p w14:paraId="4FF4B8E4" w14:textId="77777777" w:rsidR="000B3171" w:rsidRPr="0098198C" w:rsidRDefault="000B3171">
            <w:pPr>
              <w:spacing w:before="0" w:after="0" w:line="240" w:lineRule="auto"/>
              <w:ind w:left="0"/>
              <w:jc w:val="right"/>
              <w:rPr>
                <w:b/>
                <w:bCs/>
              </w:rPr>
            </w:pPr>
            <w:r w:rsidRPr="00D43CB1">
              <w:rPr>
                <w:b/>
                <w:bCs/>
              </w:rPr>
              <w:t>1 876 617 309</w:t>
            </w:r>
          </w:p>
        </w:tc>
        <w:tc>
          <w:tcPr>
            <w:tcW w:w="1738" w:type="dxa"/>
            <w:tcBorders>
              <w:top w:val="nil"/>
              <w:left w:val="nil"/>
              <w:bottom w:val="single" w:sz="8" w:space="0" w:color="auto"/>
              <w:right w:val="single" w:sz="8" w:space="0" w:color="auto"/>
            </w:tcBorders>
            <w:shd w:val="clear" w:color="auto" w:fill="auto"/>
            <w:noWrap/>
            <w:vAlign w:val="center"/>
            <w:hideMark/>
          </w:tcPr>
          <w:p w14:paraId="7A65F2B1" w14:textId="77777777" w:rsidR="000B3171" w:rsidRPr="0098198C" w:rsidRDefault="000B3171" w:rsidP="00413A00">
            <w:pPr>
              <w:keepNext/>
              <w:spacing w:before="0" w:after="0" w:line="240" w:lineRule="auto"/>
              <w:ind w:left="0"/>
              <w:jc w:val="right"/>
              <w:rPr>
                <w:b/>
                <w:bCs/>
              </w:rPr>
            </w:pPr>
            <w:r w:rsidRPr="0098198C">
              <w:rPr>
                <w:b/>
                <w:bCs/>
              </w:rPr>
              <w:t>85,00%</w:t>
            </w:r>
          </w:p>
        </w:tc>
      </w:tr>
    </w:tbl>
    <w:p w14:paraId="6DBD9AF4" w14:textId="654B8F08" w:rsidR="00413A00" w:rsidRDefault="00413A00" w:rsidP="00413A00">
      <w:pPr>
        <w:pStyle w:val="Tekstprzypisudolnego"/>
      </w:pPr>
      <w:r>
        <w:t>Źródło: Opracowanie własne na podstawie FEM27</w:t>
      </w:r>
    </w:p>
    <w:p w14:paraId="7C8F3485" w14:textId="0BF2B7BE" w:rsidR="00E34C77" w:rsidRDefault="00E34C77">
      <w:pPr>
        <w:spacing w:before="0" w:after="160" w:line="259" w:lineRule="auto"/>
        <w:ind w:left="0"/>
        <w:rPr>
          <w:rFonts w:ascii="Calibri" w:eastAsia="Calibri" w:hAnsi="Calibri" w:cs="Calibri"/>
          <w:szCs w:val="24"/>
        </w:rPr>
      </w:pPr>
      <w:r>
        <w:rPr>
          <w:rFonts w:ascii="Calibri" w:eastAsia="Calibri" w:hAnsi="Calibri" w:cs="Calibri"/>
          <w:szCs w:val="24"/>
        </w:rPr>
        <w:br w:type="page"/>
      </w:r>
    </w:p>
    <w:p w14:paraId="7690652E" w14:textId="77777777" w:rsidR="00E34C77" w:rsidRDefault="00E34C77" w:rsidP="00E34C77">
      <w:pPr>
        <w:ind w:left="0"/>
        <w:rPr>
          <w:rFonts w:ascii="Calibri" w:eastAsia="Calibri" w:hAnsi="Calibri" w:cs="Calibri"/>
          <w:szCs w:val="24"/>
        </w:rPr>
        <w:sectPr w:rsidR="00E34C77" w:rsidSect="00E34C77">
          <w:pgSz w:w="16838" w:h="11906" w:orient="landscape"/>
          <w:pgMar w:top="1418" w:right="1418" w:bottom="1418" w:left="1701" w:header="709" w:footer="709" w:gutter="0"/>
          <w:cols w:space="708"/>
          <w:docGrid w:linePitch="360"/>
        </w:sectPr>
      </w:pPr>
    </w:p>
    <w:p w14:paraId="35C75BA3" w14:textId="77777777" w:rsidR="00826814" w:rsidRPr="00185D53" w:rsidRDefault="00826814" w:rsidP="00826814">
      <w:pPr>
        <w:ind w:left="0"/>
        <w:rPr>
          <w:rFonts w:ascii="Calibri" w:eastAsia="Calibri" w:hAnsi="Calibri" w:cs="Calibri"/>
          <w:szCs w:val="24"/>
        </w:rPr>
      </w:pPr>
      <w:r w:rsidRPr="00185D53">
        <w:rPr>
          <w:rFonts w:ascii="Calibri" w:eastAsia="Calibri" w:hAnsi="Calibri" w:cs="Calibri"/>
          <w:szCs w:val="24"/>
        </w:rPr>
        <w:lastRenderedPageBreak/>
        <w:t>Ponadto, Program FEM dla Mazowsza przewiduje preferencje dla partnerstw terytorialnych w realizacji następujących celów szczegółowych:</w:t>
      </w:r>
    </w:p>
    <w:p w14:paraId="3C134D96" w14:textId="77777777"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 wspieranie efektywności energetycznej i redukcji emisji gazów cieplarnianych</w:t>
      </w:r>
    </w:p>
    <w:p w14:paraId="4B94575F" w14:textId="77777777"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2(ii) wspieranie energii odnawialnej zgodnie z dyrektywą (UE) 2018/200, w tym określonymi w niej kryteriami zrównoważonego rozwoju</w:t>
      </w:r>
    </w:p>
    <w:p w14:paraId="14E8B639" w14:textId="77777777"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2(iv) wspieranie przystosowania się do zmiany klimatu i zapobiegania ryzyku związanemu z klęskami żywiołowymi i katastrofami, a także odporności, z uwzględnieniem podejścia ekosystemowego.</w:t>
      </w:r>
    </w:p>
    <w:p w14:paraId="3EA372F6" w14:textId="77777777"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2(vi) wspieranie transformacji w kierunku gospodarki o obiegu zamkniętym i gospodarki zasobooszczędnej.</w:t>
      </w:r>
    </w:p>
    <w:p w14:paraId="162C1E8E" w14:textId="03054757" w:rsidR="00EC76AF" w:rsidRPr="00EC76AF" w:rsidRDefault="00826814" w:rsidP="00EC76AF">
      <w:pPr>
        <w:pStyle w:val="Akapitzlist"/>
        <w:numPr>
          <w:ilvl w:val="0"/>
          <w:numId w:val="46"/>
        </w:numPr>
        <w:rPr>
          <w:rFonts w:ascii="Calibri" w:eastAsia="Calibri" w:hAnsi="Calibri" w:cs="Calibri"/>
          <w:szCs w:val="24"/>
        </w:rPr>
      </w:pPr>
      <w:r w:rsidRPr="00185D53">
        <w:rPr>
          <w:rFonts w:ascii="Calibri" w:eastAsia="Calibri" w:hAnsi="Calibri" w:cs="Calibri"/>
          <w:szCs w:val="24"/>
        </w:rPr>
        <w:t>2(vii) wzmacnianie ochrony i zachowania przyrody, różnorodności biologicznej oraz zielonej infrastruktury, w tym na obszarach miejskich, oraz ograniczanie wszelkich rodzajów zanieczyszczenia.</w:t>
      </w:r>
    </w:p>
    <w:p w14:paraId="01633A71" w14:textId="042BCC66" w:rsidR="00413A00" w:rsidRDefault="00413A00" w:rsidP="00E65561">
      <w:pPr>
        <w:pStyle w:val="Legenda"/>
      </w:pPr>
      <w:bookmarkStart w:id="105" w:name="_Toc147140423"/>
      <w:r>
        <w:t xml:space="preserve">Tabela </w:t>
      </w:r>
      <w:r>
        <w:fldChar w:fldCharType="begin"/>
      </w:r>
      <w:r>
        <w:instrText xml:space="preserve"> SEQ Tabela \* ARABIC </w:instrText>
      </w:r>
      <w:r>
        <w:fldChar w:fldCharType="separate"/>
      </w:r>
      <w:r w:rsidR="00542801">
        <w:t>15</w:t>
      </w:r>
      <w:r>
        <w:fldChar w:fldCharType="end"/>
      </w:r>
      <w:r w:rsidR="00E65561">
        <w:t>.</w:t>
      </w:r>
      <w:r>
        <w:t xml:space="preserve"> Sumaryczne zapotrzebowanie finansowe na planowane projekty</w:t>
      </w:r>
      <w:r w:rsidR="00EC00AA">
        <w:t xml:space="preserve"> i przedsięwzięcia</w:t>
      </w:r>
      <w:bookmarkEnd w:id="105"/>
    </w:p>
    <w:tbl>
      <w:tblPr>
        <w:tblStyle w:val="Tabela-Siatka"/>
        <w:tblW w:w="9067" w:type="dxa"/>
        <w:tblLook w:val="04A0" w:firstRow="1" w:lastRow="0" w:firstColumn="1" w:lastColumn="0" w:noHBand="0" w:noVBand="1"/>
      </w:tblPr>
      <w:tblGrid>
        <w:gridCol w:w="6374"/>
        <w:gridCol w:w="2693"/>
      </w:tblGrid>
      <w:tr w:rsidR="00366AD6" w:rsidRPr="007745E2" w14:paraId="51EE2D2A" w14:textId="77777777" w:rsidTr="00EC76AF">
        <w:tc>
          <w:tcPr>
            <w:tcW w:w="6374" w:type="dxa"/>
            <w:shd w:val="clear" w:color="auto" w:fill="FBB613"/>
            <w:vAlign w:val="center"/>
          </w:tcPr>
          <w:p w14:paraId="6039AE5A" w14:textId="77777777" w:rsidR="00366AD6" w:rsidRPr="00444177" w:rsidRDefault="00366AD6" w:rsidP="00EC76AF">
            <w:pPr>
              <w:pStyle w:val="elementgraficznytabela"/>
              <w:keepNext w:val="0"/>
              <w:keepLines/>
              <w:widowControl w:val="0"/>
              <w:rPr>
                <w:rStyle w:val="Pogrubienie"/>
              </w:rPr>
            </w:pPr>
            <w:r>
              <w:rPr>
                <w:rStyle w:val="Pogrubienie"/>
              </w:rPr>
              <w:t>Cel</w:t>
            </w:r>
          </w:p>
        </w:tc>
        <w:tc>
          <w:tcPr>
            <w:tcW w:w="2693" w:type="dxa"/>
            <w:shd w:val="clear" w:color="auto" w:fill="FBB613"/>
          </w:tcPr>
          <w:p w14:paraId="1FE29155" w14:textId="2C52068F" w:rsidR="00366AD6" w:rsidRPr="00821226" w:rsidRDefault="00366AD6">
            <w:pPr>
              <w:pStyle w:val="elementgraficznytabela"/>
              <w:keepNext w:val="0"/>
              <w:keepLines/>
              <w:widowControl w:val="0"/>
              <w:rPr>
                <w:rStyle w:val="Pogrubienie"/>
              </w:rPr>
            </w:pPr>
            <w:r>
              <w:rPr>
                <w:rStyle w:val="Pogrubienie"/>
              </w:rPr>
              <w:t xml:space="preserve">Szacunkowa wartość </w:t>
            </w:r>
            <w:r w:rsidR="001F56D3">
              <w:rPr>
                <w:rStyle w:val="Pogrubienie"/>
              </w:rPr>
              <w:t>projektów i przedsięwzię</w:t>
            </w:r>
            <w:r w:rsidR="002D7D08">
              <w:rPr>
                <w:rStyle w:val="Pogrubienie"/>
              </w:rPr>
              <w:t>ć</w:t>
            </w:r>
            <w:r>
              <w:rPr>
                <w:rStyle w:val="Pogrubienie"/>
              </w:rPr>
              <w:t xml:space="preserve"> </w:t>
            </w:r>
            <w:r w:rsidR="0044708D">
              <w:rPr>
                <w:rStyle w:val="Pogrubienie"/>
              </w:rPr>
              <w:t xml:space="preserve">w zaokrągleniu do tys. zł </w:t>
            </w:r>
            <w:r w:rsidRPr="00821226">
              <w:rPr>
                <w:rStyle w:val="Pogrubienie"/>
              </w:rPr>
              <w:t>(</w:t>
            </w:r>
            <w:r>
              <w:rPr>
                <w:rStyle w:val="Pogrubienie"/>
              </w:rPr>
              <w:t xml:space="preserve">w zł, </w:t>
            </w:r>
            <w:r w:rsidRPr="00821226">
              <w:rPr>
                <w:rStyle w:val="Pogrubienie"/>
              </w:rPr>
              <w:t>brutto)</w:t>
            </w:r>
          </w:p>
        </w:tc>
      </w:tr>
      <w:tr w:rsidR="00366AD6" w:rsidRPr="001F56D3" w14:paraId="24AA012A" w14:textId="77777777">
        <w:tc>
          <w:tcPr>
            <w:tcW w:w="6374" w:type="dxa"/>
            <w:shd w:val="clear" w:color="auto" w:fill="auto"/>
          </w:tcPr>
          <w:p w14:paraId="39478272" w14:textId="548BBAE9" w:rsidR="00366AD6" w:rsidRPr="001F56D3" w:rsidRDefault="00366AD6">
            <w:pPr>
              <w:pStyle w:val="elementgraficznytabela"/>
              <w:keepNext w:val="0"/>
              <w:keepLines/>
              <w:widowControl w:val="0"/>
              <w:rPr>
                <w:rStyle w:val="Pogrubienie"/>
              </w:rPr>
            </w:pPr>
            <w:r w:rsidRPr="001F56D3">
              <w:t xml:space="preserve">Cel 1: </w:t>
            </w:r>
            <w:r w:rsidR="00190016" w:rsidRPr="001F56D3">
              <w:t>Rozwój lokalnego potencjału i polepszenie warunków dla nowoczesnego rozwoju gospodarczego</w:t>
            </w:r>
          </w:p>
        </w:tc>
        <w:tc>
          <w:tcPr>
            <w:tcW w:w="2693" w:type="dxa"/>
            <w:vAlign w:val="center"/>
          </w:tcPr>
          <w:p w14:paraId="07640F42" w14:textId="1E837510" w:rsidR="00366AD6" w:rsidRPr="001F56D3" w:rsidRDefault="001F56D3">
            <w:pPr>
              <w:spacing w:before="0" w:after="0" w:line="240" w:lineRule="auto"/>
              <w:ind w:left="0"/>
              <w:rPr>
                <w:noProof/>
                <w:szCs w:val="24"/>
              </w:rPr>
            </w:pPr>
            <w:r>
              <w:rPr>
                <w:noProof/>
                <w:szCs w:val="24"/>
              </w:rPr>
              <w:t>16 100</w:t>
            </w:r>
            <w:r w:rsidRPr="001F56D3">
              <w:rPr>
                <w:noProof/>
                <w:szCs w:val="24"/>
              </w:rPr>
              <w:t xml:space="preserve"> 000</w:t>
            </w:r>
            <w:r w:rsidR="00940EC5" w:rsidRPr="001F56D3">
              <w:rPr>
                <w:noProof/>
                <w:szCs w:val="24"/>
              </w:rPr>
              <w:t>,00</w:t>
            </w:r>
          </w:p>
        </w:tc>
      </w:tr>
      <w:tr w:rsidR="00366AD6" w:rsidRPr="001F56D3" w14:paraId="5A4F36B9" w14:textId="77777777">
        <w:tc>
          <w:tcPr>
            <w:tcW w:w="6374" w:type="dxa"/>
            <w:shd w:val="clear" w:color="auto" w:fill="auto"/>
          </w:tcPr>
          <w:p w14:paraId="28FB65DA" w14:textId="64AC75B3" w:rsidR="00366AD6" w:rsidRPr="001F56D3" w:rsidRDefault="00366AD6">
            <w:pPr>
              <w:pStyle w:val="elementgraficznytabela"/>
              <w:keepNext w:val="0"/>
              <w:keepLines/>
              <w:widowControl w:val="0"/>
              <w:rPr>
                <w:rStyle w:val="Pogrubienie"/>
                <w:b w:val="0"/>
                <w:bCs w:val="0"/>
              </w:rPr>
            </w:pPr>
            <w:r w:rsidRPr="001F56D3">
              <w:t xml:space="preserve">Cel 2: </w:t>
            </w:r>
            <w:r w:rsidR="001202F9" w:rsidRPr="001F56D3">
              <w:t>Społeczeństwo aktywnie włączone w życie obszaru</w:t>
            </w:r>
          </w:p>
        </w:tc>
        <w:tc>
          <w:tcPr>
            <w:tcW w:w="2693" w:type="dxa"/>
            <w:vAlign w:val="center"/>
          </w:tcPr>
          <w:p w14:paraId="4F7F1B82" w14:textId="1AFB625D" w:rsidR="00366AD6" w:rsidRPr="001F56D3" w:rsidRDefault="0044708D">
            <w:pPr>
              <w:spacing w:before="0" w:after="0" w:line="240" w:lineRule="auto"/>
              <w:ind w:left="0"/>
              <w:rPr>
                <w:noProof/>
                <w:szCs w:val="24"/>
              </w:rPr>
            </w:pPr>
            <w:r>
              <w:rPr>
                <w:noProof/>
                <w:szCs w:val="24"/>
              </w:rPr>
              <w:t>104</w:t>
            </w:r>
            <w:r w:rsidR="00940EC5" w:rsidRPr="001F56D3">
              <w:rPr>
                <w:noProof/>
                <w:szCs w:val="24"/>
              </w:rPr>
              <w:t xml:space="preserve"> </w:t>
            </w:r>
            <w:r>
              <w:rPr>
                <w:noProof/>
                <w:szCs w:val="24"/>
              </w:rPr>
              <w:t>63</w:t>
            </w:r>
            <w:r w:rsidR="00940EC5" w:rsidRPr="001F56D3">
              <w:rPr>
                <w:noProof/>
                <w:szCs w:val="24"/>
              </w:rPr>
              <w:t>0 000,00</w:t>
            </w:r>
          </w:p>
        </w:tc>
      </w:tr>
      <w:tr w:rsidR="00366AD6" w:rsidRPr="001F56D3" w14:paraId="29233A6C" w14:textId="77777777">
        <w:tc>
          <w:tcPr>
            <w:tcW w:w="6374" w:type="dxa"/>
            <w:shd w:val="clear" w:color="auto" w:fill="auto"/>
          </w:tcPr>
          <w:p w14:paraId="2BF331A6" w14:textId="131B699F" w:rsidR="00366AD6" w:rsidRPr="001F56D3" w:rsidRDefault="00366AD6">
            <w:pPr>
              <w:pStyle w:val="elementgraficznytabela"/>
              <w:keepNext w:val="0"/>
              <w:keepLines/>
              <w:widowControl w:val="0"/>
              <w:rPr>
                <w:rStyle w:val="Pogrubienie"/>
                <w:b w:val="0"/>
                <w:bCs w:val="0"/>
              </w:rPr>
            </w:pPr>
            <w:r w:rsidRPr="001F56D3">
              <w:t xml:space="preserve">Cel 3: </w:t>
            </w:r>
            <w:r w:rsidR="001202F9" w:rsidRPr="001F56D3">
              <w:t xml:space="preserve">Wykorzystanie zasobów naturalnych w rozwoju oraz uporządkowana przestrzeń  </w:t>
            </w:r>
          </w:p>
        </w:tc>
        <w:tc>
          <w:tcPr>
            <w:tcW w:w="2693" w:type="dxa"/>
            <w:vAlign w:val="center"/>
          </w:tcPr>
          <w:p w14:paraId="2BC46A00" w14:textId="4A2A27CC" w:rsidR="00366AD6" w:rsidRPr="001F56D3" w:rsidRDefault="0044708D">
            <w:pPr>
              <w:spacing w:before="0" w:after="0" w:line="240" w:lineRule="auto"/>
              <w:ind w:left="0"/>
              <w:rPr>
                <w:rFonts w:ascii="Calibri" w:hAnsi="Calibri" w:cs="Calibri"/>
                <w:color w:val="000000"/>
                <w:szCs w:val="24"/>
              </w:rPr>
            </w:pPr>
            <w:r>
              <w:rPr>
                <w:rFonts w:ascii="Calibri" w:hAnsi="Calibri" w:cs="Calibri"/>
                <w:color w:val="000000"/>
                <w:szCs w:val="24"/>
              </w:rPr>
              <w:t>1</w:t>
            </w:r>
            <w:r w:rsidR="00940EC5" w:rsidRPr="001F56D3">
              <w:rPr>
                <w:rFonts w:ascii="Calibri" w:hAnsi="Calibri" w:cs="Calibri"/>
                <w:color w:val="000000"/>
                <w:szCs w:val="24"/>
              </w:rPr>
              <w:t xml:space="preserve"> </w:t>
            </w:r>
            <w:r>
              <w:rPr>
                <w:rFonts w:ascii="Calibri" w:hAnsi="Calibri" w:cs="Calibri"/>
                <w:color w:val="000000"/>
                <w:szCs w:val="24"/>
              </w:rPr>
              <w:t>112</w:t>
            </w:r>
            <w:r w:rsidR="00940EC5" w:rsidRPr="001F56D3">
              <w:rPr>
                <w:rFonts w:ascii="Calibri" w:hAnsi="Calibri" w:cs="Calibri"/>
                <w:color w:val="000000"/>
                <w:szCs w:val="24"/>
              </w:rPr>
              <w:t xml:space="preserve"> </w:t>
            </w:r>
            <w:r>
              <w:rPr>
                <w:rFonts w:ascii="Calibri" w:hAnsi="Calibri" w:cs="Calibri"/>
                <w:color w:val="000000"/>
                <w:szCs w:val="24"/>
              </w:rPr>
              <w:t>681</w:t>
            </w:r>
            <w:r w:rsidR="00940EC5" w:rsidRPr="001F56D3">
              <w:rPr>
                <w:rFonts w:ascii="Calibri" w:hAnsi="Calibri" w:cs="Calibri"/>
                <w:color w:val="000000"/>
                <w:szCs w:val="24"/>
              </w:rPr>
              <w:t xml:space="preserve"> 000,00</w:t>
            </w:r>
          </w:p>
        </w:tc>
      </w:tr>
      <w:tr w:rsidR="00366AD6" w:rsidRPr="001F56D3" w14:paraId="54F612EE" w14:textId="77777777">
        <w:tc>
          <w:tcPr>
            <w:tcW w:w="6374" w:type="dxa"/>
            <w:shd w:val="clear" w:color="auto" w:fill="auto"/>
          </w:tcPr>
          <w:p w14:paraId="75BB4C03" w14:textId="750EC672" w:rsidR="00366AD6" w:rsidRPr="001F56D3" w:rsidRDefault="00366AD6">
            <w:pPr>
              <w:pStyle w:val="elementgraficznytabela"/>
              <w:keepNext w:val="0"/>
              <w:keepLines/>
              <w:widowControl w:val="0"/>
            </w:pPr>
            <w:r w:rsidRPr="001F56D3">
              <w:t>Cel 4:</w:t>
            </w:r>
            <w:r w:rsidR="001202F9" w:rsidRPr="001F56D3">
              <w:t xml:space="preserve"> Efektywne zarządzanie rozwojem lokalnym i poprawa jakości świadczonych usług publicznych</w:t>
            </w:r>
          </w:p>
        </w:tc>
        <w:tc>
          <w:tcPr>
            <w:tcW w:w="2693" w:type="dxa"/>
            <w:vAlign w:val="center"/>
          </w:tcPr>
          <w:p w14:paraId="2D5FF2E5" w14:textId="1FAB44D2" w:rsidR="00366AD6" w:rsidRPr="001F56D3" w:rsidRDefault="0044708D">
            <w:pPr>
              <w:spacing w:before="0" w:after="0" w:line="240" w:lineRule="auto"/>
              <w:ind w:left="0"/>
              <w:rPr>
                <w:noProof/>
                <w:szCs w:val="24"/>
              </w:rPr>
            </w:pPr>
            <w:r>
              <w:rPr>
                <w:noProof/>
                <w:szCs w:val="24"/>
              </w:rPr>
              <w:t>3 614</w:t>
            </w:r>
            <w:r w:rsidR="001F56D3" w:rsidRPr="001F56D3">
              <w:rPr>
                <w:noProof/>
                <w:szCs w:val="24"/>
              </w:rPr>
              <w:t> 000,00</w:t>
            </w:r>
          </w:p>
        </w:tc>
      </w:tr>
      <w:tr w:rsidR="00366AD6" w:rsidRPr="001F56D3" w14:paraId="4ADF445D" w14:textId="77777777">
        <w:tc>
          <w:tcPr>
            <w:tcW w:w="6374" w:type="dxa"/>
            <w:shd w:val="clear" w:color="auto" w:fill="auto"/>
          </w:tcPr>
          <w:p w14:paraId="47851275" w14:textId="77777777" w:rsidR="00366AD6" w:rsidRPr="001F56D3" w:rsidRDefault="00366AD6">
            <w:pPr>
              <w:pStyle w:val="elementgraficznytabela"/>
              <w:keepNext w:val="0"/>
              <w:keepLines/>
              <w:widowControl w:val="0"/>
              <w:rPr>
                <w:b/>
                <w:bCs/>
              </w:rPr>
            </w:pPr>
            <w:r w:rsidRPr="001F56D3">
              <w:rPr>
                <w:b/>
                <w:bCs/>
              </w:rPr>
              <w:t>Razem</w:t>
            </w:r>
          </w:p>
        </w:tc>
        <w:tc>
          <w:tcPr>
            <w:tcW w:w="2693" w:type="dxa"/>
            <w:vAlign w:val="center"/>
          </w:tcPr>
          <w:p w14:paraId="5721E872" w14:textId="1668C616" w:rsidR="00366AD6" w:rsidRPr="001F56D3" w:rsidRDefault="0044708D" w:rsidP="00413A00">
            <w:pPr>
              <w:keepNext/>
              <w:spacing w:before="0" w:after="0" w:line="240" w:lineRule="auto"/>
              <w:ind w:left="0"/>
              <w:rPr>
                <w:rFonts w:ascii="Calibri" w:hAnsi="Calibri" w:cs="Calibri"/>
                <w:b/>
                <w:bCs/>
                <w:color w:val="000000"/>
                <w:szCs w:val="24"/>
              </w:rPr>
            </w:pPr>
            <w:r>
              <w:rPr>
                <w:rFonts w:ascii="Calibri" w:hAnsi="Calibri" w:cs="Calibri"/>
                <w:b/>
                <w:bCs/>
                <w:color w:val="000000"/>
                <w:szCs w:val="24"/>
              </w:rPr>
              <w:t>1 237 025 000,00</w:t>
            </w:r>
          </w:p>
        </w:tc>
      </w:tr>
    </w:tbl>
    <w:p w14:paraId="03E867CB" w14:textId="70BA98C1" w:rsidR="00E34C77" w:rsidRPr="00E34C77" w:rsidRDefault="00413A00" w:rsidP="00413A00">
      <w:pPr>
        <w:pStyle w:val="Tekstprzypisudolnego"/>
        <w:rPr>
          <w:rFonts w:ascii="Calibri" w:eastAsia="Calibri" w:hAnsi="Calibri" w:cs="Calibri"/>
          <w:szCs w:val="24"/>
        </w:rPr>
      </w:pPr>
      <w:r w:rsidRPr="001F56D3">
        <w:t>Źródło: Opracowanie własne</w:t>
      </w:r>
    </w:p>
    <w:p w14:paraId="77FF2BB1" w14:textId="77777777" w:rsidR="00F3132B" w:rsidRPr="005E230E" w:rsidRDefault="00F3132B" w:rsidP="00F40313">
      <w:r w:rsidRPr="005E230E">
        <w:t xml:space="preserve">Warto pamiętać, że przedstawione powyżej źródła finansowania są jedynie propozycjami, które mogą ulec zmianie w związku z aktualnie rozwijaną perspektywą finansowania na lata 2021-2027. Warto też mieć na uwadze, że czas </w:t>
      </w:r>
      <w:r w:rsidRPr="005E230E">
        <w:lastRenderedPageBreak/>
        <w:t>realizacji projektów związanych z rozwojem samorządów przypada na lata 2022-2030, co oznacza, że w tym okresie mogą pojawić się także inne programy i źródła finansowania. Aby właściwie zidentyfikować i wybrać najlepsze źródła finansowania dla poszczególnych inwestycji, należy zapewnić właściwą organizację i koordynację procesu pozyskiwania środków. Dlatego też ważne jest, aby pracownicy poszczególnych urzędów stale monitorowali dostępne źródła finansowania i na bieżąco aktualizowali informacje, co pozwoli na dostosowanie najlepszych źródeł finansowych do realizacji zamierzonych inwestycji.</w:t>
      </w:r>
    </w:p>
    <w:p w14:paraId="0FC20F24" w14:textId="39842F82" w:rsidR="38D53939" w:rsidRDefault="00651C36" w:rsidP="00651C36">
      <w:pPr>
        <w:pStyle w:val="Nagwek2"/>
      </w:pPr>
      <w:bookmarkStart w:id="106" w:name="_Toc146725918"/>
      <w:r w:rsidRPr="00651C36">
        <w:t xml:space="preserve">Potencjał własny </w:t>
      </w:r>
      <w:r>
        <w:t>Partnerstwa</w:t>
      </w:r>
      <w:bookmarkEnd w:id="106"/>
      <w:r w:rsidRPr="00651C36">
        <w:t xml:space="preserve">  </w:t>
      </w:r>
    </w:p>
    <w:p w14:paraId="515BFE2D" w14:textId="299D0430" w:rsidR="00F30F5F" w:rsidRPr="00F30F5F" w:rsidRDefault="00AF188B" w:rsidP="00651C36">
      <w:pPr>
        <w:rPr>
          <w:rFonts w:ascii="Segoe UI" w:hAnsi="Segoe UI" w:cs="Segoe UI"/>
          <w:sz w:val="18"/>
          <w:szCs w:val="18"/>
        </w:rPr>
      </w:pPr>
      <w:bookmarkStart w:id="107" w:name="_Hlk64649351"/>
      <w:bookmarkStart w:id="108" w:name="_Toc81133172"/>
      <w:bookmarkStart w:id="109" w:name="_Hlk64649164"/>
      <w:r>
        <w:t xml:space="preserve">W celu zrozumienia zasady </w:t>
      </w:r>
      <w:r w:rsidR="007F3E9F">
        <w:t>przyjęto następujące definicje:</w:t>
      </w:r>
    </w:p>
    <w:p w14:paraId="5132F530" w14:textId="69E345AE" w:rsidR="00F30F5F" w:rsidRPr="00F30F5F" w:rsidRDefault="00F30F5F" w:rsidP="00651C36">
      <w:pPr>
        <w:rPr>
          <w:rFonts w:ascii="Segoe UI" w:hAnsi="Segoe UI" w:cs="Segoe UI"/>
          <w:sz w:val="18"/>
          <w:szCs w:val="18"/>
        </w:rPr>
      </w:pPr>
      <w:r w:rsidRPr="00F30F5F">
        <w:rPr>
          <w:b/>
          <w:bCs/>
        </w:rPr>
        <w:t>Zdolność do spłaty i obsługi nowego długu</w:t>
      </w:r>
      <w:r w:rsidR="00AF2284">
        <w:rPr>
          <w:b/>
          <w:bCs/>
        </w:rPr>
        <w:t xml:space="preserve"> (A)</w:t>
      </w:r>
      <w:r w:rsidRPr="00F30F5F">
        <w:t xml:space="preserve"> – określa „zapas” w zakresie poziomu spłaty długu wraz z kosztami jego obsługi (odsetkami) w poszczególnych latach. Skumulowana wartość wskazuje na przybliżoną wartość nowego długu (wraz z kosztami jego obsługi) w analizowanym okresie, który może jeszcze zaciągnąć dany Partner (JST). </w:t>
      </w:r>
    </w:p>
    <w:p w14:paraId="2AF52168" w14:textId="4F34F981" w:rsidR="00F30F5F" w:rsidRPr="00F30F5F" w:rsidRDefault="00F30F5F" w:rsidP="00651C36">
      <w:pPr>
        <w:rPr>
          <w:rFonts w:ascii="Segoe UI" w:hAnsi="Segoe UI" w:cs="Segoe UI"/>
          <w:sz w:val="18"/>
          <w:szCs w:val="18"/>
        </w:rPr>
      </w:pPr>
      <w:r w:rsidRPr="00F30F5F">
        <w:rPr>
          <w:b/>
          <w:bCs/>
        </w:rPr>
        <w:t>Kwota niepodzielonych wydatków majątkowych</w:t>
      </w:r>
      <w:r w:rsidR="00AF2284">
        <w:rPr>
          <w:b/>
          <w:bCs/>
        </w:rPr>
        <w:t xml:space="preserve"> (B)</w:t>
      </w:r>
      <w:r w:rsidRPr="00F30F5F">
        <w:t xml:space="preserve"> – określa wielkość środków na wydatki majątkowe, które nie zostały zaangażowane na zadania wieloletnie (ujmowane w załączniku przedsięwzięć do WPF). Tym samym jest to wartość wydatków majątkowych, która może zostać przeznaczona na realizację projektu w poszczególnych latach (pod warunkiem rezygnacji z realizacji zadań jednorocznych). </w:t>
      </w:r>
    </w:p>
    <w:p w14:paraId="4F87939A" w14:textId="3369E142" w:rsidR="007F3E9F" w:rsidRPr="007F3E9F" w:rsidRDefault="00F30F5F" w:rsidP="005846AA">
      <w:pPr>
        <w:sectPr w:rsidR="007F3E9F" w:rsidRPr="007F3E9F" w:rsidSect="00E34C77">
          <w:pgSz w:w="11906" w:h="16838"/>
          <w:pgMar w:top="1418" w:right="1418" w:bottom="1701" w:left="1418" w:header="709" w:footer="709" w:gutter="0"/>
          <w:cols w:space="708"/>
          <w:docGrid w:linePitch="360"/>
        </w:sectPr>
      </w:pPr>
      <w:r w:rsidRPr="00F30F5F">
        <w:rPr>
          <w:b/>
          <w:bCs/>
        </w:rPr>
        <w:t>Wynik operacyjny netto</w:t>
      </w:r>
      <w:r w:rsidR="00D91C65">
        <w:rPr>
          <w:b/>
          <w:bCs/>
        </w:rPr>
        <w:t xml:space="preserve"> (C)</w:t>
      </w:r>
      <w:r w:rsidRPr="00F30F5F">
        <w:t xml:space="preserve"> – dodatnia różnica między dochodami bieżącymi a wydatkami bieżącymi pomniejszona o rozchody z tytułu spłaty długu. Wartość wyniku operacyjnego netto informuje o wysokości środków finansowych, które mogą zostać przeznaczone na wydatki majątkowe. Jest to szczególnie istotne dla oceny zdolności do finansowania nowych inwestycji przez poszczególnych członków Partnerstwa. Im wyższa wartość dodatniego wyniku operacyjnego netto, tym większe możliwości do finansowania wydatków majątkowych środkami własnymi (dochodami), bez konieczności pozyskiwania kredytów, pożyczek lub emisji obligacji. Ujemny wynik operacyjny netto oznacza, że badana JST (członek Partnerstwa) nie posiada wystarczających środków własnych (dochodów) na spłatę zadłużenia. Dalsze zadłużanie się takiej jednostki może doprowadzić do powstania spirali zadłużenia, w której kolejne kredyty będą zaciągane na spłatę wcześniejszego zadłużenia a nie na działania inwestycyjne. Ponadto, w takiej sytuacji może wystąpić niekontrolowany znaczny wzrost wydatków na obsługę długu. Wówczas zaleca się </w:t>
      </w:r>
      <w:r w:rsidRPr="00F30F5F">
        <w:lastRenderedPageBreak/>
        <w:t>dokonanie pogłębionej analizy struktury przychodów, które mogą stanowić źródło finansowania spłaty długu.</w:t>
      </w:r>
    </w:p>
    <w:p w14:paraId="15AB0A84" w14:textId="23B5646A" w:rsidR="00413A00" w:rsidRDefault="00413A00" w:rsidP="00E65561">
      <w:pPr>
        <w:pStyle w:val="Legenda"/>
      </w:pPr>
      <w:bookmarkStart w:id="110" w:name="_Toc147140424"/>
      <w:r>
        <w:lastRenderedPageBreak/>
        <w:t xml:space="preserve">Tabela </w:t>
      </w:r>
      <w:r>
        <w:fldChar w:fldCharType="begin"/>
      </w:r>
      <w:r>
        <w:instrText xml:space="preserve"> SEQ Tabela \* ARABIC </w:instrText>
      </w:r>
      <w:r>
        <w:fldChar w:fldCharType="separate"/>
      </w:r>
      <w:r w:rsidR="00542801">
        <w:t>16</w:t>
      </w:r>
      <w:r>
        <w:fldChar w:fldCharType="end"/>
      </w:r>
      <w:r w:rsidR="00E65561">
        <w:t>.</w:t>
      </w:r>
      <w:r>
        <w:t xml:space="preserve"> Zdolności finansowe gmin do realizacji projektów w perspektywie do 2030 roku</w:t>
      </w:r>
      <w:bookmarkEnd w:id="110"/>
    </w:p>
    <w:tbl>
      <w:tblPr>
        <w:tblStyle w:val="CWD"/>
        <w:tblW w:w="14170" w:type="dxa"/>
        <w:tblLook w:val="04A0" w:firstRow="1" w:lastRow="0" w:firstColumn="1" w:lastColumn="0" w:noHBand="0" w:noVBand="1"/>
      </w:tblPr>
      <w:tblGrid>
        <w:gridCol w:w="1585"/>
        <w:gridCol w:w="674"/>
        <w:gridCol w:w="1316"/>
        <w:gridCol w:w="1316"/>
        <w:gridCol w:w="1316"/>
        <w:gridCol w:w="1316"/>
        <w:gridCol w:w="1316"/>
        <w:gridCol w:w="1316"/>
        <w:gridCol w:w="1316"/>
        <w:gridCol w:w="1316"/>
        <w:gridCol w:w="1383"/>
      </w:tblGrid>
      <w:tr w:rsidR="00FE113A" w14:paraId="3C8063D7" w14:textId="77777777" w:rsidTr="00A547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6E5B4492" w14:textId="08DB98DB" w:rsidR="00FE113A" w:rsidRDefault="00FE113A" w:rsidP="00FE113A">
            <w:pPr>
              <w:ind w:left="0"/>
            </w:pPr>
            <w:r w:rsidRPr="00215A0A">
              <w:rPr>
                <w:bCs/>
                <w:sz w:val="18"/>
                <w:szCs w:val="16"/>
              </w:rPr>
              <w:t>Nazwa JST </w:t>
            </w:r>
          </w:p>
        </w:tc>
        <w:tc>
          <w:tcPr>
            <w:tcW w:w="674" w:type="dxa"/>
          </w:tcPr>
          <w:p w14:paraId="3E6297CA" w14:textId="6B83C7E6"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Dane </w:t>
            </w:r>
          </w:p>
        </w:tc>
        <w:tc>
          <w:tcPr>
            <w:tcW w:w="1316" w:type="dxa"/>
          </w:tcPr>
          <w:p w14:paraId="6765F8DF" w14:textId="3998A131"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2023 </w:t>
            </w:r>
          </w:p>
        </w:tc>
        <w:tc>
          <w:tcPr>
            <w:tcW w:w="1316" w:type="dxa"/>
          </w:tcPr>
          <w:p w14:paraId="4E0970B5" w14:textId="2F6C982A"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2024 </w:t>
            </w:r>
          </w:p>
        </w:tc>
        <w:tc>
          <w:tcPr>
            <w:tcW w:w="1316" w:type="dxa"/>
          </w:tcPr>
          <w:p w14:paraId="5B35A698" w14:textId="7416420B"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2025 </w:t>
            </w:r>
          </w:p>
        </w:tc>
        <w:tc>
          <w:tcPr>
            <w:tcW w:w="1316" w:type="dxa"/>
          </w:tcPr>
          <w:p w14:paraId="34450311" w14:textId="14F0A872"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2026 </w:t>
            </w:r>
          </w:p>
        </w:tc>
        <w:tc>
          <w:tcPr>
            <w:tcW w:w="1316" w:type="dxa"/>
          </w:tcPr>
          <w:p w14:paraId="56936197" w14:textId="6F7AC80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2027 </w:t>
            </w:r>
          </w:p>
        </w:tc>
        <w:tc>
          <w:tcPr>
            <w:tcW w:w="1316" w:type="dxa"/>
          </w:tcPr>
          <w:p w14:paraId="6F13C375" w14:textId="54595BC2"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2028 </w:t>
            </w:r>
          </w:p>
        </w:tc>
        <w:tc>
          <w:tcPr>
            <w:tcW w:w="1316" w:type="dxa"/>
          </w:tcPr>
          <w:p w14:paraId="643E4508" w14:textId="032214C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2029 </w:t>
            </w:r>
          </w:p>
        </w:tc>
        <w:tc>
          <w:tcPr>
            <w:tcW w:w="1316" w:type="dxa"/>
          </w:tcPr>
          <w:p w14:paraId="43EB228A" w14:textId="4D847820"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2030 </w:t>
            </w:r>
          </w:p>
        </w:tc>
        <w:tc>
          <w:tcPr>
            <w:tcW w:w="1383" w:type="dxa"/>
          </w:tcPr>
          <w:p w14:paraId="2E98F1C8" w14:textId="6E014F4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Wartości skumulowane </w:t>
            </w:r>
          </w:p>
        </w:tc>
      </w:tr>
      <w:tr w:rsidR="00FE113A" w14:paraId="4E989DAD"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622C3F00" w14:textId="77777777" w:rsidR="00FE113A" w:rsidRPr="00FE113A" w:rsidRDefault="00FE113A" w:rsidP="00FE113A">
            <w:pPr>
              <w:ind w:left="0"/>
              <w:rPr>
                <w:b w:val="0"/>
                <w:sz w:val="18"/>
                <w:szCs w:val="18"/>
              </w:rPr>
            </w:pPr>
            <w:r w:rsidRPr="00FE113A">
              <w:rPr>
                <w:sz w:val="18"/>
                <w:szCs w:val="18"/>
              </w:rPr>
              <w:t xml:space="preserve">GOWOROWO </w:t>
            </w:r>
          </w:p>
          <w:p w14:paraId="2483154F" w14:textId="334B1332" w:rsidR="00FE113A" w:rsidRPr="00FE113A" w:rsidRDefault="00FE113A" w:rsidP="00FE113A">
            <w:pPr>
              <w:ind w:left="0"/>
              <w:rPr>
                <w:sz w:val="18"/>
                <w:szCs w:val="18"/>
              </w:rPr>
            </w:pPr>
          </w:p>
        </w:tc>
        <w:tc>
          <w:tcPr>
            <w:tcW w:w="674" w:type="dxa"/>
            <w:vAlign w:val="top"/>
          </w:tcPr>
          <w:p w14:paraId="53D5483F" w14:textId="4A71D32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38417CD8" w14:textId="0BBE92D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2 290 897,18  </w:t>
            </w:r>
          </w:p>
        </w:tc>
        <w:tc>
          <w:tcPr>
            <w:tcW w:w="1316" w:type="dxa"/>
            <w:vAlign w:val="top"/>
          </w:tcPr>
          <w:p w14:paraId="435F29C9" w14:textId="29148F9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943 534,36  </w:t>
            </w:r>
          </w:p>
        </w:tc>
        <w:tc>
          <w:tcPr>
            <w:tcW w:w="1316" w:type="dxa"/>
            <w:vAlign w:val="top"/>
          </w:tcPr>
          <w:p w14:paraId="34D2CA27" w14:textId="14D43D0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28 607,80  </w:t>
            </w:r>
          </w:p>
        </w:tc>
        <w:tc>
          <w:tcPr>
            <w:tcW w:w="1316" w:type="dxa"/>
            <w:vAlign w:val="top"/>
          </w:tcPr>
          <w:p w14:paraId="15A2149C" w14:textId="2D36652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1 396 720,00  </w:t>
            </w:r>
          </w:p>
        </w:tc>
        <w:tc>
          <w:tcPr>
            <w:tcW w:w="1316" w:type="dxa"/>
            <w:vAlign w:val="top"/>
          </w:tcPr>
          <w:p w14:paraId="05FD615E" w14:textId="1AD4403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1 132 450,00  </w:t>
            </w:r>
          </w:p>
        </w:tc>
        <w:tc>
          <w:tcPr>
            <w:tcW w:w="1316" w:type="dxa"/>
            <w:vAlign w:val="top"/>
          </w:tcPr>
          <w:p w14:paraId="648D0B91" w14:textId="5BAF97A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909 790,00  </w:t>
            </w:r>
          </w:p>
        </w:tc>
        <w:tc>
          <w:tcPr>
            <w:tcW w:w="1316" w:type="dxa"/>
            <w:vAlign w:val="top"/>
          </w:tcPr>
          <w:p w14:paraId="1201B144" w14:textId="7A58D0A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728 220,00  </w:t>
            </w:r>
          </w:p>
        </w:tc>
        <w:tc>
          <w:tcPr>
            <w:tcW w:w="1316" w:type="dxa"/>
            <w:vAlign w:val="top"/>
          </w:tcPr>
          <w:p w14:paraId="65FA2D48" w14:textId="3C4A913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191 400,00  </w:t>
            </w:r>
          </w:p>
        </w:tc>
        <w:tc>
          <w:tcPr>
            <w:tcW w:w="1383" w:type="dxa"/>
            <w:vAlign w:val="top"/>
          </w:tcPr>
          <w:p w14:paraId="49A80A1C" w14:textId="13B16A9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7 621 619,34  </w:t>
            </w:r>
          </w:p>
        </w:tc>
      </w:tr>
      <w:tr w:rsidR="00FE113A" w14:paraId="78C147C3"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4FE5D6F4" w14:textId="77777777" w:rsidR="00FE113A" w:rsidRPr="00FE113A" w:rsidRDefault="00FE113A" w:rsidP="00FE113A">
            <w:pPr>
              <w:ind w:left="0"/>
              <w:rPr>
                <w:sz w:val="18"/>
                <w:szCs w:val="18"/>
              </w:rPr>
            </w:pPr>
          </w:p>
        </w:tc>
        <w:tc>
          <w:tcPr>
            <w:tcW w:w="674" w:type="dxa"/>
            <w:vAlign w:val="top"/>
          </w:tcPr>
          <w:p w14:paraId="3F743811" w14:textId="185399A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6897AD74" w14:textId="5A3B1B6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8 695 957,25  </w:t>
            </w:r>
          </w:p>
        </w:tc>
        <w:tc>
          <w:tcPr>
            <w:tcW w:w="1316" w:type="dxa"/>
            <w:vAlign w:val="top"/>
          </w:tcPr>
          <w:p w14:paraId="1DE62DB5" w14:textId="2896EF9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233 919,58  </w:t>
            </w:r>
          </w:p>
        </w:tc>
        <w:tc>
          <w:tcPr>
            <w:tcW w:w="1316" w:type="dxa"/>
            <w:vAlign w:val="top"/>
          </w:tcPr>
          <w:p w14:paraId="2274482E" w14:textId="417193D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133 919,58  </w:t>
            </w:r>
          </w:p>
        </w:tc>
        <w:tc>
          <w:tcPr>
            <w:tcW w:w="1316" w:type="dxa"/>
            <w:vAlign w:val="top"/>
          </w:tcPr>
          <w:p w14:paraId="6201D4DD" w14:textId="3D42B81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333 919,58  </w:t>
            </w:r>
          </w:p>
        </w:tc>
        <w:tc>
          <w:tcPr>
            <w:tcW w:w="1316" w:type="dxa"/>
            <w:vAlign w:val="top"/>
          </w:tcPr>
          <w:p w14:paraId="7B501F69" w14:textId="439C26C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533 919,58  </w:t>
            </w:r>
          </w:p>
        </w:tc>
        <w:tc>
          <w:tcPr>
            <w:tcW w:w="1316" w:type="dxa"/>
            <w:vAlign w:val="top"/>
          </w:tcPr>
          <w:p w14:paraId="4BD20C62" w14:textId="5888D93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333 919,58  </w:t>
            </w:r>
          </w:p>
        </w:tc>
        <w:tc>
          <w:tcPr>
            <w:tcW w:w="1316" w:type="dxa"/>
            <w:vAlign w:val="top"/>
          </w:tcPr>
          <w:p w14:paraId="5431F493" w14:textId="1501F7E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333 919,58  </w:t>
            </w:r>
          </w:p>
        </w:tc>
        <w:tc>
          <w:tcPr>
            <w:tcW w:w="1316" w:type="dxa"/>
            <w:vAlign w:val="top"/>
          </w:tcPr>
          <w:p w14:paraId="1B80979A" w14:textId="079072D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333 919,58  </w:t>
            </w:r>
          </w:p>
        </w:tc>
        <w:tc>
          <w:tcPr>
            <w:tcW w:w="1383" w:type="dxa"/>
            <w:vAlign w:val="top"/>
          </w:tcPr>
          <w:p w14:paraId="2F44AD83" w14:textId="4B91BF9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10 933 394,31  </w:t>
            </w:r>
          </w:p>
        </w:tc>
      </w:tr>
      <w:tr w:rsidR="00FE113A" w14:paraId="5B7A0F7C"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29EB077E" w14:textId="77777777" w:rsidR="00FE113A" w:rsidRPr="00FE113A" w:rsidRDefault="00FE113A" w:rsidP="00FE113A">
            <w:pPr>
              <w:ind w:left="0"/>
              <w:rPr>
                <w:sz w:val="18"/>
                <w:szCs w:val="18"/>
              </w:rPr>
            </w:pPr>
          </w:p>
        </w:tc>
        <w:tc>
          <w:tcPr>
            <w:tcW w:w="674" w:type="dxa"/>
            <w:vAlign w:val="top"/>
          </w:tcPr>
          <w:p w14:paraId="388B25CB" w14:textId="316F49B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4D35BF5A" w14:textId="156BA6C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-3 146 030,38  </w:t>
            </w:r>
          </w:p>
        </w:tc>
        <w:tc>
          <w:tcPr>
            <w:tcW w:w="1316" w:type="dxa"/>
            <w:vAlign w:val="top"/>
          </w:tcPr>
          <w:p w14:paraId="21FABB09" w14:textId="5DE9199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1 000 000,00  </w:t>
            </w:r>
          </w:p>
        </w:tc>
        <w:tc>
          <w:tcPr>
            <w:tcW w:w="1316" w:type="dxa"/>
            <w:vAlign w:val="top"/>
          </w:tcPr>
          <w:p w14:paraId="2AE60BDB" w14:textId="5286DF9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1 300 000,00  </w:t>
            </w:r>
          </w:p>
        </w:tc>
        <w:tc>
          <w:tcPr>
            <w:tcW w:w="1316" w:type="dxa"/>
            <w:vAlign w:val="top"/>
          </w:tcPr>
          <w:p w14:paraId="5661A441" w14:textId="1B3D614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1 000 000,00  </w:t>
            </w:r>
          </w:p>
        </w:tc>
        <w:tc>
          <w:tcPr>
            <w:tcW w:w="1316" w:type="dxa"/>
            <w:vAlign w:val="top"/>
          </w:tcPr>
          <w:p w14:paraId="7AE72754" w14:textId="1CC8BE9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1 200 000,00  </w:t>
            </w:r>
          </w:p>
        </w:tc>
        <w:tc>
          <w:tcPr>
            <w:tcW w:w="1316" w:type="dxa"/>
            <w:vAlign w:val="top"/>
          </w:tcPr>
          <w:p w14:paraId="10DCB9EE" w14:textId="5C43DD9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1 000 000,00  </w:t>
            </w:r>
          </w:p>
        </w:tc>
        <w:tc>
          <w:tcPr>
            <w:tcW w:w="1316" w:type="dxa"/>
            <w:vAlign w:val="top"/>
          </w:tcPr>
          <w:p w14:paraId="7ED58F09" w14:textId="329837E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1 000 000,00  </w:t>
            </w:r>
          </w:p>
        </w:tc>
        <w:tc>
          <w:tcPr>
            <w:tcW w:w="1316" w:type="dxa"/>
            <w:vAlign w:val="top"/>
          </w:tcPr>
          <w:p w14:paraId="61DD5995" w14:textId="14A486A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1 000 000,00  </w:t>
            </w:r>
          </w:p>
        </w:tc>
        <w:tc>
          <w:tcPr>
            <w:tcW w:w="1383" w:type="dxa"/>
            <w:vAlign w:val="top"/>
          </w:tcPr>
          <w:p w14:paraId="03C29927" w14:textId="06CEC5A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4 353 969,62  </w:t>
            </w:r>
          </w:p>
        </w:tc>
      </w:tr>
      <w:tr w:rsidR="00FE113A" w14:paraId="7E58C340"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4C163E9F" w14:textId="77777777" w:rsidR="00FE113A" w:rsidRPr="00FE113A" w:rsidRDefault="00FE113A" w:rsidP="00FE113A">
            <w:pPr>
              <w:ind w:left="0"/>
              <w:rPr>
                <w:b w:val="0"/>
                <w:sz w:val="18"/>
                <w:szCs w:val="18"/>
              </w:rPr>
            </w:pPr>
            <w:r w:rsidRPr="00FE113A">
              <w:rPr>
                <w:sz w:val="18"/>
                <w:szCs w:val="18"/>
              </w:rPr>
              <w:t xml:space="preserve">KADZIDŁO </w:t>
            </w:r>
          </w:p>
          <w:p w14:paraId="74B0E93A" w14:textId="1BD4C1A9" w:rsidR="00FE113A" w:rsidRPr="00FE113A" w:rsidRDefault="00FE113A" w:rsidP="00FE113A">
            <w:pPr>
              <w:ind w:left="0"/>
              <w:rPr>
                <w:sz w:val="18"/>
                <w:szCs w:val="18"/>
              </w:rPr>
            </w:pPr>
          </w:p>
        </w:tc>
        <w:tc>
          <w:tcPr>
            <w:tcW w:w="674" w:type="dxa"/>
            <w:vAlign w:val="top"/>
          </w:tcPr>
          <w:p w14:paraId="41F04677" w14:textId="458183B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39CC0864" w14:textId="14A6DA7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3 672 505,46  </w:t>
            </w:r>
          </w:p>
        </w:tc>
        <w:tc>
          <w:tcPr>
            <w:tcW w:w="1316" w:type="dxa"/>
            <w:vAlign w:val="top"/>
          </w:tcPr>
          <w:p w14:paraId="636AB0E7" w14:textId="6018296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3 304 996,25  </w:t>
            </w:r>
          </w:p>
        </w:tc>
        <w:tc>
          <w:tcPr>
            <w:tcW w:w="1316" w:type="dxa"/>
            <w:vAlign w:val="top"/>
          </w:tcPr>
          <w:p w14:paraId="0F118030" w14:textId="19F8246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2 923 900,35  </w:t>
            </w:r>
          </w:p>
        </w:tc>
        <w:tc>
          <w:tcPr>
            <w:tcW w:w="1316" w:type="dxa"/>
            <w:vAlign w:val="top"/>
          </w:tcPr>
          <w:p w14:paraId="2D6F64FD" w14:textId="5F99B67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3 029 422,84  </w:t>
            </w:r>
          </w:p>
        </w:tc>
        <w:tc>
          <w:tcPr>
            <w:tcW w:w="1316" w:type="dxa"/>
            <w:vAlign w:val="top"/>
          </w:tcPr>
          <w:p w14:paraId="2582168D" w14:textId="26FB04A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3 000 703,59  </w:t>
            </w:r>
          </w:p>
        </w:tc>
        <w:tc>
          <w:tcPr>
            <w:tcW w:w="1316" w:type="dxa"/>
            <w:vAlign w:val="top"/>
          </w:tcPr>
          <w:p w14:paraId="0AA7F47F" w14:textId="06ED237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2 744 789,11  </w:t>
            </w:r>
          </w:p>
        </w:tc>
        <w:tc>
          <w:tcPr>
            <w:tcW w:w="1316" w:type="dxa"/>
            <w:vAlign w:val="top"/>
          </w:tcPr>
          <w:p w14:paraId="685B545F" w14:textId="5276BF6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2 588 935,27  </w:t>
            </w:r>
          </w:p>
        </w:tc>
        <w:tc>
          <w:tcPr>
            <w:tcW w:w="1316" w:type="dxa"/>
            <w:vAlign w:val="top"/>
          </w:tcPr>
          <w:p w14:paraId="12C0AF1C" w14:textId="3098F80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3 026 908,70  </w:t>
            </w:r>
          </w:p>
        </w:tc>
        <w:tc>
          <w:tcPr>
            <w:tcW w:w="1383" w:type="dxa"/>
            <w:vAlign w:val="top"/>
          </w:tcPr>
          <w:p w14:paraId="050A7C8C" w14:textId="777108A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24 292 161,57  </w:t>
            </w:r>
          </w:p>
        </w:tc>
      </w:tr>
      <w:tr w:rsidR="00FE113A" w14:paraId="0AD7B7EA"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2E475787" w14:textId="77777777" w:rsidR="00FE113A" w:rsidRPr="00FE113A" w:rsidRDefault="00FE113A" w:rsidP="00FE113A">
            <w:pPr>
              <w:ind w:left="0"/>
              <w:rPr>
                <w:sz w:val="18"/>
                <w:szCs w:val="18"/>
              </w:rPr>
            </w:pPr>
          </w:p>
        </w:tc>
        <w:tc>
          <w:tcPr>
            <w:tcW w:w="674" w:type="dxa"/>
            <w:vAlign w:val="top"/>
          </w:tcPr>
          <w:p w14:paraId="01F59177" w14:textId="4666BBA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44DA3748" w14:textId="6E39B13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290 300,00  </w:t>
            </w:r>
          </w:p>
        </w:tc>
        <w:tc>
          <w:tcPr>
            <w:tcW w:w="1316" w:type="dxa"/>
            <w:vAlign w:val="top"/>
          </w:tcPr>
          <w:p w14:paraId="02878FB7" w14:textId="3651342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978 184,00  </w:t>
            </w:r>
          </w:p>
        </w:tc>
        <w:tc>
          <w:tcPr>
            <w:tcW w:w="1316" w:type="dxa"/>
            <w:vAlign w:val="top"/>
          </w:tcPr>
          <w:p w14:paraId="25A11FB2" w14:textId="644A584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1 237 184,00  </w:t>
            </w:r>
          </w:p>
        </w:tc>
        <w:tc>
          <w:tcPr>
            <w:tcW w:w="1316" w:type="dxa"/>
            <w:vAlign w:val="top"/>
          </w:tcPr>
          <w:p w14:paraId="3149BCB2" w14:textId="132906F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74D8B8A6" w14:textId="27FCF88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3930BD27" w14:textId="2ED7929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1DD55CF5" w14:textId="1F1E5C4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1D5BEA0A" w14:textId="6AC6F1F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83" w:type="dxa"/>
            <w:vAlign w:val="top"/>
          </w:tcPr>
          <w:p w14:paraId="6A2E3C99" w14:textId="6D3CCF2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14 896 588,00  </w:t>
            </w:r>
          </w:p>
        </w:tc>
      </w:tr>
      <w:tr w:rsidR="00FE113A" w14:paraId="50FAFA3F"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10B748ED" w14:textId="77777777" w:rsidR="00FE113A" w:rsidRPr="00FE113A" w:rsidRDefault="00FE113A" w:rsidP="00FE113A">
            <w:pPr>
              <w:ind w:left="0"/>
              <w:rPr>
                <w:sz w:val="18"/>
                <w:szCs w:val="18"/>
              </w:rPr>
            </w:pPr>
          </w:p>
        </w:tc>
        <w:tc>
          <w:tcPr>
            <w:tcW w:w="674" w:type="dxa"/>
            <w:vAlign w:val="top"/>
          </w:tcPr>
          <w:p w14:paraId="6275796C" w14:textId="50E4810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4FC00F75" w14:textId="6936023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1 024 777,13  </w:t>
            </w:r>
          </w:p>
        </w:tc>
        <w:tc>
          <w:tcPr>
            <w:tcW w:w="1316" w:type="dxa"/>
            <w:vAlign w:val="top"/>
          </w:tcPr>
          <w:p w14:paraId="161DD293" w14:textId="57FFE5A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1 928 184,00  </w:t>
            </w:r>
          </w:p>
        </w:tc>
        <w:tc>
          <w:tcPr>
            <w:tcW w:w="1316" w:type="dxa"/>
            <w:vAlign w:val="top"/>
          </w:tcPr>
          <w:p w14:paraId="1124076E" w14:textId="0F1AF4B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1 778 184,00  </w:t>
            </w:r>
          </w:p>
        </w:tc>
        <w:tc>
          <w:tcPr>
            <w:tcW w:w="1316" w:type="dxa"/>
            <w:vAlign w:val="top"/>
          </w:tcPr>
          <w:p w14:paraId="2E3DB904" w14:textId="1829F1C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10EF8ED2" w14:textId="1C2D6A7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5146C2E3" w14:textId="155909E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22AF6BF0" w14:textId="13DEAEA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16" w:type="dxa"/>
            <w:vAlign w:val="top"/>
          </w:tcPr>
          <w:p w14:paraId="3ECC9820" w14:textId="60DE0EA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2 478 184,00  </w:t>
            </w:r>
          </w:p>
        </w:tc>
        <w:tc>
          <w:tcPr>
            <w:tcW w:w="1383" w:type="dxa"/>
            <w:vAlign w:val="top"/>
          </w:tcPr>
          <w:p w14:paraId="49F4D778" w14:textId="41E6324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17 122 065,13  </w:t>
            </w:r>
          </w:p>
        </w:tc>
      </w:tr>
      <w:tr w:rsidR="00FE113A" w14:paraId="1CCF50DB"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475F330E" w14:textId="0C6D2585" w:rsidR="00FE113A" w:rsidRPr="00FE113A" w:rsidRDefault="00FE113A" w:rsidP="00FE113A">
            <w:pPr>
              <w:ind w:left="0"/>
              <w:rPr>
                <w:sz w:val="18"/>
                <w:szCs w:val="18"/>
              </w:rPr>
            </w:pPr>
            <w:r w:rsidRPr="00FE113A">
              <w:rPr>
                <w:sz w:val="18"/>
                <w:szCs w:val="18"/>
              </w:rPr>
              <w:t xml:space="preserve">LELIS </w:t>
            </w:r>
          </w:p>
        </w:tc>
        <w:tc>
          <w:tcPr>
            <w:tcW w:w="674" w:type="dxa"/>
            <w:vAlign w:val="top"/>
          </w:tcPr>
          <w:p w14:paraId="2A3676B4" w14:textId="3722C9E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0674B056" w14:textId="4CA9223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4 774 929,19  </w:t>
            </w:r>
          </w:p>
        </w:tc>
        <w:tc>
          <w:tcPr>
            <w:tcW w:w="1316" w:type="dxa"/>
            <w:vAlign w:val="top"/>
          </w:tcPr>
          <w:p w14:paraId="459D77A8" w14:textId="0F91D29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3 435 258,22  </w:t>
            </w:r>
          </w:p>
        </w:tc>
        <w:tc>
          <w:tcPr>
            <w:tcW w:w="1316" w:type="dxa"/>
            <w:vAlign w:val="top"/>
          </w:tcPr>
          <w:p w14:paraId="45044C83" w14:textId="684909C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3 077 151,72  </w:t>
            </w:r>
          </w:p>
        </w:tc>
        <w:tc>
          <w:tcPr>
            <w:tcW w:w="1316" w:type="dxa"/>
            <w:vAlign w:val="top"/>
          </w:tcPr>
          <w:p w14:paraId="50F80752" w14:textId="5508FB1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1 685 375,92  </w:t>
            </w:r>
          </w:p>
        </w:tc>
        <w:tc>
          <w:tcPr>
            <w:tcW w:w="1316" w:type="dxa"/>
            <w:vAlign w:val="top"/>
          </w:tcPr>
          <w:p w14:paraId="563DA470" w14:textId="5495C5D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2 209 441,74  </w:t>
            </w:r>
          </w:p>
        </w:tc>
        <w:tc>
          <w:tcPr>
            <w:tcW w:w="1316" w:type="dxa"/>
            <w:vAlign w:val="top"/>
          </w:tcPr>
          <w:p w14:paraId="15DA39C0" w14:textId="10D2FE0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1 774 569,66  </w:t>
            </w:r>
          </w:p>
        </w:tc>
        <w:tc>
          <w:tcPr>
            <w:tcW w:w="1316" w:type="dxa"/>
            <w:vAlign w:val="top"/>
          </w:tcPr>
          <w:p w14:paraId="6FE64527" w14:textId="09682C3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16" w:type="dxa"/>
            <w:vAlign w:val="top"/>
          </w:tcPr>
          <w:p w14:paraId="6FF7D12A" w14:textId="7C75BD8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11203CF6" w14:textId="4BF4EC0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16 956 726,45  </w:t>
            </w:r>
          </w:p>
        </w:tc>
      </w:tr>
      <w:tr w:rsidR="00FE113A" w14:paraId="742BBE4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85DB0D5" w14:textId="77777777" w:rsidR="00FE113A" w:rsidRPr="00FE113A" w:rsidRDefault="00FE113A" w:rsidP="00FE113A">
            <w:pPr>
              <w:ind w:left="0"/>
              <w:rPr>
                <w:sz w:val="18"/>
                <w:szCs w:val="18"/>
              </w:rPr>
            </w:pPr>
          </w:p>
        </w:tc>
        <w:tc>
          <w:tcPr>
            <w:tcW w:w="674" w:type="dxa"/>
            <w:vAlign w:val="top"/>
          </w:tcPr>
          <w:p w14:paraId="1D55BBF7" w14:textId="0E10093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7D18AB5F" w14:textId="183D29D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3 968 980,28  </w:t>
            </w:r>
          </w:p>
        </w:tc>
        <w:tc>
          <w:tcPr>
            <w:tcW w:w="1316" w:type="dxa"/>
            <w:vAlign w:val="top"/>
          </w:tcPr>
          <w:p w14:paraId="36736801" w14:textId="7D7AE7C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618 227,20  </w:t>
            </w:r>
          </w:p>
        </w:tc>
        <w:tc>
          <w:tcPr>
            <w:tcW w:w="1316" w:type="dxa"/>
            <w:vAlign w:val="top"/>
          </w:tcPr>
          <w:p w14:paraId="0469B806" w14:textId="6F1BCDB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140 000,00  </w:t>
            </w:r>
          </w:p>
        </w:tc>
        <w:tc>
          <w:tcPr>
            <w:tcW w:w="1316" w:type="dxa"/>
            <w:vAlign w:val="top"/>
          </w:tcPr>
          <w:p w14:paraId="66C5607F" w14:textId="18AF8CF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0,00  </w:t>
            </w:r>
          </w:p>
        </w:tc>
        <w:tc>
          <w:tcPr>
            <w:tcW w:w="1316" w:type="dxa"/>
            <w:vAlign w:val="top"/>
          </w:tcPr>
          <w:p w14:paraId="3D13C952" w14:textId="21BFD57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3 017 020,00  </w:t>
            </w:r>
          </w:p>
        </w:tc>
        <w:tc>
          <w:tcPr>
            <w:tcW w:w="1316" w:type="dxa"/>
            <w:vAlign w:val="top"/>
          </w:tcPr>
          <w:p w14:paraId="3B1F18D2" w14:textId="576C379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3 843 751,00  </w:t>
            </w:r>
          </w:p>
        </w:tc>
        <w:tc>
          <w:tcPr>
            <w:tcW w:w="1316" w:type="dxa"/>
            <w:vAlign w:val="top"/>
          </w:tcPr>
          <w:p w14:paraId="3307F573" w14:textId="6D9DE9D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16" w:type="dxa"/>
            <w:vAlign w:val="top"/>
          </w:tcPr>
          <w:p w14:paraId="5360095A" w14:textId="5E2076E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2653B3F6" w14:textId="1E7D822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11 587 978,48  </w:t>
            </w:r>
          </w:p>
        </w:tc>
      </w:tr>
      <w:tr w:rsidR="00FE113A" w14:paraId="5D078601"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D2FA8CC" w14:textId="77777777" w:rsidR="00FE113A" w:rsidRPr="00FE113A" w:rsidRDefault="00FE113A" w:rsidP="00FE113A">
            <w:pPr>
              <w:ind w:left="0"/>
              <w:rPr>
                <w:sz w:val="18"/>
                <w:szCs w:val="18"/>
              </w:rPr>
            </w:pPr>
          </w:p>
        </w:tc>
        <w:tc>
          <w:tcPr>
            <w:tcW w:w="674" w:type="dxa"/>
            <w:vAlign w:val="top"/>
          </w:tcPr>
          <w:p w14:paraId="386B6F74" w14:textId="4FF7325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0C9F8AB6" w14:textId="595400F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-1 514 949,84  </w:t>
            </w:r>
          </w:p>
        </w:tc>
        <w:tc>
          <w:tcPr>
            <w:tcW w:w="1316" w:type="dxa"/>
            <w:vAlign w:val="top"/>
          </w:tcPr>
          <w:p w14:paraId="5F992C3A" w14:textId="06B5BBC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688 441,40  </w:t>
            </w:r>
          </w:p>
        </w:tc>
        <w:tc>
          <w:tcPr>
            <w:tcW w:w="1316" w:type="dxa"/>
            <w:vAlign w:val="top"/>
          </w:tcPr>
          <w:p w14:paraId="12428B2F" w14:textId="04F1960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2 400 000,00  </w:t>
            </w:r>
          </w:p>
        </w:tc>
        <w:tc>
          <w:tcPr>
            <w:tcW w:w="1316" w:type="dxa"/>
            <w:vAlign w:val="top"/>
          </w:tcPr>
          <w:p w14:paraId="1DE242F2" w14:textId="4315C1D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1 790 000,00  </w:t>
            </w:r>
          </w:p>
        </w:tc>
        <w:tc>
          <w:tcPr>
            <w:tcW w:w="1316" w:type="dxa"/>
            <w:vAlign w:val="top"/>
          </w:tcPr>
          <w:p w14:paraId="0C2F1296" w14:textId="34B9540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3 017 020,00  </w:t>
            </w:r>
          </w:p>
        </w:tc>
        <w:tc>
          <w:tcPr>
            <w:tcW w:w="1316" w:type="dxa"/>
            <w:vAlign w:val="top"/>
          </w:tcPr>
          <w:p w14:paraId="04E8C1B6" w14:textId="44D8857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3 843 751,00  </w:t>
            </w:r>
          </w:p>
        </w:tc>
        <w:tc>
          <w:tcPr>
            <w:tcW w:w="1316" w:type="dxa"/>
            <w:vAlign w:val="top"/>
          </w:tcPr>
          <w:p w14:paraId="705C25F3" w14:textId="41856E5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16" w:type="dxa"/>
            <w:vAlign w:val="top"/>
          </w:tcPr>
          <w:p w14:paraId="1A28DC62" w14:textId="36E7C5D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2C9B4DE1" w14:textId="749DC40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10 224 262,56  </w:t>
            </w:r>
          </w:p>
        </w:tc>
      </w:tr>
      <w:tr w:rsidR="00FE113A" w14:paraId="779B4FB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2CBE17BC" w14:textId="77777777" w:rsidR="00FE113A" w:rsidRPr="00FE113A" w:rsidRDefault="00FE113A" w:rsidP="00FE113A">
            <w:pPr>
              <w:ind w:left="0"/>
              <w:rPr>
                <w:b w:val="0"/>
                <w:sz w:val="18"/>
                <w:szCs w:val="18"/>
              </w:rPr>
            </w:pPr>
            <w:r w:rsidRPr="00FE113A">
              <w:rPr>
                <w:sz w:val="18"/>
                <w:szCs w:val="18"/>
              </w:rPr>
              <w:t xml:space="preserve">MYSZYNIEC </w:t>
            </w:r>
          </w:p>
          <w:p w14:paraId="04ACC955" w14:textId="1ED35705" w:rsidR="00FE113A" w:rsidRPr="00FE113A" w:rsidRDefault="00FE113A" w:rsidP="00FE113A">
            <w:pPr>
              <w:ind w:left="0"/>
              <w:rPr>
                <w:sz w:val="18"/>
                <w:szCs w:val="18"/>
              </w:rPr>
            </w:pPr>
          </w:p>
        </w:tc>
        <w:tc>
          <w:tcPr>
            <w:tcW w:w="674" w:type="dxa"/>
            <w:vAlign w:val="top"/>
          </w:tcPr>
          <w:p w14:paraId="73B463BE" w14:textId="6377766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6A63741F" w14:textId="7906FA8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8 479 256,39  </w:t>
            </w:r>
          </w:p>
        </w:tc>
        <w:tc>
          <w:tcPr>
            <w:tcW w:w="1316" w:type="dxa"/>
            <w:vAlign w:val="top"/>
          </w:tcPr>
          <w:p w14:paraId="046AAC19" w14:textId="1BC6F3F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7 439 000,09  </w:t>
            </w:r>
          </w:p>
        </w:tc>
        <w:tc>
          <w:tcPr>
            <w:tcW w:w="1316" w:type="dxa"/>
            <w:vAlign w:val="top"/>
          </w:tcPr>
          <w:p w14:paraId="0B58DE9A" w14:textId="3A898D8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5 746 982,31  </w:t>
            </w:r>
          </w:p>
        </w:tc>
        <w:tc>
          <w:tcPr>
            <w:tcW w:w="1316" w:type="dxa"/>
            <w:vAlign w:val="top"/>
          </w:tcPr>
          <w:p w14:paraId="6B60712A" w14:textId="4A06CB6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3 761 452,27  </w:t>
            </w:r>
          </w:p>
        </w:tc>
        <w:tc>
          <w:tcPr>
            <w:tcW w:w="1316" w:type="dxa"/>
            <w:vAlign w:val="top"/>
          </w:tcPr>
          <w:p w14:paraId="6DE25370" w14:textId="01B729E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2 552 436,68  </w:t>
            </w:r>
          </w:p>
        </w:tc>
        <w:tc>
          <w:tcPr>
            <w:tcW w:w="1316" w:type="dxa"/>
            <w:vAlign w:val="top"/>
          </w:tcPr>
          <w:p w14:paraId="1EA7E135" w14:textId="6AD069A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1 705 609,62  </w:t>
            </w:r>
          </w:p>
        </w:tc>
        <w:tc>
          <w:tcPr>
            <w:tcW w:w="1316" w:type="dxa"/>
            <w:vAlign w:val="top"/>
          </w:tcPr>
          <w:p w14:paraId="297768ED" w14:textId="5872E00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1 319 688,23  </w:t>
            </w:r>
          </w:p>
        </w:tc>
        <w:tc>
          <w:tcPr>
            <w:tcW w:w="1316" w:type="dxa"/>
            <w:vAlign w:val="top"/>
          </w:tcPr>
          <w:p w14:paraId="65010830" w14:textId="4A083BC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73A40D33" w14:textId="38EA7B6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31 004 425,59  </w:t>
            </w:r>
          </w:p>
        </w:tc>
      </w:tr>
      <w:tr w:rsidR="00FE113A" w14:paraId="2430E67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1C4E18CB" w14:textId="77777777" w:rsidR="00FE113A" w:rsidRPr="00FE113A" w:rsidRDefault="00FE113A" w:rsidP="00FE113A">
            <w:pPr>
              <w:ind w:left="0"/>
              <w:rPr>
                <w:sz w:val="18"/>
                <w:szCs w:val="18"/>
              </w:rPr>
            </w:pPr>
          </w:p>
        </w:tc>
        <w:tc>
          <w:tcPr>
            <w:tcW w:w="674" w:type="dxa"/>
            <w:vAlign w:val="top"/>
          </w:tcPr>
          <w:p w14:paraId="7B19DA37" w14:textId="168D72D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29D57235" w14:textId="4B7B7A1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12 696 881,84  </w:t>
            </w:r>
          </w:p>
        </w:tc>
        <w:tc>
          <w:tcPr>
            <w:tcW w:w="1316" w:type="dxa"/>
            <w:vAlign w:val="top"/>
          </w:tcPr>
          <w:p w14:paraId="7C8B2967" w14:textId="5B06E7D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4 824 944,81  </w:t>
            </w:r>
          </w:p>
        </w:tc>
        <w:tc>
          <w:tcPr>
            <w:tcW w:w="1316" w:type="dxa"/>
            <w:vAlign w:val="top"/>
          </w:tcPr>
          <w:p w14:paraId="01C03F92" w14:textId="32F8309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1 190 837,00  </w:t>
            </w:r>
          </w:p>
        </w:tc>
        <w:tc>
          <w:tcPr>
            <w:tcW w:w="1316" w:type="dxa"/>
            <w:vAlign w:val="top"/>
          </w:tcPr>
          <w:p w14:paraId="47536DED" w14:textId="766DE24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1 079 138,00  </w:t>
            </w:r>
          </w:p>
        </w:tc>
        <w:tc>
          <w:tcPr>
            <w:tcW w:w="1316" w:type="dxa"/>
            <w:vAlign w:val="top"/>
          </w:tcPr>
          <w:p w14:paraId="66ACE52E" w14:textId="708DD50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1 182 713,00  </w:t>
            </w:r>
          </w:p>
        </w:tc>
        <w:tc>
          <w:tcPr>
            <w:tcW w:w="1316" w:type="dxa"/>
            <w:vAlign w:val="top"/>
          </w:tcPr>
          <w:p w14:paraId="11E0FC84" w14:textId="0C32E38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1 353 894,00  </w:t>
            </w:r>
          </w:p>
        </w:tc>
        <w:tc>
          <w:tcPr>
            <w:tcW w:w="1316" w:type="dxa"/>
            <w:vAlign w:val="top"/>
          </w:tcPr>
          <w:p w14:paraId="7F440F85" w14:textId="174FBED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1 482 772,00  </w:t>
            </w:r>
          </w:p>
        </w:tc>
        <w:tc>
          <w:tcPr>
            <w:tcW w:w="1316" w:type="dxa"/>
            <w:vAlign w:val="top"/>
          </w:tcPr>
          <w:p w14:paraId="71144AAA" w14:textId="6958D6D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32814495" w14:textId="103680F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23 811 180,65  </w:t>
            </w:r>
          </w:p>
        </w:tc>
      </w:tr>
      <w:tr w:rsidR="00FE113A" w14:paraId="74AC23CE"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03063103" w14:textId="77777777" w:rsidR="00FE113A" w:rsidRPr="00FE113A" w:rsidRDefault="00FE113A" w:rsidP="00FE113A">
            <w:pPr>
              <w:ind w:left="0"/>
              <w:rPr>
                <w:sz w:val="18"/>
                <w:szCs w:val="18"/>
              </w:rPr>
            </w:pPr>
          </w:p>
        </w:tc>
        <w:tc>
          <w:tcPr>
            <w:tcW w:w="674" w:type="dxa"/>
            <w:vAlign w:val="top"/>
          </w:tcPr>
          <w:p w14:paraId="1F92E209" w14:textId="15FE90E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60F6319C" w14:textId="6209831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756 225,04  </w:t>
            </w:r>
          </w:p>
        </w:tc>
        <w:tc>
          <w:tcPr>
            <w:tcW w:w="1316" w:type="dxa"/>
            <w:vAlign w:val="top"/>
          </w:tcPr>
          <w:p w14:paraId="5FDA234F" w14:textId="21F8259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1 113 043,81  </w:t>
            </w:r>
          </w:p>
        </w:tc>
        <w:tc>
          <w:tcPr>
            <w:tcW w:w="1316" w:type="dxa"/>
            <w:vAlign w:val="top"/>
          </w:tcPr>
          <w:p w14:paraId="4E896E48" w14:textId="47C7BA5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1 190 837,00  </w:t>
            </w:r>
          </w:p>
        </w:tc>
        <w:tc>
          <w:tcPr>
            <w:tcW w:w="1316" w:type="dxa"/>
            <w:vAlign w:val="top"/>
          </w:tcPr>
          <w:p w14:paraId="09589F2B" w14:textId="5444B8A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1 079 138,00  </w:t>
            </w:r>
          </w:p>
        </w:tc>
        <w:tc>
          <w:tcPr>
            <w:tcW w:w="1316" w:type="dxa"/>
            <w:vAlign w:val="top"/>
          </w:tcPr>
          <w:p w14:paraId="27DEF463" w14:textId="6B6CD41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1 182 713,00  </w:t>
            </w:r>
          </w:p>
        </w:tc>
        <w:tc>
          <w:tcPr>
            <w:tcW w:w="1316" w:type="dxa"/>
            <w:vAlign w:val="top"/>
          </w:tcPr>
          <w:p w14:paraId="2F52438C" w14:textId="4910F54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1 353 894,00  </w:t>
            </w:r>
          </w:p>
        </w:tc>
        <w:tc>
          <w:tcPr>
            <w:tcW w:w="1316" w:type="dxa"/>
            <w:vAlign w:val="top"/>
          </w:tcPr>
          <w:p w14:paraId="01F61393" w14:textId="2A9F9CD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1 482 772,00  </w:t>
            </w:r>
          </w:p>
        </w:tc>
        <w:tc>
          <w:tcPr>
            <w:tcW w:w="1316" w:type="dxa"/>
            <w:vAlign w:val="top"/>
          </w:tcPr>
          <w:p w14:paraId="5859AD57" w14:textId="4851708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035BD2A1" w14:textId="7755AA6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8 158 622,85  </w:t>
            </w:r>
          </w:p>
        </w:tc>
      </w:tr>
      <w:tr w:rsidR="00FE113A" w14:paraId="40E8E2B4"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1C6E949E" w14:textId="77777777" w:rsidR="00FE113A" w:rsidRPr="00FE113A" w:rsidRDefault="00FE113A" w:rsidP="00FE113A">
            <w:pPr>
              <w:ind w:left="0"/>
              <w:rPr>
                <w:b w:val="0"/>
                <w:sz w:val="18"/>
                <w:szCs w:val="18"/>
              </w:rPr>
            </w:pPr>
            <w:r w:rsidRPr="00FE113A">
              <w:rPr>
                <w:sz w:val="18"/>
                <w:szCs w:val="18"/>
              </w:rPr>
              <w:lastRenderedPageBreak/>
              <w:t xml:space="preserve">OLSZEWO-BORKI </w:t>
            </w:r>
          </w:p>
          <w:p w14:paraId="0AE69452" w14:textId="2F3842FC" w:rsidR="00FE113A" w:rsidRPr="00FE113A" w:rsidRDefault="00FE113A" w:rsidP="00FE113A">
            <w:pPr>
              <w:ind w:left="0"/>
              <w:rPr>
                <w:sz w:val="18"/>
                <w:szCs w:val="18"/>
              </w:rPr>
            </w:pPr>
          </w:p>
        </w:tc>
        <w:tc>
          <w:tcPr>
            <w:tcW w:w="674" w:type="dxa"/>
            <w:vAlign w:val="top"/>
          </w:tcPr>
          <w:p w14:paraId="4AD4B247" w14:textId="2C770B5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5CC8393D" w14:textId="6DFA948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1 040 286,99  </w:t>
            </w:r>
          </w:p>
        </w:tc>
        <w:tc>
          <w:tcPr>
            <w:tcW w:w="1316" w:type="dxa"/>
            <w:vAlign w:val="top"/>
          </w:tcPr>
          <w:p w14:paraId="0848C523" w14:textId="4120879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643 567,75  </w:t>
            </w:r>
          </w:p>
        </w:tc>
        <w:tc>
          <w:tcPr>
            <w:tcW w:w="1316" w:type="dxa"/>
            <w:vAlign w:val="top"/>
          </w:tcPr>
          <w:p w14:paraId="6ABF795F" w14:textId="17FE543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392 446,83  </w:t>
            </w:r>
          </w:p>
        </w:tc>
        <w:tc>
          <w:tcPr>
            <w:tcW w:w="1316" w:type="dxa"/>
            <w:vAlign w:val="top"/>
          </w:tcPr>
          <w:p w14:paraId="4EA0316A" w14:textId="12F2A4B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397 204,10  </w:t>
            </w:r>
          </w:p>
        </w:tc>
        <w:tc>
          <w:tcPr>
            <w:tcW w:w="1316" w:type="dxa"/>
            <w:vAlign w:val="top"/>
          </w:tcPr>
          <w:p w14:paraId="72948BAB" w14:textId="01A4EFC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1 595 952,40  </w:t>
            </w:r>
          </w:p>
        </w:tc>
        <w:tc>
          <w:tcPr>
            <w:tcW w:w="1316" w:type="dxa"/>
            <w:vAlign w:val="top"/>
          </w:tcPr>
          <w:p w14:paraId="47BF08FF" w14:textId="2F90224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1 567 587,96  </w:t>
            </w:r>
          </w:p>
        </w:tc>
        <w:tc>
          <w:tcPr>
            <w:tcW w:w="1316" w:type="dxa"/>
            <w:vAlign w:val="top"/>
          </w:tcPr>
          <w:p w14:paraId="06C8EB71" w14:textId="477ED37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1 250 364,34  </w:t>
            </w:r>
          </w:p>
        </w:tc>
        <w:tc>
          <w:tcPr>
            <w:tcW w:w="1316" w:type="dxa"/>
            <w:vAlign w:val="top"/>
          </w:tcPr>
          <w:p w14:paraId="64FD087E" w14:textId="6784000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1 302 667,47  </w:t>
            </w:r>
          </w:p>
        </w:tc>
        <w:tc>
          <w:tcPr>
            <w:tcW w:w="1383" w:type="dxa"/>
            <w:vAlign w:val="top"/>
          </w:tcPr>
          <w:p w14:paraId="5A3BBDB0" w14:textId="4E028CC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8 190 077,84  </w:t>
            </w:r>
          </w:p>
        </w:tc>
      </w:tr>
      <w:tr w:rsidR="00FE113A" w14:paraId="46282039"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414DDE18" w14:textId="77777777" w:rsidR="00FE113A" w:rsidRPr="00FE113A" w:rsidRDefault="00FE113A" w:rsidP="00FE113A">
            <w:pPr>
              <w:ind w:left="0"/>
              <w:rPr>
                <w:sz w:val="18"/>
                <w:szCs w:val="18"/>
              </w:rPr>
            </w:pPr>
          </w:p>
        </w:tc>
        <w:tc>
          <w:tcPr>
            <w:tcW w:w="674" w:type="dxa"/>
            <w:vAlign w:val="top"/>
          </w:tcPr>
          <w:p w14:paraId="634E1C3A" w14:textId="52E0500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469DD149" w14:textId="026B78F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570 874,81  </w:t>
            </w:r>
          </w:p>
        </w:tc>
        <w:tc>
          <w:tcPr>
            <w:tcW w:w="1316" w:type="dxa"/>
            <w:vAlign w:val="top"/>
          </w:tcPr>
          <w:p w14:paraId="2F72ACCC" w14:textId="700D1DD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184 133,40  </w:t>
            </w:r>
          </w:p>
        </w:tc>
        <w:tc>
          <w:tcPr>
            <w:tcW w:w="1316" w:type="dxa"/>
            <w:vAlign w:val="top"/>
          </w:tcPr>
          <w:p w14:paraId="5D5BC854" w14:textId="423F513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1 061 506,00  </w:t>
            </w:r>
          </w:p>
        </w:tc>
        <w:tc>
          <w:tcPr>
            <w:tcW w:w="1316" w:type="dxa"/>
            <w:vAlign w:val="top"/>
          </w:tcPr>
          <w:p w14:paraId="25211D87" w14:textId="121CC40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1 100 000,00  </w:t>
            </w:r>
          </w:p>
        </w:tc>
        <w:tc>
          <w:tcPr>
            <w:tcW w:w="1316" w:type="dxa"/>
            <w:vAlign w:val="top"/>
          </w:tcPr>
          <w:p w14:paraId="027683D0" w14:textId="7498970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1 256 282,38  </w:t>
            </w:r>
          </w:p>
        </w:tc>
        <w:tc>
          <w:tcPr>
            <w:tcW w:w="1316" w:type="dxa"/>
            <w:vAlign w:val="top"/>
          </w:tcPr>
          <w:p w14:paraId="17AB65C8" w14:textId="1CE6F5F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1 226 518,52  </w:t>
            </w:r>
          </w:p>
        </w:tc>
        <w:tc>
          <w:tcPr>
            <w:tcW w:w="1316" w:type="dxa"/>
            <w:vAlign w:val="top"/>
          </w:tcPr>
          <w:p w14:paraId="256C6B5F" w14:textId="6377838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1 393 958,00  </w:t>
            </w:r>
          </w:p>
        </w:tc>
        <w:tc>
          <w:tcPr>
            <w:tcW w:w="1316" w:type="dxa"/>
            <w:vAlign w:val="top"/>
          </w:tcPr>
          <w:p w14:paraId="4B5FF174" w14:textId="7AFEFBE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1 404 295,00  </w:t>
            </w:r>
          </w:p>
        </w:tc>
        <w:tc>
          <w:tcPr>
            <w:tcW w:w="1383" w:type="dxa"/>
            <w:vAlign w:val="top"/>
          </w:tcPr>
          <w:p w14:paraId="3ABED618" w14:textId="2313EAC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8 197 568,11  </w:t>
            </w:r>
          </w:p>
        </w:tc>
      </w:tr>
      <w:tr w:rsidR="00FE113A" w14:paraId="6F68725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0C690BD1" w14:textId="77777777" w:rsidR="00FE113A" w:rsidRPr="00FE113A" w:rsidRDefault="00FE113A" w:rsidP="00FE113A">
            <w:pPr>
              <w:ind w:left="0"/>
              <w:rPr>
                <w:sz w:val="18"/>
                <w:szCs w:val="18"/>
              </w:rPr>
            </w:pPr>
          </w:p>
        </w:tc>
        <w:tc>
          <w:tcPr>
            <w:tcW w:w="674" w:type="dxa"/>
            <w:vAlign w:val="top"/>
          </w:tcPr>
          <w:p w14:paraId="34F713FD" w14:textId="4E21830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05C69A32" w14:textId="76AC244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-1 909 530,19  </w:t>
            </w:r>
          </w:p>
        </w:tc>
        <w:tc>
          <w:tcPr>
            <w:tcW w:w="1316" w:type="dxa"/>
            <w:vAlign w:val="top"/>
          </w:tcPr>
          <w:p w14:paraId="2F161601" w14:textId="44F9240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790 134,40  </w:t>
            </w:r>
          </w:p>
        </w:tc>
        <w:tc>
          <w:tcPr>
            <w:tcW w:w="1316" w:type="dxa"/>
            <w:vAlign w:val="top"/>
          </w:tcPr>
          <w:p w14:paraId="7D56F3C9" w14:textId="24E888E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1 061 506,00  </w:t>
            </w:r>
          </w:p>
        </w:tc>
        <w:tc>
          <w:tcPr>
            <w:tcW w:w="1316" w:type="dxa"/>
            <w:vAlign w:val="top"/>
          </w:tcPr>
          <w:p w14:paraId="0BD3548B" w14:textId="07D89D4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1 100 000,00  </w:t>
            </w:r>
          </w:p>
        </w:tc>
        <w:tc>
          <w:tcPr>
            <w:tcW w:w="1316" w:type="dxa"/>
            <w:vAlign w:val="top"/>
          </w:tcPr>
          <w:p w14:paraId="455F08FA" w14:textId="1C1739D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1 256 282,38  </w:t>
            </w:r>
          </w:p>
        </w:tc>
        <w:tc>
          <w:tcPr>
            <w:tcW w:w="1316" w:type="dxa"/>
            <w:vAlign w:val="top"/>
          </w:tcPr>
          <w:p w14:paraId="69E8264D" w14:textId="4213912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1 226 518,52  </w:t>
            </w:r>
          </w:p>
        </w:tc>
        <w:tc>
          <w:tcPr>
            <w:tcW w:w="1316" w:type="dxa"/>
            <w:vAlign w:val="top"/>
          </w:tcPr>
          <w:p w14:paraId="0A123CC1" w14:textId="03B5468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1 393 958,00  </w:t>
            </w:r>
          </w:p>
        </w:tc>
        <w:tc>
          <w:tcPr>
            <w:tcW w:w="1316" w:type="dxa"/>
            <w:vAlign w:val="top"/>
          </w:tcPr>
          <w:p w14:paraId="78B1775A" w14:textId="5C5FD1C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1 404 295,00  </w:t>
            </w:r>
          </w:p>
        </w:tc>
        <w:tc>
          <w:tcPr>
            <w:tcW w:w="1383" w:type="dxa"/>
            <w:vAlign w:val="top"/>
          </w:tcPr>
          <w:p w14:paraId="4B3C9D39" w14:textId="62FFC19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6 323 164,11  </w:t>
            </w:r>
          </w:p>
        </w:tc>
      </w:tr>
      <w:tr w:rsidR="00FE113A" w14:paraId="3C249E61"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14F75D42" w14:textId="5948276C" w:rsidR="00FE113A" w:rsidRPr="00FE113A" w:rsidRDefault="00FE113A" w:rsidP="00FE113A">
            <w:pPr>
              <w:ind w:left="0"/>
              <w:rPr>
                <w:sz w:val="18"/>
                <w:szCs w:val="18"/>
              </w:rPr>
            </w:pPr>
            <w:r w:rsidRPr="00FE113A">
              <w:rPr>
                <w:sz w:val="18"/>
                <w:szCs w:val="18"/>
              </w:rPr>
              <w:t xml:space="preserve">RZEKUŃ </w:t>
            </w:r>
          </w:p>
        </w:tc>
        <w:tc>
          <w:tcPr>
            <w:tcW w:w="674" w:type="dxa"/>
            <w:vAlign w:val="top"/>
          </w:tcPr>
          <w:p w14:paraId="70C164F2" w14:textId="08B2B93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464A8C0E" w14:textId="4B773F8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7 075 642,00  </w:t>
            </w:r>
          </w:p>
        </w:tc>
        <w:tc>
          <w:tcPr>
            <w:tcW w:w="1316" w:type="dxa"/>
            <w:vAlign w:val="top"/>
          </w:tcPr>
          <w:p w14:paraId="34EBBD8B" w14:textId="38CCF6C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5 602 158,79  </w:t>
            </w:r>
          </w:p>
        </w:tc>
        <w:tc>
          <w:tcPr>
            <w:tcW w:w="1316" w:type="dxa"/>
            <w:vAlign w:val="top"/>
          </w:tcPr>
          <w:p w14:paraId="52D349C6" w14:textId="2A234CB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4 472 392,10  </w:t>
            </w:r>
          </w:p>
        </w:tc>
        <w:tc>
          <w:tcPr>
            <w:tcW w:w="1316" w:type="dxa"/>
            <w:vAlign w:val="top"/>
          </w:tcPr>
          <w:p w14:paraId="0EC20753" w14:textId="2742D2F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1 387 540,00  </w:t>
            </w:r>
          </w:p>
        </w:tc>
        <w:tc>
          <w:tcPr>
            <w:tcW w:w="1316" w:type="dxa"/>
            <w:vAlign w:val="top"/>
          </w:tcPr>
          <w:p w14:paraId="449FBF30" w14:textId="49A3EFF9"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1 206 810,00  </w:t>
            </w:r>
          </w:p>
        </w:tc>
        <w:tc>
          <w:tcPr>
            <w:tcW w:w="1316" w:type="dxa"/>
            <w:vAlign w:val="top"/>
          </w:tcPr>
          <w:p w14:paraId="3F766B94" w14:textId="3139FDA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1 145 595,00  </w:t>
            </w:r>
          </w:p>
        </w:tc>
        <w:tc>
          <w:tcPr>
            <w:tcW w:w="1316" w:type="dxa"/>
            <w:vAlign w:val="top"/>
          </w:tcPr>
          <w:p w14:paraId="3D09F01F" w14:textId="18C57DA3"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513 876,07  </w:t>
            </w:r>
          </w:p>
        </w:tc>
        <w:tc>
          <w:tcPr>
            <w:tcW w:w="1316" w:type="dxa"/>
            <w:vAlign w:val="top"/>
          </w:tcPr>
          <w:p w14:paraId="414DA98E" w14:textId="6B719AF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5B6E93B0" w14:textId="00541F1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21 404 013,96  </w:t>
            </w:r>
          </w:p>
        </w:tc>
      </w:tr>
      <w:tr w:rsidR="00FE113A" w14:paraId="18B30E53"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3DCC81A" w14:textId="77777777" w:rsidR="00FE113A" w:rsidRPr="00FE113A" w:rsidRDefault="00FE113A" w:rsidP="00FE113A">
            <w:pPr>
              <w:ind w:left="0"/>
              <w:rPr>
                <w:sz w:val="18"/>
                <w:szCs w:val="18"/>
              </w:rPr>
            </w:pPr>
          </w:p>
        </w:tc>
        <w:tc>
          <w:tcPr>
            <w:tcW w:w="674" w:type="dxa"/>
            <w:vAlign w:val="top"/>
          </w:tcPr>
          <w:p w14:paraId="27F5779F" w14:textId="3639E2A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0EFAD100" w14:textId="65B972C4"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1 192 178,62  </w:t>
            </w:r>
          </w:p>
        </w:tc>
        <w:tc>
          <w:tcPr>
            <w:tcW w:w="1316" w:type="dxa"/>
            <w:vAlign w:val="top"/>
          </w:tcPr>
          <w:p w14:paraId="4730B65B" w14:textId="1674BDB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9 492 000,00  </w:t>
            </w:r>
          </w:p>
        </w:tc>
        <w:tc>
          <w:tcPr>
            <w:tcW w:w="1316" w:type="dxa"/>
            <w:vAlign w:val="top"/>
          </w:tcPr>
          <w:p w14:paraId="32D0943B" w14:textId="179F00A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4 710 798,00  </w:t>
            </w:r>
          </w:p>
        </w:tc>
        <w:tc>
          <w:tcPr>
            <w:tcW w:w="1316" w:type="dxa"/>
            <w:vAlign w:val="top"/>
          </w:tcPr>
          <w:p w14:paraId="06D366BE" w14:textId="49E7F09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5 010 000,00  </w:t>
            </w:r>
          </w:p>
        </w:tc>
        <w:tc>
          <w:tcPr>
            <w:tcW w:w="1316" w:type="dxa"/>
            <w:vAlign w:val="top"/>
          </w:tcPr>
          <w:p w14:paraId="77192930" w14:textId="62058B0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6 010 000,00  </w:t>
            </w:r>
          </w:p>
        </w:tc>
        <w:tc>
          <w:tcPr>
            <w:tcW w:w="1316" w:type="dxa"/>
            <w:vAlign w:val="top"/>
          </w:tcPr>
          <w:p w14:paraId="1B4E100C" w14:textId="09B2570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2 978 000,00  </w:t>
            </w:r>
          </w:p>
        </w:tc>
        <w:tc>
          <w:tcPr>
            <w:tcW w:w="1316" w:type="dxa"/>
            <w:vAlign w:val="top"/>
          </w:tcPr>
          <w:p w14:paraId="1CCA6EB5" w14:textId="19C204E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2 972 000,00  </w:t>
            </w:r>
          </w:p>
        </w:tc>
        <w:tc>
          <w:tcPr>
            <w:tcW w:w="1316" w:type="dxa"/>
            <w:vAlign w:val="top"/>
          </w:tcPr>
          <w:p w14:paraId="1D05E122" w14:textId="43421B4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059AA4DB" w14:textId="5A1E6AEF"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32 364 976,62  </w:t>
            </w:r>
          </w:p>
        </w:tc>
      </w:tr>
      <w:tr w:rsidR="00FE113A" w14:paraId="60488C29"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8393270" w14:textId="77777777" w:rsidR="00FE113A" w:rsidRPr="00FE113A" w:rsidRDefault="00FE113A" w:rsidP="00FE113A">
            <w:pPr>
              <w:ind w:left="0"/>
              <w:rPr>
                <w:sz w:val="18"/>
                <w:szCs w:val="18"/>
              </w:rPr>
            </w:pPr>
          </w:p>
        </w:tc>
        <w:tc>
          <w:tcPr>
            <w:tcW w:w="674" w:type="dxa"/>
            <w:vAlign w:val="top"/>
          </w:tcPr>
          <w:p w14:paraId="3550B394" w14:textId="5BF9265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7405F3C7" w14:textId="0041D24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-7 448 667,44  </w:t>
            </w:r>
          </w:p>
        </w:tc>
        <w:tc>
          <w:tcPr>
            <w:tcW w:w="1316" w:type="dxa"/>
            <w:vAlign w:val="top"/>
          </w:tcPr>
          <w:p w14:paraId="23661048" w14:textId="782D618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6 218 000,00  </w:t>
            </w:r>
          </w:p>
        </w:tc>
        <w:tc>
          <w:tcPr>
            <w:tcW w:w="1316" w:type="dxa"/>
            <w:vAlign w:val="top"/>
          </w:tcPr>
          <w:p w14:paraId="1D8B5EB8" w14:textId="000399E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2 710 798,00  </w:t>
            </w:r>
          </w:p>
        </w:tc>
        <w:tc>
          <w:tcPr>
            <w:tcW w:w="1316" w:type="dxa"/>
            <w:vAlign w:val="top"/>
          </w:tcPr>
          <w:p w14:paraId="06BD740A" w14:textId="25338EE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3 010 000,00  </w:t>
            </w:r>
          </w:p>
        </w:tc>
        <w:tc>
          <w:tcPr>
            <w:tcW w:w="1316" w:type="dxa"/>
            <w:vAlign w:val="top"/>
          </w:tcPr>
          <w:p w14:paraId="2D196A24" w14:textId="45FD196B"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4 010 000,00  </w:t>
            </w:r>
          </w:p>
        </w:tc>
        <w:tc>
          <w:tcPr>
            <w:tcW w:w="1316" w:type="dxa"/>
            <w:vAlign w:val="top"/>
          </w:tcPr>
          <w:p w14:paraId="4309BDFF" w14:textId="19C4F0B5"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978 000,00  </w:t>
            </w:r>
          </w:p>
        </w:tc>
        <w:tc>
          <w:tcPr>
            <w:tcW w:w="1316" w:type="dxa"/>
            <w:vAlign w:val="top"/>
          </w:tcPr>
          <w:p w14:paraId="67CAAE16" w14:textId="33530ED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972 000,00  </w:t>
            </w:r>
          </w:p>
        </w:tc>
        <w:tc>
          <w:tcPr>
            <w:tcW w:w="1316" w:type="dxa"/>
            <w:vAlign w:val="top"/>
          </w:tcPr>
          <w:p w14:paraId="658562A6" w14:textId="146D4C1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 </w:t>
            </w:r>
          </w:p>
        </w:tc>
        <w:tc>
          <w:tcPr>
            <w:tcW w:w="1383" w:type="dxa"/>
            <w:vAlign w:val="top"/>
          </w:tcPr>
          <w:p w14:paraId="49266048" w14:textId="400BC24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10 450 130,56  </w:t>
            </w:r>
          </w:p>
        </w:tc>
      </w:tr>
      <w:tr w:rsidR="008840DE" w14:paraId="7A31F35C"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5951BD4D" w14:textId="4716713D" w:rsidR="008840DE" w:rsidRPr="00FE113A" w:rsidRDefault="008840DE" w:rsidP="008840DE">
            <w:pPr>
              <w:ind w:left="0"/>
              <w:rPr>
                <w:sz w:val="18"/>
                <w:szCs w:val="18"/>
              </w:rPr>
            </w:pPr>
            <w:r>
              <w:rPr>
                <w:sz w:val="18"/>
                <w:szCs w:val="18"/>
              </w:rPr>
              <w:t>OSTROŁĘKA</w:t>
            </w:r>
          </w:p>
        </w:tc>
        <w:tc>
          <w:tcPr>
            <w:tcW w:w="674" w:type="dxa"/>
          </w:tcPr>
          <w:p w14:paraId="2FD81953" w14:textId="43030E5F"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p>
        </w:tc>
        <w:tc>
          <w:tcPr>
            <w:tcW w:w="1316" w:type="dxa"/>
          </w:tcPr>
          <w:p w14:paraId="105063A4" w14:textId="4CBC9E2C"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6 942 879,17</w:t>
            </w:r>
          </w:p>
        </w:tc>
        <w:tc>
          <w:tcPr>
            <w:tcW w:w="1316" w:type="dxa"/>
          </w:tcPr>
          <w:p w14:paraId="770B3FED" w14:textId="7B0CEA41"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6 290 118,75</w:t>
            </w:r>
          </w:p>
        </w:tc>
        <w:tc>
          <w:tcPr>
            <w:tcW w:w="1316" w:type="dxa"/>
          </w:tcPr>
          <w:p w14:paraId="05A04D87" w14:textId="3983AB83"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1 367 131,81</w:t>
            </w:r>
          </w:p>
        </w:tc>
        <w:tc>
          <w:tcPr>
            <w:tcW w:w="1316" w:type="dxa"/>
          </w:tcPr>
          <w:p w14:paraId="71CAF334" w14:textId="0B5789A6"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2 299 585,82</w:t>
            </w:r>
          </w:p>
        </w:tc>
        <w:tc>
          <w:tcPr>
            <w:tcW w:w="1316" w:type="dxa"/>
          </w:tcPr>
          <w:p w14:paraId="11E116D1" w14:textId="38485C9A"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9 908 771,56</w:t>
            </w:r>
          </w:p>
        </w:tc>
        <w:tc>
          <w:tcPr>
            <w:tcW w:w="1316" w:type="dxa"/>
          </w:tcPr>
          <w:p w14:paraId="03350C66" w14:textId="4B155BBB"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12 136 433,47</w:t>
            </w:r>
          </w:p>
        </w:tc>
        <w:tc>
          <w:tcPr>
            <w:tcW w:w="1316" w:type="dxa"/>
          </w:tcPr>
          <w:p w14:paraId="25294893" w14:textId="0D6D0255"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8 956 307,45</w:t>
            </w:r>
          </w:p>
        </w:tc>
        <w:tc>
          <w:tcPr>
            <w:tcW w:w="1316" w:type="dxa"/>
          </w:tcPr>
          <w:p w14:paraId="3BD1E6A1" w14:textId="29FF31D9"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11 166 286,08</w:t>
            </w:r>
          </w:p>
        </w:tc>
        <w:tc>
          <w:tcPr>
            <w:tcW w:w="1383" w:type="dxa"/>
          </w:tcPr>
          <w:p w14:paraId="7E8973F1" w14:textId="3E2829CC"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59 067 514,11</w:t>
            </w:r>
          </w:p>
        </w:tc>
      </w:tr>
      <w:tr w:rsidR="008840DE" w14:paraId="33CA286D"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5C211F3" w14:textId="77777777" w:rsidR="008840DE" w:rsidRPr="00FE113A" w:rsidRDefault="008840DE" w:rsidP="008840DE">
            <w:pPr>
              <w:ind w:left="0"/>
              <w:rPr>
                <w:sz w:val="18"/>
                <w:szCs w:val="18"/>
              </w:rPr>
            </w:pPr>
          </w:p>
        </w:tc>
        <w:tc>
          <w:tcPr>
            <w:tcW w:w="674" w:type="dxa"/>
          </w:tcPr>
          <w:p w14:paraId="11377491" w14:textId="674B2ADA"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w:t>
            </w:r>
          </w:p>
        </w:tc>
        <w:tc>
          <w:tcPr>
            <w:tcW w:w="1316" w:type="dxa"/>
          </w:tcPr>
          <w:p w14:paraId="177F97A0" w14:textId="25D85A64"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2 921 684,00</w:t>
            </w:r>
          </w:p>
        </w:tc>
        <w:tc>
          <w:tcPr>
            <w:tcW w:w="1316" w:type="dxa"/>
          </w:tcPr>
          <w:p w14:paraId="14E88A67" w14:textId="78107BA7"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7 578 622,00</w:t>
            </w:r>
          </w:p>
        </w:tc>
        <w:tc>
          <w:tcPr>
            <w:tcW w:w="1316" w:type="dxa"/>
          </w:tcPr>
          <w:p w14:paraId="38124A84" w14:textId="2B64A0E4"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3 285 965,00</w:t>
            </w:r>
          </w:p>
        </w:tc>
        <w:tc>
          <w:tcPr>
            <w:tcW w:w="1316" w:type="dxa"/>
          </w:tcPr>
          <w:p w14:paraId="30C16D2A" w14:textId="4E7D21F8"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337 134,00</w:t>
            </w:r>
          </w:p>
        </w:tc>
        <w:tc>
          <w:tcPr>
            <w:tcW w:w="1316" w:type="dxa"/>
          </w:tcPr>
          <w:p w14:paraId="0785BB7A" w14:textId="318D0A73"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6 496 373,00</w:t>
            </w:r>
          </w:p>
        </w:tc>
        <w:tc>
          <w:tcPr>
            <w:tcW w:w="1316" w:type="dxa"/>
          </w:tcPr>
          <w:p w14:paraId="3075FB48" w14:textId="0AD6B213"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10 416 983,00</w:t>
            </w:r>
          </w:p>
        </w:tc>
        <w:tc>
          <w:tcPr>
            <w:tcW w:w="1316" w:type="dxa"/>
          </w:tcPr>
          <w:p w14:paraId="3935C955" w14:textId="697A43A3"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12 106 855,00</w:t>
            </w:r>
          </w:p>
        </w:tc>
        <w:tc>
          <w:tcPr>
            <w:tcW w:w="1316" w:type="dxa"/>
          </w:tcPr>
          <w:p w14:paraId="5F7982FD" w14:textId="1281C206"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13 079 805,00</w:t>
            </w:r>
          </w:p>
        </w:tc>
        <w:tc>
          <w:tcPr>
            <w:tcW w:w="1383" w:type="dxa"/>
          </w:tcPr>
          <w:p w14:paraId="53A31E31" w14:textId="16FD12AF"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56 223 421,00</w:t>
            </w:r>
          </w:p>
        </w:tc>
      </w:tr>
      <w:tr w:rsidR="008840DE" w14:paraId="066999B1"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6B6C0AC" w14:textId="77777777" w:rsidR="008840DE" w:rsidRPr="00FE113A" w:rsidRDefault="008840DE" w:rsidP="008840DE">
            <w:pPr>
              <w:ind w:left="0"/>
              <w:rPr>
                <w:sz w:val="18"/>
                <w:szCs w:val="18"/>
              </w:rPr>
            </w:pPr>
          </w:p>
        </w:tc>
        <w:tc>
          <w:tcPr>
            <w:tcW w:w="674" w:type="dxa"/>
          </w:tcPr>
          <w:p w14:paraId="2C0A3E28" w14:textId="49B7CCF4"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w:t>
            </w:r>
          </w:p>
        </w:tc>
        <w:tc>
          <w:tcPr>
            <w:tcW w:w="1316" w:type="dxa"/>
          </w:tcPr>
          <w:p w14:paraId="1FFF5CCD" w14:textId="05C28763"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-5 246 778,00</w:t>
            </w:r>
          </w:p>
        </w:tc>
        <w:tc>
          <w:tcPr>
            <w:tcW w:w="1316" w:type="dxa"/>
          </w:tcPr>
          <w:p w14:paraId="2297D6E7" w14:textId="12D0A334"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2 228 622,00</w:t>
            </w:r>
          </w:p>
        </w:tc>
        <w:tc>
          <w:tcPr>
            <w:tcW w:w="1316" w:type="dxa"/>
          </w:tcPr>
          <w:p w14:paraId="361C18C3" w14:textId="6911CB3E"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4 785 965,00</w:t>
            </w:r>
          </w:p>
        </w:tc>
        <w:tc>
          <w:tcPr>
            <w:tcW w:w="1316" w:type="dxa"/>
          </w:tcPr>
          <w:p w14:paraId="6EEEB732" w14:textId="6AAF030E"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-495 866,00</w:t>
            </w:r>
          </w:p>
        </w:tc>
        <w:tc>
          <w:tcPr>
            <w:tcW w:w="1316" w:type="dxa"/>
          </w:tcPr>
          <w:p w14:paraId="56F6E882" w14:textId="571521C0"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5 296 373,00</w:t>
            </w:r>
          </w:p>
        </w:tc>
        <w:tc>
          <w:tcPr>
            <w:tcW w:w="1316" w:type="dxa"/>
          </w:tcPr>
          <w:p w14:paraId="59429A11" w14:textId="60BCB1A4"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9 216 983,00</w:t>
            </w:r>
          </w:p>
        </w:tc>
        <w:tc>
          <w:tcPr>
            <w:tcW w:w="1316" w:type="dxa"/>
          </w:tcPr>
          <w:p w14:paraId="6B1D6C05" w14:textId="41F7DA30"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10 906 855,00</w:t>
            </w:r>
          </w:p>
        </w:tc>
        <w:tc>
          <w:tcPr>
            <w:tcW w:w="1316" w:type="dxa"/>
          </w:tcPr>
          <w:p w14:paraId="62C5E098" w14:textId="5C7A35B5"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11 879 805,00</w:t>
            </w:r>
          </w:p>
        </w:tc>
        <w:tc>
          <w:tcPr>
            <w:tcW w:w="1383" w:type="dxa"/>
          </w:tcPr>
          <w:p w14:paraId="5C460CE5" w14:textId="576B4B87" w:rsidR="008840DE" w:rsidRPr="008840DE"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6"/>
              </w:rPr>
            </w:pPr>
            <w:r w:rsidRPr="008840DE">
              <w:rPr>
                <w:sz w:val="18"/>
                <w:szCs w:val="16"/>
              </w:rPr>
              <w:t>38 571 959,00</w:t>
            </w:r>
          </w:p>
        </w:tc>
      </w:tr>
      <w:tr w:rsidR="00CC73A9" w14:paraId="10DF9B00" w14:textId="77777777" w:rsidTr="0082559F">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73AD4DFD" w14:textId="02FD57AD" w:rsidR="00CC73A9" w:rsidRPr="00FE113A" w:rsidRDefault="00CC73A9" w:rsidP="00CC73A9">
            <w:pPr>
              <w:ind w:left="0"/>
              <w:rPr>
                <w:sz w:val="18"/>
                <w:szCs w:val="18"/>
              </w:rPr>
            </w:pPr>
            <w:r>
              <w:rPr>
                <w:sz w:val="18"/>
                <w:szCs w:val="18"/>
              </w:rPr>
              <w:t>POWIAT OSTROŁĘCKI</w:t>
            </w:r>
          </w:p>
        </w:tc>
        <w:tc>
          <w:tcPr>
            <w:tcW w:w="674" w:type="dxa"/>
          </w:tcPr>
          <w:p w14:paraId="5A95C943" w14:textId="4C194956"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p>
        </w:tc>
        <w:tc>
          <w:tcPr>
            <w:tcW w:w="1316" w:type="dxa"/>
            <w:vAlign w:val="bottom"/>
          </w:tcPr>
          <w:p w14:paraId="3F56EDFA" w14:textId="029295B2"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11 015 740,97</w:t>
            </w:r>
          </w:p>
        </w:tc>
        <w:tc>
          <w:tcPr>
            <w:tcW w:w="1316" w:type="dxa"/>
            <w:vAlign w:val="bottom"/>
          </w:tcPr>
          <w:p w14:paraId="04F4531C" w14:textId="4C858543"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6 209 538,00</w:t>
            </w:r>
          </w:p>
        </w:tc>
        <w:tc>
          <w:tcPr>
            <w:tcW w:w="1316" w:type="dxa"/>
            <w:vAlign w:val="bottom"/>
          </w:tcPr>
          <w:p w14:paraId="2C2510FF" w14:textId="39562CA4"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2 958 149,60</w:t>
            </w:r>
          </w:p>
        </w:tc>
        <w:tc>
          <w:tcPr>
            <w:tcW w:w="1316" w:type="dxa"/>
            <w:vAlign w:val="bottom"/>
          </w:tcPr>
          <w:p w14:paraId="2509C67A" w14:textId="39FB5D21"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6 974 744,20</w:t>
            </w:r>
          </w:p>
        </w:tc>
        <w:tc>
          <w:tcPr>
            <w:tcW w:w="1316" w:type="dxa"/>
            <w:vAlign w:val="bottom"/>
          </w:tcPr>
          <w:p w14:paraId="031006DF" w14:textId="7B3094C0"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6 189 096,20</w:t>
            </w:r>
          </w:p>
        </w:tc>
        <w:tc>
          <w:tcPr>
            <w:tcW w:w="1316" w:type="dxa"/>
            <w:vAlign w:val="bottom"/>
          </w:tcPr>
          <w:p w14:paraId="18E4569B" w14:textId="11C77AD2"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5 482 570,60</w:t>
            </w:r>
          </w:p>
        </w:tc>
        <w:tc>
          <w:tcPr>
            <w:tcW w:w="1316" w:type="dxa"/>
            <w:vAlign w:val="bottom"/>
          </w:tcPr>
          <w:p w14:paraId="0ADB37A1" w14:textId="2CBF8183"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4 506 040,00</w:t>
            </w:r>
          </w:p>
        </w:tc>
        <w:tc>
          <w:tcPr>
            <w:tcW w:w="1316" w:type="dxa"/>
            <w:vAlign w:val="bottom"/>
          </w:tcPr>
          <w:p w14:paraId="16F1D244" w14:textId="49D85369"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4 142 338,20</w:t>
            </w:r>
          </w:p>
        </w:tc>
        <w:tc>
          <w:tcPr>
            <w:tcW w:w="1383" w:type="dxa"/>
            <w:vAlign w:val="bottom"/>
          </w:tcPr>
          <w:p w14:paraId="561C25B6" w14:textId="0B04AE4D"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Arial" w:hAnsi="Arial" w:cs="Arial"/>
                <w:b/>
                <w:bCs/>
                <w:sz w:val="18"/>
                <w:szCs w:val="18"/>
              </w:rPr>
              <w:t>47 478 217,77</w:t>
            </w:r>
          </w:p>
        </w:tc>
      </w:tr>
      <w:tr w:rsidR="00CC73A9" w14:paraId="765B2E58" w14:textId="77777777" w:rsidTr="0082559F">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F7296ED" w14:textId="77777777" w:rsidR="00CC73A9" w:rsidRPr="00FE113A" w:rsidRDefault="00CC73A9" w:rsidP="00CC73A9">
            <w:pPr>
              <w:ind w:left="0"/>
              <w:rPr>
                <w:sz w:val="18"/>
                <w:szCs w:val="18"/>
              </w:rPr>
            </w:pPr>
          </w:p>
        </w:tc>
        <w:tc>
          <w:tcPr>
            <w:tcW w:w="674" w:type="dxa"/>
          </w:tcPr>
          <w:p w14:paraId="6A14F0C4" w14:textId="011F38A6"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w:t>
            </w:r>
          </w:p>
        </w:tc>
        <w:tc>
          <w:tcPr>
            <w:tcW w:w="1316" w:type="dxa"/>
            <w:vAlign w:val="bottom"/>
          </w:tcPr>
          <w:p w14:paraId="406573FB" w14:textId="4D9F7A91"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1 824 600,00</w:t>
            </w:r>
          </w:p>
        </w:tc>
        <w:tc>
          <w:tcPr>
            <w:tcW w:w="1316" w:type="dxa"/>
            <w:vAlign w:val="bottom"/>
          </w:tcPr>
          <w:p w14:paraId="0F1F49CA" w14:textId="7A2DE829"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3 491,37</w:t>
            </w:r>
          </w:p>
        </w:tc>
        <w:tc>
          <w:tcPr>
            <w:tcW w:w="1316" w:type="dxa"/>
            <w:vAlign w:val="bottom"/>
          </w:tcPr>
          <w:p w14:paraId="3E5E898C" w14:textId="4E3064C7"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0</w:t>
            </w:r>
          </w:p>
        </w:tc>
        <w:tc>
          <w:tcPr>
            <w:tcW w:w="1316" w:type="dxa"/>
            <w:vAlign w:val="bottom"/>
          </w:tcPr>
          <w:p w14:paraId="4BCF9E6B" w14:textId="3197181C"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1 754 000,00</w:t>
            </w:r>
          </w:p>
        </w:tc>
        <w:tc>
          <w:tcPr>
            <w:tcW w:w="1316" w:type="dxa"/>
            <w:vAlign w:val="bottom"/>
          </w:tcPr>
          <w:p w14:paraId="76FD518C" w14:textId="0C84C0A5"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2 007 000,00</w:t>
            </w:r>
          </w:p>
        </w:tc>
        <w:tc>
          <w:tcPr>
            <w:tcW w:w="1316" w:type="dxa"/>
            <w:vAlign w:val="bottom"/>
          </w:tcPr>
          <w:p w14:paraId="6F2E7087" w14:textId="5BDF1E94"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2 426 000,00</w:t>
            </w:r>
          </w:p>
        </w:tc>
        <w:tc>
          <w:tcPr>
            <w:tcW w:w="1316" w:type="dxa"/>
            <w:vAlign w:val="bottom"/>
          </w:tcPr>
          <w:p w14:paraId="639FD0DE" w14:textId="19A50D27"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2 716 000,00</w:t>
            </w:r>
          </w:p>
        </w:tc>
        <w:tc>
          <w:tcPr>
            <w:tcW w:w="1316" w:type="dxa"/>
            <w:vAlign w:val="bottom"/>
          </w:tcPr>
          <w:p w14:paraId="051CCF29" w14:textId="6BF64E88"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3 074 000,00</w:t>
            </w:r>
          </w:p>
        </w:tc>
        <w:tc>
          <w:tcPr>
            <w:tcW w:w="1383" w:type="dxa"/>
            <w:vAlign w:val="bottom"/>
          </w:tcPr>
          <w:p w14:paraId="3D440AB2" w14:textId="632FAE8A"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Arial" w:hAnsi="Arial" w:cs="Arial"/>
                <w:b/>
                <w:bCs/>
                <w:sz w:val="18"/>
                <w:szCs w:val="18"/>
              </w:rPr>
              <w:t>13 805 091,37</w:t>
            </w:r>
          </w:p>
        </w:tc>
      </w:tr>
      <w:tr w:rsidR="00CC73A9" w14:paraId="1762A9C6" w14:textId="77777777" w:rsidTr="0082559F">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CC72673" w14:textId="77777777" w:rsidR="00CC73A9" w:rsidRPr="00FE113A" w:rsidRDefault="00CC73A9" w:rsidP="00CC73A9">
            <w:pPr>
              <w:ind w:left="0"/>
              <w:rPr>
                <w:sz w:val="18"/>
                <w:szCs w:val="18"/>
              </w:rPr>
            </w:pPr>
          </w:p>
        </w:tc>
        <w:tc>
          <w:tcPr>
            <w:tcW w:w="674" w:type="dxa"/>
          </w:tcPr>
          <w:p w14:paraId="3F1AEEA2" w14:textId="25CCD89A"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w:t>
            </w:r>
          </w:p>
        </w:tc>
        <w:tc>
          <w:tcPr>
            <w:tcW w:w="1316" w:type="dxa"/>
            <w:vAlign w:val="bottom"/>
          </w:tcPr>
          <w:p w14:paraId="07418310" w14:textId="3747DD25"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sz w:val="18"/>
                <w:szCs w:val="18"/>
              </w:rPr>
              <w:t>-248 340,00</w:t>
            </w:r>
          </w:p>
        </w:tc>
        <w:tc>
          <w:tcPr>
            <w:tcW w:w="1316" w:type="dxa"/>
            <w:vAlign w:val="bottom"/>
          </w:tcPr>
          <w:p w14:paraId="774DB7DA" w14:textId="5AFB9554"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36 000,00</w:t>
            </w:r>
          </w:p>
        </w:tc>
        <w:tc>
          <w:tcPr>
            <w:tcW w:w="1316" w:type="dxa"/>
            <w:vAlign w:val="bottom"/>
          </w:tcPr>
          <w:p w14:paraId="7B932B7D" w14:textId="009C9CE6"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1 500 000,00</w:t>
            </w:r>
          </w:p>
        </w:tc>
        <w:tc>
          <w:tcPr>
            <w:tcW w:w="1316" w:type="dxa"/>
            <w:vAlign w:val="bottom"/>
          </w:tcPr>
          <w:p w14:paraId="57F86002" w14:textId="133BCDD1"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1 754 000,00</w:t>
            </w:r>
          </w:p>
        </w:tc>
        <w:tc>
          <w:tcPr>
            <w:tcW w:w="1316" w:type="dxa"/>
            <w:vAlign w:val="bottom"/>
          </w:tcPr>
          <w:p w14:paraId="6E880178" w14:textId="78538F7C"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2 007 000,00</w:t>
            </w:r>
          </w:p>
        </w:tc>
        <w:tc>
          <w:tcPr>
            <w:tcW w:w="1316" w:type="dxa"/>
            <w:vAlign w:val="bottom"/>
          </w:tcPr>
          <w:p w14:paraId="72AD4324" w14:textId="38B4751B"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2 426 000,00</w:t>
            </w:r>
          </w:p>
        </w:tc>
        <w:tc>
          <w:tcPr>
            <w:tcW w:w="1316" w:type="dxa"/>
            <w:vAlign w:val="bottom"/>
          </w:tcPr>
          <w:p w14:paraId="7BF5A14E" w14:textId="7DFD6200"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2 716 000,00</w:t>
            </w:r>
          </w:p>
        </w:tc>
        <w:tc>
          <w:tcPr>
            <w:tcW w:w="1316" w:type="dxa"/>
            <w:vAlign w:val="bottom"/>
          </w:tcPr>
          <w:p w14:paraId="193A1677" w14:textId="7CA587FE"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Calibri" w:hAnsi="Calibri" w:cs="Calibri"/>
                <w:color w:val="000000"/>
                <w:sz w:val="18"/>
                <w:szCs w:val="18"/>
              </w:rPr>
              <w:t>3 074 000,00</w:t>
            </w:r>
          </w:p>
        </w:tc>
        <w:tc>
          <w:tcPr>
            <w:tcW w:w="1383" w:type="dxa"/>
            <w:vAlign w:val="bottom"/>
          </w:tcPr>
          <w:p w14:paraId="647C80B6" w14:textId="755F0DFC" w:rsidR="00CC73A9" w:rsidRP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sidRPr="00CC73A9">
              <w:rPr>
                <w:rFonts w:ascii="Arial" w:hAnsi="Arial" w:cs="Arial"/>
                <w:b/>
                <w:bCs/>
                <w:sz w:val="18"/>
                <w:szCs w:val="18"/>
              </w:rPr>
              <w:t>13 264 660,00</w:t>
            </w:r>
          </w:p>
        </w:tc>
      </w:tr>
      <w:tr w:rsidR="003D0966" w14:paraId="7D37AF71" w14:textId="77777777" w:rsidTr="00BE7AE0">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6273892B" w14:textId="558B85CB" w:rsidR="003D0966" w:rsidRPr="00FE113A" w:rsidRDefault="003D0966" w:rsidP="003D0966">
            <w:pPr>
              <w:ind w:left="0"/>
              <w:rPr>
                <w:sz w:val="18"/>
                <w:szCs w:val="18"/>
              </w:rPr>
            </w:pPr>
            <w:r w:rsidRPr="00FE113A">
              <w:rPr>
                <w:sz w:val="18"/>
                <w:szCs w:val="18"/>
              </w:rPr>
              <w:t>Razem A:</w:t>
            </w:r>
          </w:p>
        </w:tc>
        <w:tc>
          <w:tcPr>
            <w:tcW w:w="1316" w:type="dxa"/>
            <w:shd w:val="clear" w:color="auto" w:fill="FFC000" w:themeFill="accent4"/>
            <w:vAlign w:val="bottom"/>
          </w:tcPr>
          <w:p w14:paraId="05622DB0" w14:textId="7B72DB36"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44 251 850,36</w:t>
            </w:r>
          </w:p>
        </w:tc>
        <w:tc>
          <w:tcPr>
            <w:tcW w:w="1316" w:type="dxa"/>
            <w:shd w:val="clear" w:color="auto" w:fill="FFC000" w:themeFill="accent4"/>
            <w:vAlign w:val="bottom"/>
          </w:tcPr>
          <w:p w14:paraId="227F5E1B" w14:textId="00509B36"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33 224 604,46</w:t>
            </w:r>
          </w:p>
        </w:tc>
        <w:tc>
          <w:tcPr>
            <w:tcW w:w="1316" w:type="dxa"/>
            <w:shd w:val="clear" w:color="auto" w:fill="FFC000" w:themeFill="accent4"/>
            <w:vAlign w:val="bottom"/>
          </w:tcPr>
          <w:p w14:paraId="0B49E8E2" w14:textId="2F5F0C02"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20 574 315,69</w:t>
            </w:r>
          </w:p>
        </w:tc>
        <w:tc>
          <w:tcPr>
            <w:tcW w:w="1316" w:type="dxa"/>
            <w:shd w:val="clear" w:color="auto" w:fill="FFC000" w:themeFill="accent4"/>
            <w:vAlign w:val="bottom"/>
          </w:tcPr>
          <w:p w14:paraId="2D77ECFC" w14:textId="6C5C74B4"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20 534 841,05</w:t>
            </w:r>
          </w:p>
        </w:tc>
        <w:tc>
          <w:tcPr>
            <w:tcW w:w="1316" w:type="dxa"/>
            <w:shd w:val="clear" w:color="auto" w:fill="FFC000" w:themeFill="accent4"/>
            <w:vAlign w:val="bottom"/>
          </w:tcPr>
          <w:p w14:paraId="6CCB52F1" w14:textId="31F60CA9"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26 199 709,77</w:t>
            </w:r>
          </w:p>
        </w:tc>
        <w:tc>
          <w:tcPr>
            <w:tcW w:w="1316" w:type="dxa"/>
            <w:shd w:val="clear" w:color="auto" w:fill="FFC000" w:themeFill="accent4"/>
            <w:vAlign w:val="bottom"/>
          </w:tcPr>
          <w:p w14:paraId="4F39C7C2" w14:textId="47507F31"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25 899 357,46</w:t>
            </w:r>
          </w:p>
        </w:tc>
        <w:tc>
          <w:tcPr>
            <w:tcW w:w="1316" w:type="dxa"/>
            <w:shd w:val="clear" w:color="auto" w:fill="FFC000" w:themeFill="accent4"/>
            <w:vAlign w:val="bottom"/>
          </w:tcPr>
          <w:p w14:paraId="76B14001" w14:textId="762C65CC"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18 613 067,02</w:t>
            </w:r>
          </w:p>
        </w:tc>
        <w:tc>
          <w:tcPr>
            <w:tcW w:w="1316" w:type="dxa"/>
            <w:shd w:val="clear" w:color="auto" w:fill="FFC000" w:themeFill="accent4"/>
            <w:vAlign w:val="bottom"/>
          </w:tcPr>
          <w:p w14:paraId="08F16119" w14:textId="204A2BA3"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18 526 932,98</w:t>
            </w:r>
          </w:p>
        </w:tc>
        <w:tc>
          <w:tcPr>
            <w:tcW w:w="1383" w:type="dxa"/>
            <w:shd w:val="clear" w:color="auto" w:fill="FFC000" w:themeFill="accent4"/>
            <w:vAlign w:val="bottom"/>
          </w:tcPr>
          <w:p w14:paraId="2F26C3F1" w14:textId="5878CEAD"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b/>
                <w:bCs/>
                <w:color w:val="000000"/>
                <w:sz w:val="18"/>
                <w:szCs w:val="18"/>
              </w:rPr>
              <w:t>207 824 678,79</w:t>
            </w:r>
          </w:p>
        </w:tc>
      </w:tr>
      <w:tr w:rsidR="003D0966" w14:paraId="777E8406" w14:textId="77777777" w:rsidTr="00BE7AE0">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4260DC9F" w14:textId="4C3155CE" w:rsidR="003D0966" w:rsidRPr="00FE113A" w:rsidRDefault="003D0966" w:rsidP="003D0966">
            <w:pPr>
              <w:ind w:left="0"/>
              <w:rPr>
                <w:sz w:val="18"/>
                <w:szCs w:val="18"/>
              </w:rPr>
            </w:pPr>
            <w:r w:rsidRPr="00FE113A">
              <w:rPr>
                <w:sz w:val="18"/>
                <w:szCs w:val="18"/>
              </w:rPr>
              <w:t>Razem B:</w:t>
            </w:r>
          </w:p>
        </w:tc>
        <w:tc>
          <w:tcPr>
            <w:tcW w:w="1316" w:type="dxa"/>
            <w:shd w:val="clear" w:color="auto" w:fill="FFC000" w:themeFill="accent4"/>
            <w:vAlign w:val="bottom"/>
          </w:tcPr>
          <w:p w14:paraId="18FCA897" w14:textId="2D9DA11C"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31 590 581,99</w:t>
            </w:r>
          </w:p>
        </w:tc>
        <w:tc>
          <w:tcPr>
            <w:tcW w:w="1316" w:type="dxa"/>
            <w:shd w:val="clear" w:color="auto" w:fill="FFC000" w:themeFill="accent4"/>
            <w:vAlign w:val="bottom"/>
          </w:tcPr>
          <w:p w14:paraId="2FDC60C1" w14:textId="133A75FB"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23 729 388,96</w:t>
            </w:r>
          </w:p>
        </w:tc>
        <w:tc>
          <w:tcPr>
            <w:tcW w:w="1316" w:type="dxa"/>
            <w:shd w:val="clear" w:color="auto" w:fill="FFC000" w:themeFill="accent4"/>
            <w:vAlign w:val="bottom"/>
          </w:tcPr>
          <w:p w14:paraId="347892EC" w14:textId="44CCEA9C"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10 698 703,58</w:t>
            </w:r>
          </w:p>
        </w:tc>
        <w:tc>
          <w:tcPr>
            <w:tcW w:w="1316" w:type="dxa"/>
            <w:shd w:val="clear" w:color="auto" w:fill="FFC000" w:themeFill="accent4"/>
            <w:vAlign w:val="bottom"/>
          </w:tcPr>
          <w:p w14:paraId="10A9342A" w14:textId="04514701"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10 992 375,58</w:t>
            </w:r>
          </w:p>
        </w:tc>
        <w:tc>
          <w:tcPr>
            <w:tcW w:w="1316" w:type="dxa"/>
            <w:shd w:val="clear" w:color="auto" w:fill="FFC000" w:themeFill="accent4"/>
            <w:vAlign w:val="bottom"/>
          </w:tcPr>
          <w:p w14:paraId="4642ED39" w14:textId="3D1DAD28"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21 725 209,58</w:t>
            </w:r>
          </w:p>
        </w:tc>
        <w:tc>
          <w:tcPr>
            <w:tcW w:w="1316" w:type="dxa"/>
            <w:shd w:val="clear" w:color="auto" w:fill="FFC000" w:themeFill="accent4"/>
            <w:vAlign w:val="bottom"/>
          </w:tcPr>
          <w:p w14:paraId="109385DE" w14:textId="3688AF6C"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23 830 731,58</w:t>
            </w:r>
          </w:p>
        </w:tc>
        <w:tc>
          <w:tcPr>
            <w:tcW w:w="1316" w:type="dxa"/>
            <w:shd w:val="clear" w:color="auto" w:fill="FFC000" w:themeFill="accent4"/>
            <w:vAlign w:val="bottom"/>
          </w:tcPr>
          <w:p w14:paraId="0683472E" w14:textId="34BE9E8C"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22 089 730,58</w:t>
            </w:r>
          </w:p>
        </w:tc>
        <w:tc>
          <w:tcPr>
            <w:tcW w:w="1316" w:type="dxa"/>
            <w:shd w:val="clear" w:color="auto" w:fill="FFC000" w:themeFill="accent4"/>
            <w:vAlign w:val="bottom"/>
          </w:tcPr>
          <w:p w14:paraId="754E65A8" w14:textId="0FD5324F"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18 965 908,58</w:t>
            </w:r>
          </w:p>
        </w:tc>
        <w:tc>
          <w:tcPr>
            <w:tcW w:w="1383" w:type="dxa"/>
            <w:shd w:val="clear" w:color="auto" w:fill="FFC000" w:themeFill="accent4"/>
            <w:vAlign w:val="bottom"/>
          </w:tcPr>
          <w:p w14:paraId="5B9ED5D7" w14:textId="00F7C530"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b/>
                <w:bCs/>
                <w:color w:val="000000"/>
                <w:sz w:val="18"/>
                <w:szCs w:val="18"/>
              </w:rPr>
              <w:t>163 622 630,43</w:t>
            </w:r>
          </w:p>
        </w:tc>
      </w:tr>
      <w:tr w:rsidR="003D0966" w14:paraId="1F32C751" w14:textId="77777777" w:rsidTr="00BE7AE0">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6308989E" w14:textId="04DBEF5D" w:rsidR="003D0966" w:rsidRPr="00FE113A" w:rsidRDefault="003D0966" w:rsidP="003D0966">
            <w:pPr>
              <w:ind w:left="0"/>
              <w:rPr>
                <w:sz w:val="18"/>
                <w:szCs w:val="18"/>
              </w:rPr>
            </w:pPr>
            <w:r w:rsidRPr="00FE113A">
              <w:rPr>
                <w:sz w:val="18"/>
                <w:szCs w:val="18"/>
              </w:rPr>
              <w:lastRenderedPageBreak/>
              <w:t>Razem C:</w:t>
            </w:r>
          </w:p>
        </w:tc>
        <w:tc>
          <w:tcPr>
            <w:tcW w:w="1316" w:type="dxa"/>
            <w:shd w:val="clear" w:color="auto" w:fill="FFC000" w:themeFill="accent4"/>
            <w:vAlign w:val="bottom"/>
          </w:tcPr>
          <w:p w14:paraId="5BD3DFAE" w14:textId="3C5476AA"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-15 823 763,49</w:t>
            </w:r>
          </w:p>
        </w:tc>
        <w:tc>
          <w:tcPr>
            <w:tcW w:w="1316" w:type="dxa"/>
            <w:shd w:val="clear" w:color="auto" w:fill="FFC000" w:themeFill="accent4"/>
            <w:vAlign w:val="bottom"/>
          </w:tcPr>
          <w:p w14:paraId="6A3900D5" w14:textId="0F592264"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13 212 291,21</w:t>
            </w:r>
          </w:p>
        </w:tc>
        <w:tc>
          <w:tcPr>
            <w:tcW w:w="1316" w:type="dxa"/>
            <w:shd w:val="clear" w:color="auto" w:fill="FFC000" w:themeFill="accent4"/>
            <w:vAlign w:val="bottom"/>
          </w:tcPr>
          <w:p w14:paraId="27E1D76D" w14:textId="698911F8"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15 665 784,00</w:t>
            </w:r>
          </w:p>
        </w:tc>
        <w:tc>
          <w:tcPr>
            <w:tcW w:w="1316" w:type="dxa"/>
            <w:shd w:val="clear" w:color="auto" w:fill="FFC000" w:themeFill="accent4"/>
            <w:vAlign w:val="bottom"/>
          </w:tcPr>
          <w:p w14:paraId="1E124798" w14:textId="4A834769"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10 615 456,00</w:t>
            </w:r>
          </w:p>
        </w:tc>
        <w:tc>
          <w:tcPr>
            <w:tcW w:w="1316" w:type="dxa"/>
            <w:shd w:val="clear" w:color="auto" w:fill="FFC000" w:themeFill="accent4"/>
            <w:vAlign w:val="bottom"/>
          </w:tcPr>
          <w:p w14:paraId="3E514146" w14:textId="29576BB3"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19 191 290,00</w:t>
            </w:r>
          </w:p>
        </w:tc>
        <w:tc>
          <w:tcPr>
            <w:tcW w:w="1316" w:type="dxa"/>
            <w:shd w:val="clear" w:color="auto" w:fill="FFC000" w:themeFill="accent4"/>
            <w:vAlign w:val="bottom"/>
          </w:tcPr>
          <w:p w14:paraId="4E41F6F7" w14:textId="19CB82BA"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21 296 812,00</w:t>
            </w:r>
          </w:p>
        </w:tc>
        <w:tc>
          <w:tcPr>
            <w:tcW w:w="1316" w:type="dxa"/>
            <w:shd w:val="clear" w:color="auto" w:fill="FFC000" w:themeFill="accent4"/>
            <w:vAlign w:val="bottom"/>
          </w:tcPr>
          <w:p w14:paraId="53AC4815" w14:textId="2F62E519"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19 555 811,00</w:t>
            </w:r>
          </w:p>
        </w:tc>
        <w:tc>
          <w:tcPr>
            <w:tcW w:w="1316" w:type="dxa"/>
            <w:shd w:val="clear" w:color="auto" w:fill="FFC000" w:themeFill="accent4"/>
            <w:vAlign w:val="bottom"/>
          </w:tcPr>
          <w:p w14:paraId="13562C1E" w14:textId="7FFBCD84"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color w:val="000000"/>
                <w:sz w:val="18"/>
                <w:szCs w:val="18"/>
              </w:rPr>
              <w:t>18 431 989,00</w:t>
            </w:r>
          </w:p>
        </w:tc>
        <w:tc>
          <w:tcPr>
            <w:tcW w:w="1383" w:type="dxa"/>
            <w:shd w:val="clear" w:color="auto" w:fill="FFC000" w:themeFill="accent4"/>
            <w:vAlign w:val="bottom"/>
          </w:tcPr>
          <w:p w14:paraId="6BE7303F" w14:textId="7A082E32" w:rsidR="003D0966" w:rsidRPr="003D0966" w:rsidRDefault="003D0966" w:rsidP="003D0966">
            <w:pPr>
              <w:ind w:left="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3D0966">
              <w:rPr>
                <w:rFonts w:ascii="Calibri" w:hAnsi="Calibri" w:cs="Calibri"/>
                <w:b/>
                <w:bCs/>
                <w:color w:val="000000"/>
                <w:sz w:val="18"/>
                <w:szCs w:val="18"/>
              </w:rPr>
              <w:t>102 145 669,72</w:t>
            </w:r>
          </w:p>
        </w:tc>
      </w:tr>
    </w:tbl>
    <w:p w14:paraId="3D1D8669" w14:textId="77777777" w:rsidR="00190016" w:rsidRDefault="00700AE0" w:rsidP="00190016">
      <w:pPr>
        <w:pStyle w:val="podpiselementu"/>
        <w:jc w:val="left"/>
        <w:rPr>
          <w:rFonts w:asciiTheme="majorHAnsi" w:hAnsiTheme="majorHAnsi" w:cstheme="majorBidi"/>
          <w:lang w:eastAsia="ja-JP"/>
        </w:rPr>
        <w:sectPr w:rsidR="00190016" w:rsidSect="001672F3">
          <w:pgSz w:w="16838" w:h="11906" w:orient="landscape"/>
          <w:pgMar w:top="1418" w:right="1418" w:bottom="1418" w:left="1701" w:header="709" w:footer="709" w:gutter="0"/>
          <w:cols w:space="708"/>
          <w:docGrid w:linePitch="360"/>
        </w:sectPr>
      </w:pPr>
      <w:r w:rsidRPr="72904413">
        <w:rPr>
          <w:rFonts w:asciiTheme="majorHAnsi" w:hAnsiTheme="majorHAnsi" w:cstheme="majorBidi"/>
          <w:lang w:eastAsia="ja-JP"/>
        </w:rPr>
        <w:t>Źródło: Opracowanie własne na podstawie projektów WPF na 202</w:t>
      </w:r>
      <w:r w:rsidR="4E5C30B1" w:rsidRPr="72904413">
        <w:rPr>
          <w:rFonts w:asciiTheme="majorHAnsi" w:hAnsiTheme="majorHAnsi" w:cstheme="majorBidi"/>
          <w:lang w:eastAsia="ja-JP"/>
        </w:rPr>
        <w:t>3</w:t>
      </w:r>
      <w:r w:rsidRPr="72904413">
        <w:rPr>
          <w:rFonts w:asciiTheme="majorHAnsi" w:hAnsiTheme="majorHAnsi" w:cstheme="majorBidi"/>
          <w:lang w:eastAsia="ja-JP"/>
        </w:rPr>
        <w:t xml:space="preserve"> r., </w:t>
      </w:r>
      <w:r w:rsidR="260B7928" w:rsidRPr="72904413">
        <w:rPr>
          <w:rFonts w:asciiTheme="majorHAnsi" w:hAnsiTheme="majorHAnsi" w:cstheme="majorBidi"/>
          <w:lang w:eastAsia="ja-JP"/>
        </w:rPr>
        <w:t xml:space="preserve">dane </w:t>
      </w:r>
      <w:r w:rsidRPr="72904413">
        <w:rPr>
          <w:rFonts w:asciiTheme="majorHAnsi" w:hAnsiTheme="majorHAnsi" w:cstheme="majorBidi"/>
          <w:lang w:eastAsia="ja-JP"/>
        </w:rPr>
        <w:t>Ministerstw</w:t>
      </w:r>
      <w:r w:rsidR="77E9DF37" w:rsidRPr="72904413">
        <w:rPr>
          <w:rFonts w:asciiTheme="majorHAnsi" w:hAnsiTheme="majorHAnsi" w:cstheme="majorBidi"/>
          <w:lang w:eastAsia="ja-JP"/>
        </w:rPr>
        <w:t>a</w:t>
      </w:r>
      <w:r w:rsidRPr="72904413">
        <w:rPr>
          <w:rFonts w:asciiTheme="majorHAnsi" w:hAnsiTheme="majorHAnsi" w:cstheme="majorBidi"/>
          <w:lang w:eastAsia="ja-JP"/>
        </w:rPr>
        <w:t xml:space="preserve"> Finansó</w:t>
      </w:r>
      <w:r w:rsidR="27AE3FAE" w:rsidRPr="72904413">
        <w:rPr>
          <w:rFonts w:asciiTheme="majorHAnsi" w:hAnsiTheme="majorHAnsi" w:cstheme="majorBidi"/>
          <w:lang w:eastAsia="ja-JP"/>
        </w:rPr>
        <w:t>w</w:t>
      </w:r>
      <w:r w:rsidR="009F705B" w:rsidRPr="72904413">
        <w:rPr>
          <w:rFonts w:asciiTheme="majorHAnsi" w:hAnsiTheme="majorHAnsi" w:cstheme="majorBidi"/>
          <w:lang w:eastAsia="ja-JP"/>
        </w:rPr>
        <w:t> </w:t>
      </w:r>
    </w:p>
    <w:p w14:paraId="01BA0E8B" w14:textId="4296E96F" w:rsidR="009F705B" w:rsidRPr="00700AE0" w:rsidRDefault="009F705B" w:rsidP="00700AE0">
      <w:pPr>
        <w:pStyle w:val="podpiselementu"/>
        <w:rPr>
          <w:rFonts w:asciiTheme="majorHAnsi" w:hAnsiTheme="majorHAnsi" w:cstheme="majorBidi"/>
          <w:lang w:eastAsia="ja-JP"/>
        </w:rPr>
      </w:pPr>
    </w:p>
    <w:p w14:paraId="5E404B35" w14:textId="4DF05ACD"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Na potrzeby diagnozy potencjału finansowego Partnerstwa zwrócono uwagę na zdolność poszczególnych partnerów do spłaty i obsługi nowych zobowiązań, tj. nowego długu, który dotychczas nie był planowany, a jego zaciągnięcie może być niezbędne do realizacji projektów. Ponadto analizie poddano poziom wydatków majątkowych z wyłączeniem wydatków majątkowych, które zostały zaplanowane w wieloletnich prognozach finansowych, jako wydatki wieloletnie (tj. ujmowanych w załączniku przedsięwzięć do WPF) oraz poziom nadwyżki operacyjnej netto. Wskazane informacje pozwalają na określenie zdolności poszczególnych partnerów (JST) do realizacji projektów wynikających ze strategii. Dla celów analitycznych jako ostatni rok prognozy (WPF) przyjęto 2030 r. Analizy dokonano na podstawie złożonych projektów WPF na 2023 r.</w:t>
      </w:r>
    </w:p>
    <w:p w14:paraId="5EB43CD8" w14:textId="020C1440"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 xml:space="preserve">Całkowity prognozowany potencjał finansowy Partnerstwa w latach 2023-2030 kształtuje się na poziomie </w:t>
      </w:r>
      <w:r w:rsidR="00A26D31">
        <w:rPr>
          <w:rFonts w:eastAsia="Calibri" w:cstheme="minorHAnsi"/>
          <w:szCs w:val="24"/>
          <w:lang w:val="pl"/>
        </w:rPr>
        <w:t>473</w:t>
      </w:r>
      <w:r w:rsidRPr="006E0773">
        <w:rPr>
          <w:rFonts w:eastAsia="Calibri" w:cstheme="minorHAnsi"/>
          <w:szCs w:val="24"/>
          <w:lang w:val="pl"/>
        </w:rPr>
        <w:t xml:space="preserve"> mln zł, z tego ponad </w:t>
      </w:r>
      <w:r w:rsidR="00A26D31">
        <w:rPr>
          <w:rFonts w:eastAsia="Calibri" w:cstheme="minorHAnsi"/>
          <w:szCs w:val="24"/>
          <w:lang w:val="pl"/>
        </w:rPr>
        <w:t>207</w:t>
      </w:r>
      <w:r w:rsidRPr="006E0773">
        <w:rPr>
          <w:rFonts w:eastAsia="Calibri" w:cstheme="minorHAnsi"/>
          <w:szCs w:val="24"/>
          <w:lang w:val="pl"/>
        </w:rPr>
        <w:t xml:space="preserve"> mln zł dotyczy zdolności do spłaty i obsługi nowego długu. Łączna kwota wydatków majątkowych, która nie została podzielona na wieloletnie zadania inwestycyjne wynosi ponad </w:t>
      </w:r>
      <w:r w:rsidR="001902B6">
        <w:rPr>
          <w:rFonts w:eastAsia="Calibri" w:cstheme="minorHAnsi"/>
          <w:szCs w:val="24"/>
          <w:lang w:val="pl"/>
        </w:rPr>
        <w:t>163</w:t>
      </w:r>
      <w:r w:rsidRPr="006E0773">
        <w:rPr>
          <w:rFonts w:eastAsia="Calibri" w:cstheme="minorHAnsi"/>
          <w:szCs w:val="24"/>
          <w:lang w:val="pl"/>
        </w:rPr>
        <w:t xml:space="preserve"> mln zł. Natomiast prognozowana skumulowana nadwyżka operacyjna netto osiągnie poziom </w:t>
      </w:r>
      <w:r w:rsidR="001902B6">
        <w:rPr>
          <w:rFonts w:eastAsia="Calibri" w:cstheme="minorHAnsi"/>
          <w:szCs w:val="24"/>
          <w:lang w:val="pl"/>
        </w:rPr>
        <w:t>102</w:t>
      </w:r>
      <w:r w:rsidRPr="006E0773">
        <w:rPr>
          <w:rFonts w:eastAsia="Calibri" w:cstheme="minorHAnsi"/>
          <w:szCs w:val="24"/>
          <w:lang w:val="pl"/>
        </w:rPr>
        <w:t xml:space="preserve"> mln zł.</w:t>
      </w:r>
    </w:p>
    <w:p w14:paraId="0926BEA5" w14:textId="0663A430"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Na tej podstawie należy wskazać, że maksymalny wkład własny, jaki Partnerstwo może przeznaczyć na realizację projektu wynosi 4</w:t>
      </w:r>
      <w:r w:rsidR="001902B6">
        <w:rPr>
          <w:rFonts w:eastAsia="Calibri" w:cstheme="minorHAnsi"/>
          <w:szCs w:val="24"/>
          <w:lang w:val="pl"/>
        </w:rPr>
        <w:t>73</w:t>
      </w:r>
      <w:r w:rsidRPr="006E0773">
        <w:rPr>
          <w:rFonts w:eastAsia="Calibri" w:cstheme="minorHAnsi"/>
          <w:szCs w:val="24"/>
          <w:lang w:val="pl"/>
        </w:rPr>
        <w:t xml:space="preserve"> mln zł. Zaangażowanie 100% wkładu własnego nie jest zalecane ze względu na negatywny wpływ ryzyka społeczno-gospodarczego, a także ryzyka prawnego (tj. zmian w systemie finansów samorządowych, które mogą wpływać negatywnie na potencjał finansowy Partnerstwa do realizacji projektów). Tym samym zaleca się realizację projektów z uwzględnieniem dofinansowania zewnętrznego.</w:t>
      </w:r>
    </w:p>
    <w:p w14:paraId="563EE37F" w14:textId="40D4458B"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 xml:space="preserve">Szacunkowa wartość projektów wyniesie </w:t>
      </w:r>
      <w:r w:rsidR="00BF7447">
        <w:rPr>
          <w:rFonts w:eastAsia="Calibri" w:cstheme="minorHAnsi"/>
          <w:szCs w:val="24"/>
          <w:lang w:val="pl"/>
        </w:rPr>
        <w:t>1 </w:t>
      </w:r>
      <w:r w:rsidR="0044708D">
        <w:rPr>
          <w:rFonts w:eastAsia="Calibri" w:cstheme="minorHAnsi"/>
          <w:szCs w:val="24"/>
          <w:lang w:val="pl"/>
        </w:rPr>
        <w:t>237</w:t>
      </w:r>
      <w:r w:rsidR="00BF7447">
        <w:rPr>
          <w:rFonts w:eastAsia="Calibri" w:cstheme="minorHAnsi"/>
          <w:szCs w:val="24"/>
          <w:lang w:val="pl"/>
        </w:rPr>
        <w:t> </w:t>
      </w:r>
      <w:r w:rsidR="0044708D">
        <w:rPr>
          <w:rFonts w:eastAsia="Calibri" w:cstheme="minorHAnsi"/>
          <w:szCs w:val="24"/>
          <w:lang w:val="pl"/>
        </w:rPr>
        <w:t>025</w:t>
      </w:r>
      <w:r w:rsidR="00BF7447">
        <w:rPr>
          <w:rFonts w:eastAsia="Calibri" w:cstheme="minorHAnsi"/>
          <w:szCs w:val="24"/>
          <w:lang w:val="pl"/>
        </w:rPr>
        <w:t xml:space="preserve"> 000</w:t>
      </w:r>
      <w:r w:rsidRPr="006E0773">
        <w:rPr>
          <w:rFonts w:eastAsia="Calibri" w:cstheme="minorHAnsi"/>
          <w:szCs w:val="24"/>
          <w:lang w:val="pl"/>
        </w:rPr>
        <w:t xml:space="preserve"> zł. Przyjmując założenie, że projekty będą realizowane w 85% z dofinansowania zewnętrznego i w 15% ze środków własnych</w:t>
      </w:r>
      <w:r w:rsidR="00C27778">
        <w:rPr>
          <w:rFonts w:eastAsia="Calibri" w:cstheme="minorHAnsi"/>
          <w:szCs w:val="24"/>
          <w:lang w:val="pl"/>
        </w:rPr>
        <w:t xml:space="preserve"> i wyniosą one </w:t>
      </w:r>
      <w:r w:rsidR="0044708D">
        <w:rPr>
          <w:rFonts w:eastAsia="Calibri" w:cstheme="minorHAnsi"/>
          <w:szCs w:val="24"/>
          <w:lang w:val="pl"/>
        </w:rPr>
        <w:t>185 553 750</w:t>
      </w:r>
      <w:r w:rsidR="00C27778">
        <w:rPr>
          <w:rFonts w:eastAsia="Calibri" w:cstheme="minorHAnsi"/>
          <w:szCs w:val="24"/>
          <w:lang w:val="pl"/>
        </w:rPr>
        <w:t xml:space="preserve"> zł</w:t>
      </w:r>
      <w:r w:rsidR="00C27778" w:rsidRPr="0044708D">
        <w:rPr>
          <w:rFonts w:eastAsia="Calibri" w:cstheme="minorHAnsi"/>
          <w:szCs w:val="24"/>
          <w:lang w:val="pl"/>
        </w:rPr>
        <w:t xml:space="preserve">, </w:t>
      </w:r>
      <w:r w:rsidRPr="0044708D">
        <w:rPr>
          <w:rFonts w:eastAsia="Calibri" w:cstheme="minorHAnsi"/>
          <w:szCs w:val="24"/>
          <w:lang w:val="pl"/>
        </w:rPr>
        <w:t xml:space="preserve">są one możliwe </w:t>
      </w:r>
      <w:r w:rsidRPr="006E0773">
        <w:rPr>
          <w:rFonts w:eastAsia="Calibri" w:cstheme="minorHAnsi"/>
          <w:szCs w:val="24"/>
          <w:lang w:val="pl"/>
        </w:rPr>
        <w:t>do realizacji przez Partnerstwo.</w:t>
      </w:r>
    </w:p>
    <w:p w14:paraId="5D9FAF53" w14:textId="6757086F" w:rsidR="00044ECB" w:rsidRPr="00700AE0" w:rsidRDefault="00044ECB" w:rsidP="1D207CBC">
      <w:pPr>
        <w:sectPr w:rsidR="00044ECB" w:rsidRPr="00700AE0" w:rsidSect="00190016">
          <w:pgSz w:w="11906" w:h="16838"/>
          <w:pgMar w:top="1418" w:right="1418" w:bottom="1701" w:left="1418" w:header="709" w:footer="709" w:gutter="0"/>
          <w:cols w:space="708"/>
          <w:docGrid w:linePitch="360"/>
        </w:sectPr>
      </w:pPr>
      <w:r>
        <w:br/>
      </w:r>
    </w:p>
    <w:p w14:paraId="4A42FC2A" w14:textId="77777777" w:rsidR="00AA11A8" w:rsidRDefault="00AA11A8" w:rsidP="00A82DB4">
      <w:pPr>
        <w:pStyle w:val="Nagwek1"/>
      </w:pPr>
      <w:bookmarkStart w:id="111" w:name="_Toc83553464"/>
      <w:bookmarkStart w:id="112" w:name="_Toc146725919"/>
      <w:bookmarkEnd w:id="107"/>
      <w:bookmarkEnd w:id="108"/>
      <w:bookmarkEnd w:id="109"/>
      <w:r w:rsidRPr="00D07F91">
        <w:lastRenderedPageBreak/>
        <w:t>Wykazy i spisy</w:t>
      </w:r>
      <w:bookmarkEnd w:id="111"/>
      <w:bookmarkEnd w:id="112"/>
    </w:p>
    <w:p w14:paraId="5FE06243" w14:textId="1F14A354" w:rsidR="001669A0" w:rsidRPr="001669A0" w:rsidRDefault="001669A0" w:rsidP="001669A0">
      <w:pPr>
        <w:pStyle w:val="Nagwek2"/>
      </w:pPr>
      <w:bookmarkStart w:id="113" w:name="_Toc146725920"/>
      <w:r>
        <w:t>Spis rycin</w:t>
      </w:r>
      <w:bookmarkEnd w:id="113"/>
    </w:p>
    <w:p w14:paraId="5CBD7DC9" w14:textId="293CB160" w:rsidR="001054BD" w:rsidRDefault="001669A0">
      <w:pPr>
        <w:pStyle w:val="Spisilustracji"/>
        <w:rPr>
          <w:rFonts w:eastAsiaTheme="minorEastAsia"/>
          <w:kern w:val="2"/>
          <w:sz w:val="22"/>
          <w:lang w:val="en-US"/>
          <w14:ligatures w14:val="standardContextual"/>
        </w:rPr>
      </w:pPr>
      <w:r>
        <w:rPr>
          <w:bCs/>
          <w:iCs/>
        </w:rPr>
        <w:fldChar w:fldCharType="begin"/>
      </w:r>
      <w:r>
        <w:rPr>
          <w:bCs/>
          <w:iCs/>
        </w:rPr>
        <w:instrText xml:space="preserve"> TOC \h \z \c "Ryc." </w:instrText>
      </w:r>
      <w:r>
        <w:rPr>
          <w:bCs/>
          <w:iCs/>
        </w:rPr>
        <w:fldChar w:fldCharType="separate"/>
      </w:r>
      <w:hyperlink w:anchor="_Toc147140394" w:history="1">
        <w:r w:rsidR="001054BD" w:rsidRPr="00FF7A85">
          <w:rPr>
            <w:rStyle w:val="Hipercze"/>
          </w:rPr>
          <w:t>Ryc. 1 Rozmieszczenie podstawowych usług społecznych na terenie Partnerstwa</w:t>
        </w:r>
        <w:r w:rsidR="001054BD">
          <w:rPr>
            <w:webHidden/>
          </w:rPr>
          <w:tab/>
        </w:r>
        <w:r w:rsidR="001054BD">
          <w:rPr>
            <w:webHidden/>
          </w:rPr>
          <w:fldChar w:fldCharType="begin"/>
        </w:r>
        <w:r w:rsidR="001054BD">
          <w:rPr>
            <w:webHidden/>
          </w:rPr>
          <w:instrText xml:space="preserve"> PAGEREF _Toc147140394 \h </w:instrText>
        </w:r>
        <w:r w:rsidR="001054BD">
          <w:rPr>
            <w:webHidden/>
          </w:rPr>
        </w:r>
        <w:r w:rsidR="001054BD">
          <w:rPr>
            <w:webHidden/>
          </w:rPr>
          <w:fldChar w:fldCharType="separate"/>
        </w:r>
        <w:r w:rsidR="001054BD">
          <w:rPr>
            <w:webHidden/>
          </w:rPr>
          <w:t>19</w:t>
        </w:r>
        <w:r w:rsidR="001054BD">
          <w:rPr>
            <w:webHidden/>
          </w:rPr>
          <w:fldChar w:fldCharType="end"/>
        </w:r>
      </w:hyperlink>
    </w:p>
    <w:p w14:paraId="6C8F7124" w14:textId="62DA34D8" w:rsidR="001054BD" w:rsidRDefault="00000000">
      <w:pPr>
        <w:pStyle w:val="Spisilustracji"/>
        <w:rPr>
          <w:rFonts w:eastAsiaTheme="minorEastAsia"/>
          <w:kern w:val="2"/>
          <w:sz w:val="22"/>
          <w:lang w:val="en-US"/>
          <w14:ligatures w14:val="standardContextual"/>
        </w:rPr>
      </w:pPr>
      <w:hyperlink w:anchor="_Toc147140395" w:history="1">
        <w:r w:rsidR="001054BD" w:rsidRPr="00FF7A85">
          <w:rPr>
            <w:rStyle w:val="Hipercze"/>
          </w:rPr>
          <w:t>Ryc. 2. Sieć miast Partnerstwa i w jego otoczeniu wg liczby ludności</w:t>
        </w:r>
        <w:r w:rsidR="001054BD">
          <w:rPr>
            <w:webHidden/>
          </w:rPr>
          <w:tab/>
        </w:r>
        <w:r w:rsidR="001054BD">
          <w:rPr>
            <w:webHidden/>
          </w:rPr>
          <w:fldChar w:fldCharType="begin"/>
        </w:r>
        <w:r w:rsidR="001054BD">
          <w:rPr>
            <w:webHidden/>
          </w:rPr>
          <w:instrText xml:space="preserve"> PAGEREF _Toc147140395 \h </w:instrText>
        </w:r>
        <w:r w:rsidR="001054BD">
          <w:rPr>
            <w:webHidden/>
          </w:rPr>
        </w:r>
        <w:r w:rsidR="001054BD">
          <w:rPr>
            <w:webHidden/>
          </w:rPr>
          <w:fldChar w:fldCharType="separate"/>
        </w:r>
        <w:r w:rsidR="001054BD">
          <w:rPr>
            <w:webHidden/>
          </w:rPr>
          <w:t>47</w:t>
        </w:r>
        <w:r w:rsidR="001054BD">
          <w:rPr>
            <w:webHidden/>
          </w:rPr>
          <w:fldChar w:fldCharType="end"/>
        </w:r>
      </w:hyperlink>
    </w:p>
    <w:p w14:paraId="55F46C36" w14:textId="26A27257" w:rsidR="001054BD" w:rsidRDefault="00000000">
      <w:pPr>
        <w:pStyle w:val="Spisilustracji"/>
        <w:rPr>
          <w:rFonts w:eastAsiaTheme="minorEastAsia"/>
          <w:kern w:val="2"/>
          <w:sz w:val="22"/>
          <w:lang w:val="en-US"/>
          <w14:ligatures w14:val="standardContextual"/>
        </w:rPr>
      </w:pPr>
      <w:hyperlink w:anchor="_Toc147140396" w:history="1">
        <w:r w:rsidR="001054BD" w:rsidRPr="00FF7A85">
          <w:rPr>
            <w:rStyle w:val="Hipercze"/>
          </w:rPr>
          <w:t>Ryc. 3. Ostrołęcki OSI – Struktura sieci osadniczej</w:t>
        </w:r>
        <w:r w:rsidR="001054BD">
          <w:rPr>
            <w:webHidden/>
          </w:rPr>
          <w:tab/>
        </w:r>
        <w:r w:rsidR="001054BD">
          <w:rPr>
            <w:webHidden/>
          </w:rPr>
          <w:fldChar w:fldCharType="begin"/>
        </w:r>
        <w:r w:rsidR="001054BD">
          <w:rPr>
            <w:webHidden/>
          </w:rPr>
          <w:instrText xml:space="preserve"> PAGEREF _Toc147140396 \h </w:instrText>
        </w:r>
        <w:r w:rsidR="001054BD">
          <w:rPr>
            <w:webHidden/>
          </w:rPr>
        </w:r>
        <w:r w:rsidR="001054BD">
          <w:rPr>
            <w:webHidden/>
          </w:rPr>
          <w:fldChar w:fldCharType="separate"/>
        </w:r>
        <w:r w:rsidR="001054BD">
          <w:rPr>
            <w:webHidden/>
          </w:rPr>
          <w:t>50</w:t>
        </w:r>
        <w:r w:rsidR="001054BD">
          <w:rPr>
            <w:webHidden/>
          </w:rPr>
          <w:fldChar w:fldCharType="end"/>
        </w:r>
      </w:hyperlink>
    </w:p>
    <w:p w14:paraId="1CE83075" w14:textId="643B2284" w:rsidR="001054BD" w:rsidRDefault="00000000">
      <w:pPr>
        <w:pStyle w:val="Spisilustracji"/>
        <w:rPr>
          <w:rFonts w:eastAsiaTheme="minorEastAsia"/>
          <w:kern w:val="2"/>
          <w:sz w:val="22"/>
          <w:lang w:val="en-US"/>
          <w14:ligatures w14:val="standardContextual"/>
        </w:rPr>
      </w:pPr>
      <w:hyperlink w:anchor="_Toc147140397" w:history="1">
        <w:r w:rsidR="001054BD" w:rsidRPr="00FF7A85">
          <w:rPr>
            <w:rStyle w:val="Hipercze"/>
          </w:rPr>
          <w:t>Ryc. 4. Ostrołęcki OSI  – Środowisko przyrodnicze - zasoby, ochrona, powiązania</w:t>
        </w:r>
        <w:r w:rsidR="001054BD">
          <w:rPr>
            <w:webHidden/>
          </w:rPr>
          <w:tab/>
        </w:r>
        <w:r w:rsidR="001054BD">
          <w:rPr>
            <w:webHidden/>
          </w:rPr>
          <w:fldChar w:fldCharType="begin"/>
        </w:r>
        <w:r w:rsidR="001054BD">
          <w:rPr>
            <w:webHidden/>
          </w:rPr>
          <w:instrText xml:space="preserve"> PAGEREF _Toc147140397 \h </w:instrText>
        </w:r>
        <w:r w:rsidR="001054BD">
          <w:rPr>
            <w:webHidden/>
          </w:rPr>
        </w:r>
        <w:r w:rsidR="001054BD">
          <w:rPr>
            <w:webHidden/>
          </w:rPr>
          <w:fldChar w:fldCharType="separate"/>
        </w:r>
        <w:r w:rsidR="001054BD">
          <w:rPr>
            <w:webHidden/>
          </w:rPr>
          <w:t>53</w:t>
        </w:r>
        <w:r w:rsidR="001054BD">
          <w:rPr>
            <w:webHidden/>
          </w:rPr>
          <w:fldChar w:fldCharType="end"/>
        </w:r>
      </w:hyperlink>
    </w:p>
    <w:p w14:paraId="1297AE01" w14:textId="7F6CA2EA" w:rsidR="001054BD" w:rsidRDefault="00000000">
      <w:pPr>
        <w:pStyle w:val="Spisilustracji"/>
        <w:rPr>
          <w:rFonts w:eastAsiaTheme="minorEastAsia"/>
          <w:kern w:val="2"/>
          <w:sz w:val="22"/>
          <w:lang w:val="en-US"/>
          <w14:ligatures w14:val="standardContextual"/>
        </w:rPr>
      </w:pPr>
      <w:hyperlink w:anchor="_Toc147140398" w:history="1">
        <w:r w:rsidR="001054BD" w:rsidRPr="00FF7A85">
          <w:rPr>
            <w:rStyle w:val="Hipercze"/>
          </w:rPr>
          <w:t>Ryc. 5. Ostrołęcki OSI  – Zabytki i krajobraz kulturowy</w:t>
        </w:r>
        <w:r w:rsidR="001054BD">
          <w:rPr>
            <w:webHidden/>
          </w:rPr>
          <w:tab/>
        </w:r>
        <w:r w:rsidR="001054BD">
          <w:rPr>
            <w:webHidden/>
          </w:rPr>
          <w:fldChar w:fldCharType="begin"/>
        </w:r>
        <w:r w:rsidR="001054BD">
          <w:rPr>
            <w:webHidden/>
          </w:rPr>
          <w:instrText xml:space="preserve"> PAGEREF _Toc147140398 \h </w:instrText>
        </w:r>
        <w:r w:rsidR="001054BD">
          <w:rPr>
            <w:webHidden/>
          </w:rPr>
        </w:r>
        <w:r w:rsidR="001054BD">
          <w:rPr>
            <w:webHidden/>
          </w:rPr>
          <w:fldChar w:fldCharType="separate"/>
        </w:r>
        <w:r w:rsidR="001054BD">
          <w:rPr>
            <w:webHidden/>
          </w:rPr>
          <w:t>56</w:t>
        </w:r>
        <w:r w:rsidR="001054BD">
          <w:rPr>
            <w:webHidden/>
          </w:rPr>
          <w:fldChar w:fldCharType="end"/>
        </w:r>
      </w:hyperlink>
    </w:p>
    <w:p w14:paraId="5FFB2A5D" w14:textId="4163523E" w:rsidR="001054BD" w:rsidRDefault="00000000">
      <w:pPr>
        <w:pStyle w:val="Spisilustracji"/>
        <w:rPr>
          <w:rFonts w:eastAsiaTheme="minorEastAsia"/>
          <w:kern w:val="2"/>
          <w:sz w:val="22"/>
          <w:lang w:val="en-US"/>
          <w14:ligatures w14:val="standardContextual"/>
        </w:rPr>
      </w:pPr>
      <w:hyperlink w:anchor="_Toc147140399" w:history="1">
        <w:r w:rsidR="001054BD" w:rsidRPr="00FF7A85">
          <w:rPr>
            <w:rStyle w:val="Hipercze"/>
          </w:rPr>
          <w:t>Ryc. 6. Ostrołęcki OSI – Planowane inwestycje w zakresie infrastruktury transportowej</w:t>
        </w:r>
        <w:r w:rsidR="001054BD">
          <w:rPr>
            <w:webHidden/>
          </w:rPr>
          <w:tab/>
        </w:r>
        <w:r w:rsidR="001054BD">
          <w:rPr>
            <w:webHidden/>
          </w:rPr>
          <w:fldChar w:fldCharType="begin"/>
        </w:r>
        <w:r w:rsidR="001054BD">
          <w:rPr>
            <w:webHidden/>
          </w:rPr>
          <w:instrText xml:space="preserve"> PAGEREF _Toc147140399 \h </w:instrText>
        </w:r>
        <w:r w:rsidR="001054BD">
          <w:rPr>
            <w:webHidden/>
          </w:rPr>
        </w:r>
        <w:r w:rsidR="001054BD">
          <w:rPr>
            <w:webHidden/>
          </w:rPr>
          <w:fldChar w:fldCharType="separate"/>
        </w:r>
        <w:r w:rsidR="001054BD">
          <w:rPr>
            <w:webHidden/>
          </w:rPr>
          <w:t>59</w:t>
        </w:r>
        <w:r w:rsidR="001054BD">
          <w:rPr>
            <w:webHidden/>
          </w:rPr>
          <w:fldChar w:fldCharType="end"/>
        </w:r>
      </w:hyperlink>
    </w:p>
    <w:p w14:paraId="41950EFF" w14:textId="58CAB30B" w:rsidR="001054BD" w:rsidRDefault="00000000">
      <w:pPr>
        <w:pStyle w:val="Spisilustracji"/>
        <w:rPr>
          <w:rFonts w:eastAsiaTheme="minorEastAsia"/>
          <w:kern w:val="2"/>
          <w:sz w:val="22"/>
          <w:lang w:val="en-US"/>
          <w14:ligatures w14:val="standardContextual"/>
        </w:rPr>
      </w:pPr>
      <w:hyperlink w:anchor="_Toc147140400" w:history="1">
        <w:r w:rsidR="001054BD" w:rsidRPr="00FF7A85">
          <w:rPr>
            <w:rStyle w:val="Hipercze"/>
          </w:rPr>
          <w:t>Ryc. 7. System elektroenergetyczny najwyższych napięć w województwie mazowieckim</w:t>
        </w:r>
        <w:r w:rsidR="001054BD">
          <w:rPr>
            <w:webHidden/>
          </w:rPr>
          <w:tab/>
        </w:r>
        <w:r w:rsidR="001054BD">
          <w:rPr>
            <w:webHidden/>
          </w:rPr>
          <w:fldChar w:fldCharType="begin"/>
        </w:r>
        <w:r w:rsidR="001054BD">
          <w:rPr>
            <w:webHidden/>
          </w:rPr>
          <w:instrText xml:space="preserve"> PAGEREF _Toc147140400 \h </w:instrText>
        </w:r>
        <w:r w:rsidR="001054BD">
          <w:rPr>
            <w:webHidden/>
          </w:rPr>
        </w:r>
        <w:r w:rsidR="001054BD">
          <w:rPr>
            <w:webHidden/>
          </w:rPr>
          <w:fldChar w:fldCharType="separate"/>
        </w:r>
        <w:r w:rsidR="001054BD">
          <w:rPr>
            <w:webHidden/>
          </w:rPr>
          <w:t>61</w:t>
        </w:r>
        <w:r w:rsidR="001054BD">
          <w:rPr>
            <w:webHidden/>
          </w:rPr>
          <w:fldChar w:fldCharType="end"/>
        </w:r>
      </w:hyperlink>
    </w:p>
    <w:p w14:paraId="0E6D24FB" w14:textId="44C98AB5" w:rsidR="001054BD" w:rsidRDefault="00000000">
      <w:pPr>
        <w:pStyle w:val="Spisilustracji"/>
        <w:rPr>
          <w:rFonts w:eastAsiaTheme="minorEastAsia"/>
          <w:kern w:val="2"/>
          <w:sz w:val="22"/>
          <w:lang w:val="en-US"/>
          <w14:ligatures w14:val="standardContextual"/>
        </w:rPr>
      </w:pPr>
      <w:hyperlink w:anchor="_Toc147140401" w:history="1">
        <w:r w:rsidR="001054BD" w:rsidRPr="00FF7A85">
          <w:rPr>
            <w:rStyle w:val="Hipercze"/>
          </w:rPr>
          <w:t>Ryc. 8. System gazowy wysokiego ciśnienia w województwie mazowieckim</w:t>
        </w:r>
        <w:r w:rsidR="001054BD">
          <w:rPr>
            <w:webHidden/>
          </w:rPr>
          <w:tab/>
        </w:r>
        <w:r w:rsidR="001054BD">
          <w:rPr>
            <w:webHidden/>
          </w:rPr>
          <w:fldChar w:fldCharType="begin"/>
        </w:r>
        <w:r w:rsidR="001054BD">
          <w:rPr>
            <w:webHidden/>
          </w:rPr>
          <w:instrText xml:space="preserve"> PAGEREF _Toc147140401 \h </w:instrText>
        </w:r>
        <w:r w:rsidR="001054BD">
          <w:rPr>
            <w:webHidden/>
          </w:rPr>
        </w:r>
        <w:r w:rsidR="001054BD">
          <w:rPr>
            <w:webHidden/>
          </w:rPr>
          <w:fldChar w:fldCharType="separate"/>
        </w:r>
        <w:r w:rsidR="001054BD">
          <w:rPr>
            <w:webHidden/>
          </w:rPr>
          <w:t>62</w:t>
        </w:r>
        <w:r w:rsidR="001054BD">
          <w:rPr>
            <w:webHidden/>
          </w:rPr>
          <w:fldChar w:fldCharType="end"/>
        </w:r>
      </w:hyperlink>
    </w:p>
    <w:p w14:paraId="0C306A95" w14:textId="31F13EE4" w:rsidR="001054BD" w:rsidRDefault="00000000">
      <w:pPr>
        <w:pStyle w:val="Spisilustracji"/>
        <w:rPr>
          <w:rFonts w:eastAsiaTheme="minorEastAsia"/>
          <w:kern w:val="2"/>
          <w:sz w:val="22"/>
          <w:lang w:val="en-US"/>
          <w14:ligatures w14:val="standardContextual"/>
        </w:rPr>
      </w:pPr>
      <w:hyperlink w:anchor="_Toc147140402" w:history="1">
        <w:r w:rsidR="001054BD" w:rsidRPr="00FF7A85">
          <w:rPr>
            <w:rStyle w:val="Hipercze"/>
          </w:rPr>
          <w:t>Ryc. 9. Potencjał energetyki odnawialnej w województwie mazowieckim</w:t>
        </w:r>
        <w:r w:rsidR="001054BD">
          <w:rPr>
            <w:webHidden/>
          </w:rPr>
          <w:tab/>
        </w:r>
        <w:r w:rsidR="001054BD">
          <w:rPr>
            <w:webHidden/>
          </w:rPr>
          <w:fldChar w:fldCharType="begin"/>
        </w:r>
        <w:r w:rsidR="001054BD">
          <w:rPr>
            <w:webHidden/>
          </w:rPr>
          <w:instrText xml:space="preserve"> PAGEREF _Toc147140402 \h </w:instrText>
        </w:r>
        <w:r w:rsidR="001054BD">
          <w:rPr>
            <w:webHidden/>
          </w:rPr>
        </w:r>
        <w:r w:rsidR="001054BD">
          <w:rPr>
            <w:webHidden/>
          </w:rPr>
          <w:fldChar w:fldCharType="separate"/>
        </w:r>
        <w:r w:rsidR="001054BD">
          <w:rPr>
            <w:webHidden/>
          </w:rPr>
          <w:t>64</w:t>
        </w:r>
        <w:r w:rsidR="001054BD">
          <w:rPr>
            <w:webHidden/>
          </w:rPr>
          <w:fldChar w:fldCharType="end"/>
        </w:r>
      </w:hyperlink>
    </w:p>
    <w:p w14:paraId="38758EDA" w14:textId="157A972C" w:rsidR="001054BD" w:rsidRDefault="00000000">
      <w:pPr>
        <w:pStyle w:val="Spisilustracji"/>
        <w:rPr>
          <w:rFonts w:eastAsiaTheme="minorEastAsia"/>
          <w:kern w:val="2"/>
          <w:sz w:val="22"/>
          <w:lang w:val="en-US"/>
          <w14:ligatures w14:val="standardContextual"/>
        </w:rPr>
      </w:pPr>
      <w:hyperlink w:anchor="_Toc147140403" w:history="1">
        <w:r w:rsidR="001054BD" w:rsidRPr="00FF7A85">
          <w:rPr>
            <w:rStyle w:val="Hipercze"/>
          </w:rPr>
          <w:t>Ryc. 10. Docelowy układ wybranych elementów struktury funkcjonalno-przestrzennej</w:t>
        </w:r>
        <w:r w:rsidR="001054BD">
          <w:rPr>
            <w:webHidden/>
          </w:rPr>
          <w:tab/>
        </w:r>
        <w:r w:rsidR="001054BD">
          <w:rPr>
            <w:webHidden/>
          </w:rPr>
          <w:fldChar w:fldCharType="begin"/>
        </w:r>
        <w:r w:rsidR="001054BD">
          <w:rPr>
            <w:webHidden/>
          </w:rPr>
          <w:instrText xml:space="preserve"> PAGEREF _Toc147140403 \h </w:instrText>
        </w:r>
        <w:r w:rsidR="001054BD">
          <w:rPr>
            <w:webHidden/>
          </w:rPr>
        </w:r>
        <w:r w:rsidR="001054BD">
          <w:rPr>
            <w:webHidden/>
          </w:rPr>
          <w:fldChar w:fldCharType="separate"/>
        </w:r>
        <w:r w:rsidR="001054BD">
          <w:rPr>
            <w:webHidden/>
          </w:rPr>
          <w:t>65</w:t>
        </w:r>
        <w:r w:rsidR="001054BD">
          <w:rPr>
            <w:webHidden/>
          </w:rPr>
          <w:fldChar w:fldCharType="end"/>
        </w:r>
      </w:hyperlink>
    </w:p>
    <w:p w14:paraId="10F607EE" w14:textId="703B57A4" w:rsidR="001054BD" w:rsidRDefault="00000000">
      <w:pPr>
        <w:pStyle w:val="Spisilustracji"/>
        <w:rPr>
          <w:rFonts w:eastAsiaTheme="minorEastAsia"/>
          <w:kern w:val="2"/>
          <w:sz w:val="22"/>
          <w:lang w:val="en-US"/>
          <w14:ligatures w14:val="standardContextual"/>
        </w:rPr>
      </w:pPr>
      <w:hyperlink w:anchor="_Toc147140404" w:history="1">
        <w:r w:rsidR="001054BD" w:rsidRPr="00FF7A85">
          <w:rPr>
            <w:rStyle w:val="Hipercze"/>
          </w:rPr>
          <w:t>Ryc. 11. Maksymalne zapotrzebowanie na powierzchnię użytkową mieszkań w Ostrołęckim Obszarze Specjalnej Interwencji do 2040 r.</w:t>
        </w:r>
        <w:r w:rsidR="001054BD">
          <w:rPr>
            <w:webHidden/>
          </w:rPr>
          <w:tab/>
        </w:r>
        <w:r w:rsidR="001054BD">
          <w:rPr>
            <w:webHidden/>
          </w:rPr>
          <w:fldChar w:fldCharType="begin"/>
        </w:r>
        <w:r w:rsidR="001054BD">
          <w:rPr>
            <w:webHidden/>
          </w:rPr>
          <w:instrText xml:space="preserve"> PAGEREF _Toc147140404 \h </w:instrText>
        </w:r>
        <w:r w:rsidR="001054BD">
          <w:rPr>
            <w:webHidden/>
          </w:rPr>
        </w:r>
        <w:r w:rsidR="001054BD">
          <w:rPr>
            <w:webHidden/>
          </w:rPr>
          <w:fldChar w:fldCharType="separate"/>
        </w:r>
        <w:r w:rsidR="001054BD">
          <w:rPr>
            <w:webHidden/>
          </w:rPr>
          <w:t>69</w:t>
        </w:r>
        <w:r w:rsidR="001054BD">
          <w:rPr>
            <w:webHidden/>
          </w:rPr>
          <w:fldChar w:fldCharType="end"/>
        </w:r>
      </w:hyperlink>
    </w:p>
    <w:p w14:paraId="499AFAEB" w14:textId="1E5FBD43" w:rsidR="001054BD" w:rsidRDefault="00000000">
      <w:pPr>
        <w:pStyle w:val="Spisilustracji"/>
        <w:rPr>
          <w:rFonts w:eastAsiaTheme="minorEastAsia"/>
          <w:kern w:val="2"/>
          <w:sz w:val="22"/>
          <w:lang w:val="en-US"/>
          <w14:ligatures w14:val="standardContextual"/>
        </w:rPr>
      </w:pPr>
      <w:hyperlink w:anchor="_Toc147140405" w:history="1">
        <w:r w:rsidR="001054BD" w:rsidRPr="00FF7A85">
          <w:rPr>
            <w:rStyle w:val="Hipercze"/>
          </w:rPr>
          <w:t>Ryc. 12. Pozytywne i negatywne schematy rozwoju zabudowy i zagospodarowania</w:t>
        </w:r>
        <w:r w:rsidR="001054BD">
          <w:rPr>
            <w:webHidden/>
          </w:rPr>
          <w:tab/>
        </w:r>
        <w:r w:rsidR="001054BD">
          <w:rPr>
            <w:webHidden/>
          </w:rPr>
          <w:fldChar w:fldCharType="begin"/>
        </w:r>
        <w:r w:rsidR="001054BD">
          <w:rPr>
            <w:webHidden/>
          </w:rPr>
          <w:instrText xml:space="preserve"> PAGEREF _Toc147140405 \h </w:instrText>
        </w:r>
        <w:r w:rsidR="001054BD">
          <w:rPr>
            <w:webHidden/>
          </w:rPr>
        </w:r>
        <w:r w:rsidR="001054BD">
          <w:rPr>
            <w:webHidden/>
          </w:rPr>
          <w:fldChar w:fldCharType="separate"/>
        </w:r>
        <w:r w:rsidR="001054BD">
          <w:rPr>
            <w:webHidden/>
          </w:rPr>
          <w:t>71</w:t>
        </w:r>
        <w:r w:rsidR="001054BD">
          <w:rPr>
            <w:webHidden/>
          </w:rPr>
          <w:fldChar w:fldCharType="end"/>
        </w:r>
      </w:hyperlink>
    </w:p>
    <w:p w14:paraId="5998F1D2" w14:textId="7FF57BF4" w:rsidR="001054BD" w:rsidRDefault="00000000">
      <w:pPr>
        <w:pStyle w:val="Spisilustracji"/>
        <w:rPr>
          <w:rFonts w:eastAsiaTheme="minorEastAsia"/>
          <w:kern w:val="2"/>
          <w:sz w:val="22"/>
          <w:lang w:val="en-US"/>
          <w14:ligatures w14:val="standardContextual"/>
        </w:rPr>
      </w:pPr>
      <w:hyperlink r:id="rId77" w:anchor="_Toc147140406" w:history="1">
        <w:r w:rsidR="001054BD" w:rsidRPr="00FF7A85">
          <w:rPr>
            <w:rStyle w:val="Hipercze"/>
          </w:rPr>
          <w:t>Ryc. 13. Przykłady umieszczenia paneli fotowoltaicznych</w:t>
        </w:r>
        <w:r w:rsidR="001054BD">
          <w:rPr>
            <w:webHidden/>
          </w:rPr>
          <w:tab/>
        </w:r>
        <w:r w:rsidR="001054BD">
          <w:rPr>
            <w:webHidden/>
          </w:rPr>
          <w:fldChar w:fldCharType="begin"/>
        </w:r>
        <w:r w:rsidR="001054BD">
          <w:rPr>
            <w:webHidden/>
          </w:rPr>
          <w:instrText xml:space="preserve"> PAGEREF _Toc147140406 \h </w:instrText>
        </w:r>
        <w:r w:rsidR="001054BD">
          <w:rPr>
            <w:webHidden/>
          </w:rPr>
        </w:r>
        <w:r w:rsidR="001054BD">
          <w:rPr>
            <w:webHidden/>
          </w:rPr>
          <w:fldChar w:fldCharType="separate"/>
        </w:r>
        <w:r w:rsidR="001054BD">
          <w:rPr>
            <w:webHidden/>
          </w:rPr>
          <w:t>76</w:t>
        </w:r>
        <w:r w:rsidR="001054BD">
          <w:rPr>
            <w:webHidden/>
          </w:rPr>
          <w:fldChar w:fldCharType="end"/>
        </w:r>
      </w:hyperlink>
    </w:p>
    <w:p w14:paraId="5B81E712" w14:textId="3A177CCA" w:rsidR="001054BD" w:rsidRDefault="00000000">
      <w:pPr>
        <w:pStyle w:val="Spisilustracji"/>
        <w:rPr>
          <w:rFonts w:eastAsiaTheme="minorEastAsia"/>
          <w:kern w:val="2"/>
          <w:sz w:val="22"/>
          <w:lang w:val="en-US"/>
          <w14:ligatures w14:val="standardContextual"/>
        </w:rPr>
      </w:pPr>
      <w:hyperlink w:anchor="_Toc147140407" w:history="1">
        <w:r w:rsidR="001054BD" w:rsidRPr="00FF7A85">
          <w:rPr>
            <w:rStyle w:val="Hipercze"/>
          </w:rPr>
          <w:t>Ryc. 14. Miasta średnie tracące funkcje społeczno-gospodarcze</w:t>
        </w:r>
        <w:r w:rsidR="001054BD">
          <w:rPr>
            <w:webHidden/>
          </w:rPr>
          <w:tab/>
        </w:r>
        <w:r w:rsidR="001054BD">
          <w:rPr>
            <w:webHidden/>
          </w:rPr>
          <w:fldChar w:fldCharType="begin"/>
        </w:r>
        <w:r w:rsidR="001054BD">
          <w:rPr>
            <w:webHidden/>
          </w:rPr>
          <w:instrText xml:space="preserve"> PAGEREF _Toc147140407 \h </w:instrText>
        </w:r>
        <w:r w:rsidR="001054BD">
          <w:rPr>
            <w:webHidden/>
          </w:rPr>
        </w:r>
        <w:r w:rsidR="001054BD">
          <w:rPr>
            <w:webHidden/>
          </w:rPr>
          <w:fldChar w:fldCharType="separate"/>
        </w:r>
        <w:r w:rsidR="001054BD">
          <w:rPr>
            <w:webHidden/>
          </w:rPr>
          <w:t>80</w:t>
        </w:r>
        <w:r w:rsidR="001054BD">
          <w:rPr>
            <w:webHidden/>
          </w:rPr>
          <w:fldChar w:fldCharType="end"/>
        </w:r>
      </w:hyperlink>
    </w:p>
    <w:p w14:paraId="218A78F4" w14:textId="6F71B937" w:rsidR="001054BD" w:rsidRDefault="00000000">
      <w:pPr>
        <w:pStyle w:val="Spisilustracji"/>
        <w:rPr>
          <w:rFonts w:eastAsiaTheme="minorEastAsia"/>
          <w:kern w:val="2"/>
          <w:sz w:val="22"/>
          <w:lang w:val="en-US"/>
          <w14:ligatures w14:val="standardContextual"/>
        </w:rPr>
      </w:pPr>
      <w:hyperlink w:anchor="_Toc147140408" w:history="1">
        <w:r w:rsidR="001054BD" w:rsidRPr="00FF7A85">
          <w:rPr>
            <w:rStyle w:val="Hipercze"/>
          </w:rPr>
          <w:t>Ryc. 15. Obszary strategicznej interwencji kluczowe dla partnerstwa</w:t>
        </w:r>
        <w:r w:rsidR="001054BD">
          <w:rPr>
            <w:webHidden/>
          </w:rPr>
          <w:tab/>
        </w:r>
        <w:r w:rsidR="001054BD">
          <w:rPr>
            <w:webHidden/>
          </w:rPr>
          <w:fldChar w:fldCharType="begin"/>
        </w:r>
        <w:r w:rsidR="001054BD">
          <w:rPr>
            <w:webHidden/>
          </w:rPr>
          <w:instrText xml:space="preserve"> PAGEREF _Toc147140408 \h </w:instrText>
        </w:r>
        <w:r w:rsidR="001054BD">
          <w:rPr>
            <w:webHidden/>
          </w:rPr>
        </w:r>
        <w:r w:rsidR="001054BD">
          <w:rPr>
            <w:webHidden/>
          </w:rPr>
          <w:fldChar w:fldCharType="separate"/>
        </w:r>
        <w:r w:rsidR="001054BD">
          <w:rPr>
            <w:webHidden/>
          </w:rPr>
          <w:t>87</w:t>
        </w:r>
        <w:r w:rsidR="001054BD">
          <w:rPr>
            <w:webHidden/>
          </w:rPr>
          <w:fldChar w:fldCharType="end"/>
        </w:r>
      </w:hyperlink>
    </w:p>
    <w:p w14:paraId="14107087" w14:textId="77777777" w:rsidR="001054BD" w:rsidRDefault="001669A0" w:rsidP="00A82DB4">
      <w:pPr>
        <w:pStyle w:val="Nagwek2"/>
        <w:rPr>
          <w:noProof/>
        </w:rPr>
      </w:pPr>
      <w:r>
        <w:rPr>
          <w:bCs/>
          <w:iCs/>
        </w:rPr>
        <w:fldChar w:fldCharType="end"/>
      </w:r>
      <w:bookmarkStart w:id="114" w:name="_Toc146725921"/>
      <w:r>
        <w:rPr>
          <w:bCs/>
          <w:iCs/>
        </w:rPr>
        <w:t>Spis tabel</w:t>
      </w:r>
      <w:bookmarkEnd w:id="114"/>
      <w:r>
        <w:rPr>
          <w:bCs/>
          <w:iCs/>
        </w:rPr>
        <w:fldChar w:fldCharType="begin"/>
      </w:r>
      <w:r>
        <w:rPr>
          <w:bCs/>
          <w:iCs/>
        </w:rPr>
        <w:instrText xml:space="preserve"> TOC \h \z \c "Tabela" </w:instrText>
      </w:r>
      <w:r>
        <w:rPr>
          <w:bCs/>
          <w:iCs/>
        </w:rPr>
        <w:fldChar w:fldCharType="separate"/>
      </w:r>
    </w:p>
    <w:p w14:paraId="55B99454" w14:textId="007AEFF6" w:rsidR="001054BD" w:rsidRDefault="00000000">
      <w:pPr>
        <w:pStyle w:val="Spisilustracji"/>
        <w:rPr>
          <w:rFonts w:eastAsiaTheme="minorEastAsia"/>
          <w:kern w:val="2"/>
          <w:sz w:val="22"/>
          <w:lang w:val="en-US"/>
          <w14:ligatures w14:val="standardContextual"/>
        </w:rPr>
      </w:pPr>
      <w:hyperlink w:anchor="_Toc147140409" w:history="1">
        <w:r w:rsidR="001054BD" w:rsidRPr="00260023">
          <w:rPr>
            <w:rStyle w:val="Hipercze"/>
          </w:rPr>
          <w:t>Tabela 1. Zidentyfikowane problemy OSI Ostrołęka (1)</w:t>
        </w:r>
        <w:r w:rsidR="001054BD">
          <w:rPr>
            <w:webHidden/>
          </w:rPr>
          <w:tab/>
        </w:r>
        <w:r w:rsidR="001054BD">
          <w:rPr>
            <w:webHidden/>
          </w:rPr>
          <w:fldChar w:fldCharType="begin"/>
        </w:r>
        <w:r w:rsidR="001054BD">
          <w:rPr>
            <w:webHidden/>
          </w:rPr>
          <w:instrText xml:space="preserve"> PAGEREF _Toc147140409 \h </w:instrText>
        </w:r>
        <w:r w:rsidR="001054BD">
          <w:rPr>
            <w:webHidden/>
          </w:rPr>
        </w:r>
        <w:r w:rsidR="001054BD">
          <w:rPr>
            <w:webHidden/>
          </w:rPr>
          <w:fldChar w:fldCharType="separate"/>
        </w:r>
        <w:r w:rsidR="001054BD">
          <w:rPr>
            <w:webHidden/>
          </w:rPr>
          <w:t>10</w:t>
        </w:r>
        <w:r w:rsidR="001054BD">
          <w:rPr>
            <w:webHidden/>
          </w:rPr>
          <w:fldChar w:fldCharType="end"/>
        </w:r>
      </w:hyperlink>
    </w:p>
    <w:p w14:paraId="4B7C3794" w14:textId="6BDAB627" w:rsidR="001054BD" w:rsidRDefault="00000000">
      <w:pPr>
        <w:pStyle w:val="Spisilustracji"/>
        <w:rPr>
          <w:rFonts w:eastAsiaTheme="minorEastAsia"/>
          <w:kern w:val="2"/>
          <w:sz w:val="22"/>
          <w:lang w:val="en-US"/>
          <w14:ligatures w14:val="standardContextual"/>
        </w:rPr>
      </w:pPr>
      <w:hyperlink w:anchor="_Toc147140410" w:history="1">
        <w:r w:rsidR="001054BD" w:rsidRPr="00260023">
          <w:rPr>
            <w:rStyle w:val="Hipercze"/>
          </w:rPr>
          <w:t>Tabela 2. Zidentyfikowane problemy OSI Ostrołęka (2)</w:t>
        </w:r>
        <w:r w:rsidR="001054BD">
          <w:rPr>
            <w:webHidden/>
          </w:rPr>
          <w:tab/>
        </w:r>
        <w:r w:rsidR="001054BD">
          <w:rPr>
            <w:webHidden/>
          </w:rPr>
          <w:fldChar w:fldCharType="begin"/>
        </w:r>
        <w:r w:rsidR="001054BD">
          <w:rPr>
            <w:webHidden/>
          </w:rPr>
          <w:instrText xml:space="preserve"> PAGEREF _Toc147140410 \h </w:instrText>
        </w:r>
        <w:r w:rsidR="001054BD">
          <w:rPr>
            <w:webHidden/>
          </w:rPr>
        </w:r>
        <w:r w:rsidR="001054BD">
          <w:rPr>
            <w:webHidden/>
          </w:rPr>
          <w:fldChar w:fldCharType="separate"/>
        </w:r>
        <w:r w:rsidR="001054BD">
          <w:rPr>
            <w:webHidden/>
          </w:rPr>
          <w:t>11</w:t>
        </w:r>
        <w:r w:rsidR="001054BD">
          <w:rPr>
            <w:webHidden/>
          </w:rPr>
          <w:fldChar w:fldCharType="end"/>
        </w:r>
      </w:hyperlink>
    </w:p>
    <w:p w14:paraId="776CF32B" w14:textId="04765BE8" w:rsidR="001054BD" w:rsidRDefault="00000000">
      <w:pPr>
        <w:pStyle w:val="Spisilustracji"/>
        <w:rPr>
          <w:rFonts w:eastAsiaTheme="minorEastAsia"/>
          <w:kern w:val="2"/>
          <w:sz w:val="22"/>
          <w:lang w:val="en-US"/>
          <w14:ligatures w14:val="standardContextual"/>
        </w:rPr>
      </w:pPr>
      <w:hyperlink w:anchor="_Toc147140411" w:history="1">
        <w:r w:rsidR="001054BD" w:rsidRPr="00260023">
          <w:rPr>
            <w:rStyle w:val="Hipercze"/>
          </w:rPr>
          <w:t>Tabela 3. Zidentyfikowane problemy OSI Ostrołęka (3)</w:t>
        </w:r>
        <w:r w:rsidR="001054BD">
          <w:rPr>
            <w:webHidden/>
          </w:rPr>
          <w:tab/>
        </w:r>
        <w:r w:rsidR="001054BD">
          <w:rPr>
            <w:webHidden/>
          </w:rPr>
          <w:fldChar w:fldCharType="begin"/>
        </w:r>
        <w:r w:rsidR="001054BD">
          <w:rPr>
            <w:webHidden/>
          </w:rPr>
          <w:instrText xml:space="preserve"> PAGEREF _Toc147140411 \h </w:instrText>
        </w:r>
        <w:r w:rsidR="001054BD">
          <w:rPr>
            <w:webHidden/>
          </w:rPr>
        </w:r>
        <w:r w:rsidR="001054BD">
          <w:rPr>
            <w:webHidden/>
          </w:rPr>
          <w:fldChar w:fldCharType="separate"/>
        </w:r>
        <w:r w:rsidR="001054BD">
          <w:rPr>
            <w:webHidden/>
          </w:rPr>
          <w:t>12</w:t>
        </w:r>
        <w:r w:rsidR="001054BD">
          <w:rPr>
            <w:webHidden/>
          </w:rPr>
          <w:fldChar w:fldCharType="end"/>
        </w:r>
      </w:hyperlink>
    </w:p>
    <w:p w14:paraId="29B9A0A0" w14:textId="0F1CC16B" w:rsidR="001054BD" w:rsidRDefault="00000000">
      <w:pPr>
        <w:pStyle w:val="Spisilustracji"/>
        <w:rPr>
          <w:rFonts w:eastAsiaTheme="minorEastAsia"/>
          <w:kern w:val="2"/>
          <w:sz w:val="22"/>
          <w:lang w:val="en-US"/>
          <w14:ligatures w14:val="standardContextual"/>
        </w:rPr>
      </w:pPr>
      <w:hyperlink w:anchor="_Toc147140412" w:history="1">
        <w:r w:rsidR="001054BD" w:rsidRPr="00260023">
          <w:rPr>
            <w:rStyle w:val="Hipercze"/>
          </w:rPr>
          <w:t>Tabela 4. Analiza SWOT obszaru Partnerstwa</w:t>
        </w:r>
        <w:r w:rsidR="001054BD">
          <w:rPr>
            <w:webHidden/>
          </w:rPr>
          <w:tab/>
        </w:r>
        <w:r w:rsidR="001054BD">
          <w:rPr>
            <w:webHidden/>
          </w:rPr>
          <w:fldChar w:fldCharType="begin"/>
        </w:r>
        <w:r w:rsidR="001054BD">
          <w:rPr>
            <w:webHidden/>
          </w:rPr>
          <w:instrText xml:space="preserve"> PAGEREF _Toc147140412 \h </w:instrText>
        </w:r>
        <w:r w:rsidR="001054BD">
          <w:rPr>
            <w:webHidden/>
          </w:rPr>
        </w:r>
        <w:r w:rsidR="001054BD">
          <w:rPr>
            <w:webHidden/>
          </w:rPr>
          <w:fldChar w:fldCharType="separate"/>
        </w:r>
        <w:r w:rsidR="001054BD">
          <w:rPr>
            <w:webHidden/>
          </w:rPr>
          <w:t>13</w:t>
        </w:r>
        <w:r w:rsidR="001054BD">
          <w:rPr>
            <w:webHidden/>
          </w:rPr>
          <w:fldChar w:fldCharType="end"/>
        </w:r>
      </w:hyperlink>
    </w:p>
    <w:p w14:paraId="5153D219" w14:textId="5BCEA8CB" w:rsidR="001054BD" w:rsidRDefault="00000000">
      <w:pPr>
        <w:pStyle w:val="Spisilustracji"/>
        <w:rPr>
          <w:rFonts w:eastAsiaTheme="minorEastAsia"/>
          <w:kern w:val="2"/>
          <w:sz w:val="22"/>
          <w:lang w:val="en-US"/>
          <w14:ligatures w14:val="standardContextual"/>
        </w:rPr>
      </w:pPr>
      <w:hyperlink w:anchor="_Toc147140413" w:history="1">
        <w:r w:rsidR="001054BD" w:rsidRPr="00260023">
          <w:rPr>
            <w:rStyle w:val="Hipercze"/>
          </w:rPr>
          <w:t>Tabela 5. Zasoby i produkty zdefiniowane na obszarze OSI Ostrołęka</w:t>
        </w:r>
        <w:r w:rsidR="001054BD">
          <w:rPr>
            <w:webHidden/>
          </w:rPr>
          <w:tab/>
        </w:r>
        <w:r w:rsidR="001054BD">
          <w:rPr>
            <w:webHidden/>
          </w:rPr>
          <w:fldChar w:fldCharType="begin"/>
        </w:r>
        <w:r w:rsidR="001054BD">
          <w:rPr>
            <w:webHidden/>
          </w:rPr>
          <w:instrText xml:space="preserve"> PAGEREF _Toc147140413 \h </w:instrText>
        </w:r>
        <w:r w:rsidR="001054BD">
          <w:rPr>
            <w:webHidden/>
          </w:rPr>
        </w:r>
        <w:r w:rsidR="001054BD">
          <w:rPr>
            <w:webHidden/>
          </w:rPr>
          <w:fldChar w:fldCharType="separate"/>
        </w:r>
        <w:r w:rsidR="001054BD">
          <w:rPr>
            <w:webHidden/>
          </w:rPr>
          <w:t>17</w:t>
        </w:r>
        <w:r w:rsidR="001054BD">
          <w:rPr>
            <w:webHidden/>
          </w:rPr>
          <w:fldChar w:fldCharType="end"/>
        </w:r>
      </w:hyperlink>
    </w:p>
    <w:p w14:paraId="17AFD6DC" w14:textId="207B68D7" w:rsidR="001054BD" w:rsidRDefault="00000000">
      <w:pPr>
        <w:pStyle w:val="Spisilustracji"/>
        <w:rPr>
          <w:rFonts w:eastAsiaTheme="minorEastAsia"/>
          <w:kern w:val="2"/>
          <w:sz w:val="22"/>
          <w:lang w:val="en-US"/>
          <w14:ligatures w14:val="standardContextual"/>
        </w:rPr>
      </w:pPr>
      <w:hyperlink w:anchor="_Toc147140414" w:history="1">
        <w:r w:rsidR="001054BD" w:rsidRPr="00260023">
          <w:rPr>
            <w:rStyle w:val="Hipercze"/>
          </w:rPr>
          <w:t xml:space="preserve">Tabela 6. Cel strategiczny 1 - </w:t>
        </w:r>
        <w:r w:rsidR="001054BD" w:rsidRPr="00260023">
          <w:rPr>
            <w:rStyle w:val="Hipercze"/>
            <w:lang w:eastAsia="pl-PL"/>
          </w:rPr>
          <w:t>Rozwój lokalnego potencjału i polepszenie warunków dla nowoczesnego rozwoju gospodarczego</w:t>
        </w:r>
        <w:r w:rsidR="001054BD">
          <w:rPr>
            <w:webHidden/>
          </w:rPr>
          <w:tab/>
        </w:r>
        <w:r w:rsidR="001054BD">
          <w:rPr>
            <w:webHidden/>
          </w:rPr>
          <w:fldChar w:fldCharType="begin"/>
        </w:r>
        <w:r w:rsidR="001054BD">
          <w:rPr>
            <w:webHidden/>
          </w:rPr>
          <w:instrText xml:space="preserve"> PAGEREF _Toc147140414 \h </w:instrText>
        </w:r>
        <w:r w:rsidR="001054BD">
          <w:rPr>
            <w:webHidden/>
          </w:rPr>
        </w:r>
        <w:r w:rsidR="001054BD">
          <w:rPr>
            <w:webHidden/>
          </w:rPr>
          <w:fldChar w:fldCharType="separate"/>
        </w:r>
        <w:r w:rsidR="001054BD">
          <w:rPr>
            <w:webHidden/>
          </w:rPr>
          <w:t>28</w:t>
        </w:r>
        <w:r w:rsidR="001054BD">
          <w:rPr>
            <w:webHidden/>
          </w:rPr>
          <w:fldChar w:fldCharType="end"/>
        </w:r>
      </w:hyperlink>
    </w:p>
    <w:p w14:paraId="4FD27E3A" w14:textId="46BB70C1" w:rsidR="001054BD" w:rsidRDefault="00000000">
      <w:pPr>
        <w:pStyle w:val="Spisilustracji"/>
        <w:rPr>
          <w:rFonts w:eastAsiaTheme="minorEastAsia"/>
          <w:kern w:val="2"/>
          <w:sz w:val="22"/>
          <w:lang w:val="en-US"/>
          <w14:ligatures w14:val="standardContextual"/>
        </w:rPr>
      </w:pPr>
      <w:hyperlink w:anchor="_Toc147140415" w:history="1">
        <w:r w:rsidR="001054BD" w:rsidRPr="00260023">
          <w:rPr>
            <w:rStyle w:val="Hipercze"/>
          </w:rPr>
          <w:t>Tabela 7. Cel strategiczny 2 - Społeczeństwo aktywnie włączone w życie obszaru</w:t>
        </w:r>
        <w:r w:rsidR="001054BD">
          <w:rPr>
            <w:webHidden/>
          </w:rPr>
          <w:tab/>
        </w:r>
        <w:r w:rsidR="001054BD">
          <w:rPr>
            <w:webHidden/>
          </w:rPr>
          <w:fldChar w:fldCharType="begin"/>
        </w:r>
        <w:r w:rsidR="001054BD">
          <w:rPr>
            <w:webHidden/>
          </w:rPr>
          <w:instrText xml:space="preserve"> PAGEREF _Toc147140415 \h </w:instrText>
        </w:r>
        <w:r w:rsidR="001054BD">
          <w:rPr>
            <w:webHidden/>
          </w:rPr>
        </w:r>
        <w:r w:rsidR="001054BD">
          <w:rPr>
            <w:webHidden/>
          </w:rPr>
          <w:fldChar w:fldCharType="separate"/>
        </w:r>
        <w:r w:rsidR="001054BD">
          <w:rPr>
            <w:webHidden/>
          </w:rPr>
          <w:t>30</w:t>
        </w:r>
        <w:r w:rsidR="001054BD">
          <w:rPr>
            <w:webHidden/>
          </w:rPr>
          <w:fldChar w:fldCharType="end"/>
        </w:r>
      </w:hyperlink>
    </w:p>
    <w:p w14:paraId="59415BC6" w14:textId="51BD9EDD" w:rsidR="001054BD" w:rsidRDefault="00000000">
      <w:pPr>
        <w:pStyle w:val="Spisilustracji"/>
        <w:rPr>
          <w:rFonts w:eastAsiaTheme="minorEastAsia"/>
          <w:kern w:val="2"/>
          <w:sz w:val="22"/>
          <w:lang w:val="en-US"/>
          <w14:ligatures w14:val="standardContextual"/>
        </w:rPr>
      </w:pPr>
      <w:hyperlink w:anchor="_Toc147140416" w:history="1">
        <w:r w:rsidR="001054BD" w:rsidRPr="00260023">
          <w:rPr>
            <w:rStyle w:val="Hipercze"/>
          </w:rPr>
          <w:t>Tabela 8. Cel strategiczny 3 – Wykorzystanie zasobów naturalnych w rozwoju oraz uporządkowana przestrzeń</w:t>
        </w:r>
        <w:r w:rsidR="001054BD">
          <w:rPr>
            <w:webHidden/>
          </w:rPr>
          <w:tab/>
        </w:r>
        <w:r w:rsidR="001054BD">
          <w:rPr>
            <w:webHidden/>
          </w:rPr>
          <w:fldChar w:fldCharType="begin"/>
        </w:r>
        <w:r w:rsidR="001054BD">
          <w:rPr>
            <w:webHidden/>
          </w:rPr>
          <w:instrText xml:space="preserve"> PAGEREF _Toc147140416 \h </w:instrText>
        </w:r>
        <w:r w:rsidR="001054BD">
          <w:rPr>
            <w:webHidden/>
          </w:rPr>
        </w:r>
        <w:r w:rsidR="001054BD">
          <w:rPr>
            <w:webHidden/>
          </w:rPr>
          <w:fldChar w:fldCharType="separate"/>
        </w:r>
        <w:r w:rsidR="001054BD">
          <w:rPr>
            <w:webHidden/>
          </w:rPr>
          <w:t>35</w:t>
        </w:r>
        <w:r w:rsidR="001054BD">
          <w:rPr>
            <w:webHidden/>
          </w:rPr>
          <w:fldChar w:fldCharType="end"/>
        </w:r>
      </w:hyperlink>
    </w:p>
    <w:p w14:paraId="3B6A9991" w14:textId="2775C611" w:rsidR="001054BD" w:rsidRDefault="00000000">
      <w:pPr>
        <w:pStyle w:val="Spisilustracji"/>
        <w:rPr>
          <w:rFonts w:eastAsiaTheme="minorEastAsia"/>
          <w:kern w:val="2"/>
          <w:sz w:val="22"/>
          <w:lang w:val="en-US"/>
          <w14:ligatures w14:val="standardContextual"/>
        </w:rPr>
      </w:pPr>
      <w:hyperlink w:anchor="_Toc147140417" w:history="1">
        <w:r w:rsidR="001054BD" w:rsidRPr="00260023">
          <w:rPr>
            <w:rStyle w:val="Hipercze"/>
          </w:rPr>
          <w:t>Tabela 9. Cel strategiczny 4 - Efektywne zarządzanie rozwojem lokalnym i poprawa jakości świadczonych usług publicznych</w:t>
        </w:r>
        <w:r w:rsidR="001054BD">
          <w:rPr>
            <w:webHidden/>
          </w:rPr>
          <w:tab/>
        </w:r>
        <w:r w:rsidR="001054BD">
          <w:rPr>
            <w:webHidden/>
          </w:rPr>
          <w:fldChar w:fldCharType="begin"/>
        </w:r>
        <w:r w:rsidR="001054BD">
          <w:rPr>
            <w:webHidden/>
          </w:rPr>
          <w:instrText xml:space="preserve"> PAGEREF _Toc147140417 \h </w:instrText>
        </w:r>
        <w:r w:rsidR="001054BD">
          <w:rPr>
            <w:webHidden/>
          </w:rPr>
        </w:r>
        <w:r w:rsidR="001054BD">
          <w:rPr>
            <w:webHidden/>
          </w:rPr>
          <w:fldChar w:fldCharType="separate"/>
        </w:r>
        <w:r w:rsidR="001054BD">
          <w:rPr>
            <w:webHidden/>
          </w:rPr>
          <w:t>40</w:t>
        </w:r>
        <w:r w:rsidR="001054BD">
          <w:rPr>
            <w:webHidden/>
          </w:rPr>
          <w:fldChar w:fldCharType="end"/>
        </w:r>
      </w:hyperlink>
    </w:p>
    <w:p w14:paraId="039212F7" w14:textId="752CBCC8" w:rsidR="001054BD" w:rsidRDefault="00000000">
      <w:pPr>
        <w:pStyle w:val="Spisilustracji"/>
        <w:rPr>
          <w:rFonts w:eastAsiaTheme="minorEastAsia"/>
          <w:kern w:val="2"/>
          <w:sz w:val="22"/>
          <w:lang w:val="en-US"/>
          <w14:ligatures w14:val="standardContextual"/>
        </w:rPr>
      </w:pPr>
      <w:hyperlink w:anchor="_Toc147140418" w:history="1">
        <w:r w:rsidR="001054BD" w:rsidRPr="00260023">
          <w:rPr>
            <w:rStyle w:val="Hipercze"/>
          </w:rPr>
          <w:t>Tabela 10. Rezultaty strategiczne poszczególnych celów i ich wskaźniki</w:t>
        </w:r>
        <w:r w:rsidR="001054BD">
          <w:rPr>
            <w:webHidden/>
          </w:rPr>
          <w:tab/>
        </w:r>
        <w:r w:rsidR="001054BD">
          <w:rPr>
            <w:webHidden/>
          </w:rPr>
          <w:fldChar w:fldCharType="begin"/>
        </w:r>
        <w:r w:rsidR="001054BD">
          <w:rPr>
            <w:webHidden/>
          </w:rPr>
          <w:instrText xml:space="preserve"> PAGEREF _Toc147140418 \h </w:instrText>
        </w:r>
        <w:r w:rsidR="001054BD">
          <w:rPr>
            <w:webHidden/>
          </w:rPr>
        </w:r>
        <w:r w:rsidR="001054BD">
          <w:rPr>
            <w:webHidden/>
          </w:rPr>
          <w:fldChar w:fldCharType="separate"/>
        </w:r>
        <w:r w:rsidR="001054BD">
          <w:rPr>
            <w:webHidden/>
          </w:rPr>
          <w:t>42</w:t>
        </w:r>
        <w:r w:rsidR="001054BD">
          <w:rPr>
            <w:webHidden/>
          </w:rPr>
          <w:fldChar w:fldCharType="end"/>
        </w:r>
      </w:hyperlink>
    </w:p>
    <w:p w14:paraId="15EE458E" w14:textId="24A40BA7" w:rsidR="001054BD" w:rsidRDefault="00000000">
      <w:pPr>
        <w:pStyle w:val="Spisilustracji"/>
        <w:rPr>
          <w:rFonts w:eastAsiaTheme="minorEastAsia"/>
          <w:kern w:val="2"/>
          <w:sz w:val="22"/>
          <w:lang w:val="en-US"/>
          <w14:ligatures w14:val="standardContextual"/>
        </w:rPr>
      </w:pPr>
      <w:hyperlink w:anchor="_Toc147140419" w:history="1">
        <w:r w:rsidR="001054BD" w:rsidRPr="00260023">
          <w:rPr>
            <w:rStyle w:val="Hipercze"/>
          </w:rPr>
          <w:t>Tabela 11. Zapotrzebowanie na nową zabudowę mieszkaniową w Ostrołęckim Obszarze Specjalnej Interwencji do 2040 r.</w:t>
        </w:r>
        <w:r w:rsidR="001054BD">
          <w:rPr>
            <w:webHidden/>
          </w:rPr>
          <w:tab/>
        </w:r>
        <w:r w:rsidR="001054BD">
          <w:rPr>
            <w:webHidden/>
          </w:rPr>
          <w:fldChar w:fldCharType="begin"/>
        </w:r>
        <w:r w:rsidR="001054BD">
          <w:rPr>
            <w:webHidden/>
          </w:rPr>
          <w:instrText xml:space="preserve"> PAGEREF _Toc147140419 \h </w:instrText>
        </w:r>
        <w:r w:rsidR="001054BD">
          <w:rPr>
            <w:webHidden/>
          </w:rPr>
        </w:r>
        <w:r w:rsidR="001054BD">
          <w:rPr>
            <w:webHidden/>
          </w:rPr>
          <w:fldChar w:fldCharType="separate"/>
        </w:r>
        <w:r w:rsidR="001054BD">
          <w:rPr>
            <w:webHidden/>
          </w:rPr>
          <w:t>69</w:t>
        </w:r>
        <w:r w:rsidR="001054BD">
          <w:rPr>
            <w:webHidden/>
          </w:rPr>
          <w:fldChar w:fldCharType="end"/>
        </w:r>
      </w:hyperlink>
    </w:p>
    <w:p w14:paraId="70EF186C" w14:textId="5A8BEA67" w:rsidR="001054BD" w:rsidRDefault="00000000">
      <w:pPr>
        <w:pStyle w:val="Spisilustracji"/>
        <w:rPr>
          <w:rFonts w:eastAsiaTheme="minorEastAsia"/>
          <w:kern w:val="2"/>
          <w:sz w:val="22"/>
          <w:lang w:val="en-US"/>
          <w14:ligatures w14:val="standardContextual"/>
        </w:rPr>
      </w:pPr>
      <w:hyperlink w:anchor="_Toc147140420" w:history="1">
        <w:r w:rsidR="001054BD" w:rsidRPr="00260023">
          <w:rPr>
            <w:rStyle w:val="Hipercze"/>
          </w:rPr>
          <w:t>Tabela 12 Lista projektów i przedsięwzięć do instrumentu terytorialnego</w:t>
        </w:r>
        <w:r w:rsidR="001054BD">
          <w:rPr>
            <w:webHidden/>
          </w:rPr>
          <w:tab/>
        </w:r>
        <w:r w:rsidR="001054BD">
          <w:rPr>
            <w:webHidden/>
          </w:rPr>
          <w:fldChar w:fldCharType="begin"/>
        </w:r>
        <w:r w:rsidR="001054BD">
          <w:rPr>
            <w:webHidden/>
          </w:rPr>
          <w:instrText xml:space="preserve"> PAGEREF _Toc147140420 \h </w:instrText>
        </w:r>
        <w:r w:rsidR="001054BD">
          <w:rPr>
            <w:webHidden/>
          </w:rPr>
        </w:r>
        <w:r w:rsidR="001054BD">
          <w:rPr>
            <w:webHidden/>
          </w:rPr>
          <w:fldChar w:fldCharType="separate"/>
        </w:r>
        <w:r w:rsidR="001054BD">
          <w:rPr>
            <w:webHidden/>
          </w:rPr>
          <w:t>90</w:t>
        </w:r>
        <w:r w:rsidR="001054BD">
          <w:rPr>
            <w:webHidden/>
          </w:rPr>
          <w:fldChar w:fldCharType="end"/>
        </w:r>
      </w:hyperlink>
    </w:p>
    <w:p w14:paraId="1F88DE26" w14:textId="0DF21900" w:rsidR="001054BD" w:rsidRDefault="00000000">
      <w:pPr>
        <w:pStyle w:val="Spisilustracji"/>
        <w:rPr>
          <w:rFonts w:eastAsiaTheme="minorEastAsia"/>
          <w:kern w:val="2"/>
          <w:sz w:val="22"/>
          <w:lang w:val="en-US"/>
          <w14:ligatures w14:val="standardContextual"/>
        </w:rPr>
      </w:pPr>
      <w:hyperlink w:anchor="_Toc147140421" w:history="1">
        <w:r w:rsidR="001054BD" w:rsidRPr="00260023">
          <w:rPr>
            <w:rStyle w:val="Hipercze"/>
          </w:rPr>
          <w:t>Tabela 13 Lista przedsięwzięć</w:t>
        </w:r>
        <w:r w:rsidR="001054BD">
          <w:rPr>
            <w:webHidden/>
          </w:rPr>
          <w:tab/>
        </w:r>
        <w:r w:rsidR="001054BD">
          <w:rPr>
            <w:webHidden/>
          </w:rPr>
          <w:fldChar w:fldCharType="begin"/>
        </w:r>
        <w:r w:rsidR="001054BD">
          <w:rPr>
            <w:webHidden/>
          </w:rPr>
          <w:instrText xml:space="preserve"> PAGEREF _Toc147140421 \h </w:instrText>
        </w:r>
        <w:r w:rsidR="001054BD">
          <w:rPr>
            <w:webHidden/>
          </w:rPr>
        </w:r>
        <w:r w:rsidR="001054BD">
          <w:rPr>
            <w:webHidden/>
          </w:rPr>
          <w:fldChar w:fldCharType="separate"/>
        </w:r>
        <w:r w:rsidR="001054BD">
          <w:rPr>
            <w:webHidden/>
          </w:rPr>
          <w:t>103</w:t>
        </w:r>
        <w:r w:rsidR="001054BD">
          <w:rPr>
            <w:webHidden/>
          </w:rPr>
          <w:fldChar w:fldCharType="end"/>
        </w:r>
      </w:hyperlink>
    </w:p>
    <w:p w14:paraId="60BF1578" w14:textId="3D4CCA1C" w:rsidR="001054BD" w:rsidRDefault="00000000">
      <w:pPr>
        <w:pStyle w:val="Spisilustracji"/>
        <w:rPr>
          <w:rFonts w:eastAsiaTheme="minorEastAsia"/>
          <w:kern w:val="2"/>
          <w:sz w:val="22"/>
          <w:lang w:val="en-US"/>
          <w14:ligatures w14:val="standardContextual"/>
        </w:rPr>
      </w:pPr>
      <w:hyperlink w:anchor="_Toc147140422" w:history="1">
        <w:r w:rsidR="001054BD" w:rsidRPr="00260023">
          <w:rPr>
            <w:rStyle w:val="Hipercze"/>
          </w:rPr>
          <w:t>Tabela 14 Alokacja środków z Funduszy Europejskich dla Mazowsza 2021-2027</w:t>
        </w:r>
        <w:r w:rsidR="001054BD">
          <w:rPr>
            <w:webHidden/>
          </w:rPr>
          <w:tab/>
        </w:r>
        <w:r w:rsidR="001054BD">
          <w:rPr>
            <w:webHidden/>
          </w:rPr>
          <w:fldChar w:fldCharType="begin"/>
        </w:r>
        <w:r w:rsidR="001054BD">
          <w:rPr>
            <w:webHidden/>
          </w:rPr>
          <w:instrText xml:space="preserve"> PAGEREF _Toc147140422 \h </w:instrText>
        </w:r>
        <w:r w:rsidR="001054BD">
          <w:rPr>
            <w:webHidden/>
          </w:rPr>
        </w:r>
        <w:r w:rsidR="001054BD">
          <w:rPr>
            <w:webHidden/>
          </w:rPr>
          <w:fldChar w:fldCharType="separate"/>
        </w:r>
        <w:r w:rsidR="001054BD">
          <w:rPr>
            <w:webHidden/>
          </w:rPr>
          <w:t>145</w:t>
        </w:r>
        <w:r w:rsidR="001054BD">
          <w:rPr>
            <w:webHidden/>
          </w:rPr>
          <w:fldChar w:fldCharType="end"/>
        </w:r>
      </w:hyperlink>
    </w:p>
    <w:p w14:paraId="1DA7893E" w14:textId="6BE5485C" w:rsidR="001054BD" w:rsidRDefault="00000000">
      <w:pPr>
        <w:pStyle w:val="Spisilustracji"/>
        <w:rPr>
          <w:rFonts w:eastAsiaTheme="minorEastAsia"/>
          <w:kern w:val="2"/>
          <w:sz w:val="22"/>
          <w:lang w:val="en-US"/>
          <w14:ligatures w14:val="standardContextual"/>
        </w:rPr>
      </w:pPr>
      <w:hyperlink w:anchor="_Toc147140423" w:history="1">
        <w:r w:rsidR="001054BD" w:rsidRPr="00260023">
          <w:rPr>
            <w:rStyle w:val="Hipercze"/>
          </w:rPr>
          <w:t>Tabela 15. Sumaryczne zapotrzebowanie finansowe na planowane projekty i przedsięwzięcia</w:t>
        </w:r>
        <w:r w:rsidR="001054BD">
          <w:rPr>
            <w:webHidden/>
          </w:rPr>
          <w:tab/>
        </w:r>
        <w:r w:rsidR="001054BD">
          <w:rPr>
            <w:webHidden/>
          </w:rPr>
          <w:fldChar w:fldCharType="begin"/>
        </w:r>
        <w:r w:rsidR="001054BD">
          <w:rPr>
            <w:webHidden/>
          </w:rPr>
          <w:instrText xml:space="preserve"> PAGEREF _Toc147140423 \h </w:instrText>
        </w:r>
        <w:r w:rsidR="001054BD">
          <w:rPr>
            <w:webHidden/>
          </w:rPr>
        </w:r>
        <w:r w:rsidR="001054BD">
          <w:rPr>
            <w:webHidden/>
          </w:rPr>
          <w:fldChar w:fldCharType="separate"/>
        </w:r>
        <w:r w:rsidR="001054BD">
          <w:rPr>
            <w:webHidden/>
          </w:rPr>
          <w:t>146</w:t>
        </w:r>
        <w:r w:rsidR="001054BD">
          <w:rPr>
            <w:webHidden/>
          </w:rPr>
          <w:fldChar w:fldCharType="end"/>
        </w:r>
      </w:hyperlink>
    </w:p>
    <w:p w14:paraId="3F48D189" w14:textId="75B73ECB" w:rsidR="001054BD" w:rsidRDefault="00000000">
      <w:pPr>
        <w:pStyle w:val="Spisilustracji"/>
        <w:rPr>
          <w:rFonts w:eastAsiaTheme="minorEastAsia"/>
          <w:kern w:val="2"/>
          <w:sz w:val="22"/>
          <w:lang w:val="en-US"/>
          <w14:ligatures w14:val="standardContextual"/>
        </w:rPr>
      </w:pPr>
      <w:hyperlink w:anchor="_Toc147140424" w:history="1">
        <w:r w:rsidR="001054BD" w:rsidRPr="00260023">
          <w:rPr>
            <w:rStyle w:val="Hipercze"/>
          </w:rPr>
          <w:t>Tabela 16. Zdolności finansowe gmin do realizacji projektów w perspektywie do 2030 roku</w:t>
        </w:r>
        <w:r w:rsidR="001054BD">
          <w:rPr>
            <w:webHidden/>
          </w:rPr>
          <w:tab/>
        </w:r>
        <w:r w:rsidR="001054BD">
          <w:rPr>
            <w:webHidden/>
          </w:rPr>
          <w:fldChar w:fldCharType="begin"/>
        </w:r>
        <w:r w:rsidR="001054BD">
          <w:rPr>
            <w:webHidden/>
          </w:rPr>
          <w:instrText xml:space="preserve"> PAGEREF _Toc147140424 \h </w:instrText>
        </w:r>
        <w:r w:rsidR="001054BD">
          <w:rPr>
            <w:webHidden/>
          </w:rPr>
        </w:r>
        <w:r w:rsidR="001054BD">
          <w:rPr>
            <w:webHidden/>
          </w:rPr>
          <w:fldChar w:fldCharType="separate"/>
        </w:r>
        <w:r w:rsidR="001054BD">
          <w:rPr>
            <w:webHidden/>
          </w:rPr>
          <w:t>149</w:t>
        </w:r>
        <w:r w:rsidR="001054BD">
          <w:rPr>
            <w:webHidden/>
          </w:rPr>
          <w:fldChar w:fldCharType="end"/>
        </w:r>
      </w:hyperlink>
    </w:p>
    <w:p w14:paraId="7DD2F8D3" w14:textId="77777777" w:rsidR="001054BD" w:rsidRDefault="001669A0" w:rsidP="00A82DB4">
      <w:pPr>
        <w:pStyle w:val="Nagwek2"/>
        <w:rPr>
          <w:noProof/>
        </w:rPr>
      </w:pPr>
      <w:r>
        <w:rPr>
          <w:bCs/>
          <w:iCs/>
        </w:rPr>
        <w:fldChar w:fldCharType="end"/>
      </w:r>
      <w:bookmarkStart w:id="115" w:name="_Toc146725922"/>
      <w:r>
        <w:rPr>
          <w:bCs/>
          <w:iCs/>
        </w:rPr>
        <w:t>Spis zdjęć</w:t>
      </w:r>
      <w:bookmarkEnd w:id="115"/>
      <w:r>
        <w:rPr>
          <w:bCs/>
          <w:iCs/>
        </w:rPr>
        <w:fldChar w:fldCharType="begin"/>
      </w:r>
      <w:r>
        <w:rPr>
          <w:bCs/>
          <w:iCs/>
        </w:rPr>
        <w:instrText xml:space="preserve"> TOC \h \z \c "Zdjęcie" </w:instrText>
      </w:r>
      <w:r>
        <w:rPr>
          <w:bCs/>
          <w:iCs/>
        </w:rPr>
        <w:fldChar w:fldCharType="separate"/>
      </w:r>
    </w:p>
    <w:p w14:paraId="21A0BD60" w14:textId="1FB0509F" w:rsidR="001054BD" w:rsidRDefault="00000000">
      <w:pPr>
        <w:pStyle w:val="Spisilustracji"/>
        <w:rPr>
          <w:rFonts w:eastAsiaTheme="minorEastAsia"/>
          <w:kern w:val="2"/>
          <w:sz w:val="22"/>
          <w:lang w:val="en-US"/>
          <w14:ligatures w14:val="standardContextual"/>
        </w:rPr>
      </w:pPr>
      <w:hyperlink r:id="rId78" w:anchor="_Toc147140425" w:history="1">
        <w:r w:rsidR="001054BD" w:rsidRPr="003100CE">
          <w:rPr>
            <w:rStyle w:val="Hipercze"/>
          </w:rPr>
          <w:t>Zdjęcie 1. Wizja OSI Ostrołęka jednej z uczestniczek warsztatów</w:t>
        </w:r>
        <w:r w:rsidR="001054BD">
          <w:rPr>
            <w:webHidden/>
          </w:rPr>
          <w:tab/>
        </w:r>
        <w:r w:rsidR="001054BD">
          <w:rPr>
            <w:webHidden/>
          </w:rPr>
          <w:fldChar w:fldCharType="begin"/>
        </w:r>
        <w:r w:rsidR="001054BD">
          <w:rPr>
            <w:webHidden/>
          </w:rPr>
          <w:instrText xml:space="preserve"> PAGEREF _Toc147140425 \h </w:instrText>
        </w:r>
        <w:r w:rsidR="001054BD">
          <w:rPr>
            <w:webHidden/>
          </w:rPr>
        </w:r>
        <w:r w:rsidR="001054BD">
          <w:rPr>
            <w:webHidden/>
          </w:rPr>
          <w:fldChar w:fldCharType="separate"/>
        </w:r>
        <w:r w:rsidR="001054BD">
          <w:rPr>
            <w:webHidden/>
          </w:rPr>
          <w:t>25</w:t>
        </w:r>
        <w:r w:rsidR="001054BD">
          <w:rPr>
            <w:webHidden/>
          </w:rPr>
          <w:fldChar w:fldCharType="end"/>
        </w:r>
      </w:hyperlink>
    </w:p>
    <w:p w14:paraId="2E8DD621" w14:textId="28559A7A" w:rsidR="001054BD" w:rsidRDefault="00000000">
      <w:pPr>
        <w:pStyle w:val="Spisilustracji"/>
        <w:rPr>
          <w:rFonts w:eastAsiaTheme="minorEastAsia"/>
          <w:kern w:val="2"/>
          <w:sz w:val="22"/>
          <w:lang w:val="en-US"/>
          <w14:ligatures w14:val="standardContextual"/>
        </w:rPr>
      </w:pPr>
      <w:hyperlink w:anchor="_Toc147140426" w:history="1">
        <w:r w:rsidR="001054BD" w:rsidRPr="003100CE">
          <w:rPr>
            <w:rStyle w:val="Hipercze"/>
          </w:rPr>
          <w:t>Zdjęcie 2. Wypracowana podczas warsztatów tematycznych mapa turystyczno – kulturalna obszaru Partnerstwa</w:t>
        </w:r>
        <w:r w:rsidR="001054BD">
          <w:rPr>
            <w:webHidden/>
          </w:rPr>
          <w:tab/>
        </w:r>
        <w:r w:rsidR="001054BD">
          <w:rPr>
            <w:webHidden/>
          </w:rPr>
          <w:fldChar w:fldCharType="begin"/>
        </w:r>
        <w:r w:rsidR="001054BD">
          <w:rPr>
            <w:webHidden/>
          </w:rPr>
          <w:instrText xml:space="preserve"> PAGEREF _Toc147140426 \h </w:instrText>
        </w:r>
        <w:r w:rsidR="001054BD">
          <w:rPr>
            <w:webHidden/>
          </w:rPr>
        </w:r>
        <w:r w:rsidR="001054BD">
          <w:rPr>
            <w:webHidden/>
          </w:rPr>
          <w:fldChar w:fldCharType="separate"/>
        </w:r>
        <w:r w:rsidR="001054BD">
          <w:rPr>
            <w:webHidden/>
          </w:rPr>
          <w:t>133</w:t>
        </w:r>
        <w:r w:rsidR="001054BD">
          <w:rPr>
            <w:webHidden/>
          </w:rPr>
          <w:fldChar w:fldCharType="end"/>
        </w:r>
      </w:hyperlink>
    </w:p>
    <w:p w14:paraId="125C8A0E" w14:textId="3AEBFD84" w:rsidR="001054BD" w:rsidRDefault="00000000">
      <w:pPr>
        <w:pStyle w:val="Spisilustracji"/>
        <w:rPr>
          <w:rFonts w:eastAsiaTheme="minorEastAsia"/>
          <w:kern w:val="2"/>
          <w:sz w:val="22"/>
          <w:lang w:val="en-US"/>
          <w14:ligatures w14:val="standardContextual"/>
        </w:rPr>
      </w:pPr>
      <w:hyperlink w:anchor="_Toc147140427" w:history="1">
        <w:r w:rsidR="001054BD" w:rsidRPr="003100CE">
          <w:rPr>
            <w:rStyle w:val="Hipercze"/>
          </w:rPr>
          <w:t>Zdjęcie 3. Warsztaty w listopadzie 2022 (1)</w:t>
        </w:r>
        <w:r w:rsidR="001054BD">
          <w:rPr>
            <w:webHidden/>
          </w:rPr>
          <w:tab/>
        </w:r>
        <w:r w:rsidR="001054BD">
          <w:rPr>
            <w:webHidden/>
          </w:rPr>
          <w:fldChar w:fldCharType="begin"/>
        </w:r>
        <w:r w:rsidR="001054BD">
          <w:rPr>
            <w:webHidden/>
          </w:rPr>
          <w:instrText xml:space="preserve"> PAGEREF _Toc147140427 \h </w:instrText>
        </w:r>
        <w:r w:rsidR="001054BD">
          <w:rPr>
            <w:webHidden/>
          </w:rPr>
        </w:r>
        <w:r w:rsidR="001054BD">
          <w:rPr>
            <w:webHidden/>
          </w:rPr>
          <w:fldChar w:fldCharType="separate"/>
        </w:r>
        <w:r w:rsidR="001054BD">
          <w:rPr>
            <w:webHidden/>
          </w:rPr>
          <w:t>134</w:t>
        </w:r>
        <w:r w:rsidR="001054BD">
          <w:rPr>
            <w:webHidden/>
          </w:rPr>
          <w:fldChar w:fldCharType="end"/>
        </w:r>
      </w:hyperlink>
    </w:p>
    <w:p w14:paraId="0328FB4E" w14:textId="1C2494FE" w:rsidR="001054BD" w:rsidRDefault="00000000">
      <w:pPr>
        <w:pStyle w:val="Spisilustracji"/>
        <w:rPr>
          <w:rFonts w:eastAsiaTheme="minorEastAsia"/>
          <w:kern w:val="2"/>
          <w:sz w:val="22"/>
          <w:lang w:val="en-US"/>
          <w14:ligatures w14:val="standardContextual"/>
        </w:rPr>
      </w:pPr>
      <w:hyperlink w:anchor="_Toc147140428" w:history="1">
        <w:r w:rsidR="001054BD" w:rsidRPr="003100CE">
          <w:rPr>
            <w:rStyle w:val="Hipercze"/>
          </w:rPr>
          <w:t>Zdjęcie 4. Warsztaty w listopadzie 2022 (2)</w:t>
        </w:r>
        <w:r w:rsidR="001054BD">
          <w:rPr>
            <w:webHidden/>
          </w:rPr>
          <w:tab/>
        </w:r>
        <w:r w:rsidR="001054BD">
          <w:rPr>
            <w:webHidden/>
          </w:rPr>
          <w:fldChar w:fldCharType="begin"/>
        </w:r>
        <w:r w:rsidR="001054BD">
          <w:rPr>
            <w:webHidden/>
          </w:rPr>
          <w:instrText xml:space="preserve"> PAGEREF _Toc147140428 \h </w:instrText>
        </w:r>
        <w:r w:rsidR="001054BD">
          <w:rPr>
            <w:webHidden/>
          </w:rPr>
        </w:r>
        <w:r w:rsidR="001054BD">
          <w:rPr>
            <w:webHidden/>
          </w:rPr>
          <w:fldChar w:fldCharType="separate"/>
        </w:r>
        <w:r w:rsidR="001054BD">
          <w:rPr>
            <w:webHidden/>
          </w:rPr>
          <w:t>135</w:t>
        </w:r>
        <w:r w:rsidR="001054BD">
          <w:rPr>
            <w:webHidden/>
          </w:rPr>
          <w:fldChar w:fldCharType="end"/>
        </w:r>
      </w:hyperlink>
    </w:p>
    <w:p w14:paraId="563D85FF" w14:textId="386B4444" w:rsidR="001054BD" w:rsidRDefault="00000000">
      <w:pPr>
        <w:pStyle w:val="Spisilustracji"/>
        <w:rPr>
          <w:rFonts w:eastAsiaTheme="minorEastAsia"/>
          <w:kern w:val="2"/>
          <w:sz w:val="22"/>
          <w:lang w:val="en-US"/>
          <w14:ligatures w14:val="standardContextual"/>
        </w:rPr>
      </w:pPr>
      <w:hyperlink w:anchor="_Toc147140429" w:history="1">
        <w:r w:rsidR="001054BD" w:rsidRPr="003100CE">
          <w:rPr>
            <w:rStyle w:val="Hipercze"/>
          </w:rPr>
          <w:t>Zdjęcie 5. Warsztaty w listopadzie 2022 (3)</w:t>
        </w:r>
        <w:r w:rsidR="001054BD">
          <w:rPr>
            <w:webHidden/>
          </w:rPr>
          <w:tab/>
        </w:r>
        <w:r w:rsidR="001054BD">
          <w:rPr>
            <w:webHidden/>
          </w:rPr>
          <w:fldChar w:fldCharType="begin"/>
        </w:r>
        <w:r w:rsidR="001054BD">
          <w:rPr>
            <w:webHidden/>
          </w:rPr>
          <w:instrText xml:space="preserve"> PAGEREF _Toc147140429 \h </w:instrText>
        </w:r>
        <w:r w:rsidR="001054BD">
          <w:rPr>
            <w:webHidden/>
          </w:rPr>
        </w:r>
        <w:r w:rsidR="001054BD">
          <w:rPr>
            <w:webHidden/>
          </w:rPr>
          <w:fldChar w:fldCharType="separate"/>
        </w:r>
        <w:r w:rsidR="001054BD">
          <w:rPr>
            <w:webHidden/>
          </w:rPr>
          <w:t>135</w:t>
        </w:r>
        <w:r w:rsidR="001054BD">
          <w:rPr>
            <w:webHidden/>
          </w:rPr>
          <w:fldChar w:fldCharType="end"/>
        </w:r>
      </w:hyperlink>
    </w:p>
    <w:p w14:paraId="114A7D5B" w14:textId="64CD7215" w:rsidR="001054BD" w:rsidRDefault="00000000">
      <w:pPr>
        <w:pStyle w:val="Spisilustracji"/>
        <w:rPr>
          <w:rFonts w:eastAsiaTheme="minorEastAsia"/>
          <w:kern w:val="2"/>
          <w:sz w:val="22"/>
          <w:lang w:val="en-US"/>
          <w14:ligatures w14:val="standardContextual"/>
        </w:rPr>
      </w:pPr>
      <w:hyperlink w:anchor="_Toc147140430" w:history="1">
        <w:r w:rsidR="001054BD" w:rsidRPr="003100CE">
          <w:rPr>
            <w:rStyle w:val="Hipercze"/>
          </w:rPr>
          <w:t>Zdjęcie 6 Warsztaty w styczniu 2023 (1)</w:t>
        </w:r>
        <w:r w:rsidR="001054BD">
          <w:rPr>
            <w:webHidden/>
          </w:rPr>
          <w:tab/>
        </w:r>
        <w:r w:rsidR="001054BD">
          <w:rPr>
            <w:webHidden/>
          </w:rPr>
          <w:fldChar w:fldCharType="begin"/>
        </w:r>
        <w:r w:rsidR="001054BD">
          <w:rPr>
            <w:webHidden/>
          </w:rPr>
          <w:instrText xml:space="preserve"> PAGEREF _Toc147140430 \h </w:instrText>
        </w:r>
        <w:r w:rsidR="001054BD">
          <w:rPr>
            <w:webHidden/>
          </w:rPr>
        </w:r>
        <w:r w:rsidR="001054BD">
          <w:rPr>
            <w:webHidden/>
          </w:rPr>
          <w:fldChar w:fldCharType="separate"/>
        </w:r>
        <w:r w:rsidR="001054BD">
          <w:rPr>
            <w:webHidden/>
          </w:rPr>
          <w:t>136</w:t>
        </w:r>
        <w:r w:rsidR="001054BD">
          <w:rPr>
            <w:webHidden/>
          </w:rPr>
          <w:fldChar w:fldCharType="end"/>
        </w:r>
      </w:hyperlink>
    </w:p>
    <w:p w14:paraId="71B7BDE2" w14:textId="577ABE74" w:rsidR="001054BD" w:rsidRDefault="00000000">
      <w:pPr>
        <w:pStyle w:val="Spisilustracji"/>
        <w:rPr>
          <w:rFonts w:eastAsiaTheme="minorEastAsia"/>
          <w:kern w:val="2"/>
          <w:sz w:val="22"/>
          <w:lang w:val="en-US"/>
          <w14:ligatures w14:val="standardContextual"/>
        </w:rPr>
      </w:pPr>
      <w:hyperlink w:anchor="_Toc147140431" w:history="1">
        <w:r w:rsidR="001054BD" w:rsidRPr="003100CE">
          <w:rPr>
            <w:rStyle w:val="Hipercze"/>
          </w:rPr>
          <w:t>Zdjęcie 7. Warsztaty w styczniu 2023 (2)</w:t>
        </w:r>
        <w:r w:rsidR="001054BD">
          <w:rPr>
            <w:webHidden/>
          </w:rPr>
          <w:tab/>
        </w:r>
        <w:r w:rsidR="001054BD">
          <w:rPr>
            <w:webHidden/>
          </w:rPr>
          <w:fldChar w:fldCharType="begin"/>
        </w:r>
        <w:r w:rsidR="001054BD">
          <w:rPr>
            <w:webHidden/>
          </w:rPr>
          <w:instrText xml:space="preserve"> PAGEREF _Toc147140431 \h </w:instrText>
        </w:r>
        <w:r w:rsidR="001054BD">
          <w:rPr>
            <w:webHidden/>
          </w:rPr>
        </w:r>
        <w:r w:rsidR="001054BD">
          <w:rPr>
            <w:webHidden/>
          </w:rPr>
          <w:fldChar w:fldCharType="separate"/>
        </w:r>
        <w:r w:rsidR="001054BD">
          <w:rPr>
            <w:webHidden/>
          </w:rPr>
          <w:t>136</w:t>
        </w:r>
        <w:r w:rsidR="001054BD">
          <w:rPr>
            <w:webHidden/>
          </w:rPr>
          <w:fldChar w:fldCharType="end"/>
        </w:r>
      </w:hyperlink>
    </w:p>
    <w:p w14:paraId="30FC7F4A" w14:textId="2A6260A0" w:rsidR="001054BD" w:rsidRDefault="00000000">
      <w:pPr>
        <w:pStyle w:val="Spisilustracji"/>
        <w:rPr>
          <w:rFonts w:eastAsiaTheme="minorEastAsia"/>
          <w:kern w:val="2"/>
          <w:sz w:val="22"/>
          <w:lang w:val="en-US"/>
          <w14:ligatures w14:val="standardContextual"/>
        </w:rPr>
      </w:pPr>
      <w:hyperlink w:anchor="_Toc147140432" w:history="1">
        <w:r w:rsidR="001054BD" w:rsidRPr="003100CE">
          <w:rPr>
            <w:rStyle w:val="Hipercze"/>
          </w:rPr>
          <w:t>Zdjęcie 8. Warsztaty w styczniu 2023 (3)</w:t>
        </w:r>
        <w:r w:rsidR="001054BD">
          <w:rPr>
            <w:webHidden/>
          </w:rPr>
          <w:tab/>
        </w:r>
        <w:r w:rsidR="001054BD">
          <w:rPr>
            <w:webHidden/>
          </w:rPr>
          <w:fldChar w:fldCharType="begin"/>
        </w:r>
        <w:r w:rsidR="001054BD">
          <w:rPr>
            <w:webHidden/>
          </w:rPr>
          <w:instrText xml:space="preserve"> PAGEREF _Toc147140432 \h </w:instrText>
        </w:r>
        <w:r w:rsidR="001054BD">
          <w:rPr>
            <w:webHidden/>
          </w:rPr>
        </w:r>
        <w:r w:rsidR="001054BD">
          <w:rPr>
            <w:webHidden/>
          </w:rPr>
          <w:fldChar w:fldCharType="separate"/>
        </w:r>
        <w:r w:rsidR="001054BD">
          <w:rPr>
            <w:webHidden/>
          </w:rPr>
          <w:t>137</w:t>
        </w:r>
        <w:r w:rsidR="001054BD">
          <w:rPr>
            <w:webHidden/>
          </w:rPr>
          <w:fldChar w:fldCharType="end"/>
        </w:r>
      </w:hyperlink>
    </w:p>
    <w:p w14:paraId="61ABFAD8" w14:textId="1D925968" w:rsidR="001054BD" w:rsidRDefault="00000000">
      <w:pPr>
        <w:pStyle w:val="Spisilustracji"/>
        <w:rPr>
          <w:rFonts w:eastAsiaTheme="minorEastAsia"/>
          <w:kern w:val="2"/>
          <w:sz w:val="22"/>
          <w:lang w:val="en-US"/>
          <w14:ligatures w14:val="standardContextual"/>
        </w:rPr>
      </w:pPr>
      <w:hyperlink w:anchor="_Toc147140433" w:history="1">
        <w:r w:rsidR="001054BD" w:rsidRPr="003100CE">
          <w:rPr>
            <w:rStyle w:val="Hipercze"/>
          </w:rPr>
          <w:t>Zdjęcie 9. Warsztaty w styczniu 2023 (4)</w:t>
        </w:r>
        <w:r w:rsidR="001054BD">
          <w:rPr>
            <w:webHidden/>
          </w:rPr>
          <w:tab/>
        </w:r>
        <w:r w:rsidR="001054BD">
          <w:rPr>
            <w:webHidden/>
          </w:rPr>
          <w:fldChar w:fldCharType="begin"/>
        </w:r>
        <w:r w:rsidR="001054BD">
          <w:rPr>
            <w:webHidden/>
          </w:rPr>
          <w:instrText xml:space="preserve"> PAGEREF _Toc147140433 \h </w:instrText>
        </w:r>
        <w:r w:rsidR="001054BD">
          <w:rPr>
            <w:webHidden/>
          </w:rPr>
        </w:r>
        <w:r w:rsidR="001054BD">
          <w:rPr>
            <w:webHidden/>
          </w:rPr>
          <w:fldChar w:fldCharType="separate"/>
        </w:r>
        <w:r w:rsidR="001054BD">
          <w:rPr>
            <w:webHidden/>
          </w:rPr>
          <w:t>137</w:t>
        </w:r>
        <w:r w:rsidR="001054BD">
          <w:rPr>
            <w:webHidden/>
          </w:rPr>
          <w:fldChar w:fldCharType="end"/>
        </w:r>
      </w:hyperlink>
    </w:p>
    <w:p w14:paraId="1DC31CD1" w14:textId="52DE7604" w:rsidR="001054BD" w:rsidRDefault="00000000">
      <w:pPr>
        <w:pStyle w:val="Spisilustracji"/>
        <w:rPr>
          <w:rFonts w:eastAsiaTheme="minorEastAsia"/>
          <w:kern w:val="2"/>
          <w:sz w:val="22"/>
          <w:lang w:val="en-US"/>
          <w14:ligatures w14:val="standardContextual"/>
        </w:rPr>
      </w:pPr>
      <w:hyperlink w:anchor="_Toc147140434" w:history="1">
        <w:r w:rsidR="001054BD" w:rsidRPr="003100CE">
          <w:rPr>
            <w:rStyle w:val="Hipercze"/>
          </w:rPr>
          <w:t>Zdjęcie 10. Spotkanie Rady Partnerstwa z zespołem ds. planowania przestrzennego ZMP, luty 2023</w:t>
        </w:r>
        <w:r w:rsidR="001054BD">
          <w:rPr>
            <w:webHidden/>
          </w:rPr>
          <w:tab/>
        </w:r>
        <w:r w:rsidR="001054BD">
          <w:rPr>
            <w:webHidden/>
          </w:rPr>
          <w:fldChar w:fldCharType="begin"/>
        </w:r>
        <w:r w:rsidR="001054BD">
          <w:rPr>
            <w:webHidden/>
          </w:rPr>
          <w:instrText xml:space="preserve"> PAGEREF _Toc147140434 \h </w:instrText>
        </w:r>
        <w:r w:rsidR="001054BD">
          <w:rPr>
            <w:webHidden/>
          </w:rPr>
        </w:r>
        <w:r w:rsidR="001054BD">
          <w:rPr>
            <w:webHidden/>
          </w:rPr>
          <w:fldChar w:fldCharType="separate"/>
        </w:r>
        <w:r w:rsidR="001054BD">
          <w:rPr>
            <w:webHidden/>
          </w:rPr>
          <w:t>138</w:t>
        </w:r>
        <w:r w:rsidR="001054BD">
          <w:rPr>
            <w:webHidden/>
          </w:rPr>
          <w:fldChar w:fldCharType="end"/>
        </w:r>
      </w:hyperlink>
    </w:p>
    <w:p w14:paraId="61354A6D" w14:textId="5346B547" w:rsidR="001054BD" w:rsidRDefault="00000000">
      <w:pPr>
        <w:pStyle w:val="Spisilustracji"/>
        <w:rPr>
          <w:rFonts w:eastAsiaTheme="minorEastAsia"/>
          <w:kern w:val="2"/>
          <w:sz w:val="22"/>
          <w:lang w:val="en-US"/>
          <w14:ligatures w14:val="standardContextual"/>
        </w:rPr>
      </w:pPr>
      <w:hyperlink w:anchor="_Toc147140435" w:history="1">
        <w:r w:rsidR="001054BD" w:rsidRPr="003100CE">
          <w:rPr>
            <w:rStyle w:val="Hipercze"/>
          </w:rPr>
          <w:t>Zdjęcie 11. Warsztaty w lutym 2023 (1)</w:t>
        </w:r>
        <w:r w:rsidR="001054BD">
          <w:rPr>
            <w:webHidden/>
          </w:rPr>
          <w:tab/>
        </w:r>
        <w:r w:rsidR="001054BD">
          <w:rPr>
            <w:webHidden/>
          </w:rPr>
          <w:fldChar w:fldCharType="begin"/>
        </w:r>
        <w:r w:rsidR="001054BD">
          <w:rPr>
            <w:webHidden/>
          </w:rPr>
          <w:instrText xml:space="preserve"> PAGEREF _Toc147140435 \h </w:instrText>
        </w:r>
        <w:r w:rsidR="001054BD">
          <w:rPr>
            <w:webHidden/>
          </w:rPr>
        </w:r>
        <w:r w:rsidR="001054BD">
          <w:rPr>
            <w:webHidden/>
          </w:rPr>
          <w:fldChar w:fldCharType="separate"/>
        </w:r>
        <w:r w:rsidR="001054BD">
          <w:rPr>
            <w:webHidden/>
          </w:rPr>
          <w:t>138</w:t>
        </w:r>
        <w:r w:rsidR="001054BD">
          <w:rPr>
            <w:webHidden/>
          </w:rPr>
          <w:fldChar w:fldCharType="end"/>
        </w:r>
      </w:hyperlink>
    </w:p>
    <w:p w14:paraId="7437A6A1" w14:textId="01D033CA" w:rsidR="005C2114" w:rsidRDefault="001669A0" w:rsidP="00C21B39">
      <w:pPr>
        <w:pStyle w:val="Spisilustracji"/>
        <w:rPr>
          <w:bCs/>
          <w:iCs/>
        </w:rPr>
      </w:pPr>
      <w:r>
        <w:rPr>
          <w:bCs/>
          <w:iCs/>
        </w:rPr>
        <w:fldChar w:fldCharType="end"/>
      </w:r>
    </w:p>
    <w:p w14:paraId="670C65BE" w14:textId="61A81219" w:rsidR="00C21B39" w:rsidRPr="00C21B39" w:rsidRDefault="00C21B39" w:rsidP="00C21B39">
      <w:r>
        <w:rPr>
          <w:noProof/>
        </w:rPr>
        <w:lastRenderedPageBreak/>
        <w:drawing>
          <wp:anchor distT="0" distB="0" distL="114300" distR="114300" simplePos="0" relativeHeight="251681806" behindDoc="0" locked="0" layoutInCell="1" allowOverlap="1" wp14:anchorId="07CB2E64" wp14:editId="18BF559F">
            <wp:simplePos x="0" y="0"/>
            <wp:positionH relativeFrom="column">
              <wp:posOffset>-883920</wp:posOffset>
            </wp:positionH>
            <wp:positionV relativeFrom="paragraph">
              <wp:posOffset>0</wp:posOffset>
            </wp:positionV>
            <wp:extent cx="7538720" cy="10661533"/>
            <wp:effectExtent l="0" t="0" r="5080" b="6985"/>
            <wp:wrapTopAndBottom/>
            <wp:docPr id="67839172" name="Obraz 67839172"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9172" name="Obraz 1" descr="Obraz zawierający wykres&#10;&#10;Opis wygenerowany automatycznie"/>
                    <pic:cNvPicPr/>
                  </pic:nvPicPr>
                  <pic:blipFill>
                    <a:blip r:embed="rId79">
                      <a:extLst>
                        <a:ext uri="{28A0092B-C50C-407E-A947-70E740481C1C}">
                          <a14:useLocalDpi xmlns:a14="http://schemas.microsoft.com/office/drawing/2010/main" val="0"/>
                        </a:ext>
                      </a:extLst>
                    </a:blip>
                    <a:stretch>
                      <a:fillRect/>
                    </a:stretch>
                  </pic:blipFill>
                  <pic:spPr>
                    <a:xfrm>
                      <a:off x="0" y="0"/>
                      <a:ext cx="7541080" cy="10664871"/>
                    </a:xfrm>
                    <a:prstGeom prst="rect">
                      <a:avLst/>
                    </a:prstGeom>
                  </pic:spPr>
                </pic:pic>
              </a:graphicData>
            </a:graphic>
            <wp14:sizeRelH relativeFrom="page">
              <wp14:pctWidth>0</wp14:pctWidth>
            </wp14:sizeRelH>
            <wp14:sizeRelV relativeFrom="page">
              <wp14:pctHeight>0</wp14:pctHeight>
            </wp14:sizeRelV>
          </wp:anchor>
        </w:drawing>
      </w:r>
    </w:p>
    <w:sectPr w:rsidR="00C21B39" w:rsidRPr="00C21B39" w:rsidSect="003B652C">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8FEE07" w14:textId="77777777" w:rsidR="00E062C4" w:rsidRDefault="00E062C4" w:rsidP="007739FF">
      <w:pPr>
        <w:spacing w:before="0" w:after="0" w:line="240" w:lineRule="auto"/>
      </w:pPr>
      <w:r>
        <w:separator/>
      </w:r>
    </w:p>
  </w:endnote>
  <w:endnote w:type="continuationSeparator" w:id="0">
    <w:p w14:paraId="0A5DB74F" w14:textId="77777777" w:rsidR="00E062C4" w:rsidRDefault="00E062C4" w:rsidP="007739FF">
      <w:pPr>
        <w:spacing w:before="0" w:after="0" w:line="240" w:lineRule="auto"/>
      </w:pPr>
      <w:r>
        <w:continuationSeparator/>
      </w:r>
    </w:p>
  </w:endnote>
  <w:endnote w:type="continuationNotice" w:id="1">
    <w:p w14:paraId="755003C3" w14:textId="77777777" w:rsidR="00E062C4" w:rsidRDefault="00E062C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Liberation Serif">
    <w:altName w:val="Times New Roman"/>
    <w:charset w:val="EE"/>
    <w:family w:val="roman"/>
    <w:pitch w:val="variable"/>
    <w:sig w:usb0="E0000AFF" w:usb1="500078FF" w:usb2="00000021" w:usb3="00000000" w:csb0="000001B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Lato Heavy">
    <w:charset w:val="EE"/>
    <w:family w:val="swiss"/>
    <w:pitch w:val="variable"/>
    <w:sig w:usb0="E10002FF" w:usb1="5000EC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EE"/>
    <w:family w:val="roman"/>
    <w:pitch w:val="variable"/>
    <w:sig w:usb0="E0000287" w:usb1="40000013" w:usb2="00000000" w:usb3="00000000" w:csb0="0000019F" w:csb1="00000000"/>
  </w:font>
  <w:font w:name="CIDFont+F1">
    <w:altName w:val="Calibri"/>
    <w:panose1 w:val="00000000000000000000"/>
    <w:charset w:val="EE"/>
    <w:family w:val="auto"/>
    <w:notTrueType/>
    <w:pitch w:val="default"/>
    <w:sig w:usb0="00000005" w:usb1="00000000" w:usb2="00000000" w:usb3="00000000" w:csb0="00000002"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E54F2" w14:textId="77777777" w:rsidR="00466168" w:rsidRPr="00CA0AB8" w:rsidRDefault="00000000" w:rsidP="00301EE3">
    <w:pPr>
      <w:pStyle w:val="Stopka"/>
      <w:ind w:left="0"/>
      <w:rPr>
        <w:szCs w:val="24"/>
      </w:rPr>
    </w:pPr>
    <w:sdt>
      <w:sdtPr>
        <w:id w:val="-1757345523"/>
        <w:docPartObj>
          <w:docPartGallery w:val="Page Numbers (Bottom of Page)"/>
          <w:docPartUnique/>
        </w:docPartObj>
      </w:sdtPr>
      <w:sdtEndPr>
        <w:rPr>
          <w:szCs w:val="24"/>
        </w:rPr>
      </w:sdtEndPr>
      <w:sdtContent>
        <w:r w:rsidR="00466168" w:rsidRPr="00346C38">
          <w:fldChar w:fldCharType="begin"/>
        </w:r>
        <w:r w:rsidR="00466168" w:rsidRPr="00346C38">
          <w:instrText>PAGE   \* MERGEFORMAT</w:instrText>
        </w:r>
        <w:r w:rsidR="00466168" w:rsidRPr="00346C38">
          <w:fldChar w:fldCharType="separate"/>
        </w:r>
        <w:r w:rsidR="001C7C08">
          <w:rPr>
            <w:noProof/>
          </w:rPr>
          <w:t>20</w:t>
        </w:r>
        <w:r w:rsidR="00466168" w:rsidRPr="00346C38">
          <w:fldChar w:fldCharType="end"/>
        </w:r>
      </w:sdtContent>
    </w:sdt>
  </w:p>
  <w:p w14:paraId="2B9DC4D2" w14:textId="77777777" w:rsidR="00466168" w:rsidRDefault="00466168">
    <w:pPr>
      <w:pStyle w:val="Stopka"/>
    </w:pPr>
    <w:r>
      <w:rPr>
        <w:noProof/>
        <w:color w:val="2B579A"/>
        <w:shd w:val="clear" w:color="auto" w:fill="E6E6E6"/>
        <w:lang w:eastAsia="pl-PL"/>
      </w:rPr>
      <w:drawing>
        <wp:anchor distT="0" distB="0" distL="114300" distR="114300" simplePos="0" relativeHeight="251658240" behindDoc="1" locked="0" layoutInCell="1" allowOverlap="1" wp14:anchorId="5C4B64C0" wp14:editId="5364FD8E">
          <wp:simplePos x="0" y="0"/>
          <wp:positionH relativeFrom="margin">
            <wp:posOffset>0</wp:posOffset>
          </wp:positionH>
          <wp:positionV relativeFrom="page">
            <wp:posOffset>10153650</wp:posOffset>
          </wp:positionV>
          <wp:extent cx="720000" cy="46800"/>
          <wp:effectExtent l="0" t="0" r="0" b="0"/>
          <wp:wrapNone/>
          <wp:docPr id="1379151720" name="Obraz 1379151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9688936"/>
      <w:docPartObj>
        <w:docPartGallery w:val="Page Numbers (Bottom of Page)"/>
        <w:docPartUnique/>
      </w:docPartObj>
    </w:sdtPr>
    <w:sdtEndPr>
      <w:rPr>
        <w:rFonts w:cstheme="minorHAnsi"/>
        <w:b/>
        <w:bCs/>
        <w:szCs w:val="24"/>
      </w:rPr>
    </w:sdtEndPr>
    <w:sdtContent>
      <w:p w14:paraId="01BC9F3E" w14:textId="77777777" w:rsidR="00466168" w:rsidRPr="00422850" w:rsidRDefault="00466168" w:rsidP="00CA0AB8">
        <w:pPr>
          <w:pStyle w:val="Stopka"/>
          <w:ind w:left="0"/>
          <w:jc w:val="right"/>
          <w:rPr>
            <w:rFonts w:cstheme="minorHAnsi"/>
            <w:szCs w:val="24"/>
          </w:rPr>
        </w:pPr>
        <w:r w:rsidRPr="00346C38">
          <w:fldChar w:fldCharType="begin"/>
        </w:r>
        <w:r w:rsidRPr="00346C38">
          <w:instrText>PAGE   \* MERGEFORMAT</w:instrText>
        </w:r>
        <w:r w:rsidRPr="00346C38">
          <w:fldChar w:fldCharType="separate"/>
        </w:r>
        <w:r w:rsidR="004B0D5D">
          <w:rPr>
            <w:noProof/>
          </w:rPr>
          <w:t>1</w:t>
        </w:r>
        <w:r w:rsidRPr="00346C38">
          <w:fldChar w:fldCharType="end"/>
        </w:r>
      </w:p>
    </w:sdtContent>
  </w:sdt>
  <w:p w14:paraId="3C35CB44" w14:textId="77777777" w:rsidR="00466168" w:rsidRDefault="00466168">
    <w:pPr>
      <w:pStyle w:val="Stopka"/>
    </w:pPr>
    <w:r>
      <w:rPr>
        <w:noProof/>
        <w:color w:val="2B579A"/>
        <w:shd w:val="clear" w:color="auto" w:fill="E6E6E6"/>
        <w:lang w:eastAsia="pl-PL"/>
      </w:rPr>
      <w:drawing>
        <wp:anchor distT="0" distB="0" distL="114300" distR="114300" simplePos="0" relativeHeight="251658241" behindDoc="1" locked="0" layoutInCell="1" allowOverlap="1" wp14:anchorId="64600853" wp14:editId="532C4CE4">
          <wp:simplePos x="0" y="0"/>
          <wp:positionH relativeFrom="margin">
            <wp:posOffset>5040630</wp:posOffset>
          </wp:positionH>
          <wp:positionV relativeFrom="page">
            <wp:posOffset>10153650</wp:posOffset>
          </wp:positionV>
          <wp:extent cx="720000" cy="46800"/>
          <wp:effectExtent l="0" t="0" r="0" b="0"/>
          <wp:wrapNone/>
          <wp:docPr id="1042715389" name="Obraz 1042715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374B80" w14:textId="77777777" w:rsidR="00E062C4" w:rsidRDefault="00E062C4" w:rsidP="007739FF">
      <w:pPr>
        <w:spacing w:before="0" w:after="0" w:line="240" w:lineRule="auto"/>
      </w:pPr>
      <w:r>
        <w:separator/>
      </w:r>
    </w:p>
  </w:footnote>
  <w:footnote w:type="continuationSeparator" w:id="0">
    <w:p w14:paraId="55882AE0" w14:textId="77777777" w:rsidR="00E062C4" w:rsidRDefault="00E062C4" w:rsidP="007739FF">
      <w:pPr>
        <w:spacing w:before="0" w:after="0" w:line="240" w:lineRule="auto"/>
      </w:pPr>
      <w:r>
        <w:continuationSeparator/>
      </w:r>
    </w:p>
  </w:footnote>
  <w:footnote w:type="continuationNotice" w:id="1">
    <w:p w14:paraId="65FAEEEA" w14:textId="77777777" w:rsidR="00E062C4" w:rsidRDefault="00E062C4">
      <w:pPr>
        <w:spacing w:before="0" w:after="0" w:line="240" w:lineRule="auto"/>
      </w:pPr>
    </w:p>
  </w:footnote>
  <w:footnote w:id="2">
    <w:p w14:paraId="4795CF9C" w14:textId="77777777" w:rsidR="00F21A82" w:rsidRPr="00293784" w:rsidRDefault="00F21A82" w:rsidP="00F21A82">
      <w:pPr>
        <w:pStyle w:val="Zwykytekst"/>
      </w:pPr>
      <w:r w:rsidRPr="00293784">
        <w:rPr>
          <w:rStyle w:val="Odwoanieprzypisudolnego"/>
          <w:color w:val="000000" w:themeColor="text1"/>
          <w:szCs w:val="20"/>
        </w:rPr>
        <w:footnoteRef/>
      </w:r>
      <w:r w:rsidRPr="00293784">
        <w:t xml:space="preserve"> Ustawa z dnia 8 marca 1990 r. o samorządzie gminnym (t.j. Dz. U. z 2023 r. poz. 40.).</w:t>
      </w:r>
    </w:p>
  </w:footnote>
  <w:footnote w:id="3">
    <w:p w14:paraId="594A6558" w14:textId="77777777" w:rsidR="00F21A82" w:rsidRDefault="00F21A82" w:rsidP="00F21A82">
      <w:pPr>
        <w:pStyle w:val="Zwykytekst"/>
      </w:pPr>
      <w:r w:rsidRPr="00293784">
        <w:rPr>
          <w:rStyle w:val="Odwoanieprzypisudolnego"/>
          <w:color w:val="000000" w:themeColor="text1"/>
          <w:szCs w:val="20"/>
        </w:rPr>
        <w:footnoteRef/>
      </w:r>
      <w:r w:rsidRPr="00293784">
        <w:t xml:space="preserve"> </w:t>
      </w:r>
      <w:bookmarkStart w:id="25" w:name="_Hlk129687245"/>
      <w:bookmarkStart w:id="26" w:name="_Hlk129687255"/>
      <w:r w:rsidRPr="00293784">
        <w:t xml:space="preserve">Art. 5. ust. 1 pkt 6b </w:t>
      </w:r>
      <w:bookmarkEnd w:id="25"/>
      <w:r>
        <w:t>u</w:t>
      </w:r>
      <w:r w:rsidRPr="00293784">
        <w:t>staw</w:t>
      </w:r>
      <w:r>
        <w:t>y</w:t>
      </w:r>
      <w:r w:rsidRPr="00293784">
        <w:t xml:space="preserve"> z dnia 6 grudnia 2006 r. o zasadach prowadzenia polityki rozwoju </w:t>
      </w:r>
      <w:bookmarkEnd w:id="26"/>
      <w:r w:rsidRPr="00293784">
        <w:t>(t.j. Dz. U. z 2023 r. poz. 225)</w:t>
      </w:r>
      <w:r>
        <w:t>.</w:t>
      </w:r>
    </w:p>
  </w:footnote>
  <w:footnote w:id="4">
    <w:p w14:paraId="161EBA5C" w14:textId="77777777" w:rsidR="00F21A82" w:rsidRDefault="00F21A82" w:rsidP="00F21A82">
      <w:pPr>
        <w:pStyle w:val="Zwykytekst"/>
      </w:pPr>
      <w:r>
        <w:rPr>
          <w:rStyle w:val="Odwoanieprzypisudolnego"/>
        </w:rPr>
        <w:footnoteRef/>
      </w:r>
      <w:r>
        <w:t xml:space="preserve"> (stan prawny na dzień sporządzania strategii OOSI).</w:t>
      </w:r>
    </w:p>
  </w:footnote>
  <w:footnote w:id="5">
    <w:p w14:paraId="33E029A6" w14:textId="77777777" w:rsidR="00F21A82" w:rsidRDefault="00F21A82" w:rsidP="00F21A82">
      <w:pPr>
        <w:pStyle w:val="Zwykytekst"/>
      </w:pPr>
      <w:r w:rsidRPr="005C1A60">
        <w:rPr>
          <w:vertAlign w:val="superscript"/>
        </w:rPr>
        <w:footnoteRef/>
      </w:r>
      <w:r>
        <w:t xml:space="preserve"> </w:t>
      </w:r>
      <w:r w:rsidRPr="00B37D9A">
        <w:t xml:space="preserve">Art. 6. </w:t>
      </w:r>
      <w:r>
        <w:t xml:space="preserve">ust 1 pkt 1 lit. c projektu ustawy o zmianie ustawy o planowaniu i zagospodarowaniu przestrzennym oraz niektórych innych ustaw. Źródło: </w:t>
      </w:r>
      <w:r w:rsidRPr="005C1A60">
        <w:t>Rządowe Centrum Legislacji (RCL).</w:t>
      </w:r>
      <w:r>
        <w:t xml:space="preserve"> </w:t>
      </w:r>
      <w:r w:rsidRPr="001346E8">
        <w:t>https://legislacja.rcl.gov.pl/projekt/12359051</w:t>
      </w:r>
      <w:r w:rsidRPr="005C1A60">
        <w:t>, dostęp – 12 marca 2023.</w:t>
      </w:r>
    </w:p>
  </w:footnote>
  <w:footnote w:id="6">
    <w:p w14:paraId="39AA910F" w14:textId="77777777" w:rsidR="00F21A82" w:rsidRDefault="00F21A82" w:rsidP="00F21A82">
      <w:pPr>
        <w:pStyle w:val="Tekstprzypisudolnego"/>
      </w:pPr>
      <w:r>
        <w:rPr>
          <w:rStyle w:val="Odwoanieprzypisudolnego"/>
        </w:rPr>
        <w:footnoteRef/>
      </w:r>
      <w:r>
        <w:t xml:space="preserve"> Obszary w rozumieniu terytorialnym, przestrzennym.</w:t>
      </w:r>
    </w:p>
  </w:footnote>
  <w:footnote w:id="7">
    <w:p w14:paraId="047AB57B" w14:textId="77777777" w:rsidR="00BD12AD" w:rsidRPr="007D769B" w:rsidRDefault="00BD12AD" w:rsidP="00BD12AD">
      <w:pPr>
        <w:contextualSpacing/>
        <w:rPr>
          <w:sz w:val="20"/>
          <w:szCs w:val="20"/>
        </w:rPr>
      </w:pPr>
      <w:r w:rsidRPr="007D769B">
        <w:rPr>
          <w:rStyle w:val="Odwoanieprzypisudolnego"/>
          <w:sz w:val="20"/>
          <w:szCs w:val="20"/>
        </w:rPr>
        <w:footnoteRef/>
      </w:r>
      <w:r w:rsidRPr="007D769B">
        <w:rPr>
          <w:sz w:val="20"/>
          <w:szCs w:val="20"/>
        </w:rPr>
        <w:t xml:space="preserve"> Kowalewski J., Rogalińska D. i in. (2018). Miasta w liczbach. Warszawa, Poznań: Urząd Statystyczny w Poznaniu, Ośrodek Statystyki Miast.</w:t>
      </w:r>
    </w:p>
  </w:footnote>
  <w:footnote w:id="8">
    <w:p w14:paraId="7B3DFCCF" w14:textId="77777777" w:rsidR="00036727" w:rsidRDefault="00036727" w:rsidP="00036727">
      <w:pPr>
        <w:pStyle w:val="Tekstprzypisudolnego"/>
        <w:ind w:left="0"/>
      </w:pPr>
      <w:r>
        <w:rPr>
          <w:rStyle w:val="Znakiprzypiswdolnych"/>
        </w:rPr>
        <w:footnoteRef/>
      </w:r>
      <w:r>
        <w:t xml:space="preserve"> </w:t>
      </w:r>
      <w:r>
        <w:rPr>
          <w:rStyle w:val="podpiselementuZnak"/>
        </w:rPr>
        <w:t>Strategia Rozwoju Województwa Mazowieckiego 2030+ Innowacyjne Mazowsze, MBPR, Warszawa 2022 r., str. 82</w:t>
      </w:r>
    </w:p>
  </w:footnote>
  <w:footnote w:id="9">
    <w:p w14:paraId="14188C02" w14:textId="77777777" w:rsidR="00036727" w:rsidRDefault="00036727" w:rsidP="00036727">
      <w:pPr>
        <w:pStyle w:val="Tekstprzypisudolnego"/>
        <w:ind w:left="0"/>
      </w:pPr>
      <w:r>
        <w:rPr>
          <w:rStyle w:val="Znakiprzypiswdolnych"/>
        </w:rPr>
        <w:footnoteRef/>
      </w:r>
      <w:r>
        <w:t xml:space="preserve"> </w:t>
      </w:r>
      <w:r>
        <w:rPr>
          <w:rStyle w:val="podpiselementuZnak"/>
        </w:rPr>
        <w:t>Strategia Rozwoju Województwa Mazowieckiego 2030+ Innowacyjne Mazowsze, 2022, str. 79, 80</w:t>
      </w:r>
    </w:p>
  </w:footnote>
  <w:footnote w:id="10">
    <w:p w14:paraId="0CBFF77B" w14:textId="77777777" w:rsidR="00036727" w:rsidRDefault="00036727" w:rsidP="00036727">
      <w:pPr>
        <w:spacing w:after="120"/>
        <w:ind w:left="-57"/>
      </w:pPr>
      <w:r>
        <w:rPr>
          <w:rStyle w:val="Znakiprzypiswdolnych"/>
        </w:rPr>
        <w:footnoteRef/>
      </w:r>
      <w:r>
        <w:rPr>
          <w:rStyle w:val="podpiselementuZnak"/>
          <w:i/>
          <w:iCs/>
        </w:rPr>
        <w:t xml:space="preserve"> </w:t>
      </w:r>
      <w:r>
        <w:rPr>
          <w:rStyle w:val="podpiselementuZnak"/>
        </w:rPr>
        <w:t>Strategia Rozwoju Województwa Mazowieckiego 2030+ Innowacyjne Mazowsze, 2022, str. 81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FE77B" w14:textId="77777777" w:rsidR="00E65561" w:rsidRDefault="00E65561" w:rsidP="00E65561">
    <w:pPr>
      <w:pStyle w:val="Nagwek"/>
      <w:ind w:left="0"/>
    </w:pPr>
  </w:p>
  <w:p w14:paraId="395676AA" w14:textId="77777777" w:rsidR="00E65561" w:rsidRDefault="00E65561" w:rsidP="00E65561">
    <w:pPr>
      <w:pStyle w:val="Nagwek"/>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96B3F" w14:textId="77777777" w:rsidR="00466168" w:rsidRDefault="00466168" w:rsidP="00014B46">
    <w:pPr>
      <w:pStyle w:val="elementgraficznytabel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4969"/>
    <w:multiLevelType w:val="hybridMultilevel"/>
    <w:tmpl w:val="2C10C74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 w15:restartNumberingAfterBreak="0">
    <w:nsid w:val="04863DDB"/>
    <w:multiLevelType w:val="hybridMultilevel"/>
    <w:tmpl w:val="5F361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671C1"/>
    <w:multiLevelType w:val="hybridMultilevel"/>
    <w:tmpl w:val="BE24EEC0"/>
    <w:lvl w:ilvl="0" w:tplc="04090001">
      <w:start w:val="1"/>
      <w:numFmt w:val="bullet"/>
      <w:lvlText w:val=""/>
      <w:lvlJc w:val="left"/>
      <w:pPr>
        <w:ind w:left="720" w:hanging="360"/>
      </w:pPr>
      <w:rPr>
        <w:rFonts w:ascii="Symbol" w:hAnsi="Symbol" w:hint="default"/>
      </w:rPr>
    </w:lvl>
    <w:lvl w:ilvl="1" w:tplc="ED38FACA">
      <w:numFmt w:val="bullet"/>
      <w:lvlText w:val="•"/>
      <w:lvlJc w:val="left"/>
      <w:pPr>
        <w:ind w:left="1650" w:hanging="57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970EF"/>
    <w:multiLevelType w:val="hybridMultilevel"/>
    <w:tmpl w:val="C824BC8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 w15:restartNumberingAfterBreak="0">
    <w:nsid w:val="082627C1"/>
    <w:multiLevelType w:val="hybridMultilevel"/>
    <w:tmpl w:val="FFFFFFFF"/>
    <w:lvl w:ilvl="0" w:tplc="195A0BE4">
      <w:start w:val="1"/>
      <w:numFmt w:val="bullet"/>
      <w:lvlText w:val=""/>
      <w:lvlJc w:val="left"/>
      <w:pPr>
        <w:ind w:left="720" w:hanging="360"/>
      </w:pPr>
      <w:rPr>
        <w:rFonts w:ascii="Symbol" w:hAnsi="Symbol" w:hint="default"/>
      </w:rPr>
    </w:lvl>
    <w:lvl w:ilvl="1" w:tplc="84E27BC2">
      <w:start w:val="1"/>
      <w:numFmt w:val="bullet"/>
      <w:lvlText w:val="o"/>
      <w:lvlJc w:val="left"/>
      <w:pPr>
        <w:ind w:left="1440" w:hanging="360"/>
      </w:pPr>
      <w:rPr>
        <w:rFonts w:ascii="Courier New" w:hAnsi="Courier New" w:hint="default"/>
      </w:rPr>
    </w:lvl>
    <w:lvl w:ilvl="2" w:tplc="5224956C">
      <w:start w:val="1"/>
      <w:numFmt w:val="bullet"/>
      <w:lvlText w:val=""/>
      <w:lvlJc w:val="left"/>
      <w:pPr>
        <w:ind w:left="2160" w:hanging="360"/>
      </w:pPr>
      <w:rPr>
        <w:rFonts w:ascii="Wingdings" w:hAnsi="Wingdings" w:hint="default"/>
      </w:rPr>
    </w:lvl>
    <w:lvl w:ilvl="3" w:tplc="B956BD26">
      <w:start w:val="1"/>
      <w:numFmt w:val="bullet"/>
      <w:lvlText w:val=""/>
      <w:lvlJc w:val="left"/>
      <w:pPr>
        <w:ind w:left="2880" w:hanging="360"/>
      </w:pPr>
      <w:rPr>
        <w:rFonts w:ascii="Symbol" w:hAnsi="Symbol" w:hint="default"/>
      </w:rPr>
    </w:lvl>
    <w:lvl w:ilvl="4" w:tplc="FFF85580">
      <w:start w:val="1"/>
      <w:numFmt w:val="bullet"/>
      <w:lvlText w:val="o"/>
      <w:lvlJc w:val="left"/>
      <w:pPr>
        <w:ind w:left="3600" w:hanging="360"/>
      </w:pPr>
      <w:rPr>
        <w:rFonts w:ascii="Courier New" w:hAnsi="Courier New" w:hint="default"/>
      </w:rPr>
    </w:lvl>
    <w:lvl w:ilvl="5" w:tplc="63484A7A">
      <w:start w:val="1"/>
      <w:numFmt w:val="bullet"/>
      <w:lvlText w:val=""/>
      <w:lvlJc w:val="left"/>
      <w:pPr>
        <w:ind w:left="4320" w:hanging="360"/>
      </w:pPr>
      <w:rPr>
        <w:rFonts w:ascii="Wingdings" w:hAnsi="Wingdings" w:hint="default"/>
      </w:rPr>
    </w:lvl>
    <w:lvl w:ilvl="6" w:tplc="94F02B28">
      <w:start w:val="1"/>
      <w:numFmt w:val="bullet"/>
      <w:lvlText w:val=""/>
      <w:lvlJc w:val="left"/>
      <w:pPr>
        <w:ind w:left="5040" w:hanging="360"/>
      </w:pPr>
      <w:rPr>
        <w:rFonts w:ascii="Symbol" w:hAnsi="Symbol" w:hint="default"/>
      </w:rPr>
    </w:lvl>
    <w:lvl w:ilvl="7" w:tplc="1A408860">
      <w:start w:val="1"/>
      <w:numFmt w:val="bullet"/>
      <w:lvlText w:val="o"/>
      <w:lvlJc w:val="left"/>
      <w:pPr>
        <w:ind w:left="5760" w:hanging="360"/>
      </w:pPr>
      <w:rPr>
        <w:rFonts w:ascii="Courier New" w:hAnsi="Courier New" w:hint="default"/>
      </w:rPr>
    </w:lvl>
    <w:lvl w:ilvl="8" w:tplc="5CEAEFD2">
      <w:start w:val="1"/>
      <w:numFmt w:val="bullet"/>
      <w:lvlText w:val=""/>
      <w:lvlJc w:val="left"/>
      <w:pPr>
        <w:ind w:left="6480" w:hanging="360"/>
      </w:pPr>
      <w:rPr>
        <w:rFonts w:ascii="Wingdings" w:hAnsi="Wingdings" w:hint="default"/>
      </w:rPr>
    </w:lvl>
  </w:abstractNum>
  <w:abstractNum w:abstractNumId="5" w15:restartNumberingAfterBreak="0">
    <w:nsid w:val="0A517D5C"/>
    <w:multiLevelType w:val="multilevel"/>
    <w:tmpl w:val="0426647C"/>
    <w:lvl w:ilvl="0">
      <w:start w:val="1"/>
      <w:numFmt w:val="bullet"/>
      <w:lvlText w:val=""/>
      <w:lvlJc w:val="left"/>
      <w:pPr>
        <w:tabs>
          <w:tab w:val="num" w:pos="360"/>
        </w:tabs>
        <w:ind w:left="1931" w:hanging="360"/>
      </w:pPr>
      <w:rPr>
        <w:rFonts w:ascii="Symbol" w:hAnsi="Symbol" w:cs="Symbol" w:hint="default"/>
      </w:rPr>
    </w:lvl>
    <w:lvl w:ilvl="1">
      <w:start w:val="1"/>
      <w:numFmt w:val="bullet"/>
      <w:lvlText w:val="o"/>
      <w:lvlJc w:val="left"/>
      <w:pPr>
        <w:tabs>
          <w:tab w:val="num" w:pos="360"/>
        </w:tabs>
        <w:ind w:left="2651" w:hanging="360"/>
      </w:pPr>
      <w:rPr>
        <w:rFonts w:ascii="Courier New" w:hAnsi="Courier New" w:cs="Courier New" w:hint="default"/>
      </w:rPr>
    </w:lvl>
    <w:lvl w:ilvl="2">
      <w:start w:val="1"/>
      <w:numFmt w:val="bullet"/>
      <w:lvlText w:val=""/>
      <w:lvlJc w:val="left"/>
      <w:pPr>
        <w:tabs>
          <w:tab w:val="num" w:pos="360"/>
        </w:tabs>
        <w:ind w:left="3371" w:hanging="360"/>
      </w:pPr>
      <w:rPr>
        <w:rFonts w:ascii="Wingdings" w:hAnsi="Wingdings" w:cs="Wingdings" w:hint="default"/>
      </w:rPr>
    </w:lvl>
    <w:lvl w:ilvl="3">
      <w:start w:val="1"/>
      <w:numFmt w:val="bullet"/>
      <w:lvlText w:val=""/>
      <w:lvlJc w:val="left"/>
      <w:pPr>
        <w:tabs>
          <w:tab w:val="num" w:pos="360"/>
        </w:tabs>
        <w:ind w:left="4091" w:hanging="360"/>
      </w:pPr>
      <w:rPr>
        <w:rFonts w:ascii="Symbol" w:hAnsi="Symbol" w:cs="Symbol" w:hint="default"/>
      </w:rPr>
    </w:lvl>
    <w:lvl w:ilvl="4">
      <w:start w:val="1"/>
      <w:numFmt w:val="bullet"/>
      <w:lvlText w:val="o"/>
      <w:lvlJc w:val="left"/>
      <w:pPr>
        <w:tabs>
          <w:tab w:val="num" w:pos="360"/>
        </w:tabs>
        <w:ind w:left="4811" w:hanging="360"/>
      </w:pPr>
      <w:rPr>
        <w:rFonts w:ascii="Courier New" w:hAnsi="Courier New" w:cs="Courier New" w:hint="default"/>
      </w:rPr>
    </w:lvl>
    <w:lvl w:ilvl="5">
      <w:start w:val="1"/>
      <w:numFmt w:val="bullet"/>
      <w:lvlText w:val=""/>
      <w:lvlJc w:val="left"/>
      <w:pPr>
        <w:tabs>
          <w:tab w:val="num" w:pos="360"/>
        </w:tabs>
        <w:ind w:left="5531" w:hanging="360"/>
      </w:pPr>
      <w:rPr>
        <w:rFonts w:ascii="Wingdings" w:hAnsi="Wingdings" w:cs="Wingdings" w:hint="default"/>
      </w:rPr>
    </w:lvl>
    <w:lvl w:ilvl="6">
      <w:start w:val="1"/>
      <w:numFmt w:val="bullet"/>
      <w:lvlText w:val=""/>
      <w:lvlJc w:val="left"/>
      <w:pPr>
        <w:tabs>
          <w:tab w:val="num" w:pos="360"/>
        </w:tabs>
        <w:ind w:left="6251" w:hanging="360"/>
      </w:pPr>
      <w:rPr>
        <w:rFonts w:ascii="Symbol" w:hAnsi="Symbol" w:cs="Symbol" w:hint="default"/>
      </w:rPr>
    </w:lvl>
    <w:lvl w:ilvl="7">
      <w:start w:val="1"/>
      <w:numFmt w:val="bullet"/>
      <w:lvlText w:val="o"/>
      <w:lvlJc w:val="left"/>
      <w:pPr>
        <w:tabs>
          <w:tab w:val="num" w:pos="360"/>
        </w:tabs>
        <w:ind w:left="6971" w:hanging="360"/>
      </w:pPr>
      <w:rPr>
        <w:rFonts w:ascii="Courier New" w:hAnsi="Courier New" w:cs="Courier New" w:hint="default"/>
      </w:rPr>
    </w:lvl>
    <w:lvl w:ilvl="8">
      <w:start w:val="1"/>
      <w:numFmt w:val="bullet"/>
      <w:lvlText w:val=""/>
      <w:lvlJc w:val="left"/>
      <w:pPr>
        <w:tabs>
          <w:tab w:val="num" w:pos="360"/>
        </w:tabs>
        <w:ind w:left="7691" w:hanging="360"/>
      </w:pPr>
      <w:rPr>
        <w:rFonts w:ascii="Wingdings" w:hAnsi="Wingdings" w:cs="Wingdings" w:hint="default"/>
      </w:rPr>
    </w:lvl>
  </w:abstractNum>
  <w:abstractNum w:abstractNumId="6" w15:restartNumberingAfterBreak="0">
    <w:nsid w:val="0BEE4CFC"/>
    <w:multiLevelType w:val="hybridMultilevel"/>
    <w:tmpl w:val="0C16039E"/>
    <w:lvl w:ilvl="0" w:tplc="1916C4AE">
      <w:start w:val="1"/>
      <w:numFmt w:val="upperLetter"/>
      <w:pStyle w:val="Tytudodatkowy"/>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 w15:restartNumberingAfterBreak="0">
    <w:nsid w:val="0D8973D6"/>
    <w:multiLevelType w:val="hybridMultilevel"/>
    <w:tmpl w:val="582C0BF8"/>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 w15:restartNumberingAfterBreak="0">
    <w:nsid w:val="0FF1551F"/>
    <w:multiLevelType w:val="hybridMultilevel"/>
    <w:tmpl w:val="9626A96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 w15:restartNumberingAfterBreak="0">
    <w:nsid w:val="11941AF1"/>
    <w:multiLevelType w:val="multilevel"/>
    <w:tmpl w:val="5AB66FE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571"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29F082E"/>
    <w:multiLevelType w:val="hybridMultilevel"/>
    <w:tmpl w:val="0B2A99B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 w15:restartNumberingAfterBreak="0">
    <w:nsid w:val="13C75CDF"/>
    <w:multiLevelType w:val="hybridMultilevel"/>
    <w:tmpl w:val="0E2AB0EE"/>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12" w15:restartNumberingAfterBreak="0">
    <w:nsid w:val="14400DE4"/>
    <w:multiLevelType w:val="hybridMultilevel"/>
    <w:tmpl w:val="EB560AF0"/>
    <w:lvl w:ilvl="0" w:tplc="D382DD48">
      <w:start w:val="6"/>
      <w:numFmt w:val="decimal"/>
      <w:lvlText w:val="%1."/>
      <w:lvlJc w:val="left"/>
      <w:pPr>
        <w:ind w:left="720" w:hanging="360"/>
      </w:pPr>
      <w:rPr>
        <w:rFonts w:hint="default"/>
        <w:b/>
        <w:bCs/>
      </w:rPr>
    </w:lvl>
    <w:lvl w:ilvl="1" w:tplc="ED58FE98">
      <w:start w:val="1"/>
      <w:numFmt w:val="decimal"/>
      <w:lvlText w:val="%2."/>
      <w:lvlJc w:val="left"/>
      <w:pPr>
        <w:ind w:left="1440" w:hanging="360"/>
      </w:pPr>
      <w:rPr>
        <w:rFonts w:hint="default"/>
        <w:b/>
        <w:bCs/>
      </w:rPr>
    </w:lvl>
    <w:lvl w:ilvl="2" w:tplc="1632FA84">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6237F54"/>
    <w:multiLevelType w:val="multilevel"/>
    <w:tmpl w:val="EACAEA5E"/>
    <w:lvl w:ilvl="0">
      <w:start w:val="1"/>
      <w:numFmt w:val="decimal"/>
      <w:pStyle w:val="Nagwek1"/>
      <w:lvlText w:val="%1."/>
      <w:lvlJc w:val="left"/>
      <w:pPr>
        <w:ind w:left="360" w:hanging="360"/>
      </w:pPr>
    </w:lvl>
    <w:lvl w:ilvl="1">
      <w:start w:val="1"/>
      <w:numFmt w:val="decimal"/>
      <w:pStyle w:val="Nagwek2"/>
      <w:lvlText w:val="%1.%2."/>
      <w:lvlJc w:val="left"/>
      <w:pPr>
        <w:ind w:left="1080" w:hanging="720"/>
      </w:pPr>
    </w:lvl>
    <w:lvl w:ilvl="2">
      <w:start w:val="1"/>
      <w:numFmt w:val="decimal"/>
      <w:pStyle w:val="Nagwek3"/>
      <w:lvlText w:val="%1.%2.%3."/>
      <w:lvlJc w:val="left"/>
      <w:pPr>
        <w:ind w:left="1080" w:hanging="720"/>
      </w:pPr>
    </w:lvl>
    <w:lvl w:ilvl="3">
      <w:start w:val="1"/>
      <w:numFmt w:val="decimal"/>
      <w:pStyle w:val="Nagwek4"/>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4" w15:restartNumberingAfterBreak="0">
    <w:nsid w:val="170A0EC9"/>
    <w:multiLevelType w:val="hybridMultilevel"/>
    <w:tmpl w:val="C5E8F99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 w15:restartNumberingAfterBreak="0">
    <w:nsid w:val="191B631A"/>
    <w:multiLevelType w:val="multilevel"/>
    <w:tmpl w:val="128CCE2A"/>
    <w:lvl w:ilvl="0">
      <w:start w:val="1"/>
      <w:numFmt w:val="bullet"/>
      <w:lvlText w:val=""/>
      <w:lvlJc w:val="left"/>
      <w:pPr>
        <w:ind w:left="36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bullet"/>
      <w:pStyle w:val="Celpunkty"/>
      <w:lvlText w:val=""/>
      <w:lvlJc w:val="left"/>
      <w:pPr>
        <w:ind w:left="1440" w:hanging="1080"/>
      </w:pPr>
      <w:rPr>
        <w:rFonts w:ascii="Wingdings" w:hAnsi="Wingdings" w:hint="default"/>
        <w:color w:val="FFC00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9A215EC"/>
    <w:multiLevelType w:val="hybridMultilevel"/>
    <w:tmpl w:val="7F3A5958"/>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7" w15:restartNumberingAfterBreak="0">
    <w:nsid w:val="1A170F67"/>
    <w:multiLevelType w:val="hybridMultilevel"/>
    <w:tmpl w:val="354E4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74628A"/>
    <w:multiLevelType w:val="hybridMultilevel"/>
    <w:tmpl w:val="CDDC2124"/>
    <w:lvl w:ilvl="0" w:tplc="F1422188">
      <w:start w:val="1"/>
      <w:numFmt w:val="upperLetter"/>
      <w:lvlText w:val="Cel strategiczny %1."/>
      <w:lvlJc w:val="left"/>
      <w:pPr>
        <w:ind w:left="1571" w:hanging="360"/>
      </w:pPr>
      <w:rPr>
        <w:rFonts w:hint="default"/>
      </w:rPr>
    </w:lvl>
    <w:lvl w:ilvl="1" w:tplc="D0D87F1E">
      <w:start w:val="1"/>
      <w:numFmt w:val="decimal"/>
      <w:lvlText w:val="%2."/>
      <w:lvlJc w:val="left"/>
      <w:pPr>
        <w:ind w:left="1440" w:hanging="360"/>
      </w:pPr>
      <w:rPr>
        <w:rFonts w:hint="default"/>
      </w:rPr>
    </w:lvl>
    <w:lvl w:ilvl="2" w:tplc="A97CA942">
      <w:start w:val="1"/>
      <w:numFmt w:val="upperLetter"/>
      <w:pStyle w:val="Celstrategiczny"/>
      <w:lvlText w:val="Cel strategiczny %3."/>
      <w:lvlJc w:val="left"/>
      <w:pPr>
        <w:ind w:left="2160" w:hanging="180"/>
      </w:pPr>
      <w:rPr>
        <w:rFonts w:hint="default"/>
        <w:b w:val="0"/>
        <w:bCs w:val="0"/>
        <w:i w:val="0"/>
        <w:iCs w:val="0"/>
        <w:caps w:val="0"/>
        <w:smallCaps w:val="0"/>
        <w:strike w:val="0"/>
        <w:dstrike w:val="0"/>
        <w:outline w:val="0"/>
        <w:shadow w:val="0"/>
        <w:emboss w:val="0"/>
        <w:imprint w:val="0"/>
        <w:noProof w:val="0"/>
        <w:vanish w:val="0"/>
        <w:spacing w:val="0"/>
        <w:kern w:val="0"/>
        <w:position w:val="0"/>
        <w:u w:val="single" w:color="FFC00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EB12EE8"/>
    <w:multiLevelType w:val="hybridMultilevel"/>
    <w:tmpl w:val="4702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3C4D90"/>
    <w:multiLevelType w:val="hybridMultilevel"/>
    <w:tmpl w:val="BC103DD6"/>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1" w15:restartNumberingAfterBreak="0">
    <w:nsid w:val="22D75DC8"/>
    <w:multiLevelType w:val="hybridMultilevel"/>
    <w:tmpl w:val="FBDE0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3" w15:restartNumberingAfterBreak="0">
    <w:nsid w:val="28B42A2B"/>
    <w:multiLevelType w:val="multilevel"/>
    <w:tmpl w:val="E8FEEF4C"/>
    <w:lvl w:ilvl="0">
      <w:start w:val="4"/>
      <w:numFmt w:val="decimal"/>
      <w:lvlText w:val="%1"/>
      <w:lvlJc w:val="left"/>
      <w:pPr>
        <w:ind w:left="555" w:hanging="555"/>
      </w:pPr>
      <w:rPr>
        <w:rFonts w:hint="default"/>
      </w:rPr>
    </w:lvl>
    <w:lvl w:ilvl="1">
      <w:start w:val="2"/>
      <w:numFmt w:val="decimal"/>
      <w:lvlText w:val="%1.%2"/>
      <w:lvlJc w:val="left"/>
      <w:pPr>
        <w:ind w:left="915" w:hanging="55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29820C5C"/>
    <w:multiLevelType w:val="hybridMultilevel"/>
    <w:tmpl w:val="8E3C0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6" w15:restartNumberingAfterBreak="0">
    <w:nsid w:val="2D28499F"/>
    <w:multiLevelType w:val="hybridMultilevel"/>
    <w:tmpl w:val="FFFFFFFF"/>
    <w:lvl w:ilvl="0" w:tplc="561288EC">
      <w:start w:val="1"/>
      <w:numFmt w:val="bullet"/>
      <w:lvlText w:val=""/>
      <w:lvlJc w:val="left"/>
      <w:pPr>
        <w:ind w:left="720" w:hanging="360"/>
      </w:pPr>
      <w:rPr>
        <w:rFonts w:ascii="Symbol" w:hAnsi="Symbol" w:hint="default"/>
      </w:rPr>
    </w:lvl>
    <w:lvl w:ilvl="1" w:tplc="254C1DCE">
      <w:start w:val="1"/>
      <w:numFmt w:val="bullet"/>
      <w:lvlText w:val="o"/>
      <w:lvlJc w:val="left"/>
      <w:pPr>
        <w:ind w:left="1440" w:hanging="360"/>
      </w:pPr>
      <w:rPr>
        <w:rFonts w:ascii="Courier New" w:hAnsi="Courier New" w:hint="default"/>
      </w:rPr>
    </w:lvl>
    <w:lvl w:ilvl="2" w:tplc="F07C851A">
      <w:start w:val="1"/>
      <w:numFmt w:val="bullet"/>
      <w:lvlText w:val=""/>
      <w:lvlJc w:val="left"/>
      <w:pPr>
        <w:ind w:left="2160" w:hanging="360"/>
      </w:pPr>
      <w:rPr>
        <w:rFonts w:ascii="Wingdings" w:hAnsi="Wingdings" w:hint="default"/>
      </w:rPr>
    </w:lvl>
    <w:lvl w:ilvl="3" w:tplc="C43A72A2">
      <w:start w:val="1"/>
      <w:numFmt w:val="bullet"/>
      <w:lvlText w:val=""/>
      <w:lvlJc w:val="left"/>
      <w:pPr>
        <w:ind w:left="2880" w:hanging="360"/>
      </w:pPr>
      <w:rPr>
        <w:rFonts w:ascii="Symbol" w:hAnsi="Symbol" w:hint="default"/>
      </w:rPr>
    </w:lvl>
    <w:lvl w:ilvl="4" w:tplc="377E6BBE">
      <w:start w:val="1"/>
      <w:numFmt w:val="bullet"/>
      <w:lvlText w:val="o"/>
      <w:lvlJc w:val="left"/>
      <w:pPr>
        <w:ind w:left="3600" w:hanging="360"/>
      </w:pPr>
      <w:rPr>
        <w:rFonts w:ascii="Courier New" w:hAnsi="Courier New" w:hint="default"/>
      </w:rPr>
    </w:lvl>
    <w:lvl w:ilvl="5" w:tplc="F3FE1398">
      <w:start w:val="1"/>
      <w:numFmt w:val="bullet"/>
      <w:lvlText w:val=""/>
      <w:lvlJc w:val="left"/>
      <w:pPr>
        <w:ind w:left="4320" w:hanging="360"/>
      </w:pPr>
      <w:rPr>
        <w:rFonts w:ascii="Wingdings" w:hAnsi="Wingdings" w:hint="default"/>
      </w:rPr>
    </w:lvl>
    <w:lvl w:ilvl="6" w:tplc="EB442452">
      <w:start w:val="1"/>
      <w:numFmt w:val="bullet"/>
      <w:lvlText w:val=""/>
      <w:lvlJc w:val="left"/>
      <w:pPr>
        <w:ind w:left="5040" w:hanging="360"/>
      </w:pPr>
      <w:rPr>
        <w:rFonts w:ascii="Symbol" w:hAnsi="Symbol" w:hint="default"/>
      </w:rPr>
    </w:lvl>
    <w:lvl w:ilvl="7" w:tplc="C0228D20">
      <w:start w:val="1"/>
      <w:numFmt w:val="bullet"/>
      <w:lvlText w:val="o"/>
      <w:lvlJc w:val="left"/>
      <w:pPr>
        <w:ind w:left="5760" w:hanging="360"/>
      </w:pPr>
      <w:rPr>
        <w:rFonts w:ascii="Courier New" w:hAnsi="Courier New" w:hint="default"/>
      </w:rPr>
    </w:lvl>
    <w:lvl w:ilvl="8" w:tplc="7090C642">
      <w:start w:val="1"/>
      <w:numFmt w:val="bullet"/>
      <w:lvlText w:val=""/>
      <w:lvlJc w:val="left"/>
      <w:pPr>
        <w:ind w:left="6480" w:hanging="360"/>
      </w:pPr>
      <w:rPr>
        <w:rFonts w:ascii="Wingdings" w:hAnsi="Wingdings" w:hint="default"/>
      </w:rPr>
    </w:lvl>
  </w:abstractNum>
  <w:abstractNum w:abstractNumId="27" w15:restartNumberingAfterBreak="0">
    <w:nsid w:val="30642237"/>
    <w:multiLevelType w:val="multilevel"/>
    <w:tmpl w:val="A23EC7A6"/>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28" w15:restartNumberingAfterBreak="0">
    <w:nsid w:val="32231F70"/>
    <w:multiLevelType w:val="hybridMultilevel"/>
    <w:tmpl w:val="97869890"/>
    <w:lvl w:ilvl="0" w:tplc="669E29E4">
      <w:start w:val="1"/>
      <w:numFmt w:val="lowerLetter"/>
      <w:lvlText w:val="%1."/>
      <w:lvlJc w:val="left"/>
      <w:pPr>
        <w:ind w:left="1571" w:hanging="360"/>
      </w:pPr>
      <w:rPr>
        <w:rFonts w:hint="default"/>
        <w:sz w:val="24"/>
      </w:rPr>
    </w:lvl>
    <w:lvl w:ilvl="1" w:tplc="04150019">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9" w15:restartNumberingAfterBreak="0">
    <w:nsid w:val="3559660B"/>
    <w:multiLevelType w:val="hybridMultilevel"/>
    <w:tmpl w:val="BE5C7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941B51"/>
    <w:multiLevelType w:val="hybridMultilevel"/>
    <w:tmpl w:val="6B32BB3A"/>
    <w:lvl w:ilvl="0" w:tplc="FFFFFFFF">
      <w:start w:val="1"/>
      <w:numFmt w:val="decimal"/>
      <w:lvlText w:val="%1."/>
      <w:lvlJc w:val="left"/>
      <w:pPr>
        <w:ind w:left="1571" w:hanging="360"/>
      </w:pPr>
      <w:rPr>
        <w:rFonts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1" w15:restartNumberingAfterBreak="0">
    <w:nsid w:val="36B571BC"/>
    <w:multiLevelType w:val="hybridMultilevel"/>
    <w:tmpl w:val="F48C5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A319BB"/>
    <w:multiLevelType w:val="hybridMultilevel"/>
    <w:tmpl w:val="60ECB440"/>
    <w:lvl w:ilvl="0" w:tplc="FFFFFFFF">
      <w:start w:val="1"/>
      <w:numFmt w:val="decimal"/>
      <w:lvlText w:val="%1."/>
      <w:lvlJc w:val="left"/>
      <w:pPr>
        <w:ind w:left="1571" w:hanging="360"/>
      </w:pPr>
    </w:lvl>
    <w:lvl w:ilvl="1" w:tplc="FFFFFFFF">
      <w:start w:val="1"/>
      <w:numFmt w:val="lowerLetter"/>
      <w:lvlText w:val="%2."/>
      <w:lvlJc w:val="left"/>
      <w:pPr>
        <w:ind w:left="2291" w:hanging="360"/>
      </w:pPr>
    </w:lvl>
    <w:lvl w:ilvl="2" w:tplc="FFFFFFFF">
      <w:start w:val="1"/>
      <w:numFmt w:val="lowerRoman"/>
      <w:lvlText w:val="%3."/>
      <w:lvlJc w:val="right"/>
      <w:pPr>
        <w:ind w:left="3011" w:hanging="180"/>
      </w:pPr>
    </w:lvl>
    <w:lvl w:ilvl="3" w:tplc="FFFFFFFF">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33" w15:restartNumberingAfterBreak="0">
    <w:nsid w:val="37D6738E"/>
    <w:multiLevelType w:val="hybridMultilevel"/>
    <w:tmpl w:val="FFFFFFFF"/>
    <w:lvl w:ilvl="0" w:tplc="195AE728">
      <w:start w:val="1"/>
      <w:numFmt w:val="bullet"/>
      <w:lvlText w:val=""/>
      <w:lvlJc w:val="left"/>
      <w:pPr>
        <w:ind w:left="720" w:hanging="360"/>
      </w:pPr>
      <w:rPr>
        <w:rFonts w:ascii="Symbol" w:hAnsi="Symbol" w:hint="default"/>
      </w:rPr>
    </w:lvl>
    <w:lvl w:ilvl="1" w:tplc="7610A210">
      <w:start w:val="1"/>
      <w:numFmt w:val="bullet"/>
      <w:lvlText w:val="o"/>
      <w:lvlJc w:val="left"/>
      <w:pPr>
        <w:ind w:left="1440" w:hanging="360"/>
      </w:pPr>
      <w:rPr>
        <w:rFonts w:ascii="Courier New" w:hAnsi="Courier New" w:hint="default"/>
      </w:rPr>
    </w:lvl>
    <w:lvl w:ilvl="2" w:tplc="A7A875FE">
      <w:start w:val="1"/>
      <w:numFmt w:val="bullet"/>
      <w:lvlText w:val=""/>
      <w:lvlJc w:val="left"/>
      <w:pPr>
        <w:ind w:left="2160" w:hanging="360"/>
      </w:pPr>
      <w:rPr>
        <w:rFonts w:ascii="Wingdings" w:hAnsi="Wingdings" w:hint="default"/>
      </w:rPr>
    </w:lvl>
    <w:lvl w:ilvl="3" w:tplc="267246F6">
      <w:start w:val="1"/>
      <w:numFmt w:val="bullet"/>
      <w:lvlText w:val=""/>
      <w:lvlJc w:val="left"/>
      <w:pPr>
        <w:ind w:left="2880" w:hanging="360"/>
      </w:pPr>
      <w:rPr>
        <w:rFonts w:ascii="Symbol" w:hAnsi="Symbol" w:hint="default"/>
      </w:rPr>
    </w:lvl>
    <w:lvl w:ilvl="4" w:tplc="D4344908">
      <w:start w:val="1"/>
      <w:numFmt w:val="bullet"/>
      <w:lvlText w:val="o"/>
      <w:lvlJc w:val="left"/>
      <w:pPr>
        <w:ind w:left="3600" w:hanging="360"/>
      </w:pPr>
      <w:rPr>
        <w:rFonts w:ascii="Courier New" w:hAnsi="Courier New" w:hint="default"/>
      </w:rPr>
    </w:lvl>
    <w:lvl w:ilvl="5" w:tplc="212AB956">
      <w:start w:val="1"/>
      <w:numFmt w:val="bullet"/>
      <w:lvlText w:val=""/>
      <w:lvlJc w:val="left"/>
      <w:pPr>
        <w:ind w:left="4320" w:hanging="360"/>
      </w:pPr>
      <w:rPr>
        <w:rFonts w:ascii="Wingdings" w:hAnsi="Wingdings" w:hint="default"/>
      </w:rPr>
    </w:lvl>
    <w:lvl w:ilvl="6" w:tplc="A240EF34">
      <w:start w:val="1"/>
      <w:numFmt w:val="bullet"/>
      <w:lvlText w:val=""/>
      <w:lvlJc w:val="left"/>
      <w:pPr>
        <w:ind w:left="5040" w:hanging="360"/>
      </w:pPr>
      <w:rPr>
        <w:rFonts w:ascii="Symbol" w:hAnsi="Symbol" w:hint="default"/>
      </w:rPr>
    </w:lvl>
    <w:lvl w:ilvl="7" w:tplc="2EA62060">
      <w:start w:val="1"/>
      <w:numFmt w:val="bullet"/>
      <w:lvlText w:val="o"/>
      <w:lvlJc w:val="left"/>
      <w:pPr>
        <w:ind w:left="5760" w:hanging="360"/>
      </w:pPr>
      <w:rPr>
        <w:rFonts w:ascii="Courier New" w:hAnsi="Courier New" w:hint="default"/>
      </w:rPr>
    </w:lvl>
    <w:lvl w:ilvl="8" w:tplc="579A3F48">
      <w:start w:val="1"/>
      <w:numFmt w:val="bullet"/>
      <w:lvlText w:val=""/>
      <w:lvlJc w:val="left"/>
      <w:pPr>
        <w:ind w:left="6480" w:hanging="360"/>
      </w:pPr>
      <w:rPr>
        <w:rFonts w:ascii="Wingdings" w:hAnsi="Wingdings" w:hint="default"/>
      </w:rPr>
    </w:lvl>
  </w:abstractNum>
  <w:abstractNum w:abstractNumId="34" w15:restartNumberingAfterBreak="0">
    <w:nsid w:val="386D65F9"/>
    <w:multiLevelType w:val="hybridMultilevel"/>
    <w:tmpl w:val="AFA4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C705708"/>
    <w:multiLevelType w:val="multilevel"/>
    <w:tmpl w:val="E8F6E776"/>
    <w:lvl w:ilvl="0">
      <w:start w:val="1"/>
      <w:numFmt w:val="none"/>
      <w:lvlText w:val="%1"/>
      <w:lvlJc w:val="left"/>
      <w:pPr>
        <w:ind w:left="360" w:hanging="360"/>
      </w:pPr>
      <w:rPr>
        <w:rFonts w:hint="default"/>
      </w:rPr>
    </w:lvl>
    <w:lvl w:ilvl="1">
      <w:start w:val="1"/>
      <w:numFmt w:val="upperLetter"/>
      <w:lvlText w:val="Obszar strategiczny %2."/>
      <w:lvlJc w:val="left"/>
      <w:pPr>
        <w:ind w:left="1080" w:hanging="720"/>
      </w:pPr>
      <w:rPr>
        <w:rFonts w:hint="default"/>
      </w:rPr>
    </w:lvl>
    <w:lvl w:ilvl="2">
      <w:start w:val="1"/>
      <w:numFmt w:val="decimal"/>
      <w:pStyle w:val="Projekt"/>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3E6E4DDD"/>
    <w:multiLevelType w:val="multilevel"/>
    <w:tmpl w:val="C01A32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12B549A"/>
    <w:multiLevelType w:val="hybridMultilevel"/>
    <w:tmpl w:val="0020109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8" w15:restartNumberingAfterBreak="0">
    <w:nsid w:val="4188B908"/>
    <w:multiLevelType w:val="hybridMultilevel"/>
    <w:tmpl w:val="FFFFFFFF"/>
    <w:lvl w:ilvl="0" w:tplc="778E083C">
      <w:start w:val="1"/>
      <w:numFmt w:val="bullet"/>
      <w:lvlText w:val=""/>
      <w:lvlJc w:val="left"/>
      <w:pPr>
        <w:ind w:left="720" w:hanging="360"/>
      </w:pPr>
      <w:rPr>
        <w:rFonts w:ascii="Symbol" w:hAnsi="Symbol" w:hint="default"/>
      </w:rPr>
    </w:lvl>
    <w:lvl w:ilvl="1" w:tplc="5B60F2D0">
      <w:start w:val="1"/>
      <w:numFmt w:val="bullet"/>
      <w:lvlText w:val="o"/>
      <w:lvlJc w:val="left"/>
      <w:pPr>
        <w:ind w:left="1440" w:hanging="360"/>
      </w:pPr>
      <w:rPr>
        <w:rFonts w:ascii="Courier New" w:hAnsi="Courier New" w:hint="default"/>
      </w:rPr>
    </w:lvl>
    <w:lvl w:ilvl="2" w:tplc="A90EF3B0">
      <w:start w:val="1"/>
      <w:numFmt w:val="bullet"/>
      <w:lvlText w:val=""/>
      <w:lvlJc w:val="left"/>
      <w:pPr>
        <w:ind w:left="2160" w:hanging="360"/>
      </w:pPr>
      <w:rPr>
        <w:rFonts w:ascii="Wingdings" w:hAnsi="Wingdings" w:hint="default"/>
      </w:rPr>
    </w:lvl>
    <w:lvl w:ilvl="3" w:tplc="476A101A">
      <w:start w:val="1"/>
      <w:numFmt w:val="bullet"/>
      <w:lvlText w:val=""/>
      <w:lvlJc w:val="left"/>
      <w:pPr>
        <w:ind w:left="2880" w:hanging="360"/>
      </w:pPr>
      <w:rPr>
        <w:rFonts w:ascii="Symbol" w:hAnsi="Symbol" w:hint="default"/>
      </w:rPr>
    </w:lvl>
    <w:lvl w:ilvl="4" w:tplc="053ADDE6">
      <w:start w:val="1"/>
      <w:numFmt w:val="bullet"/>
      <w:lvlText w:val="o"/>
      <w:lvlJc w:val="left"/>
      <w:pPr>
        <w:ind w:left="3600" w:hanging="360"/>
      </w:pPr>
      <w:rPr>
        <w:rFonts w:ascii="Courier New" w:hAnsi="Courier New" w:hint="default"/>
      </w:rPr>
    </w:lvl>
    <w:lvl w:ilvl="5" w:tplc="46A22322">
      <w:start w:val="1"/>
      <w:numFmt w:val="bullet"/>
      <w:lvlText w:val=""/>
      <w:lvlJc w:val="left"/>
      <w:pPr>
        <w:ind w:left="4320" w:hanging="360"/>
      </w:pPr>
      <w:rPr>
        <w:rFonts w:ascii="Wingdings" w:hAnsi="Wingdings" w:hint="default"/>
      </w:rPr>
    </w:lvl>
    <w:lvl w:ilvl="6" w:tplc="42CAB6BE">
      <w:start w:val="1"/>
      <w:numFmt w:val="bullet"/>
      <w:lvlText w:val=""/>
      <w:lvlJc w:val="left"/>
      <w:pPr>
        <w:ind w:left="5040" w:hanging="360"/>
      </w:pPr>
      <w:rPr>
        <w:rFonts w:ascii="Symbol" w:hAnsi="Symbol" w:hint="default"/>
      </w:rPr>
    </w:lvl>
    <w:lvl w:ilvl="7" w:tplc="2B8849B4">
      <w:start w:val="1"/>
      <w:numFmt w:val="bullet"/>
      <w:lvlText w:val="o"/>
      <w:lvlJc w:val="left"/>
      <w:pPr>
        <w:ind w:left="5760" w:hanging="360"/>
      </w:pPr>
      <w:rPr>
        <w:rFonts w:ascii="Courier New" w:hAnsi="Courier New" w:hint="default"/>
      </w:rPr>
    </w:lvl>
    <w:lvl w:ilvl="8" w:tplc="F7E46E7C">
      <w:start w:val="1"/>
      <w:numFmt w:val="bullet"/>
      <w:lvlText w:val=""/>
      <w:lvlJc w:val="left"/>
      <w:pPr>
        <w:ind w:left="6480" w:hanging="360"/>
      </w:pPr>
      <w:rPr>
        <w:rFonts w:ascii="Wingdings" w:hAnsi="Wingdings" w:hint="default"/>
      </w:rPr>
    </w:lvl>
  </w:abstractNum>
  <w:abstractNum w:abstractNumId="39" w15:restartNumberingAfterBreak="0">
    <w:nsid w:val="43AC6622"/>
    <w:multiLevelType w:val="hybridMultilevel"/>
    <w:tmpl w:val="5D3072FE"/>
    <w:lvl w:ilvl="0" w:tplc="F738BB52">
      <w:start w:val="1"/>
      <w:numFmt w:val="decimal"/>
      <w:pStyle w:val="Rycina-NUMERACJA"/>
      <w:lvlText w:val="Ryc.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44891123"/>
    <w:multiLevelType w:val="hybridMultilevel"/>
    <w:tmpl w:val="3E082504"/>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41" w15:restartNumberingAfterBreak="0">
    <w:nsid w:val="44F23D28"/>
    <w:multiLevelType w:val="hybridMultilevel"/>
    <w:tmpl w:val="FFFFFFFF"/>
    <w:lvl w:ilvl="0" w:tplc="0062EF22">
      <w:start w:val="1"/>
      <w:numFmt w:val="bullet"/>
      <w:lvlText w:val=""/>
      <w:lvlJc w:val="left"/>
      <w:pPr>
        <w:ind w:left="720" w:hanging="360"/>
      </w:pPr>
      <w:rPr>
        <w:rFonts w:ascii="Symbol" w:hAnsi="Symbol" w:hint="default"/>
      </w:rPr>
    </w:lvl>
    <w:lvl w:ilvl="1" w:tplc="8794D1C2">
      <w:start w:val="1"/>
      <w:numFmt w:val="bullet"/>
      <w:lvlText w:val="o"/>
      <w:lvlJc w:val="left"/>
      <w:pPr>
        <w:ind w:left="1440" w:hanging="360"/>
      </w:pPr>
      <w:rPr>
        <w:rFonts w:ascii="Courier New" w:hAnsi="Courier New" w:hint="default"/>
      </w:rPr>
    </w:lvl>
    <w:lvl w:ilvl="2" w:tplc="8AA0A2D8">
      <w:start w:val="1"/>
      <w:numFmt w:val="bullet"/>
      <w:lvlText w:val=""/>
      <w:lvlJc w:val="left"/>
      <w:pPr>
        <w:ind w:left="2160" w:hanging="360"/>
      </w:pPr>
      <w:rPr>
        <w:rFonts w:ascii="Wingdings" w:hAnsi="Wingdings" w:hint="default"/>
      </w:rPr>
    </w:lvl>
    <w:lvl w:ilvl="3" w:tplc="CDA276BA">
      <w:start w:val="1"/>
      <w:numFmt w:val="bullet"/>
      <w:lvlText w:val=""/>
      <w:lvlJc w:val="left"/>
      <w:pPr>
        <w:ind w:left="2880" w:hanging="360"/>
      </w:pPr>
      <w:rPr>
        <w:rFonts w:ascii="Symbol" w:hAnsi="Symbol" w:hint="default"/>
      </w:rPr>
    </w:lvl>
    <w:lvl w:ilvl="4" w:tplc="4E32304A">
      <w:start w:val="1"/>
      <w:numFmt w:val="bullet"/>
      <w:lvlText w:val="o"/>
      <w:lvlJc w:val="left"/>
      <w:pPr>
        <w:ind w:left="3600" w:hanging="360"/>
      </w:pPr>
      <w:rPr>
        <w:rFonts w:ascii="Courier New" w:hAnsi="Courier New" w:hint="default"/>
      </w:rPr>
    </w:lvl>
    <w:lvl w:ilvl="5" w:tplc="F86A8582">
      <w:start w:val="1"/>
      <w:numFmt w:val="bullet"/>
      <w:lvlText w:val=""/>
      <w:lvlJc w:val="left"/>
      <w:pPr>
        <w:ind w:left="4320" w:hanging="360"/>
      </w:pPr>
      <w:rPr>
        <w:rFonts w:ascii="Wingdings" w:hAnsi="Wingdings" w:hint="default"/>
      </w:rPr>
    </w:lvl>
    <w:lvl w:ilvl="6" w:tplc="49CC7C56">
      <w:start w:val="1"/>
      <w:numFmt w:val="bullet"/>
      <w:lvlText w:val=""/>
      <w:lvlJc w:val="left"/>
      <w:pPr>
        <w:ind w:left="5040" w:hanging="360"/>
      </w:pPr>
      <w:rPr>
        <w:rFonts w:ascii="Symbol" w:hAnsi="Symbol" w:hint="default"/>
      </w:rPr>
    </w:lvl>
    <w:lvl w:ilvl="7" w:tplc="5706D73A">
      <w:start w:val="1"/>
      <w:numFmt w:val="bullet"/>
      <w:lvlText w:val="o"/>
      <w:lvlJc w:val="left"/>
      <w:pPr>
        <w:ind w:left="5760" w:hanging="360"/>
      </w:pPr>
      <w:rPr>
        <w:rFonts w:ascii="Courier New" w:hAnsi="Courier New" w:hint="default"/>
      </w:rPr>
    </w:lvl>
    <w:lvl w:ilvl="8" w:tplc="784EDD36">
      <w:start w:val="1"/>
      <w:numFmt w:val="bullet"/>
      <w:lvlText w:val=""/>
      <w:lvlJc w:val="left"/>
      <w:pPr>
        <w:ind w:left="6480" w:hanging="360"/>
      </w:pPr>
      <w:rPr>
        <w:rFonts w:ascii="Wingdings" w:hAnsi="Wingdings" w:hint="default"/>
      </w:rPr>
    </w:lvl>
  </w:abstractNum>
  <w:abstractNum w:abstractNumId="42" w15:restartNumberingAfterBreak="0">
    <w:nsid w:val="47D33439"/>
    <w:multiLevelType w:val="hybridMultilevel"/>
    <w:tmpl w:val="586A6D0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3" w15:restartNumberingAfterBreak="0">
    <w:nsid w:val="48B63A94"/>
    <w:multiLevelType w:val="hybridMultilevel"/>
    <w:tmpl w:val="90F204DA"/>
    <w:lvl w:ilvl="0" w:tplc="0210979A">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15:restartNumberingAfterBreak="0">
    <w:nsid w:val="4BD03A38"/>
    <w:multiLevelType w:val="hybridMultilevel"/>
    <w:tmpl w:val="888E134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5" w15:restartNumberingAfterBreak="0">
    <w:nsid w:val="4BE559B1"/>
    <w:multiLevelType w:val="hybridMultilevel"/>
    <w:tmpl w:val="45B8F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CB8728A"/>
    <w:multiLevelType w:val="hybridMultilevel"/>
    <w:tmpl w:val="DC2AF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D103418"/>
    <w:multiLevelType w:val="hybridMultilevel"/>
    <w:tmpl w:val="60ECB440"/>
    <w:lvl w:ilvl="0" w:tplc="0409000F">
      <w:start w:val="1"/>
      <w:numFmt w:val="decimal"/>
      <w:lvlText w:val="%1."/>
      <w:lvlJc w:val="left"/>
      <w:pPr>
        <w:ind w:left="1571" w:hanging="360"/>
      </w:pPr>
    </w:lvl>
    <w:lvl w:ilvl="1" w:tplc="04090019">
      <w:start w:val="1"/>
      <w:numFmt w:val="lowerLetter"/>
      <w:lvlText w:val="%2."/>
      <w:lvlJc w:val="left"/>
      <w:pPr>
        <w:ind w:left="2291" w:hanging="360"/>
      </w:pPr>
    </w:lvl>
    <w:lvl w:ilvl="2" w:tplc="0409001B">
      <w:start w:val="1"/>
      <w:numFmt w:val="lowerRoman"/>
      <w:lvlText w:val="%3."/>
      <w:lvlJc w:val="right"/>
      <w:pPr>
        <w:ind w:left="3011" w:hanging="180"/>
      </w:pPr>
    </w:lvl>
    <w:lvl w:ilvl="3" w:tplc="0409000F">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8"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F4557CB"/>
    <w:multiLevelType w:val="hybridMultilevel"/>
    <w:tmpl w:val="7F5A26D4"/>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0" w15:restartNumberingAfterBreak="0">
    <w:nsid w:val="53FB13C0"/>
    <w:multiLevelType w:val="hybridMultilevel"/>
    <w:tmpl w:val="C570D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434E517"/>
    <w:multiLevelType w:val="hybridMultilevel"/>
    <w:tmpl w:val="FFFFFFFF"/>
    <w:lvl w:ilvl="0" w:tplc="41548A4C">
      <w:start w:val="1"/>
      <w:numFmt w:val="bullet"/>
      <w:lvlText w:val=""/>
      <w:lvlJc w:val="left"/>
      <w:pPr>
        <w:ind w:left="720" w:hanging="360"/>
      </w:pPr>
      <w:rPr>
        <w:rFonts w:ascii="Symbol" w:hAnsi="Symbol" w:hint="default"/>
      </w:rPr>
    </w:lvl>
    <w:lvl w:ilvl="1" w:tplc="F7B6C146">
      <w:start w:val="1"/>
      <w:numFmt w:val="bullet"/>
      <w:lvlText w:val="o"/>
      <w:lvlJc w:val="left"/>
      <w:pPr>
        <w:ind w:left="1440" w:hanging="360"/>
      </w:pPr>
      <w:rPr>
        <w:rFonts w:ascii="Courier New" w:hAnsi="Courier New" w:hint="default"/>
      </w:rPr>
    </w:lvl>
    <w:lvl w:ilvl="2" w:tplc="391C35FA">
      <w:start w:val="1"/>
      <w:numFmt w:val="bullet"/>
      <w:lvlText w:val=""/>
      <w:lvlJc w:val="left"/>
      <w:pPr>
        <w:ind w:left="2160" w:hanging="360"/>
      </w:pPr>
      <w:rPr>
        <w:rFonts w:ascii="Wingdings" w:hAnsi="Wingdings" w:hint="default"/>
      </w:rPr>
    </w:lvl>
    <w:lvl w:ilvl="3" w:tplc="44E6A94E">
      <w:start w:val="1"/>
      <w:numFmt w:val="bullet"/>
      <w:lvlText w:val=""/>
      <w:lvlJc w:val="left"/>
      <w:pPr>
        <w:ind w:left="2880" w:hanging="360"/>
      </w:pPr>
      <w:rPr>
        <w:rFonts w:ascii="Symbol" w:hAnsi="Symbol" w:hint="default"/>
      </w:rPr>
    </w:lvl>
    <w:lvl w:ilvl="4" w:tplc="BE22CBB6">
      <w:start w:val="1"/>
      <w:numFmt w:val="bullet"/>
      <w:lvlText w:val="o"/>
      <w:lvlJc w:val="left"/>
      <w:pPr>
        <w:ind w:left="3600" w:hanging="360"/>
      </w:pPr>
      <w:rPr>
        <w:rFonts w:ascii="Courier New" w:hAnsi="Courier New" w:hint="default"/>
      </w:rPr>
    </w:lvl>
    <w:lvl w:ilvl="5" w:tplc="A23A28E6">
      <w:start w:val="1"/>
      <w:numFmt w:val="bullet"/>
      <w:lvlText w:val=""/>
      <w:lvlJc w:val="left"/>
      <w:pPr>
        <w:ind w:left="4320" w:hanging="360"/>
      </w:pPr>
      <w:rPr>
        <w:rFonts w:ascii="Wingdings" w:hAnsi="Wingdings" w:hint="default"/>
      </w:rPr>
    </w:lvl>
    <w:lvl w:ilvl="6" w:tplc="5E682DD2">
      <w:start w:val="1"/>
      <w:numFmt w:val="bullet"/>
      <w:lvlText w:val=""/>
      <w:lvlJc w:val="left"/>
      <w:pPr>
        <w:ind w:left="5040" w:hanging="360"/>
      </w:pPr>
      <w:rPr>
        <w:rFonts w:ascii="Symbol" w:hAnsi="Symbol" w:hint="default"/>
      </w:rPr>
    </w:lvl>
    <w:lvl w:ilvl="7" w:tplc="3EDA864C">
      <w:start w:val="1"/>
      <w:numFmt w:val="bullet"/>
      <w:lvlText w:val="o"/>
      <w:lvlJc w:val="left"/>
      <w:pPr>
        <w:ind w:left="5760" w:hanging="360"/>
      </w:pPr>
      <w:rPr>
        <w:rFonts w:ascii="Courier New" w:hAnsi="Courier New" w:hint="default"/>
      </w:rPr>
    </w:lvl>
    <w:lvl w:ilvl="8" w:tplc="9A285740">
      <w:start w:val="1"/>
      <w:numFmt w:val="bullet"/>
      <w:lvlText w:val=""/>
      <w:lvlJc w:val="left"/>
      <w:pPr>
        <w:ind w:left="6480" w:hanging="360"/>
      </w:pPr>
      <w:rPr>
        <w:rFonts w:ascii="Wingdings" w:hAnsi="Wingdings" w:hint="default"/>
      </w:rPr>
    </w:lvl>
  </w:abstractNum>
  <w:abstractNum w:abstractNumId="52" w15:restartNumberingAfterBreak="0">
    <w:nsid w:val="5687523A"/>
    <w:multiLevelType w:val="hybridMultilevel"/>
    <w:tmpl w:val="E6A624B2"/>
    <w:lvl w:ilvl="0" w:tplc="C6487524">
      <w:start w:val="1"/>
      <w:numFmt w:val="decimal"/>
      <w:lvlText w:val="%1."/>
      <w:lvlJc w:val="left"/>
      <w:pPr>
        <w:ind w:left="1919" w:hanging="360"/>
      </w:pPr>
      <w:rPr>
        <w:rFonts w:hint="default"/>
        <w:i w:val="0"/>
        <w:iCs w:val="0"/>
        <w:color w:val="000000" w:themeColor="text1"/>
      </w:rPr>
    </w:lvl>
    <w:lvl w:ilvl="1" w:tplc="04090019">
      <w:start w:val="1"/>
      <w:numFmt w:val="lowerLetter"/>
      <w:lvlText w:val="%2."/>
      <w:lvlJc w:val="left"/>
      <w:pPr>
        <w:ind w:left="2291" w:hanging="360"/>
      </w:pPr>
    </w:lvl>
    <w:lvl w:ilvl="2" w:tplc="0409001B">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3" w15:restartNumberingAfterBreak="0">
    <w:nsid w:val="57A47B8A"/>
    <w:multiLevelType w:val="hybridMultilevel"/>
    <w:tmpl w:val="15723C7C"/>
    <w:lvl w:ilvl="0" w:tplc="F1C471CC">
      <w:start w:val="1"/>
      <w:numFmt w:val="bullet"/>
      <w:pStyle w:val="Punktorp1"/>
      <w:lvlText w:val=""/>
      <w:lvlJc w:val="left"/>
      <w:pPr>
        <w:tabs>
          <w:tab w:val="num" w:pos="720"/>
        </w:tabs>
        <w:ind w:left="720" w:hanging="360"/>
      </w:pPr>
      <w:rPr>
        <w:rFonts w:ascii="Wingdings" w:hAnsi="Wingdings" w:hint="default"/>
        <w:sz w:val="20"/>
      </w:rPr>
    </w:lvl>
    <w:lvl w:ilvl="1" w:tplc="D9AC1992" w:tentative="1">
      <w:start w:val="1"/>
      <w:numFmt w:val="bullet"/>
      <w:lvlText w:val=""/>
      <w:lvlJc w:val="left"/>
      <w:pPr>
        <w:tabs>
          <w:tab w:val="num" w:pos="1440"/>
        </w:tabs>
        <w:ind w:left="1440" w:hanging="360"/>
      </w:pPr>
      <w:rPr>
        <w:rFonts w:ascii="Wingdings" w:hAnsi="Wingdings" w:hint="default"/>
        <w:sz w:val="20"/>
      </w:rPr>
    </w:lvl>
    <w:lvl w:ilvl="2" w:tplc="4E56BDD2" w:tentative="1">
      <w:start w:val="1"/>
      <w:numFmt w:val="bullet"/>
      <w:lvlText w:val=""/>
      <w:lvlJc w:val="left"/>
      <w:pPr>
        <w:tabs>
          <w:tab w:val="num" w:pos="2160"/>
        </w:tabs>
        <w:ind w:left="2160" w:hanging="360"/>
      </w:pPr>
      <w:rPr>
        <w:rFonts w:ascii="Wingdings" w:hAnsi="Wingdings" w:hint="default"/>
        <w:sz w:val="20"/>
      </w:rPr>
    </w:lvl>
    <w:lvl w:ilvl="3" w:tplc="B0D46616" w:tentative="1">
      <w:start w:val="1"/>
      <w:numFmt w:val="bullet"/>
      <w:lvlText w:val=""/>
      <w:lvlJc w:val="left"/>
      <w:pPr>
        <w:tabs>
          <w:tab w:val="num" w:pos="2880"/>
        </w:tabs>
        <w:ind w:left="2880" w:hanging="360"/>
      </w:pPr>
      <w:rPr>
        <w:rFonts w:ascii="Wingdings" w:hAnsi="Wingdings" w:hint="default"/>
        <w:sz w:val="20"/>
      </w:rPr>
    </w:lvl>
    <w:lvl w:ilvl="4" w:tplc="AEF20684" w:tentative="1">
      <w:start w:val="1"/>
      <w:numFmt w:val="bullet"/>
      <w:lvlText w:val=""/>
      <w:lvlJc w:val="left"/>
      <w:pPr>
        <w:tabs>
          <w:tab w:val="num" w:pos="3600"/>
        </w:tabs>
        <w:ind w:left="3600" w:hanging="360"/>
      </w:pPr>
      <w:rPr>
        <w:rFonts w:ascii="Wingdings" w:hAnsi="Wingdings" w:hint="default"/>
        <w:sz w:val="20"/>
      </w:rPr>
    </w:lvl>
    <w:lvl w:ilvl="5" w:tplc="3C46D7F6" w:tentative="1">
      <w:start w:val="1"/>
      <w:numFmt w:val="bullet"/>
      <w:lvlText w:val=""/>
      <w:lvlJc w:val="left"/>
      <w:pPr>
        <w:tabs>
          <w:tab w:val="num" w:pos="4320"/>
        </w:tabs>
        <w:ind w:left="4320" w:hanging="360"/>
      </w:pPr>
      <w:rPr>
        <w:rFonts w:ascii="Wingdings" w:hAnsi="Wingdings" w:hint="default"/>
        <w:sz w:val="20"/>
      </w:rPr>
    </w:lvl>
    <w:lvl w:ilvl="6" w:tplc="B1709F72" w:tentative="1">
      <w:start w:val="1"/>
      <w:numFmt w:val="bullet"/>
      <w:lvlText w:val=""/>
      <w:lvlJc w:val="left"/>
      <w:pPr>
        <w:tabs>
          <w:tab w:val="num" w:pos="5040"/>
        </w:tabs>
        <w:ind w:left="5040" w:hanging="360"/>
      </w:pPr>
      <w:rPr>
        <w:rFonts w:ascii="Wingdings" w:hAnsi="Wingdings" w:hint="default"/>
        <w:sz w:val="20"/>
      </w:rPr>
    </w:lvl>
    <w:lvl w:ilvl="7" w:tplc="49AA741A" w:tentative="1">
      <w:start w:val="1"/>
      <w:numFmt w:val="bullet"/>
      <w:lvlText w:val=""/>
      <w:lvlJc w:val="left"/>
      <w:pPr>
        <w:tabs>
          <w:tab w:val="num" w:pos="5760"/>
        </w:tabs>
        <w:ind w:left="5760" w:hanging="360"/>
      </w:pPr>
      <w:rPr>
        <w:rFonts w:ascii="Wingdings" w:hAnsi="Wingdings" w:hint="default"/>
        <w:sz w:val="20"/>
      </w:rPr>
    </w:lvl>
    <w:lvl w:ilvl="8" w:tplc="7D464620"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7C72489"/>
    <w:multiLevelType w:val="hybridMultilevel"/>
    <w:tmpl w:val="A4748C1A"/>
    <w:lvl w:ilvl="0" w:tplc="5E066656">
      <w:start w:val="1"/>
      <w:numFmt w:val="bullet"/>
      <w:pStyle w:val="wypunktowanie1"/>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5" w15:restartNumberingAfterBreak="0">
    <w:nsid w:val="59DC1BCE"/>
    <w:multiLevelType w:val="hybridMultilevel"/>
    <w:tmpl w:val="ED5C6AA8"/>
    <w:lvl w:ilvl="0" w:tplc="04150017">
      <w:start w:val="1"/>
      <w:numFmt w:val="lowerLetter"/>
      <w:lvlText w:val="%1)"/>
      <w:lvlJc w:val="left"/>
      <w:pPr>
        <w:ind w:left="2279" w:hanging="360"/>
      </w:pPr>
    </w:lvl>
    <w:lvl w:ilvl="1" w:tplc="04090019" w:tentative="1">
      <w:start w:val="1"/>
      <w:numFmt w:val="lowerLetter"/>
      <w:lvlText w:val="%2."/>
      <w:lvlJc w:val="left"/>
      <w:pPr>
        <w:ind w:left="2999" w:hanging="360"/>
      </w:pPr>
    </w:lvl>
    <w:lvl w:ilvl="2" w:tplc="0409001B" w:tentative="1">
      <w:start w:val="1"/>
      <w:numFmt w:val="lowerRoman"/>
      <w:lvlText w:val="%3."/>
      <w:lvlJc w:val="right"/>
      <w:pPr>
        <w:ind w:left="3719" w:hanging="180"/>
      </w:pPr>
    </w:lvl>
    <w:lvl w:ilvl="3" w:tplc="0409000F" w:tentative="1">
      <w:start w:val="1"/>
      <w:numFmt w:val="decimal"/>
      <w:lvlText w:val="%4."/>
      <w:lvlJc w:val="left"/>
      <w:pPr>
        <w:ind w:left="4439" w:hanging="360"/>
      </w:pPr>
    </w:lvl>
    <w:lvl w:ilvl="4" w:tplc="04090019" w:tentative="1">
      <w:start w:val="1"/>
      <w:numFmt w:val="lowerLetter"/>
      <w:lvlText w:val="%5."/>
      <w:lvlJc w:val="left"/>
      <w:pPr>
        <w:ind w:left="5159" w:hanging="360"/>
      </w:pPr>
    </w:lvl>
    <w:lvl w:ilvl="5" w:tplc="0409001B" w:tentative="1">
      <w:start w:val="1"/>
      <w:numFmt w:val="lowerRoman"/>
      <w:lvlText w:val="%6."/>
      <w:lvlJc w:val="right"/>
      <w:pPr>
        <w:ind w:left="5879" w:hanging="180"/>
      </w:pPr>
    </w:lvl>
    <w:lvl w:ilvl="6" w:tplc="0409000F" w:tentative="1">
      <w:start w:val="1"/>
      <w:numFmt w:val="decimal"/>
      <w:lvlText w:val="%7."/>
      <w:lvlJc w:val="left"/>
      <w:pPr>
        <w:ind w:left="6599" w:hanging="360"/>
      </w:pPr>
    </w:lvl>
    <w:lvl w:ilvl="7" w:tplc="04090019" w:tentative="1">
      <w:start w:val="1"/>
      <w:numFmt w:val="lowerLetter"/>
      <w:lvlText w:val="%8."/>
      <w:lvlJc w:val="left"/>
      <w:pPr>
        <w:ind w:left="7319" w:hanging="360"/>
      </w:pPr>
    </w:lvl>
    <w:lvl w:ilvl="8" w:tplc="0409001B" w:tentative="1">
      <w:start w:val="1"/>
      <w:numFmt w:val="lowerRoman"/>
      <w:lvlText w:val="%9."/>
      <w:lvlJc w:val="right"/>
      <w:pPr>
        <w:ind w:left="8039" w:hanging="180"/>
      </w:pPr>
    </w:lvl>
  </w:abstractNum>
  <w:abstractNum w:abstractNumId="56" w15:restartNumberingAfterBreak="0">
    <w:nsid w:val="5C591906"/>
    <w:multiLevelType w:val="hybridMultilevel"/>
    <w:tmpl w:val="3C2A917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7" w15:restartNumberingAfterBreak="0">
    <w:nsid w:val="5FA453D3"/>
    <w:multiLevelType w:val="multilevel"/>
    <w:tmpl w:val="59CC6950"/>
    <w:lvl w:ilvl="0">
      <w:start w:val="1"/>
      <w:numFmt w:val="decimal"/>
      <w:pStyle w:val="Rozdzial1"/>
      <w:lvlText w:val="%1."/>
      <w:lvlJc w:val="left"/>
      <w:pPr>
        <w:ind w:left="720" w:hanging="360"/>
      </w:pPr>
    </w:lvl>
    <w:lvl w:ilvl="1">
      <w:start w:val="1"/>
      <w:numFmt w:val="decimal"/>
      <w:pStyle w:val="Podrozdzia2poziom"/>
      <w:lvlText w:val="%1.%2."/>
      <w:lvlJc w:val="left"/>
      <w:pPr>
        <w:ind w:left="3479" w:hanging="360"/>
      </w:p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64D748BD"/>
    <w:multiLevelType w:val="multilevel"/>
    <w:tmpl w:val="5CA6E232"/>
    <w:lvl w:ilvl="0">
      <w:start w:val="4"/>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6532EACD"/>
    <w:multiLevelType w:val="hybridMultilevel"/>
    <w:tmpl w:val="FFFFFFFF"/>
    <w:lvl w:ilvl="0" w:tplc="79925946">
      <w:start w:val="1"/>
      <w:numFmt w:val="bullet"/>
      <w:lvlText w:val=""/>
      <w:lvlJc w:val="left"/>
      <w:pPr>
        <w:ind w:left="720" w:hanging="360"/>
      </w:pPr>
      <w:rPr>
        <w:rFonts w:ascii="Symbol" w:hAnsi="Symbol" w:hint="default"/>
      </w:rPr>
    </w:lvl>
    <w:lvl w:ilvl="1" w:tplc="26FC1846">
      <w:start w:val="1"/>
      <w:numFmt w:val="bullet"/>
      <w:lvlText w:val="o"/>
      <w:lvlJc w:val="left"/>
      <w:pPr>
        <w:ind w:left="1440" w:hanging="360"/>
      </w:pPr>
      <w:rPr>
        <w:rFonts w:ascii="Courier New" w:hAnsi="Courier New" w:hint="default"/>
      </w:rPr>
    </w:lvl>
    <w:lvl w:ilvl="2" w:tplc="AE3840E8">
      <w:start w:val="1"/>
      <w:numFmt w:val="bullet"/>
      <w:lvlText w:val=""/>
      <w:lvlJc w:val="left"/>
      <w:pPr>
        <w:ind w:left="2160" w:hanging="360"/>
      </w:pPr>
      <w:rPr>
        <w:rFonts w:ascii="Wingdings" w:hAnsi="Wingdings" w:hint="default"/>
      </w:rPr>
    </w:lvl>
    <w:lvl w:ilvl="3" w:tplc="72EAFEDC">
      <w:start w:val="1"/>
      <w:numFmt w:val="bullet"/>
      <w:lvlText w:val=""/>
      <w:lvlJc w:val="left"/>
      <w:pPr>
        <w:ind w:left="2880" w:hanging="360"/>
      </w:pPr>
      <w:rPr>
        <w:rFonts w:ascii="Symbol" w:hAnsi="Symbol" w:hint="default"/>
      </w:rPr>
    </w:lvl>
    <w:lvl w:ilvl="4" w:tplc="C5780016">
      <w:start w:val="1"/>
      <w:numFmt w:val="bullet"/>
      <w:lvlText w:val="o"/>
      <w:lvlJc w:val="left"/>
      <w:pPr>
        <w:ind w:left="3600" w:hanging="360"/>
      </w:pPr>
      <w:rPr>
        <w:rFonts w:ascii="Courier New" w:hAnsi="Courier New" w:hint="default"/>
      </w:rPr>
    </w:lvl>
    <w:lvl w:ilvl="5" w:tplc="CD561C5A">
      <w:start w:val="1"/>
      <w:numFmt w:val="bullet"/>
      <w:lvlText w:val=""/>
      <w:lvlJc w:val="left"/>
      <w:pPr>
        <w:ind w:left="4320" w:hanging="360"/>
      </w:pPr>
      <w:rPr>
        <w:rFonts w:ascii="Wingdings" w:hAnsi="Wingdings" w:hint="default"/>
      </w:rPr>
    </w:lvl>
    <w:lvl w:ilvl="6" w:tplc="1DE2ECF4">
      <w:start w:val="1"/>
      <w:numFmt w:val="bullet"/>
      <w:lvlText w:val=""/>
      <w:lvlJc w:val="left"/>
      <w:pPr>
        <w:ind w:left="5040" w:hanging="360"/>
      </w:pPr>
      <w:rPr>
        <w:rFonts w:ascii="Symbol" w:hAnsi="Symbol" w:hint="default"/>
      </w:rPr>
    </w:lvl>
    <w:lvl w:ilvl="7" w:tplc="0B6C6A50">
      <w:start w:val="1"/>
      <w:numFmt w:val="bullet"/>
      <w:lvlText w:val="o"/>
      <w:lvlJc w:val="left"/>
      <w:pPr>
        <w:ind w:left="5760" w:hanging="360"/>
      </w:pPr>
      <w:rPr>
        <w:rFonts w:ascii="Courier New" w:hAnsi="Courier New" w:hint="default"/>
      </w:rPr>
    </w:lvl>
    <w:lvl w:ilvl="8" w:tplc="1A126A7A">
      <w:start w:val="1"/>
      <w:numFmt w:val="bullet"/>
      <w:lvlText w:val=""/>
      <w:lvlJc w:val="left"/>
      <w:pPr>
        <w:ind w:left="6480" w:hanging="360"/>
      </w:pPr>
      <w:rPr>
        <w:rFonts w:ascii="Wingdings" w:hAnsi="Wingdings" w:hint="default"/>
      </w:rPr>
    </w:lvl>
  </w:abstractNum>
  <w:abstractNum w:abstractNumId="60" w15:restartNumberingAfterBreak="0">
    <w:nsid w:val="69AC3F56"/>
    <w:multiLevelType w:val="multilevel"/>
    <w:tmpl w:val="FBA44F7A"/>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61" w15:restartNumberingAfterBreak="0">
    <w:nsid w:val="6CB81F59"/>
    <w:multiLevelType w:val="hybridMultilevel"/>
    <w:tmpl w:val="B5FE5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CCE5D0E"/>
    <w:multiLevelType w:val="multilevel"/>
    <w:tmpl w:val="58900A4C"/>
    <w:lvl w:ilvl="0">
      <w:start w:val="1"/>
      <w:numFmt w:val="bullet"/>
      <w:lvlText w:val=""/>
      <w:lvlJc w:val="left"/>
      <w:pPr>
        <w:tabs>
          <w:tab w:val="num" w:pos="0"/>
        </w:tabs>
        <w:ind w:left="1560" w:hanging="360"/>
      </w:pPr>
      <w:rPr>
        <w:rFonts w:ascii="Symbol" w:hAnsi="Symbol" w:cs="Symbol" w:hint="default"/>
      </w:rPr>
    </w:lvl>
    <w:lvl w:ilvl="1">
      <w:start w:val="1"/>
      <w:numFmt w:val="bullet"/>
      <w:lvlText w:val="o"/>
      <w:lvlJc w:val="left"/>
      <w:pPr>
        <w:tabs>
          <w:tab w:val="num" w:pos="0"/>
        </w:tabs>
        <w:ind w:left="2280" w:hanging="360"/>
      </w:pPr>
      <w:rPr>
        <w:rFonts w:ascii="Courier New" w:hAnsi="Courier New" w:cs="Courier New" w:hint="default"/>
      </w:rPr>
    </w:lvl>
    <w:lvl w:ilvl="2">
      <w:start w:val="1"/>
      <w:numFmt w:val="bullet"/>
      <w:lvlText w:val=""/>
      <w:lvlJc w:val="left"/>
      <w:pPr>
        <w:tabs>
          <w:tab w:val="num" w:pos="0"/>
        </w:tabs>
        <w:ind w:left="3000" w:hanging="360"/>
      </w:pPr>
      <w:rPr>
        <w:rFonts w:ascii="Wingdings" w:hAnsi="Wingdings" w:cs="Wingdings" w:hint="default"/>
      </w:rPr>
    </w:lvl>
    <w:lvl w:ilvl="3">
      <w:start w:val="1"/>
      <w:numFmt w:val="bullet"/>
      <w:lvlText w:val=""/>
      <w:lvlJc w:val="left"/>
      <w:pPr>
        <w:tabs>
          <w:tab w:val="num" w:pos="0"/>
        </w:tabs>
        <w:ind w:left="3720" w:hanging="360"/>
      </w:pPr>
      <w:rPr>
        <w:rFonts w:ascii="Symbol" w:hAnsi="Symbol" w:cs="Symbol" w:hint="default"/>
      </w:rPr>
    </w:lvl>
    <w:lvl w:ilvl="4">
      <w:start w:val="1"/>
      <w:numFmt w:val="bullet"/>
      <w:lvlText w:val="o"/>
      <w:lvlJc w:val="left"/>
      <w:pPr>
        <w:tabs>
          <w:tab w:val="num" w:pos="0"/>
        </w:tabs>
        <w:ind w:left="4440" w:hanging="360"/>
      </w:pPr>
      <w:rPr>
        <w:rFonts w:ascii="Courier New" w:hAnsi="Courier New" w:cs="Courier New" w:hint="default"/>
      </w:rPr>
    </w:lvl>
    <w:lvl w:ilvl="5">
      <w:start w:val="1"/>
      <w:numFmt w:val="bullet"/>
      <w:lvlText w:val=""/>
      <w:lvlJc w:val="left"/>
      <w:pPr>
        <w:tabs>
          <w:tab w:val="num" w:pos="0"/>
        </w:tabs>
        <w:ind w:left="5160" w:hanging="360"/>
      </w:pPr>
      <w:rPr>
        <w:rFonts w:ascii="Wingdings" w:hAnsi="Wingdings" w:cs="Wingdings" w:hint="default"/>
      </w:rPr>
    </w:lvl>
    <w:lvl w:ilvl="6">
      <w:start w:val="1"/>
      <w:numFmt w:val="bullet"/>
      <w:lvlText w:val=""/>
      <w:lvlJc w:val="left"/>
      <w:pPr>
        <w:tabs>
          <w:tab w:val="num" w:pos="0"/>
        </w:tabs>
        <w:ind w:left="5880" w:hanging="360"/>
      </w:pPr>
      <w:rPr>
        <w:rFonts w:ascii="Symbol" w:hAnsi="Symbol" w:cs="Symbol" w:hint="default"/>
      </w:rPr>
    </w:lvl>
    <w:lvl w:ilvl="7">
      <w:start w:val="1"/>
      <w:numFmt w:val="bullet"/>
      <w:lvlText w:val="o"/>
      <w:lvlJc w:val="left"/>
      <w:pPr>
        <w:tabs>
          <w:tab w:val="num" w:pos="0"/>
        </w:tabs>
        <w:ind w:left="6600" w:hanging="360"/>
      </w:pPr>
      <w:rPr>
        <w:rFonts w:ascii="Courier New" w:hAnsi="Courier New" w:cs="Courier New" w:hint="default"/>
      </w:rPr>
    </w:lvl>
    <w:lvl w:ilvl="8">
      <w:start w:val="1"/>
      <w:numFmt w:val="bullet"/>
      <w:lvlText w:val=""/>
      <w:lvlJc w:val="left"/>
      <w:pPr>
        <w:tabs>
          <w:tab w:val="num" w:pos="0"/>
        </w:tabs>
        <w:ind w:left="7320" w:hanging="360"/>
      </w:pPr>
      <w:rPr>
        <w:rFonts w:ascii="Wingdings" w:hAnsi="Wingdings" w:cs="Wingdings" w:hint="default"/>
      </w:rPr>
    </w:lvl>
  </w:abstractNum>
  <w:abstractNum w:abstractNumId="63" w15:restartNumberingAfterBreak="0">
    <w:nsid w:val="71260DEC"/>
    <w:multiLevelType w:val="hybridMultilevel"/>
    <w:tmpl w:val="ACB895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1DC4361"/>
    <w:multiLevelType w:val="hybridMultilevel"/>
    <w:tmpl w:val="E960A8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53371F0"/>
    <w:multiLevelType w:val="hybridMultilevel"/>
    <w:tmpl w:val="9028F5A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6" w15:restartNumberingAfterBreak="0">
    <w:nsid w:val="7AA85FF0"/>
    <w:multiLevelType w:val="hybridMultilevel"/>
    <w:tmpl w:val="7500DA9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7" w15:restartNumberingAfterBreak="0">
    <w:nsid w:val="7CA932FF"/>
    <w:multiLevelType w:val="hybridMultilevel"/>
    <w:tmpl w:val="4440D50E"/>
    <w:lvl w:ilvl="0" w:tplc="17CA0402">
      <w:start w:val="1"/>
      <w:numFmt w:val="decimal"/>
      <w:pStyle w:val="Rycina-tytu"/>
      <w:lvlText w:val="Ryc. %1."/>
      <w:lvlJc w:val="left"/>
      <w:pPr>
        <w:ind w:left="644" w:hanging="360"/>
      </w:pPr>
      <w:rPr>
        <w:rFonts w:cs="Arial" w:hint="default"/>
        <w:b/>
        <w:bCs/>
        <w:i w:val="0"/>
        <w:iCs w:val="0"/>
        <w:strike w:val="0"/>
        <w:color w:val="000000"/>
        <w:sz w:val="22"/>
        <w:szCs w:val="22"/>
        <w:u w:val="non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7DE17159"/>
    <w:multiLevelType w:val="hybridMultilevel"/>
    <w:tmpl w:val="5B7E4C2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num w:numId="1" w16cid:durableId="533348664">
    <w:abstractNumId w:val="48"/>
  </w:num>
  <w:num w:numId="2" w16cid:durableId="1154418498">
    <w:abstractNumId w:val="22"/>
  </w:num>
  <w:num w:numId="3" w16cid:durableId="2043283292">
    <w:abstractNumId w:val="13"/>
  </w:num>
  <w:num w:numId="4" w16cid:durableId="1145008816">
    <w:abstractNumId w:val="25"/>
  </w:num>
  <w:num w:numId="5" w16cid:durableId="843327125">
    <w:abstractNumId w:val="53"/>
  </w:num>
  <w:num w:numId="6" w16cid:durableId="104203969">
    <w:abstractNumId w:val="54"/>
  </w:num>
  <w:num w:numId="7" w16cid:durableId="817501855">
    <w:abstractNumId w:val="39"/>
  </w:num>
  <w:num w:numId="8" w16cid:durableId="1686705563">
    <w:abstractNumId w:val="67"/>
  </w:num>
  <w:num w:numId="9" w16cid:durableId="469592221">
    <w:abstractNumId w:val="57"/>
  </w:num>
  <w:num w:numId="10" w16cid:durableId="432828461">
    <w:abstractNumId w:val="6"/>
  </w:num>
  <w:num w:numId="11" w16cid:durableId="413673837">
    <w:abstractNumId w:val="15"/>
  </w:num>
  <w:num w:numId="12" w16cid:durableId="1788887483">
    <w:abstractNumId w:val="18"/>
  </w:num>
  <w:num w:numId="13" w16cid:durableId="814689164">
    <w:abstractNumId w:val="35"/>
  </w:num>
  <w:num w:numId="14" w16cid:durableId="137962134">
    <w:abstractNumId w:val="20"/>
  </w:num>
  <w:num w:numId="15" w16cid:durableId="449126789">
    <w:abstractNumId w:val="28"/>
  </w:num>
  <w:num w:numId="16" w16cid:durableId="501551011">
    <w:abstractNumId w:val="40"/>
  </w:num>
  <w:num w:numId="17" w16cid:durableId="799612409">
    <w:abstractNumId w:val="11"/>
  </w:num>
  <w:num w:numId="18" w16cid:durableId="1945527960">
    <w:abstractNumId w:val="21"/>
  </w:num>
  <w:num w:numId="19" w16cid:durableId="525172640">
    <w:abstractNumId w:val="65"/>
  </w:num>
  <w:num w:numId="20" w16cid:durableId="1951081809">
    <w:abstractNumId w:val="2"/>
  </w:num>
  <w:num w:numId="21" w16cid:durableId="1085885019">
    <w:abstractNumId w:val="50"/>
  </w:num>
  <w:num w:numId="22" w16cid:durableId="963191020">
    <w:abstractNumId w:val="31"/>
  </w:num>
  <w:num w:numId="23" w16cid:durableId="7366609">
    <w:abstractNumId w:val="19"/>
  </w:num>
  <w:num w:numId="24" w16cid:durableId="294874976">
    <w:abstractNumId w:val="1"/>
  </w:num>
  <w:num w:numId="25" w16cid:durableId="365645898">
    <w:abstractNumId w:val="45"/>
  </w:num>
  <w:num w:numId="26" w16cid:durableId="1745759059">
    <w:abstractNumId w:val="63"/>
  </w:num>
  <w:num w:numId="27" w16cid:durableId="1432972728">
    <w:abstractNumId w:val="34"/>
  </w:num>
  <w:num w:numId="28" w16cid:durableId="1840656087">
    <w:abstractNumId w:val="29"/>
  </w:num>
  <w:num w:numId="29" w16cid:durableId="730153007">
    <w:abstractNumId w:val="24"/>
  </w:num>
  <w:num w:numId="30" w16cid:durableId="184053326">
    <w:abstractNumId w:val="12"/>
  </w:num>
  <w:num w:numId="31" w16cid:durableId="1983465909">
    <w:abstractNumId w:val="44"/>
  </w:num>
  <w:num w:numId="32" w16cid:durableId="656492713">
    <w:abstractNumId w:val="49"/>
  </w:num>
  <w:num w:numId="33" w16cid:durableId="509877255">
    <w:abstractNumId w:val="14"/>
  </w:num>
  <w:num w:numId="34" w16cid:durableId="1038436244">
    <w:abstractNumId w:val="38"/>
  </w:num>
  <w:num w:numId="35" w16cid:durableId="761298614">
    <w:abstractNumId w:val="51"/>
  </w:num>
  <w:num w:numId="36" w16cid:durableId="1307394713">
    <w:abstractNumId w:val="59"/>
  </w:num>
  <w:num w:numId="37" w16cid:durableId="1011445671">
    <w:abstractNumId w:val="4"/>
  </w:num>
  <w:num w:numId="38" w16cid:durableId="576207379">
    <w:abstractNumId w:val="41"/>
  </w:num>
  <w:num w:numId="39" w16cid:durableId="1010638983">
    <w:abstractNumId w:val="33"/>
  </w:num>
  <w:num w:numId="40" w16cid:durableId="233979801">
    <w:abstractNumId w:val="26"/>
  </w:num>
  <w:num w:numId="41" w16cid:durableId="158541878">
    <w:abstractNumId w:val="64"/>
  </w:num>
  <w:num w:numId="42" w16cid:durableId="1729761348">
    <w:abstractNumId w:val="46"/>
  </w:num>
  <w:num w:numId="43" w16cid:durableId="404112901">
    <w:abstractNumId w:val="61"/>
  </w:num>
  <w:num w:numId="44" w16cid:durableId="678237610">
    <w:abstractNumId w:val="8"/>
  </w:num>
  <w:num w:numId="45" w16cid:durableId="1475487471">
    <w:abstractNumId w:val="0"/>
  </w:num>
  <w:num w:numId="46" w16cid:durableId="1676346972">
    <w:abstractNumId w:val="10"/>
  </w:num>
  <w:num w:numId="47" w16cid:durableId="673995341">
    <w:abstractNumId w:val="43"/>
  </w:num>
  <w:num w:numId="48" w16cid:durableId="515122115">
    <w:abstractNumId w:val="5"/>
  </w:num>
  <w:num w:numId="49" w16cid:durableId="245043309">
    <w:abstractNumId w:val="27"/>
  </w:num>
  <w:num w:numId="50" w16cid:durableId="1221676928">
    <w:abstractNumId w:val="62"/>
  </w:num>
  <w:num w:numId="51" w16cid:durableId="456065901">
    <w:abstractNumId w:val="60"/>
  </w:num>
  <w:num w:numId="52" w16cid:durableId="1149634443">
    <w:abstractNumId w:val="36"/>
  </w:num>
  <w:num w:numId="53" w16cid:durableId="381029394">
    <w:abstractNumId w:val="58"/>
  </w:num>
  <w:num w:numId="54" w16cid:durableId="510337783">
    <w:abstractNumId w:val="23"/>
  </w:num>
  <w:num w:numId="55" w16cid:durableId="114253251">
    <w:abstractNumId w:val="47"/>
  </w:num>
  <w:num w:numId="56" w16cid:durableId="1887184814">
    <w:abstractNumId w:val="3"/>
  </w:num>
  <w:num w:numId="57" w16cid:durableId="185558517">
    <w:abstractNumId w:val="37"/>
  </w:num>
  <w:num w:numId="58" w16cid:durableId="51391463">
    <w:abstractNumId w:val="66"/>
  </w:num>
  <w:num w:numId="59" w16cid:durableId="1272393924">
    <w:abstractNumId w:val="7"/>
  </w:num>
  <w:num w:numId="60" w16cid:durableId="1423139027">
    <w:abstractNumId w:val="42"/>
  </w:num>
  <w:num w:numId="61" w16cid:durableId="1882404590">
    <w:abstractNumId w:val="68"/>
  </w:num>
  <w:num w:numId="62" w16cid:durableId="2097969617">
    <w:abstractNumId w:val="16"/>
  </w:num>
  <w:num w:numId="63" w16cid:durableId="514540423">
    <w:abstractNumId w:val="52"/>
  </w:num>
  <w:num w:numId="64" w16cid:durableId="120852884">
    <w:abstractNumId w:val="9"/>
  </w:num>
  <w:num w:numId="65" w16cid:durableId="738090269">
    <w:abstractNumId w:val="56"/>
  </w:num>
  <w:num w:numId="66" w16cid:durableId="1217738120">
    <w:abstractNumId w:val="55"/>
  </w:num>
  <w:num w:numId="67" w16cid:durableId="913662917">
    <w:abstractNumId w:val="30"/>
  </w:num>
  <w:num w:numId="68" w16cid:durableId="724572354">
    <w:abstractNumId w:val="25"/>
  </w:num>
  <w:num w:numId="69" w16cid:durableId="1639605628">
    <w:abstractNumId w:val="32"/>
  </w:num>
  <w:num w:numId="70" w16cid:durableId="2068843073">
    <w:abstractNumId w:val="1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B8A"/>
    <w:rsid w:val="0000005F"/>
    <w:rsid w:val="00000350"/>
    <w:rsid w:val="00000506"/>
    <w:rsid w:val="000008F7"/>
    <w:rsid w:val="00001F4F"/>
    <w:rsid w:val="00002BB4"/>
    <w:rsid w:val="00002C37"/>
    <w:rsid w:val="00002D4E"/>
    <w:rsid w:val="00003400"/>
    <w:rsid w:val="00003D6A"/>
    <w:rsid w:val="00003F2C"/>
    <w:rsid w:val="000040DE"/>
    <w:rsid w:val="000043B9"/>
    <w:rsid w:val="000047F5"/>
    <w:rsid w:val="00004A8F"/>
    <w:rsid w:val="00005362"/>
    <w:rsid w:val="0000633D"/>
    <w:rsid w:val="00006954"/>
    <w:rsid w:val="00006E72"/>
    <w:rsid w:val="000073D1"/>
    <w:rsid w:val="000073FD"/>
    <w:rsid w:val="00007F02"/>
    <w:rsid w:val="00010A2E"/>
    <w:rsid w:val="00011826"/>
    <w:rsid w:val="00011952"/>
    <w:rsid w:val="00011E3E"/>
    <w:rsid w:val="00012209"/>
    <w:rsid w:val="0001244D"/>
    <w:rsid w:val="00012474"/>
    <w:rsid w:val="00012803"/>
    <w:rsid w:val="00012C1E"/>
    <w:rsid w:val="00014630"/>
    <w:rsid w:val="00014ABB"/>
    <w:rsid w:val="00014B46"/>
    <w:rsid w:val="00015065"/>
    <w:rsid w:val="000158FB"/>
    <w:rsid w:val="00015F93"/>
    <w:rsid w:val="0001613E"/>
    <w:rsid w:val="000164C9"/>
    <w:rsid w:val="0001683E"/>
    <w:rsid w:val="00016CA8"/>
    <w:rsid w:val="00017727"/>
    <w:rsid w:val="000179AA"/>
    <w:rsid w:val="00020418"/>
    <w:rsid w:val="000225DA"/>
    <w:rsid w:val="000226D1"/>
    <w:rsid w:val="0002271D"/>
    <w:rsid w:val="00022804"/>
    <w:rsid w:val="0002293F"/>
    <w:rsid w:val="0002349B"/>
    <w:rsid w:val="0002380D"/>
    <w:rsid w:val="00023D11"/>
    <w:rsid w:val="000242DC"/>
    <w:rsid w:val="00024483"/>
    <w:rsid w:val="00024C66"/>
    <w:rsid w:val="00026283"/>
    <w:rsid w:val="0002656B"/>
    <w:rsid w:val="000268B9"/>
    <w:rsid w:val="00026DD0"/>
    <w:rsid w:val="00030460"/>
    <w:rsid w:val="000306AA"/>
    <w:rsid w:val="00030B2A"/>
    <w:rsid w:val="00030B3D"/>
    <w:rsid w:val="00031681"/>
    <w:rsid w:val="00031C7A"/>
    <w:rsid w:val="00032125"/>
    <w:rsid w:val="000328BF"/>
    <w:rsid w:val="00032BB1"/>
    <w:rsid w:val="0003304D"/>
    <w:rsid w:val="000336CE"/>
    <w:rsid w:val="00034555"/>
    <w:rsid w:val="00034863"/>
    <w:rsid w:val="00034878"/>
    <w:rsid w:val="00034BCE"/>
    <w:rsid w:val="000359CC"/>
    <w:rsid w:val="00036727"/>
    <w:rsid w:val="00036B96"/>
    <w:rsid w:val="00036FED"/>
    <w:rsid w:val="00037765"/>
    <w:rsid w:val="000379A3"/>
    <w:rsid w:val="00037AC5"/>
    <w:rsid w:val="00040868"/>
    <w:rsid w:val="00041123"/>
    <w:rsid w:val="00041510"/>
    <w:rsid w:val="000418B1"/>
    <w:rsid w:val="000418FF"/>
    <w:rsid w:val="00041E67"/>
    <w:rsid w:val="00042A51"/>
    <w:rsid w:val="00042D85"/>
    <w:rsid w:val="00043432"/>
    <w:rsid w:val="0004391D"/>
    <w:rsid w:val="00044DAE"/>
    <w:rsid w:val="00044ECB"/>
    <w:rsid w:val="00045581"/>
    <w:rsid w:val="00045959"/>
    <w:rsid w:val="00046069"/>
    <w:rsid w:val="00046B8F"/>
    <w:rsid w:val="000471F7"/>
    <w:rsid w:val="00047A80"/>
    <w:rsid w:val="0005009B"/>
    <w:rsid w:val="00050A6D"/>
    <w:rsid w:val="00051517"/>
    <w:rsid w:val="00051C39"/>
    <w:rsid w:val="00051D5B"/>
    <w:rsid w:val="00052502"/>
    <w:rsid w:val="00053947"/>
    <w:rsid w:val="00053E60"/>
    <w:rsid w:val="00053E8A"/>
    <w:rsid w:val="00055934"/>
    <w:rsid w:val="00055BB8"/>
    <w:rsid w:val="000562DF"/>
    <w:rsid w:val="0005668B"/>
    <w:rsid w:val="00056E55"/>
    <w:rsid w:val="000570BC"/>
    <w:rsid w:val="000572C1"/>
    <w:rsid w:val="00057D2F"/>
    <w:rsid w:val="0006088D"/>
    <w:rsid w:val="000613C4"/>
    <w:rsid w:val="000615CF"/>
    <w:rsid w:val="00061A65"/>
    <w:rsid w:val="00061C8D"/>
    <w:rsid w:val="000625F3"/>
    <w:rsid w:val="000626E0"/>
    <w:rsid w:val="00062CA8"/>
    <w:rsid w:val="00062F10"/>
    <w:rsid w:val="000635B4"/>
    <w:rsid w:val="00063758"/>
    <w:rsid w:val="00063857"/>
    <w:rsid w:val="00063AA3"/>
    <w:rsid w:val="00064E24"/>
    <w:rsid w:val="00064FDA"/>
    <w:rsid w:val="00065DD6"/>
    <w:rsid w:val="00065E3E"/>
    <w:rsid w:val="000661CD"/>
    <w:rsid w:val="0006697F"/>
    <w:rsid w:val="00066C7E"/>
    <w:rsid w:val="000673B1"/>
    <w:rsid w:val="00067901"/>
    <w:rsid w:val="00067CC8"/>
    <w:rsid w:val="00067FB4"/>
    <w:rsid w:val="000702F6"/>
    <w:rsid w:val="000704A5"/>
    <w:rsid w:val="00070AC4"/>
    <w:rsid w:val="000713C9"/>
    <w:rsid w:val="00071A91"/>
    <w:rsid w:val="00071CB2"/>
    <w:rsid w:val="00072222"/>
    <w:rsid w:val="00072815"/>
    <w:rsid w:val="00072AD6"/>
    <w:rsid w:val="00072B81"/>
    <w:rsid w:val="000731E9"/>
    <w:rsid w:val="00073420"/>
    <w:rsid w:val="00073752"/>
    <w:rsid w:val="00073CAC"/>
    <w:rsid w:val="00073F97"/>
    <w:rsid w:val="000744D8"/>
    <w:rsid w:val="000750AE"/>
    <w:rsid w:val="00075D30"/>
    <w:rsid w:val="00076674"/>
    <w:rsid w:val="000777E8"/>
    <w:rsid w:val="00077BFB"/>
    <w:rsid w:val="000804B0"/>
    <w:rsid w:val="00080A3E"/>
    <w:rsid w:val="00081098"/>
    <w:rsid w:val="000811B5"/>
    <w:rsid w:val="00081802"/>
    <w:rsid w:val="00081B29"/>
    <w:rsid w:val="00081D29"/>
    <w:rsid w:val="00081DB9"/>
    <w:rsid w:val="00081EFB"/>
    <w:rsid w:val="000822BA"/>
    <w:rsid w:val="0008255A"/>
    <w:rsid w:val="000829E5"/>
    <w:rsid w:val="00082D3B"/>
    <w:rsid w:val="00083380"/>
    <w:rsid w:val="00083474"/>
    <w:rsid w:val="00083A43"/>
    <w:rsid w:val="000840DB"/>
    <w:rsid w:val="000845F0"/>
    <w:rsid w:val="00086167"/>
    <w:rsid w:val="00086372"/>
    <w:rsid w:val="00086588"/>
    <w:rsid w:val="000865FA"/>
    <w:rsid w:val="00086667"/>
    <w:rsid w:val="00086684"/>
    <w:rsid w:val="00086819"/>
    <w:rsid w:val="00086A6E"/>
    <w:rsid w:val="00087351"/>
    <w:rsid w:val="0008765C"/>
    <w:rsid w:val="00090320"/>
    <w:rsid w:val="0009054E"/>
    <w:rsid w:val="0009187F"/>
    <w:rsid w:val="00091BAE"/>
    <w:rsid w:val="00091D51"/>
    <w:rsid w:val="00092044"/>
    <w:rsid w:val="000926E4"/>
    <w:rsid w:val="0009274D"/>
    <w:rsid w:val="00093D13"/>
    <w:rsid w:val="0009404C"/>
    <w:rsid w:val="0009408B"/>
    <w:rsid w:val="00094116"/>
    <w:rsid w:val="00094FFD"/>
    <w:rsid w:val="00095B7A"/>
    <w:rsid w:val="0009641F"/>
    <w:rsid w:val="0009692D"/>
    <w:rsid w:val="00097225"/>
    <w:rsid w:val="000972EA"/>
    <w:rsid w:val="00097DAF"/>
    <w:rsid w:val="000A0081"/>
    <w:rsid w:val="000A0257"/>
    <w:rsid w:val="000A1C60"/>
    <w:rsid w:val="000A1E2A"/>
    <w:rsid w:val="000A2107"/>
    <w:rsid w:val="000A2707"/>
    <w:rsid w:val="000A296F"/>
    <w:rsid w:val="000A317D"/>
    <w:rsid w:val="000A3863"/>
    <w:rsid w:val="000A3F49"/>
    <w:rsid w:val="000A54A5"/>
    <w:rsid w:val="000A5637"/>
    <w:rsid w:val="000A5F73"/>
    <w:rsid w:val="000A6016"/>
    <w:rsid w:val="000A60B2"/>
    <w:rsid w:val="000A6314"/>
    <w:rsid w:val="000A6709"/>
    <w:rsid w:val="000A6902"/>
    <w:rsid w:val="000A6D5C"/>
    <w:rsid w:val="000B028E"/>
    <w:rsid w:val="000B048E"/>
    <w:rsid w:val="000B19A5"/>
    <w:rsid w:val="000B1DAA"/>
    <w:rsid w:val="000B218E"/>
    <w:rsid w:val="000B25B6"/>
    <w:rsid w:val="000B2FC8"/>
    <w:rsid w:val="000B3171"/>
    <w:rsid w:val="000B42E4"/>
    <w:rsid w:val="000B4312"/>
    <w:rsid w:val="000B569A"/>
    <w:rsid w:val="000B57C9"/>
    <w:rsid w:val="000B6FDF"/>
    <w:rsid w:val="000B707F"/>
    <w:rsid w:val="000B7479"/>
    <w:rsid w:val="000C01FF"/>
    <w:rsid w:val="000C0963"/>
    <w:rsid w:val="000C0CA5"/>
    <w:rsid w:val="000C1090"/>
    <w:rsid w:val="000C119F"/>
    <w:rsid w:val="000C21A5"/>
    <w:rsid w:val="000C236F"/>
    <w:rsid w:val="000C270F"/>
    <w:rsid w:val="000C2CD5"/>
    <w:rsid w:val="000C3ECA"/>
    <w:rsid w:val="000C4BF1"/>
    <w:rsid w:val="000C5FCF"/>
    <w:rsid w:val="000C6080"/>
    <w:rsid w:val="000C63C2"/>
    <w:rsid w:val="000C70CC"/>
    <w:rsid w:val="000D04DD"/>
    <w:rsid w:val="000D07B3"/>
    <w:rsid w:val="000D14A6"/>
    <w:rsid w:val="000D18DF"/>
    <w:rsid w:val="000D2180"/>
    <w:rsid w:val="000D254B"/>
    <w:rsid w:val="000D2831"/>
    <w:rsid w:val="000D2AD8"/>
    <w:rsid w:val="000D2B18"/>
    <w:rsid w:val="000D2BC9"/>
    <w:rsid w:val="000D328C"/>
    <w:rsid w:val="000D342C"/>
    <w:rsid w:val="000D3697"/>
    <w:rsid w:val="000D41FC"/>
    <w:rsid w:val="000D4296"/>
    <w:rsid w:val="000D4341"/>
    <w:rsid w:val="000D46F7"/>
    <w:rsid w:val="000D4725"/>
    <w:rsid w:val="000D5332"/>
    <w:rsid w:val="000D5505"/>
    <w:rsid w:val="000D6354"/>
    <w:rsid w:val="000D6AC6"/>
    <w:rsid w:val="000D7E87"/>
    <w:rsid w:val="000E0A2D"/>
    <w:rsid w:val="000E11B0"/>
    <w:rsid w:val="000E1492"/>
    <w:rsid w:val="000E186D"/>
    <w:rsid w:val="000E18CA"/>
    <w:rsid w:val="000E19A8"/>
    <w:rsid w:val="000E1B84"/>
    <w:rsid w:val="000E21B2"/>
    <w:rsid w:val="000E22EC"/>
    <w:rsid w:val="000E33E4"/>
    <w:rsid w:val="000E3E30"/>
    <w:rsid w:val="000E4BA8"/>
    <w:rsid w:val="000E4D52"/>
    <w:rsid w:val="000E4E70"/>
    <w:rsid w:val="000E5BF2"/>
    <w:rsid w:val="000E6088"/>
    <w:rsid w:val="000E614B"/>
    <w:rsid w:val="000E62E6"/>
    <w:rsid w:val="000E647E"/>
    <w:rsid w:val="000E70F4"/>
    <w:rsid w:val="000E793E"/>
    <w:rsid w:val="000E7B8D"/>
    <w:rsid w:val="000E7CEE"/>
    <w:rsid w:val="000E7D83"/>
    <w:rsid w:val="000F0ACD"/>
    <w:rsid w:val="000F0B16"/>
    <w:rsid w:val="000F106A"/>
    <w:rsid w:val="000F1FFB"/>
    <w:rsid w:val="000F202C"/>
    <w:rsid w:val="000F2369"/>
    <w:rsid w:val="000F2740"/>
    <w:rsid w:val="000F282A"/>
    <w:rsid w:val="000F29E0"/>
    <w:rsid w:val="000F3071"/>
    <w:rsid w:val="000F324D"/>
    <w:rsid w:val="000F3836"/>
    <w:rsid w:val="000F3854"/>
    <w:rsid w:val="000F3E8E"/>
    <w:rsid w:val="000F4079"/>
    <w:rsid w:val="000F6923"/>
    <w:rsid w:val="000F6B11"/>
    <w:rsid w:val="000F79CA"/>
    <w:rsid w:val="000F7FAB"/>
    <w:rsid w:val="001002E8"/>
    <w:rsid w:val="00100670"/>
    <w:rsid w:val="00100932"/>
    <w:rsid w:val="001022C8"/>
    <w:rsid w:val="00102351"/>
    <w:rsid w:val="001027C8"/>
    <w:rsid w:val="00103511"/>
    <w:rsid w:val="001038A7"/>
    <w:rsid w:val="00103DEA"/>
    <w:rsid w:val="0010433E"/>
    <w:rsid w:val="00104EFF"/>
    <w:rsid w:val="001051FE"/>
    <w:rsid w:val="0010521B"/>
    <w:rsid w:val="0010535F"/>
    <w:rsid w:val="00105367"/>
    <w:rsid w:val="001054BD"/>
    <w:rsid w:val="00106103"/>
    <w:rsid w:val="00106290"/>
    <w:rsid w:val="00106E01"/>
    <w:rsid w:val="0010763B"/>
    <w:rsid w:val="001105C2"/>
    <w:rsid w:val="00110BA7"/>
    <w:rsid w:val="00110D04"/>
    <w:rsid w:val="00111BB7"/>
    <w:rsid w:val="00111DBB"/>
    <w:rsid w:val="0011226B"/>
    <w:rsid w:val="0011229F"/>
    <w:rsid w:val="0011278C"/>
    <w:rsid w:val="001127D8"/>
    <w:rsid w:val="00113B09"/>
    <w:rsid w:val="00113B73"/>
    <w:rsid w:val="00115022"/>
    <w:rsid w:val="001158EF"/>
    <w:rsid w:val="00115947"/>
    <w:rsid w:val="001160C1"/>
    <w:rsid w:val="00116248"/>
    <w:rsid w:val="001163A4"/>
    <w:rsid w:val="001163ED"/>
    <w:rsid w:val="001168D8"/>
    <w:rsid w:val="00116E8C"/>
    <w:rsid w:val="001174C5"/>
    <w:rsid w:val="00117513"/>
    <w:rsid w:val="001202F9"/>
    <w:rsid w:val="00120920"/>
    <w:rsid w:val="001209B9"/>
    <w:rsid w:val="00120C0E"/>
    <w:rsid w:val="00120E56"/>
    <w:rsid w:val="00120FAA"/>
    <w:rsid w:val="00121235"/>
    <w:rsid w:val="001218D3"/>
    <w:rsid w:val="00121B81"/>
    <w:rsid w:val="00121CD6"/>
    <w:rsid w:val="00121FD4"/>
    <w:rsid w:val="00122267"/>
    <w:rsid w:val="00122384"/>
    <w:rsid w:val="00122E92"/>
    <w:rsid w:val="0012316E"/>
    <w:rsid w:val="0012393A"/>
    <w:rsid w:val="00123B36"/>
    <w:rsid w:val="0012431C"/>
    <w:rsid w:val="00124361"/>
    <w:rsid w:val="0012436A"/>
    <w:rsid w:val="00124CA7"/>
    <w:rsid w:val="00124D89"/>
    <w:rsid w:val="0012557D"/>
    <w:rsid w:val="00125DF0"/>
    <w:rsid w:val="001263DA"/>
    <w:rsid w:val="0012706F"/>
    <w:rsid w:val="00127646"/>
    <w:rsid w:val="001278F6"/>
    <w:rsid w:val="00127D43"/>
    <w:rsid w:val="001301A6"/>
    <w:rsid w:val="001302C3"/>
    <w:rsid w:val="001306CB"/>
    <w:rsid w:val="001311F8"/>
    <w:rsid w:val="00131547"/>
    <w:rsid w:val="00132F27"/>
    <w:rsid w:val="00133696"/>
    <w:rsid w:val="001348E5"/>
    <w:rsid w:val="00134C5A"/>
    <w:rsid w:val="0013526E"/>
    <w:rsid w:val="001359D5"/>
    <w:rsid w:val="00136129"/>
    <w:rsid w:val="00136452"/>
    <w:rsid w:val="00136844"/>
    <w:rsid w:val="00136E09"/>
    <w:rsid w:val="00137191"/>
    <w:rsid w:val="001376FD"/>
    <w:rsid w:val="001377A5"/>
    <w:rsid w:val="00137B80"/>
    <w:rsid w:val="00137E41"/>
    <w:rsid w:val="001403AD"/>
    <w:rsid w:val="00140433"/>
    <w:rsid w:val="00140DA3"/>
    <w:rsid w:val="00141378"/>
    <w:rsid w:val="00142097"/>
    <w:rsid w:val="001424E8"/>
    <w:rsid w:val="00143278"/>
    <w:rsid w:val="00143351"/>
    <w:rsid w:val="00143FCE"/>
    <w:rsid w:val="00144062"/>
    <w:rsid w:val="001456CE"/>
    <w:rsid w:val="00145F01"/>
    <w:rsid w:val="001461A0"/>
    <w:rsid w:val="001464D8"/>
    <w:rsid w:val="001467A7"/>
    <w:rsid w:val="001467D0"/>
    <w:rsid w:val="00147A5D"/>
    <w:rsid w:val="00147BD8"/>
    <w:rsid w:val="00147D44"/>
    <w:rsid w:val="001510F1"/>
    <w:rsid w:val="001514D2"/>
    <w:rsid w:val="0015264B"/>
    <w:rsid w:val="00152718"/>
    <w:rsid w:val="00152AFB"/>
    <w:rsid w:val="0015391E"/>
    <w:rsid w:val="001539E9"/>
    <w:rsid w:val="00153C80"/>
    <w:rsid w:val="0015414B"/>
    <w:rsid w:val="00154C92"/>
    <w:rsid w:val="00155134"/>
    <w:rsid w:val="00155481"/>
    <w:rsid w:val="001554C4"/>
    <w:rsid w:val="00155A1E"/>
    <w:rsid w:val="001562A0"/>
    <w:rsid w:val="00156935"/>
    <w:rsid w:val="001573BC"/>
    <w:rsid w:val="00157523"/>
    <w:rsid w:val="0015754E"/>
    <w:rsid w:val="00157E24"/>
    <w:rsid w:val="00157F55"/>
    <w:rsid w:val="0016050A"/>
    <w:rsid w:val="001605BF"/>
    <w:rsid w:val="0016061F"/>
    <w:rsid w:val="00160A80"/>
    <w:rsid w:val="00160C94"/>
    <w:rsid w:val="0016165D"/>
    <w:rsid w:val="001618C9"/>
    <w:rsid w:val="00161D25"/>
    <w:rsid w:val="0016232C"/>
    <w:rsid w:val="00162599"/>
    <w:rsid w:val="00162B08"/>
    <w:rsid w:val="00162DB9"/>
    <w:rsid w:val="001634F8"/>
    <w:rsid w:val="00163E65"/>
    <w:rsid w:val="00163F64"/>
    <w:rsid w:val="0016404B"/>
    <w:rsid w:val="00164148"/>
    <w:rsid w:val="0016423B"/>
    <w:rsid w:val="0016435D"/>
    <w:rsid w:val="0016630A"/>
    <w:rsid w:val="001669A0"/>
    <w:rsid w:val="00166E98"/>
    <w:rsid w:val="001671ED"/>
    <w:rsid w:val="001672F3"/>
    <w:rsid w:val="00167AEE"/>
    <w:rsid w:val="001706F3"/>
    <w:rsid w:val="00170C44"/>
    <w:rsid w:val="00170E57"/>
    <w:rsid w:val="00171B7B"/>
    <w:rsid w:val="00172E84"/>
    <w:rsid w:val="001730E2"/>
    <w:rsid w:val="00173262"/>
    <w:rsid w:val="00173CF3"/>
    <w:rsid w:val="001742AF"/>
    <w:rsid w:val="00174365"/>
    <w:rsid w:val="0017481D"/>
    <w:rsid w:val="001748BE"/>
    <w:rsid w:val="00175007"/>
    <w:rsid w:val="00175459"/>
    <w:rsid w:val="0017708E"/>
    <w:rsid w:val="0017725F"/>
    <w:rsid w:val="001772B0"/>
    <w:rsid w:val="00177307"/>
    <w:rsid w:val="00177865"/>
    <w:rsid w:val="001779F7"/>
    <w:rsid w:val="00177BFF"/>
    <w:rsid w:val="00177F15"/>
    <w:rsid w:val="0018044C"/>
    <w:rsid w:val="00180632"/>
    <w:rsid w:val="00180A13"/>
    <w:rsid w:val="00181326"/>
    <w:rsid w:val="0018138E"/>
    <w:rsid w:val="00181642"/>
    <w:rsid w:val="00181C79"/>
    <w:rsid w:val="0018214B"/>
    <w:rsid w:val="001823E4"/>
    <w:rsid w:val="00182738"/>
    <w:rsid w:val="00182745"/>
    <w:rsid w:val="00182BA8"/>
    <w:rsid w:val="00182DE6"/>
    <w:rsid w:val="001834ED"/>
    <w:rsid w:val="0018413C"/>
    <w:rsid w:val="00184196"/>
    <w:rsid w:val="001842E0"/>
    <w:rsid w:val="0018435D"/>
    <w:rsid w:val="001849A8"/>
    <w:rsid w:val="00184A5D"/>
    <w:rsid w:val="00184B23"/>
    <w:rsid w:val="00184EB9"/>
    <w:rsid w:val="00185DB6"/>
    <w:rsid w:val="0018653B"/>
    <w:rsid w:val="00187006"/>
    <w:rsid w:val="00187664"/>
    <w:rsid w:val="00187B80"/>
    <w:rsid w:val="00190016"/>
    <w:rsid w:val="0019005B"/>
    <w:rsid w:val="001902B6"/>
    <w:rsid w:val="0019042B"/>
    <w:rsid w:val="00190A28"/>
    <w:rsid w:val="00190AD8"/>
    <w:rsid w:val="00190FDD"/>
    <w:rsid w:val="0019104E"/>
    <w:rsid w:val="00191266"/>
    <w:rsid w:val="001916B9"/>
    <w:rsid w:val="00191A43"/>
    <w:rsid w:val="00193025"/>
    <w:rsid w:val="001939AF"/>
    <w:rsid w:val="00193E9B"/>
    <w:rsid w:val="00194596"/>
    <w:rsid w:val="001950B6"/>
    <w:rsid w:val="0019580F"/>
    <w:rsid w:val="00195A54"/>
    <w:rsid w:val="00196563"/>
    <w:rsid w:val="00196ADD"/>
    <w:rsid w:val="00196CA6"/>
    <w:rsid w:val="00197635"/>
    <w:rsid w:val="001977EE"/>
    <w:rsid w:val="001977FF"/>
    <w:rsid w:val="001A079A"/>
    <w:rsid w:val="001A0A27"/>
    <w:rsid w:val="001A160E"/>
    <w:rsid w:val="001A1823"/>
    <w:rsid w:val="001A1848"/>
    <w:rsid w:val="001A1B6B"/>
    <w:rsid w:val="001A1B82"/>
    <w:rsid w:val="001A2638"/>
    <w:rsid w:val="001A3C15"/>
    <w:rsid w:val="001A4101"/>
    <w:rsid w:val="001A44EF"/>
    <w:rsid w:val="001A472F"/>
    <w:rsid w:val="001A4FFC"/>
    <w:rsid w:val="001A554F"/>
    <w:rsid w:val="001A5713"/>
    <w:rsid w:val="001A5C36"/>
    <w:rsid w:val="001A6169"/>
    <w:rsid w:val="001A61CE"/>
    <w:rsid w:val="001A6353"/>
    <w:rsid w:val="001A63E2"/>
    <w:rsid w:val="001A64CF"/>
    <w:rsid w:val="001A6A73"/>
    <w:rsid w:val="001A6A7F"/>
    <w:rsid w:val="001A6EC3"/>
    <w:rsid w:val="001A79AF"/>
    <w:rsid w:val="001B0FE9"/>
    <w:rsid w:val="001B1145"/>
    <w:rsid w:val="001B13F1"/>
    <w:rsid w:val="001B1DB3"/>
    <w:rsid w:val="001B1E70"/>
    <w:rsid w:val="001B2399"/>
    <w:rsid w:val="001B2DA5"/>
    <w:rsid w:val="001B3775"/>
    <w:rsid w:val="001B402D"/>
    <w:rsid w:val="001B41DE"/>
    <w:rsid w:val="001B435F"/>
    <w:rsid w:val="001B473D"/>
    <w:rsid w:val="001B4E5A"/>
    <w:rsid w:val="001B4F99"/>
    <w:rsid w:val="001B567D"/>
    <w:rsid w:val="001B5A99"/>
    <w:rsid w:val="001B5E3B"/>
    <w:rsid w:val="001B5FFA"/>
    <w:rsid w:val="001B608F"/>
    <w:rsid w:val="001B687A"/>
    <w:rsid w:val="001B6E39"/>
    <w:rsid w:val="001B7105"/>
    <w:rsid w:val="001B7653"/>
    <w:rsid w:val="001B7884"/>
    <w:rsid w:val="001B7B7D"/>
    <w:rsid w:val="001C02F6"/>
    <w:rsid w:val="001C0767"/>
    <w:rsid w:val="001C1381"/>
    <w:rsid w:val="001C1DE4"/>
    <w:rsid w:val="001C1E20"/>
    <w:rsid w:val="001C248E"/>
    <w:rsid w:val="001C2E51"/>
    <w:rsid w:val="001C3082"/>
    <w:rsid w:val="001C3262"/>
    <w:rsid w:val="001C4179"/>
    <w:rsid w:val="001C47E4"/>
    <w:rsid w:val="001C4B41"/>
    <w:rsid w:val="001C5969"/>
    <w:rsid w:val="001C6667"/>
    <w:rsid w:val="001C6C2B"/>
    <w:rsid w:val="001C72F4"/>
    <w:rsid w:val="001C77AC"/>
    <w:rsid w:val="001C79B4"/>
    <w:rsid w:val="001C7B43"/>
    <w:rsid w:val="001C7B96"/>
    <w:rsid w:val="001C7C08"/>
    <w:rsid w:val="001C7CF3"/>
    <w:rsid w:val="001C7FC3"/>
    <w:rsid w:val="001D013A"/>
    <w:rsid w:val="001D0164"/>
    <w:rsid w:val="001D0DEC"/>
    <w:rsid w:val="001D1AAC"/>
    <w:rsid w:val="001D2506"/>
    <w:rsid w:val="001D2A90"/>
    <w:rsid w:val="001D2C26"/>
    <w:rsid w:val="001D2F50"/>
    <w:rsid w:val="001D361E"/>
    <w:rsid w:val="001D41DB"/>
    <w:rsid w:val="001D442E"/>
    <w:rsid w:val="001D4CEA"/>
    <w:rsid w:val="001D50A4"/>
    <w:rsid w:val="001D50FD"/>
    <w:rsid w:val="001D51FC"/>
    <w:rsid w:val="001D535A"/>
    <w:rsid w:val="001D5B1C"/>
    <w:rsid w:val="001D6140"/>
    <w:rsid w:val="001D6234"/>
    <w:rsid w:val="001D6936"/>
    <w:rsid w:val="001D6942"/>
    <w:rsid w:val="001D6CAF"/>
    <w:rsid w:val="001D703D"/>
    <w:rsid w:val="001D7112"/>
    <w:rsid w:val="001D74BF"/>
    <w:rsid w:val="001D7739"/>
    <w:rsid w:val="001D7CEB"/>
    <w:rsid w:val="001D7D5A"/>
    <w:rsid w:val="001E0985"/>
    <w:rsid w:val="001E0B10"/>
    <w:rsid w:val="001E14EF"/>
    <w:rsid w:val="001E1854"/>
    <w:rsid w:val="001E196C"/>
    <w:rsid w:val="001E1C08"/>
    <w:rsid w:val="001E1DE9"/>
    <w:rsid w:val="001E1E83"/>
    <w:rsid w:val="001E2262"/>
    <w:rsid w:val="001E2271"/>
    <w:rsid w:val="001E24DA"/>
    <w:rsid w:val="001E275E"/>
    <w:rsid w:val="001E2A2A"/>
    <w:rsid w:val="001E2BC1"/>
    <w:rsid w:val="001E2C33"/>
    <w:rsid w:val="001E34F3"/>
    <w:rsid w:val="001E40CD"/>
    <w:rsid w:val="001E48ED"/>
    <w:rsid w:val="001E51CD"/>
    <w:rsid w:val="001E5B26"/>
    <w:rsid w:val="001E5CCB"/>
    <w:rsid w:val="001E5F8D"/>
    <w:rsid w:val="001E5FC8"/>
    <w:rsid w:val="001E6036"/>
    <w:rsid w:val="001E621A"/>
    <w:rsid w:val="001E63DA"/>
    <w:rsid w:val="001E6897"/>
    <w:rsid w:val="001E6CA6"/>
    <w:rsid w:val="001E7879"/>
    <w:rsid w:val="001E7B06"/>
    <w:rsid w:val="001E7E2F"/>
    <w:rsid w:val="001F03FB"/>
    <w:rsid w:val="001F0D1D"/>
    <w:rsid w:val="001F115D"/>
    <w:rsid w:val="001F1B0D"/>
    <w:rsid w:val="001F2AA1"/>
    <w:rsid w:val="001F2E72"/>
    <w:rsid w:val="001F2FB7"/>
    <w:rsid w:val="001F37CD"/>
    <w:rsid w:val="001F3D4A"/>
    <w:rsid w:val="001F4059"/>
    <w:rsid w:val="001F49A0"/>
    <w:rsid w:val="001F5024"/>
    <w:rsid w:val="001F56D3"/>
    <w:rsid w:val="001F68AE"/>
    <w:rsid w:val="001F6AC3"/>
    <w:rsid w:val="001F7531"/>
    <w:rsid w:val="001F7614"/>
    <w:rsid w:val="001F76BF"/>
    <w:rsid w:val="001F78AB"/>
    <w:rsid w:val="001F7A40"/>
    <w:rsid w:val="00200E5A"/>
    <w:rsid w:val="002011CA"/>
    <w:rsid w:val="002012B3"/>
    <w:rsid w:val="0020191A"/>
    <w:rsid w:val="00202287"/>
    <w:rsid w:val="002023FA"/>
    <w:rsid w:val="002025B7"/>
    <w:rsid w:val="00202753"/>
    <w:rsid w:val="002028DF"/>
    <w:rsid w:val="00203242"/>
    <w:rsid w:val="00203663"/>
    <w:rsid w:val="00204773"/>
    <w:rsid w:val="00205556"/>
    <w:rsid w:val="00205C94"/>
    <w:rsid w:val="00205E44"/>
    <w:rsid w:val="00205F41"/>
    <w:rsid w:val="002068DF"/>
    <w:rsid w:val="002073FA"/>
    <w:rsid w:val="002078F0"/>
    <w:rsid w:val="0021035D"/>
    <w:rsid w:val="00210657"/>
    <w:rsid w:val="00210844"/>
    <w:rsid w:val="00210863"/>
    <w:rsid w:val="00210CB2"/>
    <w:rsid w:val="00210E28"/>
    <w:rsid w:val="00211508"/>
    <w:rsid w:val="00211A1B"/>
    <w:rsid w:val="00211B73"/>
    <w:rsid w:val="00213110"/>
    <w:rsid w:val="00213702"/>
    <w:rsid w:val="002137AE"/>
    <w:rsid w:val="002150BF"/>
    <w:rsid w:val="0021510A"/>
    <w:rsid w:val="00215A0A"/>
    <w:rsid w:val="00215EED"/>
    <w:rsid w:val="00216026"/>
    <w:rsid w:val="00216D63"/>
    <w:rsid w:val="00216EB1"/>
    <w:rsid w:val="002172F7"/>
    <w:rsid w:val="002172FD"/>
    <w:rsid w:val="00217908"/>
    <w:rsid w:val="00217ACB"/>
    <w:rsid w:val="00217ED3"/>
    <w:rsid w:val="00217F11"/>
    <w:rsid w:val="00217FF3"/>
    <w:rsid w:val="00220232"/>
    <w:rsid w:val="00220607"/>
    <w:rsid w:val="002206D4"/>
    <w:rsid w:val="00220C08"/>
    <w:rsid w:val="00221B41"/>
    <w:rsid w:val="00222A1C"/>
    <w:rsid w:val="00223088"/>
    <w:rsid w:val="00223F4F"/>
    <w:rsid w:val="00224227"/>
    <w:rsid w:val="00224476"/>
    <w:rsid w:val="0022521B"/>
    <w:rsid w:val="00226077"/>
    <w:rsid w:val="00226EC2"/>
    <w:rsid w:val="00227751"/>
    <w:rsid w:val="00230203"/>
    <w:rsid w:val="00230B21"/>
    <w:rsid w:val="00231070"/>
    <w:rsid w:val="00231EF0"/>
    <w:rsid w:val="002324E5"/>
    <w:rsid w:val="00232BF9"/>
    <w:rsid w:val="00232F10"/>
    <w:rsid w:val="0023308F"/>
    <w:rsid w:val="002331E9"/>
    <w:rsid w:val="0023323C"/>
    <w:rsid w:val="00233AC9"/>
    <w:rsid w:val="002344BB"/>
    <w:rsid w:val="00235255"/>
    <w:rsid w:val="00235A60"/>
    <w:rsid w:val="00235BCE"/>
    <w:rsid w:val="00236528"/>
    <w:rsid w:val="00236F95"/>
    <w:rsid w:val="002372BD"/>
    <w:rsid w:val="00237469"/>
    <w:rsid w:val="0023798A"/>
    <w:rsid w:val="00237A68"/>
    <w:rsid w:val="002401E2"/>
    <w:rsid w:val="002407AA"/>
    <w:rsid w:val="00241263"/>
    <w:rsid w:val="0024218A"/>
    <w:rsid w:val="002421F6"/>
    <w:rsid w:val="002422B9"/>
    <w:rsid w:val="00242A7F"/>
    <w:rsid w:val="00242E57"/>
    <w:rsid w:val="0024306B"/>
    <w:rsid w:val="0024324C"/>
    <w:rsid w:val="00243D78"/>
    <w:rsid w:val="00244749"/>
    <w:rsid w:val="0024498F"/>
    <w:rsid w:val="002449E1"/>
    <w:rsid w:val="00245C8A"/>
    <w:rsid w:val="00245CAE"/>
    <w:rsid w:val="00245D65"/>
    <w:rsid w:val="00245EF2"/>
    <w:rsid w:val="00246241"/>
    <w:rsid w:val="00246C13"/>
    <w:rsid w:val="002472CF"/>
    <w:rsid w:val="00250175"/>
    <w:rsid w:val="0025048A"/>
    <w:rsid w:val="00250A3F"/>
    <w:rsid w:val="0025152F"/>
    <w:rsid w:val="00251692"/>
    <w:rsid w:val="0025173A"/>
    <w:rsid w:val="002517AB"/>
    <w:rsid w:val="00251973"/>
    <w:rsid w:val="00251A52"/>
    <w:rsid w:val="00252811"/>
    <w:rsid w:val="002529F9"/>
    <w:rsid w:val="00252F65"/>
    <w:rsid w:val="00253194"/>
    <w:rsid w:val="0025359F"/>
    <w:rsid w:val="0025366A"/>
    <w:rsid w:val="00253720"/>
    <w:rsid w:val="00254196"/>
    <w:rsid w:val="0025472A"/>
    <w:rsid w:val="0025496B"/>
    <w:rsid w:val="002553D4"/>
    <w:rsid w:val="00255418"/>
    <w:rsid w:val="002560B5"/>
    <w:rsid w:val="0025664F"/>
    <w:rsid w:val="00257314"/>
    <w:rsid w:val="00257938"/>
    <w:rsid w:val="00257A18"/>
    <w:rsid w:val="00257CB4"/>
    <w:rsid w:val="00257FF0"/>
    <w:rsid w:val="00260180"/>
    <w:rsid w:val="002618AB"/>
    <w:rsid w:val="00261939"/>
    <w:rsid w:val="00261A00"/>
    <w:rsid w:val="00261DE0"/>
    <w:rsid w:val="00262AC7"/>
    <w:rsid w:val="00262B9C"/>
    <w:rsid w:val="00263442"/>
    <w:rsid w:val="0026346E"/>
    <w:rsid w:val="002636D8"/>
    <w:rsid w:val="00263C7D"/>
    <w:rsid w:val="002644B8"/>
    <w:rsid w:val="00264C90"/>
    <w:rsid w:val="00264E20"/>
    <w:rsid w:val="0026514B"/>
    <w:rsid w:val="0026521A"/>
    <w:rsid w:val="00265EF5"/>
    <w:rsid w:val="00266307"/>
    <w:rsid w:val="00266619"/>
    <w:rsid w:val="00266771"/>
    <w:rsid w:val="002671A4"/>
    <w:rsid w:val="002673ED"/>
    <w:rsid w:val="00267CBA"/>
    <w:rsid w:val="00270458"/>
    <w:rsid w:val="00270DEE"/>
    <w:rsid w:val="002713EC"/>
    <w:rsid w:val="00271CDC"/>
    <w:rsid w:val="0027274F"/>
    <w:rsid w:val="002730B1"/>
    <w:rsid w:val="002737AA"/>
    <w:rsid w:val="002738B1"/>
    <w:rsid w:val="00273EE5"/>
    <w:rsid w:val="00274650"/>
    <w:rsid w:val="00274751"/>
    <w:rsid w:val="00274A69"/>
    <w:rsid w:val="00275107"/>
    <w:rsid w:val="00275895"/>
    <w:rsid w:val="00275D67"/>
    <w:rsid w:val="002772F0"/>
    <w:rsid w:val="00277846"/>
    <w:rsid w:val="0027C7A3"/>
    <w:rsid w:val="00281DC6"/>
    <w:rsid w:val="0028314A"/>
    <w:rsid w:val="002831E1"/>
    <w:rsid w:val="002837C0"/>
    <w:rsid w:val="0028386C"/>
    <w:rsid w:val="0028557C"/>
    <w:rsid w:val="00285AF1"/>
    <w:rsid w:val="00285EF7"/>
    <w:rsid w:val="00286561"/>
    <w:rsid w:val="002909F8"/>
    <w:rsid w:val="00290D59"/>
    <w:rsid w:val="00291034"/>
    <w:rsid w:val="002911D4"/>
    <w:rsid w:val="00291693"/>
    <w:rsid w:val="0029280B"/>
    <w:rsid w:val="002935B1"/>
    <w:rsid w:val="00293667"/>
    <w:rsid w:val="0029381F"/>
    <w:rsid w:val="00294321"/>
    <w:rsid w:val="00294A0C"/>
    <w:rsid w:val="00294AC8"/>
    <w:rsid w:val="00294D5A"/>
    <w:rsid w:val="0029520E"/>
    <w:rsid w:val="002953A5"/>
    <w:rsid w:val="00295C76"/>
    <w:rsid w:val="002962C4"/>
    <w:rsid w:val="002963BD"/>
    <w:rsid w:val="00296631"/>
    <w:rsid w:val="0029674B"/>
    <w:rsid w:val="002972DD"/>
    <w:rsid w:val="0029735A"/>
    <w:rsid w:val="00297B22"/>
    <w:rsid w:val="00297CD6"/>
    <w:rsid w:val="00297D09"/>
    <w:rsid w:val="00297D4E"/>
    <w:rsid w:val="002A0942"/>
    <w:rsid w:val="002A139D"/>
    <w:rsid w:val="002A13A3"/>
    <w:rsid w:val="002A1B3B"/>
    <w:rsid w:val="002A234E"/>
    <w:rsid w:val="002A265E"/>
    <w:rsid w:val="002A288B"/>
    <w:rsid w:val="002A2F63"/>
    <w:rsid w:val="002A3581"/>
    <w:rsid w:val="002A4469"/>
    <w:rsid w:val="002A58DF"/>
    <w:rsid w:val="002A6011"/>
    <w:rsid w:val="002A63A5"/>
    <w:rsid w:val="002A646C"/>
    <w:rsid w:val="002A6F30"/>
    <w:rsid w:val="002A728A"/>
    <w:rsid w:val="002A798B"/>
    <w:rsid w:val="002A7FD3"/>
    <w:rsid w:val="002B04A2"/>
    <w:rsid w:val="002B0EBE"/>
    <w:rsid w:val="002B1AE4"/>
    <w:rsid w:val="002B1B7F"/>
    <w:rsid w:val="002B1C94"/>
    <w:rsid w:val="002B1E2F"/>
    <w:rsid w:val="002B2198"/>
    <w:rsid w:val="002B392A"/>
    <w:rsid w:val="002B3C09"/>
    <w:rsid w:val="002B49D7"/>
    <w:rsid w:val="002B5027"/>
    <w:rsid w:val="002B51D6"/>
    <w:rsid w:val="002B59F3"/>
    <w:rsid w:val="002B5BF6"/>
    <w:rsid w:val="002B5DAF"/>
    <w:rsid w:val="002B5F81"/>
    <w:rsid w:val="002B76DC"/>
    <w:rsid w:val="002B7F1A"/>
    <w:rsid w:val="002C0219"/>
    <w:rsid w:val="002C0637"/>
    <w:rsid w:val="002C157B"/>
    <w:rsid w:val="002C17E5"/>
    <w:rsid w:val="002C1861"/>
    <w:rsid w:val="002C1C2F"/>
    <w:rsid w:val="002C1CA1"/>
    <w:rsid w:val="002C1F7E"/>
    <w:rsid w:val="002C2195"/>
    <w:rsid w:val="002C238D"/>
    <w:rsid w:val="002C2846"/>
    <w:rsid w:val="002C284D"/>
    <w:rsid w:val="002C2A4D"/>
    <w:rsid w:val="002C2BFD"/>
    <w:rsid w:val="002C33E1"/>
    <w:rsid w:val="002C3BD1"/>
    <w:rsid w:val="002C3D40"/>
    <w:rsid w:val="002C3D56"/>
    <w:rsid w:val="002C4544"/>
    <w:rsid w:val="002C4737"/>
    <w:rsid w:val="002C4865"/>
    <w:rsid w:val="002C4EA0"/>
    <w:rsid w:val="002C5090"/>
    <w:rsid w:val="002C5498"/>
    <w:rsid w:val="002C55DD"/>
    <w:rsid w:val="002C5A31"/>
    <w:rsid w:val="002C5C52"/>
    <w:rsid w:val="002C5EE0"/>
    <w:rsid w:val="002C611E"/>
    <w:rsid w:val="002C6196"/>
    <w:rsid w:val="002C6854"/>
    <w:rsid w:val="002C7AA0"/>
    <w:rsid w:val="002D0C94"/>
    <w:rsid w:val="002D0F58"/>
    <w:rsid w:val="002D11D0"/>
    <w:rsid w:val="002D1CAE"/>
    <w:rsid w:val="002D1D4E"/>
    <w:rsid w:val="002D1F29"/>
    <w:rsid w:val="002D23B8"/>
    <w:rsid w:val="002D336A"/>
    <w:rsid w:val="002D33C5"/>
    <w:rsid w:val="002D342E"/>
    <w:rsid w:val="002D36AA"/>
    <w:rsid w:val="002D39F8"/>
    <w:rsid w:val="002D3B0C"/>
    <w:rsid w:val="002D3D56"/>
    <w:rsid w:val="002D3F3B"/>
    <w:rsid w:val="002D42A5"/>
    <w:rsid w:val="002D49AE"/>
    <w:rsid w:val="002D4BA5"/>
    <w:rsid w:val="002D55D4"/>
    <w:rsid w:val="002D5B8F"/>
    <w:rsid w:val="002D6016"/>
    <w:rsid w:val="002D790B"/>
    <w:rsid w:val="002D7A71"/>
    <w:rsid w:val="002D7D08"/>
    <w:rsid w:val="002D7EF2"/>
    <w:rsid w:val="002E0827"/>
    <w:rsid w:val="002E0842"/>
    <w:rsid w:val="002E09E8"/>
    <w:rsid w:val="002E0F80"/>
    <w:rsid w:val="002E16F6"/>
    <w:rsid w:val="002E1F48"/>
    <w:rsid w:val="002E20F2"/>
    <w:rsid w:val="002E24E6"/>
    <w:rsid w:val="002E3184"/>
    <w:rsid w:val="002E31B1"/>
    <w:rsid w:val="002E36CF"/>
    <w:rsid w:val="002E37A4"/>
    <w:rsid w:val="002E383D"/>
    <w:rsid w:val="002E4311"/>
    <w:rsid w:val="002E52F9"/>
    <w:rsid w:val="002E571B"/>
    <w:rsid w:val="002E667A"/>
    <w:rsid w:val="002E6C59"/>
    <w:rsid w:val="002E7254"/>
    <w:rsid w:val="002E7295"/>
    <w:rsid w:val="002E72DC"/>
    <w:rsid w:val="002E7357"/>
    <w:rsid w:val="002E776C"/>
    <w:rsid w:val="002E7FB4"/>
    <w:rsid w:val="002F00BE"/>
    <w:rsid w:val="002F03F7"/>
    <w:rsid w:val="002F0536"/>
    <w:rsid w:val="002F0A8A"/>
    <w:rsid w:val="002F10E0"/>
    <w:rsid w:val="002F1890"/>
    <w:rsid w:val="002F1BCD"/>
    <w:rsid w:val="002F26E5"/>
    <w:rsid w:val="002F2C6C"/>
    <w:rsid w:val="002F35AD"/>
    <w:rsid w:val="002F45EC"/>
    <w:rsid w:val="002F4709"/>
    <w:rsid w:val="002F4B25"/>
    <w:rsid w:val="002F5281"/>
    <w:rsid w:val="002F52A8"/>
    <w:rsid w:val="002F561A"/>
    <w:rsid w:val="002F5AD9"/>
    <w:rsid w:val="002F6900"/>
    <w:rsid w:val="002F6C30"/>
    <w:rsid w:val="002F706E"/>
    <w:rsid w:val="002F719A"/>
    <w:rsid w:val="002F7E52"/>
    <w:rsid w:val="00300C84"/>
    <w:rsid w:val="0030128F"/>
    <w:rsid w:val="0030169F"/>
    <w:rsid w:val="003016DA"/>
    <w:rsid w:val="00301EE3"/>
    <w:rsid w:val="00302249"/>
    <w:rsid w:val="00302CEE"/>
    <w:rsid w:val="00302ED4"/>
    <w:rsid w:val="00303A28"/>
    <w:rsid w:val="00304204"/>
    <w:rsid w:val="00304392"/>
    <w:rsid w:val="003049C3"/>
    <w:rsid w:val="00304C1B"/>
    <w:rsid w:val="00304EBB"/>
    <w:rsid w:val="00305E56"/>
    <w:rsid w:val="0030644F"/>
    <w:rsid w:val="00307352"/>
    <w:rsid w:val="003075C8"/>
    <w:rsid w:val="003101C2"/>
    <w:rsid w:val="0031047B"/>
    <w:rsid w:val="00310887"/>
    <w:rsid w:val="00311171"/>
    <w:rsid w:val="00311345"/>
    <w:rsid w:val="0031142C"/>
    <w:rsid w:val="00311ABF"/>
    <w:rsid w:val="003129B8"/>
    <w:rsid w:val="00312EC1"/>
    <w:rsid w:val="00312F82"/>
    <w:rsid w:val="0031412D"/>
    <w:rsid w:val="00314333"/>
    <w:rsid w:val="00314372"/>
    <w:rsid w:val="00314598"/>
    <w:rsid w:val="00314B7A"/>
    <w:rsid w:val="003150BF"/>
    <w:rsid w:val="00315513"/>
    <w:rsid w:val="003155CF"/>
    <w:rsid w:val="00315AFA"/>
    <w:rsid w:val="00316F6A"/>
    <w:rsid w:val="003174C3"/>
    <w:rsid w:val="00317C64"/>
    <w:rsid w:val="00320016"/>
    <w:rsid w:val="003205DE"/>
    <w:rsid w:val="00320655"/>
    <w:rsid w:val="003207F2"/>
    <w:rsid w:val="003214C0"/>
    <w:rsid w:val="0032167B"/>
    <w:rsid w:val="003229DF"/>
    <w:rsid w:val="00322D06"/>
    <w:rsid w:val="003230A2"/>
    <w:rsid w:val="00323358"/>
    <w:rsid w:val="00323979"/>
    <w:rsid w:val="00323D3C"/>
    <w:rsid w:val="0032418F"/>
    <w:rsid w:val="00324421"/>
    <w:rsid w:val="00324781"/>
    <w:rsid w:val="00324B25"/>
    <w:rsid w:val="00324ECD"/>
    <w:rsid w:val="00325184"/>
    <w:rsid w:val="00325791"/>
    <w:rsid w:val="003259CE"/>
    <w:rsid w:val="00325B6E"/>
    <w:rsid w:val="0032650C"/>
    <w:rsid w:val="003278A6"/>
    <w:rsid w:val="00327E7B"/>
    <w:rsid w:val="00330089"/>
    <w:rsid w:val="00330276"/>
    <w:rsid w:val="00330952"/>
    <w:rsid w:val="00330D2F"/>
    <w:rsid w:val="00331228"/>
    <w:rsid w:val="003316BE"/>
    <w:rsid w:val="00331900"/>
    <w:rsid w:val="00331973"/>
    <w:rsid w:val="0033255C"/>
    <w:rsid w:val="003327CF"/>
    <w:rsid w:val="00332BD0"/>
    <w:rsid w:val="00333564"/>
    <w:rsid w:val="003338BA"/>
    <w:rsid w:val="003339B5"/>
    <w:rsid w:val="00333FE2"/>
    <w:rsid w:val="00334AE0"/>
    <w:rsid w:val="00334C41"/>
    <w:rsid w:val="0033542A"/>
    <w:rsid w:val="00335462"/>
    <w:rsid w:val="00335A1D"/>
    <w:rsid w:val="00335AAC"/>
    <w:rsid w:val="00335D23"/>
    <w:rsid w:val="003361DC"/>
    <w:rsid w:val="00336939"/>
    <w:rsid w:val="003370B9"/>
    <w:rsid w:val="003370CF"/>
    <w:rsid w:val="0033750A"/>
    <w:rsid w:val="00337B69"/>
    <w:rsid w:val="00340A09"/>
    <w:rsid w:val="00340E35"/>
    <w:rsid w:val="003415CE"/>
    <w:rsid w:val="00341C0E"/>
    <w:rsid w:val="0034282C"/>
    <w:rsid w:val="00342A51"/>
    <w:rsid w:val="00342EE3"/>
    <w:rsid w:val="003432DD"/>
    <w:rsid w:val="00343B89"/>
    <w:rsid w:val="00343FC6"/>
    <w:rsid w:val="00344022"/>
    <w:rsid w:val="003440FF"/>
    <w:rsid w:val="00344AF6"/>
    <w:rsid w:val="00344D9C"/>
    <w:rsid w:val="00346AF9"/>
    <w:rsid w:val="00346C38"/>
    <w:rsid w:val="00346FCF"/>
    <w:rsid w:val="0034727F"/>
    <w:rsid w:val="003473C6"/>
    <w:rsid w:val="00347650"/>
    <w:rsid w:val="00347C1E"/>
    <w:rsid w:val="00347D2C"/>
    <w:rsid w:val="003503D3"/>
    <w:rsid w:val="00350423"/>
    <w:rsid w:val="0035064F"/>
    <w:rsid w:val="00350C79"/>
    <w:rsid w:val="00350EBD"/>
    <w:rsid w:val="0035120E"/>
    <w:rsid w:val="003516A0"/>
    <w:rsid w:val="00351F8D"/>
    <w:rsid w:val="0035200D"/>
    <w:rsid w:val="003524E6"/>
    <w:rsid w:val="00352EC9"/>
    <w:rsid w:val="00353960"/>
    <w:rsid w:val="00353B8A"/>
    <w:rsid w:val="00354571"/>
    <w:rsid w:val="0035532A"/>
    <w:rsid w:val="00356537"/>
    <w:rsid w:val="00356736"/>
    <w:rsid w:val="00357704"/>
    <w:rsid w:val="00357A5C"/>
    <w:rsid w:val="003602FF"/>
    <w:rsid w:val="00361111"/>
    <w:rsid w:val="00361162"/>
    <w:rsid w:val="0036116E"/>
    <w:rsid w:val="00361314"/>
    <w:rsid w:val="00361DB7"/>
    <w:rsid w:val="003623BB"/>
    <w:rsid w:val="003626EF"/>
    <w:rsid w:val="00362C8C"/>
    <w:rsid w:val="00363F93"/>
    <w:rsid w:val="003640BD"/>
    <w:rsid w:val="00364AD4"/>
    <w:rsid w:val="00365214"/>
    <w:rsid w:val="00365360"/>
    <w:rsid w:val="00365D69"/>
    <w:rsid w:val="00365FD1"/>
    <w:rsid w:val="0036635C"/>
    <w:rsid w:val="003663D3"/>
    <w:rsid w:val="00366AD6"/>
    <w:rsid w:val="00367DEB"/>
    <w:rsid w:val="00367FAC"/>
    <w:rsid w:val="00370A4A"/>
    <w:rsid w:val="00370F10"/>
    <w:rsid w:val="003716E8"/>
    <w:rsid w:val="003716EE"/>
    <w:rsid w:val="00371B5E"/>
    <w:rsid w:val="0037241E"/>
    <w:rsid w:val="00372462"/>
    <w:rsid w:val="003727EE"/>
    <w:rsid w:val="00372927"/>
    <w:rsid w:val="00373346"/>
    <w:rsid w:val="00373394"/>
    <w:rsid w:val="0037389D"/>
    <w:rsid w:val="0037465F"/>
    <w:rsid w:val="003749D1"/>
    <w:rsid w:val="00375BFF"/>
    <w:rsid w:val="00375E03"/>
    <w:rsid w:val="0037604C"/>
    <w:rsid w:val="00376946"/>
    <w:rsid w:val="00376B75"/>
    <w:rsid w:val="00376FAF"/>
    <w:rsid w:val="003770DE"/>
    <w:rsid w:val="003771B3"/>
    <w:rsid w:val="00377C05"/>
    <w:rsid w:val="00377D3C"/>
    <w:rsid w:val="00380219"/>
    <w:rsid w:val="00380453"/>
    <w:rsid w:val="0038051C"/>
    <w:rsid w:val="00380D44"/>
    <w:rsid w:val="00382366"/>
    <w:rsid w:val="00382EDE"/>
    <w:rsid w:val="00382F40"/>
    <w:rsid w:val="003832E9"/>
    <w:rsid w:val="00383BC0"/>
    <w:rsid w:val="00383CB9"/>
    <w:rsid w:val="003844DD"/>
    <w:rsid w:val="003845C6"/>
    <w:rsid w:val="0038530F"/>
    <w:rsid w:val="003859A1"/>
    <w:rsid w:val="00385F1F"/>
    <w:rsid w:val="00387529"/>
    <w:rsid w:val="003876AE"/>
    <w:rsid w:val="003877E2"/>
    <w:rsid w:val="00387C05"/>
    <w:rsid w:val="003903D0"/>
    <w:rsid w:val="003904DA"/>
    <w:rsid w:val="00391606"/>
    <w:rsid w:val="00391F97"/>
    <w:rsid w:val="003922A7"/>
    <w:rsid w:val="0039253F"/>
    <w:rsid w:val="00393463"/>
    <w:rsid w:val="00393CFA"/>
    <w:rsid w:val="00393DB1"/>
    <w:rsid w:val="003949E7"/>
    <w:rsid w:val="00395921"/>
    <w:rsid w:val="00395A51"/>
    <w:rsid w:val="00395B8A"/>
    <w:rsid w:val="00395D94"/>
    <w:rsid w:val="00395F1D"/>
    <w:rsid w:val="00396D81"/>
    <w:rsid w:val="00396DC9"/>
    <w:rsid w:val="0039716E"/>
    <w:rsid w:val="0039724D"/>
    <w:rsid w:val="00397314"/>
    <w:rsid w:val="0039767C"/>
    <w:rsid w:val="003A025D"/>
    <w:rsid w:val="003A02F0"/>
    <w:rsid w:val="003A08AC"/>
    <w:rsid w:val="003A0B77"/>
    <w:rsid w:val="003A0BAB"/>
    <w:rsid w:val="003A1660"/>
    <w:rsid w:val="003A17D9"/>
    <w:rsid w:val="003A1916"/>
    <w:rsid w:val="003A243C"/>
    <w:rsid w:val="003A25ED"/>
    <w:rsid w:val="003A274F"/>
    <w:rsid w:val="003A2E26"/>
    <w:rsid w:val="003A3871"/>
    <w:rsid w:val="003A3889"/>
    <w:rsid w:val="003A3D4B"/>
    <w:rsid w:val="003A3F33"/>
    <w:rsid w:val="003A4278"/>
    <w:rsid w:val="003A4E0F"/>
    <w:rsid w:val="003A537F"/>
    <w:rsid w:val="003A554A"/>
    <w:rsid w:val="003A5598"/>
    <w:rsid w:val="003A67B3"/>
    <w:rsid w:val="003A688B"/>
    <w:rsid w:val="003A6BAE"/>
    <w:rsid w:val="003A6BFA"/>
    <w:rsid w:val="003A7182"/>
    <w:rsid w:val="003A76AA"/>
    <w:rsid w:val="003A7717"/>
    <w:rsid w:val="003A78DA"/>
    <w:rsid w:val="003A7E2A"/>
    <w:rsid w:val="003B0084"/>
    <w:rsid w:val="003B0132"/>
    <w:rsid w:val="003B045A"/>
    <w:rsid w:val="003B05A6"/>
    <w:rsid w:val="003B0CBE"/>
    <w:rsid w:val="003B13C5"/>
    <w:rsid w:val="003B1871"/>
    <w:rsid w:val="003B2429"/>
    <w:rsid w:val="003B2754"/>
    <w:rsid w:val="003B31E5"/>
    <w:rsid w:val="003B335F"/>
    <w:rsid w:val="003B4EB1"/>
    <w:rsid w:val="003B53FD"/>
    <w:rsid w:val="003B652C"/>
    <w:rsid w:val="003B6ABE"/>
    <w:rsid w:val="003B6D51"/>
    <w:rsid w:val="003B71B0"/>
    <w:rsid w:val="003B7EE7"/>
    <w:rsid w:val="003B7F89"/>
    <w:rsid w:val="003C002E"/>
    <w:rsid w:val="003C04D2"/>
    <w:rsid w:val="003C085B"/>
    <w:rsid w:val="003C090F"/>
    <w:rsid w:val="003C0D1C"/>
    <w:rsid w:val="003C0FB3"/>
    <w:rsid w:val="003C1F8F"/>
    <w:rsid w:val="003C2F1C"/>
    <w:rsid w:val="003C37F1"/>
    <w:rsid w:val="003C3EE5"/>
    <w:rsid w:val="003C3F0C"/>
    <w:rsid w:val="003C4715"/>
    <w:rsid w:val="003C4788"/>
    <w:rsid w:val="003C5494"/>
    <w:rsid w:val="003C556C"/>
    <w:rsid w:val="003C62DA"/>
    <w:rsid w:val="003C66F0"/>
    <w:rsid w:val="003C70CB"/>
    <w:rsid w:val="003C7379"/>
    <w:rsid w:val="003C78BD"/>
    <w:rsid w:val="003D01D7"/>
    <w:rsid w:val="003D070C"/>
    <w:rsid w:val="003D077C"/>
    <w:rsid w:val="003D0966"/>
    <w:rsid w:val="003D0EAD"/>
    <w:rsid w:val="003D1329"/>
    <w:rsid w:val="003D1821"/>
    <w:rsid w:val="003D1898"/>
    <w:rsid w:val="003D26F0"/>
    <w:rsid w:val="003D2DCE"/>
    <w:rsid w:val="003D2DE1"/>
    <w:rsid w:val="003D32AC"/>
    <w:rsid w:val="003D4572"/>
    <w:rsid w:val="003D45D0"/>
    <w:rsid w:val="003D4E73"/>
    <w:rsid w:val="003D59D7"/>
    <w:rsid w:val="003D5A88"/>
    <w:rsid w:val="003D5CAB"/>
    <w:rsid w:val="003D629C"/>
    <w:rsid w:val="003D6470"/>
    <w:rsid w:val="003D6A1A"/>
    <w:rsid w:val="003D7682"/>
    <w:rsid w:val="003D7DD2"/>
    <w:rsid w:val="003E046A"/>
    <w:rsid w:val="003E16B4"/>
    <w:rsid w:val="003E1F66"/>
    <w:rsid w:val="003E2082"/>
    <w:rsid w:val="003E21C0"/>
    <w:rsid w:val="003E23BC"/>
    <w:rsid w:val="003E255A"/>
    <w:rsid w:val="003E2570"/>
    <w:rsid w:val="003E27FE"/>
    <w:rsid w:val="003E2B0A"/>
    <w:rsid w:val="003E2D35"/>
    <w:rsid w:val="003E301C"/>
    <w:rsid w:val="003E321B"/>
    <w:rsid w:val="003E37CF"/>
    <w:rsid w:val="003E388C"/>
    <w:rsid w:val="003E3939"/>
    <w:rsid w:val="003E39D8"/>
    <w:rsid w:val="003E4899"/>
    <w:rsid w:val="003E53EE"/>
    <w:rsid w:val="003E6293"/>
    <w:rsid w:val="003E7061"/>
    <w:rsid w:val="003E79F5"/>
    <w:rsid w:val="003F05DE"/>
    <w:rsid w:val="003F0779"/>
    <w:rsid w:val="003F1348"/>
    <w:rsid w:val="003F141C"/>
    <w:rsid w:val="003F1E35"/>
    <w:rsid w:val="003F2E50"/>
    <w:rsid w:val="003F30B6"/>
    <w:rsid w:val="003F3567"/>
    <w:rsid w:val="003F35FC"/>
    <w:rsid w:val="003F3B9B"/>
    <w:rsid w:val="003F3E10"/>
    <w:rsid w:val="003F3ED2"/>
    <w:rsid w:val="003F3F8D"/>
    <w:rsid w:val="003F42D5"/>
    <w:rsid w:val="003F43AD"/>
    <w:rsid w:val="003F5345"/>
    <w:rsid w:val="003F5DA4"/>
    <w:rsid w:val="003F5FEF"/>
    <w:rsid w:val="003F6855"/>
    <w:rsid w:val="003F6DA7"/>
    <w:rsid w:val="00400B96"/>
    <w:rsid w:val="00401011"/>
    <w:rsid w:val="00401363"/>
    <w:rsid w:val="00401623"/>
    <w:rsid w:val="00401B57"/>
    <w:rsid w:val="004024CE"/>
    <w:rsid w:val="00402A5B"/>
    <w:rsid w:val="00402D71"/>
    <w:rsid w:val="004036A7"/>
    <w:rsid w:val="0040385E"/>
    <w:rsid w:val="00403BF2"/>
    <w:rsid w:val="004040A9"/>
    <w:rsid w:val="004041FC"/>
    <w:rsid w:val="00405053"/>
    <w:rsid w:val="00405206"/>
    <w:rsid w:val="00405B22"/>
    <w:rsid w:val="00405D5D"/>
    <w:rsid w:val="00405F15"/>
    <w:rsid w:val="00406308"/>
    <w:rsid w:val="0040695D"/>
    <w:rsid w:val="00406A43"/>
    <w:rsid w:val="004074CD"/>
    <w:rsid w:val="004078B3"/>
    <w:rsid w:val="00410305"/>
    <w:rsid w:val="0041030C"/>
    <w:rsid w:val="0041050F"/>
    <w:rsid w:val="00410516"/>
    <w:rsid w:val="00410585"/>
    <w:rsid w:val="0041081E"/>
    <w:rsid w:val="00410D2F"/>
    <w:rsid w:val="00410F9F"/>
    <w:rsid w:val="00410FFF"/>
    <w:rsid w:val="004110B5"/>
    <w:rsid w:val="00411C51"/>
    <w:rsid w:val="0041200F"/>
    <w:rsid w:val="004122B2"/>
    <w:rsid w:val="004124CF"/>
    <w:rsid w:val="004129FE"/>
    <w:rsid w:val="00413767"/>
    <w:rsid w:val="004137CE"/>
    <w:rsid w:val="00413A00"/>
    <w:rsid w:val="00413D48"/>
    <w:rsid w:val="00413E78"/>
    <w:rsid w:val="00414530"/>
    <w:rsid w:val="00414D5E"/>
    <w:rsid w:val="00414D93"/>
    <w:rsid w:val="004150D2"/>
    <w:rsid w:val="004151CE"/>
    <w:rsid w:val="004156B2"/>
    <w:rsid w:val="00416005"/>
    <w:rsid w:val="00416C18"/>
    <w:rsid w:val="004170DB"/>
    <w:rsid w:val="004172CC"/>
    <w:rsid w:val="004177E0"/>
    <w:rsid w:val="00417FF6"/>
    <w:rsid w:val="0042052C"/>
    <w:rsid w:val="004209DB"/>
    <w:rsid w:val="00420BE4"/>
    <w:rsid w:val="00421D0E"/>
    <w:rsid w:val="0042273C"/>
    <w:rsid w:val="00422850"/>
    <w:rsid w:val="00423063"/>
    <w:rsid w:val="00423271"/>
    <w:rsid w:val="0042350C"/>
    <w:rsid w:val="00423898"/>
    <w:rsid w:val="00423CD1"/>
    <w:rsid w:val="004244E3"/>
    <w:rsid w:val="00425603"/>
    <w:rsid w:val="00426AA0"/>
    <w:rsid w:val="00426B2D"/>
    <w:rsid w:val="00426EDF"/>
    <w:rsid w:val="0042717B"/>
    <w:rsid w:val="00427730"/>
    <w:rsid w:val="00430718"/>
    <w:rsid w:val="00430A3A"/>
    <w:rsid w:val="00430E03"/>
    <w:rsid w:val="004316FD"/>
    <w:rsid w:val="00431704"/>
    <w:rsid w:val="00431A3F"/>
    <w:rsid w:val="00431FF2"/>
    <w:rsid w:val="00432015"/>
    <w:rsid w:val="004320D5"/>
    <w:rsid w:val="004323E6"/>
    <w:rsid w:val="004328E1"/>
    <w:rsid w:val="00433426"/>
    <w:rsid w:val="00433728"/>
    <w:rsid w:val="004337F7"/>
    <w:rsid w:val="00433B8E"/>
    <w:rsid w:val="0043549B"/>
    <w:rsid w:val="004363A8"/>
    <w:rsid w:val="00436AD6"/>
    <w:rsid w:val="00436E6B"/>
    <w:rsid w:val="0043732D"/>
    <w:rsid w:val="004375EE"/>
    <w:rsid w:val="004377EE"/>
    <w:rsid w:val="0043791F"/>
    <w:rsid w:val="00437C38"/>
    <w:rsid w:val="00437C49"/>
    <w:rsid w:val="00437D52"/>
    <w:rsid w:val="00437E99"/>
    <w:rsid w:val="0044012A"/>
    <w:rsid w:val="004402CF"/>
    <w:rsid w:val="00440419"/>
    <w:rsid w:val="00440770"/>
    <w:rsid w:val="004409DE"/>
    <w:rsid w:val="00440D0B"/>
    <w:rsid w:val="00440E67"/>
    <w:rsid w:val="00440F53"/>
    <w:rsid w:val="00440F7C"/>
    <w:rsid w:val="004415CA"/>
    <w:rsid w:val="0044168E"/>
    <w:rsid w:val="00441D90"/>
    <w:rsid w:val="00441E3C"/>
    <w:rsid w:val="004421AF"/>
    <w:rsid w:val="004422AB"/>
    <w:rsid w:val="00442B06"/>
    <w:rsid w:val="00442B36"/>
    <w:rsid w:val="00443100"/>
    <w:rsid w:val="004433EE"/>
    <w:rsid w:val="00443469"/>
    <w:rsid w:val="004434AA"/>
    <w:rsid w:val="004437E0"/>
    <w:rsid w:val="004439F5"/>
    <w:rsid w:val="004449B8"/>
    <w:rsid w:val="00444B51"/>
    <w:rsid w:val="00444C71"/>
    <w:rsid w:val="00444E73"/>
    <w:rsid w:val="00445B18"/>
    <w:rsid w:val="004468FA"/>
    <w:rsid w:val="0044708D"/>
    <w:rsid w:val="00447186"/>
    <w:rsid w:val="00447238"/>
    <w:rsid w:val="00450F33"/>
    <w:rsid w:val="0045144D"/>
    <w:rsid w:val="00452481"/>
    <w:rsid w:val="0045343B"/>
    <w:rsid w:val="00453807"/>
    <w:rsid w:val="0045422A"/>
    <w:rsid w:val="00454276"/>
    <w:rsid w:val="004544BD"/>
    <w:rsid w:val="00454923"/>
    <w:rsid w:val="00454AE1"/>
    <w:rsid w:val="00455299"/>
    <w:rsid w:val="00455511"/>
    <w:rsid w:val="004556CD"/>
    <w:rsid w:val="004561BE"/>
    <w:rsid w:val="004562A8"/>
    <w:rsid w:val="004563CE"/>
    <w:rsid w:val="0045704E"/>
    <w:rsid w:val="00457204"/>
    <w:rsid w:val="004572DC"/>
    <w:rsid w:val="00460207"/>
    <w:rsid w:val="004602CE"/>
    <w:rsid w:val="00460717"/>
    <w:rsid w:val="00460B1A"/>
    <w:rsid w:val="00460F6F"/>
    <w:rsid w:val="004610D4"/>
    <w:rsid w:val="00461787"/>
    <w:rsid w:val="00461F65"/>
    <w:rsid w:val="004622AF"/>
    <w:rsid w:val="0046262F"/>
    <w:rsid w:val="00462F03"/>
    <w:rsid w:val="00463049"/>
    <w:rsid w:val="004630FE"/>
    <w:rsid w:val="0046356D"/>
    <w:rsid w:val="004635B3"/>
    <w:rsid w:val="00463E58"/>
    <w:rsid w:val="0046413E"/>
    <w:rsid w:val="00465A3A"/>
    <w:rsid w:val="00465B0B"/>
    <w:rsid w:val="00466168"/>
    <w:rsid w:val="00466265"/>
    <w:rsid w:val="004662C6"/>
    <w:rsid w:val="0046659A"/>
    <w:rsid w:val="00466620"/>
    <w:rsid w:val="00466E02"/>
    <w:rsid w:val="00467010"/>
    <w:rsid w:val="00467155"/>
    <w:rsid w:val="0046761D"/>
    <w:rsid w:val="00467A68"/>
    <w:rsid w:val="00470061"/>
    <w:rsid w:val="004703FD"/>
    <w:rsid w:val="004704FA"/>
    <w:rsid w:val="00472278"/>
    <w:rsid w:val="00472484"/>
    <w:rsid w:val="004724C5"/>
    <w:rsid w:val="004725B5"/>
    <w:rsid w:val="004728E5"/>
    <w:rsid w:val="00473214"/>
    <w:rsid w:val="00473530"/>
    <w:rsid w:val="00473D0F"/>
    <w:rsid w:val="00473D56"/>
    <w:rsid w:val="00473E1B"/>
    <w:rsid w:val="004742C6"/>
    <w:rsid w:val="00474D32"/>
    <w:rsid w:val="0047522A"/>
    <w:rsid w:val="004753FA"/>
    <w:rsid w:val="00475F80"/>
    <w:rsid w:val="00475FB1"/>
    <w:rsid w:val="00475FD1"/>
    <w:rsid w:val="00476014"/>
    <w:rsid w:val="00476112"/>
    <w:rsid w:val="0047628E"/>
    <w:rsid w:val="00476B3C"/>
    <w:rsid w:val="00476E94"/>
    <w:rsid w:val="00476E97"/>
    <w:rsid w:val="00477F5D"/>
    <w:rsid w:val="00477F8E"/>
    <w:rsid w:val="00480023"/>
    <w:rsid w:val="004803DD"/>
    <w:rsid w:val="004804DF"/>
    <w:rsid w:val="00480B7F"/>
    <w:rsid w:val="00480C7E"/>
    <w:rsid w:val="00481356"/>
    <w:rsid w:val="00481708"/>
    <w:rsid w:val="004818CF"/>
    <w:rsid w:val="00482021"/>
    <w:rsid w:val="00482121"/>
    <w:rsid w:val="00482274"/>
    <w:rsid w:val="00482A81"/>
    <w:rsid w:val="0048396C"/>
    <w:rsid w:val="00484135"/>
    <w:rsid w:val="0048481F"/>
    <w:rsid w:val="00484DB6"/>
    <w:rsid w:val="004858AE"/>
    <w:rsid w:val="00485FD3"/>
    <w:rsid w:val="004861EF"/>
    <w:rsid w:val="004862DE"/>
    <w:rsid w:val="00486320"/>
    <w:rsid w:val="0048659A"/>
    <w:rsid w:val="00487111"/>
    <w:rsid w:val="00487387"/>
    <w:rsid w:val="00487596"/>
    <w:rsid w:val="00487896"/>
    <w:rsid w:val="004902BC"/>
    <w:rsid w:val="0049047A"/>
    <w:rsid w:val="004904A9"/>
    <w:rsid w:val="00490906"/>
    <w:rsid w:val="00490D72"/>
    <w:rsid w:val="004913A1"/>
    <w:rsid w:val="0049157B"/>
    <w:rsid w:val="0049178A"/>
    <w:rsid w:val="00491890"/>
    <w:rsid w:val="00491A0C"/>
    <w:rsid w:val="00492D68"/>
    <w:rsid w:val="00493380"/>
    <w:rsid w:val="00494740"/>
    <w:rsid w:val="004951BE"/>
    <w:rsid w:val="00495293"/>
    <w:rsid w:val="004953D4"/>
    <w:rsid w:val="00495400"/>
    <w:rsid w:val="004958EA"/>
    <w:rsid w:val="00495EBD"/>
    <w:rsid w:val="00496075"/>
    <w:rsid w:val="00496931"/>
    <w:rsid w:val="00496A90"/>
    <w:rsid w:val="00496DA4"/>
    <w:rsid w:val="00497B92"/>
    <w:rsid w:val="00497FB6"/>
    <w:rsid w:val="004A1014"/>
    <w:rsid w:val="004A1B15"/>
    <w:rsid w:val="004A1E86"/>
    <w:rsid w:val="004A2905"/>
    <w:rsid w:val="004A2D27"/>
    <w:rsid w:val="004A2DDE"/>
    <w:rsid w:val="004A3544"/>
    <w:rsid w:val="004A4B84"/>
    <w:rsid w:val="004A4D0E"/>
    <w:rsid w:val="004A4DF5"/>
    <w:rsid w:val="004A4E5D"/>
    <w:rsid w:val="004A5170"/>
    <w:rsid w:val="004A5625"/>
    <w:rsid w:val="004A5DD1"/>
    <w:rsid w:val="004A63C6"/>
    <w:rsid w:val="004A739C"/>
    <w:rsid w:val="004A7E71"/>
    <w:rsid w:val="004B07F2"/>
    <w:rsid w:val="004B0D40"/>
    <w:rsid w:val="004B0D5D"/>
    <w:rsid w:val="004B14B8"/>
    <w:rsid w:val="004B2B41"/>
    <w:rsid w:val="004B2F0F"/>
    <w:rsid w:val="004B31A7"/>
    <w:rsid w:val="004B329E"/>
    <w:rsid w:val="004B37CF"/>
    <w:rsid w:val="004B458A"/>
    <w:rsid w:val="004B513D"/>
    <w:rsid w:val="004B55CB"/>
    <w:rsid w:val="004B5657"/>
    <w:rsid w:val="004B57D3"/>
    <w:rsid w:val="004B5A44"/>
    <w:rsid w:val="004B5BC9"/>
    <w:rsid w:val="004B5C04"/>
    <w:rsid w:val="004B5CB9"/>
    <w:rsid w:val="004B6443"/>
    <w:rsid w:val="004B64CE"/>
    <w:rsid w:val="004B6B23"/>
    <w:rsid w:val="004B6ED2"/>
    <w:rsid w:val="004B7010"/>
    <w:rsid w:val="004B72AE"/>
    <w:rsid w:val="004B74A0"/>
    <w:rsid w:val="004C01F7"/>
    <w:rsid w:val="004C068C"/>
    <w:rsid w:val="004C139A"/>
    <w:rsid w:val="004C1D0C"/>
    <w:rsid w:val="004C1FF2"/>
    <w:rsid w:val="004C2366"/>
    <w:rsid w:val="004C2398"/>
    <w:rsid w:val="004C3248"/>
    <w:rsid w:val="004C36F1"/>
    <w:rsid w:val="004C3824"/>
    <w:rsid w:val="004C3874"/>
    <w:rsid w:val="004C3B52"/>
    <w:rsid w:val="004C3E2D"/>
    <w:rsid w:val="004C490C"/>
    <w:rsid w:val="004C4B38"/>
    <w:rsid w:val="004C51E5"/>
    <w:rsid w:val="004C5478"/>
    <w:rsid w:val="004C657F"/>
    <w:rsid w:val="004C698F"/>
    <w:rsid w:val="004C7479"/>
    <w:rsid w:val="004C7FE0"/>
    <w:rsid w:val="004D01C9"/>
    <w:rsid w:val="004D03FE"/>
    <w:rsid w:val="004D06D0"/>
    <w:rsid w:val="004D1596"/>
    <w:rsid w:val="004D18DB"/>
    <w:rsid w:val="004D1C8C"/>
    <w:rsid w:val="004D328B"/>
    <w:rsid w:val="004D33E4"/>
    <w:rsid w:val="004D3730"/>
    <w:rsid w:val="004D381A"/>
    <w:rsid w:val="004D3CCC"/>
    <w:rsid w:val="004D3D96"/>
    <w:rsid w:val="004D3E18"/>
    <w:rsid w:val="004D51B7"/>
    <w:rsid w:val="004D56D0"/>
    <w:rsid w:val="004D65CD"/>
    <w:rsid w:val="004D6A27"/>
    <w:rsid w:val="004D74ED"/>
    <w:rsid w:val="004D7DC4"/>
    <w:rsid w:val="004E0262"/>
    <w:rsid w:val="004E0702"/>
    <w:rsid w:val="004E0F66"/>
    <w:rsid w:val="004E1437"/>
    <w:rsid w:val="004E1B4C"/>
    <w:rsid w:val="004E26A3"/>
    <w:rsid w:val="004E2A3C"/>
    <w:rsid w:val="004E2B3C"/>
    <w:rsid w:val="004E301D"/>
    <w:rsid w:val="004E3A43"/>
    <w:rsid w:val="004E3C5D"/>
    <w:rsid w:val="004E433E"/>
    <w:rsid w:val="004E491A"/>
    <w:rsid w:val="004E493E"/>
    <w:rsid w:val="004E5151"/>
    <w:rsid w:val="004E55FF"/>
    <w:rsid w:val="004E59AB"/>
    <w:rsid w:val="004E5C46"/>
    <w:rsid w:val="004E650A"/>
    <w:rsid w:val="004E6716"/>
    <w:rsid w:val="004E68AB"/>
    <w:rsid w:val="004E6962"/>
    <w:rsid w:val="004E6DB7"/>
    <w:rsid w:val="004E730E"/>
    <w:rsid w:val="004E76D9"/>
    <w:rsid w:val="004E7BF3"/>
    <w:rsid w:val="004E7D1A"/>
    <w:rsid w:val="004F0705"/>
    <w:rsid w:val="004F089A"/>
    <w:rsid w:val="004F1D5C"/>
    <w:rsid w:val="004F1EFA"/>
    <w:rsid w:val="004F2774"/>
    <w:rsid w:val="004F36F9"/>
    <w:rsid w:val="004F5147"/>
    <w:rsid w:val="004F5293"/>
    <w:rsid w:val="004F61A0"/>
    <w:rsid w:val="004F6F6E"/>
    <w:rsid w:val="004F75EE"/>
    <w:rsid w:val="004F7F32"/>
    <w:rsid w:val="005004FF"/>
    <w:rsid w:val="005007ED"/>
    <w:rsid w:val="0050085C"/>
    <w:rsid w:val="00500A5A"/>
    <w:rsid w:val="005013FE"/>
    <w:rsid w:val="005014BD"/>
    <w:rsid w:val="0050168E"/>
    <w:rsid w:val="00501738"/>
    <w:rsid w:val="00501C75"/>
    <w:rsid w:val="00502123"/>
    <w:rsid w:val="00502B32"/>
    <w:rsid w:val="005042A8"/>
    <w:rsid w:val="0050488B"/>
    <w:rsid w:val="00505AFA"/>
    <w:rsid w:val="00506D78"/>
    <w:rsid w:val="0050721A"/>
    <w:rsid w:val="005076BC"/>
    <w:rsid w:val="00507CE4"/>
    <w:rsid w:val="0051042E"/>
    <w:rsid w:val="00510DE2"/>
    <w:rsid w:val="005112CC"/>
    <w:rsid w:val="00511584"/>
    <w:rsid w:val="005117FC"/>
    <w:rsid w:val="005118EA"/>
    <w:rsid w:val="00511C4D"/>
    <w:rsid w:val="00511D96"/>
    <w:rsid w:val="0051239E"/>
    <w:rsid w:val="005128CA"/>
    <w:rsid w:val="00512B3B"/>
    <w:rsid w:val="005139A6"/>
    <w:rsid w:val="00513FDB"/>
    <w:rsid w:val="00514382"/>
    <w:rsid w:val="00514820"/>
    <w:rsid w:val="00514E0C"/>
    <w:rsid w:val="00515474"/>
    <w:rsid w:val="005157C5"/>
    <w:rsid w:val="00515C9F"/>
    <w:rsid w:val="00516653"/>
    <w:rsid w:val="00516724"/>
    <w:rsid w:val="0051689B"/>
    <w:rsid w:val="00516D10"/>
    <w:rsid w:val="00517813"/>
    <w:rsid w:val="00517E13"/>
    <w:rsid w:val="00520043"/>
    <w:rsid w:val="005200C8"/>
    <w:rsid w:val="005200E8"/>
    <w:rsid w:val="00520335"/>
    <w:rsid w:val="005209FA"/>
    <w:rsid w:val="0052103A"/>
    <w:rsid w:val="0052152B"/>
    <w:rsid w:val="0052160B"/>
    <w:rsid w:val="00521B70"/>
    <w:rsid w:val="00521D5A"/>
    <w:rsid w:val="00522060"/>
    <w:rsid w:val="0052279F"/>
    <w:rsid w:val="00522965"/>
    <w:rsid w:val="005229F0"/>
    <w:rsid w:val="00522F71"/>
    <w:rsid w:val="0052323F"/>
    <w:rsid w:val="00523759"/>
    <w:rsid w:val="0052376B"/>
    <w:rsid w:val="00523770"/>
    <w:rsid w:val="0052433F"/>
    <w:rsid w:val="00524B13"/>
    <w:rsid w:val="005251BC"/>
    <w:rsid w:val="00525381"/>
    <w:rsid w:val="005257A2"/>
    <w:rsid w:val="005258AA"/>
    <w:rsid w:val="00525F7B"/>
    <w:rsid w:val="0052649C"/>
    <w:rsid w:val="0052686C"/>
    <w:rsid w:val="00526AD6"/>
    <w:rsid w:val="00526EE8"/>
    <w:rsid w:val="005276B1"/>
    <w:rsid w:val="005302F3"/>
    <w:rsid w:val="00530A5C"/>
    <w:rsid w:val="00531361"/>
    <w:rsid w:val="005316B7"/>
    <w:rsid w:val="00531E71"/>
    <w:rsid w:val="0053231B"/>
    <w:rsid w:val="00532498"/>
    <w:rsid w:val="00532A86"/>
    <w:rsid w:val="005333B4"/>
    <w:rsid w:val="0053381E"/>
    <w:rsid w:val="0053388F"/>
    <w:rsid w:val="00535992"/>
    <w:rsid w:val="00535B5F"/>
    <w:rsid w:val="005367B3"/>
    <w:rsid w:val="0053688B"/>
    <w:rsid w:val="00536D80"/>
    <w:rsid w:val="005402C4"/>
    <w:rsid w:val="00540F1B"/>
    <w:rsid w:val="00541E76"/>
    <w:rsid w:val="005420C5"/>
    <w:rsid w:val="005426B9"/>
    <w:rsid w:val="00542801"/>
    <w:rsid w:val="00543FF7"/>
    <w:rsid w:val="00544170"/>
    <w:rsid w:val="0054495B"/>
    <w:rsid w:val="00544DE6"/>
    <w:rsid w:val="00545B83"/>
    <w:rsid w:val="00546DBA"/>
    <w:rsid w:val="00547981"/>
    <w:rsid w:val="00547D69"/>
    <w:rsid w:val="005509DA"/>
    <w:rsid w:val="00551605"/>
    <w:rsid w:val="0055206F"/>
    <w:rsid w:val="005527F6"/>
    <w:rsid w:val="0055292C"/>
    <w:rsid w:val="00552BEF"/>
    <w:rsid w:val="00553B2B"/>
    <w:rsid w:val="00553D9D"/>
    <w:rsid w:val="00554863"/>
    <w:rsid w:val="00554AB5"/>
    <w:rsid w:val="00554BAA"/>
    <w:rsid w:val="00554F05"/>
    <w:rsid w:val="00555174"/>
    <w:rsid w:val="00555372"/>
    <w:rsid w:val="00555C7F"/>
    <w:rsid w:val="00556829"/>
    <w:rsid w:val="00557267"/>
    <w:rsid w:val="005577F0"/>
    <w:rsid w:val="00560421"/>
    <w:rsid w:val="00560C99"/>
    <w:rsid w:val="00560F52"/>
    <w:rsid w:val="005611F0"/>
    <w:rsid w:val="0056139D"/>
    <w:rsid w:val="005613A6"/>
    <w:rsid w:val="00561D2C"/>
    <w:rsid w:val="0056221D"/>
    <w:rsid w:val="005625A8"/>
    <w:rsid w:val="00562960"/>
    <w:rsid w:val="00562F5E"/>
    <w:rsid w:val="00563496"/>
    <w:rsid w:val="00563A93"/>
    <w:rsid w:val="0056407D"/>
    <w:rsid w:val="00564768"/>
    <w:rsid w:val="00565056"/>
    <w:rsid w:val="00565877"/>
    <w:rsid w:val="00565919"/>
    <w:rsid w:val="00565A08"/>
    <w:rsid w:val="00565C38"/>
    <w:rsid w:val="00565CB4"/>
    <w:rsid w:val="005662F7"/>
    <w:rsid w:val="00566909"/>
    <w:rsid w:val="005669F5"/>
    <w:rsid w:val="00566A02"/>
    <w:rsid w:val="00566FD0"/>
    <w:rsid w:val="005673C7"/>
    <w:rsid w:val="00567466"/>
    <w:rsid w:val="00570BE0"/>
    <w:rsid w:val="00570F3E"/>
    <w:rsid w:val="0057149F"/>
    <w:rsid w:val="005723B5"/>
    <w:rsid w:val="00572BA6"/>
    <w:rsid w:val="0057346F"/>
    <w:rsid w:val="00573510"/>
    <w:rsid w:val="00573D56"/>
    <w:rsid w:val="00573E0D"/>
    <w:rsid w:val="00573F35"/>
    <w:rsid w:val="005740C9"/>
    <w:rsid w:val="00574929"/>
    <w:rsid w:val="00574A7F"/>
    <w:rsid w:val="00574C8B"/>
    <w:rsid w:val="00574D39"/>
    <w:rsid w:val="00575094"/>
    <w:rsid w:val="005754AE"/>
    <w:rsid w:val="00575BD6"/>
    <w:rsid w:val="00575EF0"/>
    <w:rsid w:val="00576500"/>
    <w:rsid w:val="0057663D"/>
    <w:rsid w:val="00577470"/>
    <w:rsid w:val="0057762B"/>
    <w:rsid w:val="00577769"/>
    <w:rsid w:val="0058002A"/>
    <w:rsid w:val="0058047F"/>
    <w:rsid w:val="005808AA"/>
    <w:rsid w:val="005810BE"/>
    <w:rsid w:val="00581177"/>
    <w:rsid w:val="00581564"/>
    <w:rsid w:val="00581592"/>
    <w:rsid w:val="00581AA3"/>
    <w:rsid w:val="00582379"/>
    <w:rsid w:val="00582EF8"/>
    <w:rsid w:val="00583D94"/>
    <w:rsid w:val="005846AA"/>
    <w:rsid w:val="00584A2B"/>
    <w:rsid w:val="0058536C"/>
    <w:rsid w:val="0058557F"/>
    <w:rsid w:val="005855B6"/>
    <w:rsid w:val="0058635F"/>
    <w:rsid w:val="005866CE"/>
    <w:rsid w:val="00587703"/>
    <w:rsid w:val="005879E8"/>
    <w:rsid w:val="00587D29"/>
    <w:rsid w:val="00587E0D"/>
    <w:rsid w:val="00591473"/>
    <w:rsid w:val="00591477"/>
    <w:rsid w:val="00591510"/>
    <w:rsid w:val="00591A98"/>
    <w:rsid w:val="00591C9B"/>
    <w:rsid w:val="00592EBD"/>
    <w:rsid w:val="0059335E"/>
    <w:rsid w:val="005934C7"/>
    <w:rsid w:val="0059380B"/>
    <w:rsid w:val="00594894"/>
    <w:rsid w:val="005958D5"/>
    <w:rsid w:val="005959A6"/>
    <w:rsid w:val="00596057"/>
    <w:rsid w:val="005962EF"/>
    <w:rsid w:val="00596D7B"/>
    <w:rsid w:val="00596EBA"/>
    <w:rsid w:val="005A0729"/>
    <w:rsid w:val="005A08B8"/>
    <w:rsid w:val="005A165A"/>
    <w:rsid w:val="005A241E"/>
    <w:rsid w:val="005A2EE1"/>
    <w:rsid w:val="005A36E6"/>
    <w:rsid w:val="005A37CD"/>
    <w:rsid w:val="005A383B"/>
    <w:rsid w:val="005A3AF1"/>
    <w:rsid w:val="005A40D0"/>
    <w:rsid w:val="005A4109"/>
    <w:rsid w:val="005A45DD"/>
    <w:rsid w:val="005A4682"/>
    <w:rsid w:val="005A52A1"/>
    <w:rsid w:val="005A5A58"/>
    <w:rsid w:val="005A62DD"/>
    <w:rsid w:val="005A6470"/>
    <w:rsid w:val="005B01C5"/>
    <w:rsid w:val="005B06D5"/>
    <w:rsid w:val="005B1FE2"/>
    <w:rsid w:val="005B2A4D"/>
    <w:rsid w:val="005B32B3"/>
    <w:rsid w:val="005B440B"/>
    <w:rsid w:val="005B48B5"/>
    <w:rsid w:val="005B5232"/>
    <w:rsid w:val="005B575D"/>
    <w:rsid w:val="005B60B2"/>
    <w:rsid w:val="005B640D"/>
    <w:rsid w:val="005B6F5B"/>
    <w:rsid w:val="005B7070"/>
    <w:rsid w:val="005B79B2"/>
    <w:rsid w:val="005B79D2"/>
    <w:rsid w:val="005B7AB6"/>
    <w:rsid w:val="005C0538"/>
    <w:rsid w:val="005C09F3"/>
    <w:rsid w:val="005C0E94"/>
    <w:rsid w:val="005C1B20"/>
    <w:rsid w:val="005C1C46"/>
    <w:rsid w:val="005C2114"/>
    <w:rsid w:val="005C21BA"/>
    <w:rsid w:val="005C21C7"/>
    <w:rsid w:val="005C2430"/>
    <w:rsid w:val="005C283B"/>
    <w:rsid w:val="005C32CC"/>
    <w:rsid w:val="005C3809"/>
    <w:rsid w:val="005C3A49"/>
    <w:rsid w:val="005C3BC0"/>
    <w:rsid w:val="005C41E5"/>
    <w:rsid w:val="005C42EC"/>
    <w:rsid w:val="005C43CA"/>
    <w:rsid w:val="005C4996"/>
    <w:rsid w:val="005C55CA"/>
    <w:rsid w:val="005C623F"/>
    <w:rsid w:val="005C62C7"/>
    <w:rsid w:val="005D0109"/>
    <w:rsid w:val="005D099D"/>
    <w:rsid w:val="005D0BCD"/>
    <w:rsid w:val="005D0FAC"/>
    <w:rsid w:val="005D1007"/>
    <w:rsid w:val="005D1014"/>
    <w:rsid w:val="005D104C"/>
    <w:rsid w:val="005D1C28"/>
    <w:rsid w:val="005D1F70"/>
    <w:rsid w:val="005D1F9F"/>
    <w:rsid w:val="005D24E7"/>
    <w:rsid w:val="005D282C"/>
    <w:rsid w:val="005D2959"/>
    <w:rsid w:val="005D2D89"/>
    <w:rsid w:val="005D387F"/>
    <w:rsid w:val="005D3C6B"/>
    <w:rsid w:val="005D3E78"/>
    <w:rsid w:val="005D46A7"/>
    <w:rsid w:val="005D48FD"/>
    <w:rsid w:val="005D4E8E"/>
    <w:rsid w:val="005D501C"/>
    <w:rsid w:val="005D5A02"/>
    <w:rsid w:val="005D5C05"/>
    <w:rsid w:val="005D5D33"/>
    <w:rsid w:val="005D6008"/>
    <w:rsid w:val="005D6302"/>
    <w:rsid w:val="005E0504"/>
    <w:rsid w:val="005E0638"/>
    <w:rsid w:val="005E0663"/>
    <w:rsid w:val="005E09DC"/>
    <w:rsid w:val="005E0B4C"/>
    <w:rsid w:val="005E0EA4"/>
    <w:rsid w:val="005E100A"/>
    <w:rsid w:val="005E1D38"/>
    <w:rsid w:val="005E1E6D"/>
    <w:rsid w:val="005E2273"/>
    <w:rsid w:val="005E252C"/>
    <w:rsid w:val="005E2974"/>
    <w:rsid w:val="005E29A2"/>
    <w:rsid w:val="005E2BDC"/>
    <w:rsid w:val="005E2CC5"/>
    <w:rsid w:val="005E3056"/>
    <w:rsid w:val="005E3121"/>
    <w:rsid w:val="005E344C"/>
    <w:rsid w:val="005E3B56"/>
    <w:rsid w:val="005E3FC2"/>
    <w:rsid w:val="005E4773"/>
    <w:rsid w:val="005E48DD"/>
    <w:rsid w:val="005E48E2"/>
    <w:rsid w:val="005E498E"/>
    <w:rsid w:val="005E4A5A"/>
    <w:rsid w:val="005E59CA"/>
    <w:rsid w:val="005E6026"/>
    <w:rsid w:val="005E61B8"/>
    <w:rsid w:val="005E748D"/>
    <w:rsid w:val="005E76FF"/>
    <w:rsid w:val="005E7D1B"/>
    <w:rsid w:val="005E7EB4"/>
    <w:rsid w:val="005E7F4F"/>
    <w:rsid w:val="005F0138"/>
    <w:rsid w:val="005F091E"/>
    <w:rsid w:val="005F09C0"/>
    <w:rsid w:val="005F0CCA"/>
    <w:rsid w:val="005F0E12"/>
    <w:rsid w:val="005F124F"/>
    <w:rsid w:val="005F13F1"/>
    <w:rsid w:val="005F168F"/>
    <w:rsid w:val="005F1CCF"/>
    <w:rsid w:val="005F280F"/>
    <w:rsid w:val="005F2B3B"/>
    <w:rsid w:val="005F2E6F"/>
    <w:rsid w:val="005F33EF"/>
    <w:rsid w:val="005F3D9A"/>
    <w:rsid w:val="005F46CD"/>
    <w:rsid w:val="005F4FCA"/>
    <w:rsid w:val="005F523A"/>
    <w:rsid w:val="005F5BC7"/>
    <w:rsid w:val="005F5E16"/>
    <w:rsid w:val="005F5F9E"/>
    <w:rsid w:val="005F6E69"/>
    <w:rsid w:val="005F6FE4"/>
    <w:rsid w:val="005F7A8C"/>
    <w:rsid w:val="0060103D"/>
    <w:rsid w:val="006012C9"/>
    <w:rsid w:val="00602310"/>
    <w:rsid w:val="00602B2F"/>
    <w:rsid w:val="00602FB3"/>
    <w:rsid w:val="00603176"/>
    <w:rsid w:val="00604650"/>
    <w:rsid w:val="006047A5"/>
    <w:rsid w:val="006048FA"/>
    <w:rsid w:val="00604983"/>
    <w:rsid w:val="00605131"/>
    <w:rsid w:val="0060520D"/>
    <w:rsid w:val="00605596"/>
    <w:rsid w:val="00606A8A"/>
    <w:rsid w:val="00607709"/>
    <w:rsid w:val="00607870"/>
    <w:rsid w:val="00607D60"/>
    <w:rsid w:val="00607FC8"/>
    <w:rsid w:val="006100A7"/>
    <w:rsid w:val="00610123"/>
    <w:rsid w:val="00610460"/>
    <w:rsid w:val="00610470"/>
    <w:rsid w:val="00610627"/>
    <w:rsid w:val="00610CC9"/>
    <w:rsid w:val="00611B4E"/>
    <w:rsid w:val="0061265B"/>
    <w:rsid w:val="00612DB8"/>
    <w:rsid w:val="00612FE6"/>
    <w:rsid w:val="00613228"/>
    <w:rsid w:val="00613313"/>
    <w:rsid w:val="00613FF7"/>
    <w:rsid w:val="006144F6"/>
    <w:rsid w:val="00614F25"/>
    <w:rsid w:val="00614FF4"/>
    <w:rsid w:val="00615091"/>
    <w:rsid w:val="00616315"/>
    <w:rsid w:val="006169B1"/>
    <w:rsid w:val="00617D16"/>
    <w:rsid w:val="006202A4"/>
    <w:rsid w:val="00620739"/>
    <w:rsid w:val="00620E3D"/>
    <w:rsid w:val="0062123D"/>
    <w:rsid w:val="0062152B"/>
    <w:rsid w:val="00621D88"/>
    <w:rsid w:val="00622C44"/>
    <w:rsid w:val="006233E7"/>
    <w:rsid w:val="0062349D"/>
    <w:rsid w:val="00625580"/>
    <w:rsid w:val="0062593F"/>
    <w:rsid w:val="00626D91"/>
    <w:rsid w:val="00627960"/>
    <w:rsid w:val="00627A58"/>
    <w:rsid w:val="0063004A"/>
    <w:rsid w:val="00630428"/>
    <w:rsid w:val="0063072B"/>
    <w:rsid w:val="00630AA4"/>
    <w:rsid w:val="00630E82"/>
    <w:rsid w:val="00632237"/>
    <w:rsid w:val="00632500"/>
    <w:rsid w:val="00632901"/>
    <w:rsid w:val="00632A08"/>
    <w:rsid w:val="00632DC5"/>
    <w:rsid w:val="00632F7C"/>
    <w:rsid w:val="00633094"/>
    <w:rsid w:val="006332B0"/>
    <w:rsid w:val="0063334A"/>
    <w:rsid w:val="00633517"/>
    <w:rsid w:val="00633565"/>
    <w:rsid w:val="00633DA2"/>
    <w:rsid w:val="006345F1"/>
    <w:rsid w:val="00634B10"/>
    <w:rsid w:val="00634B17"/>
    <w:rsid w:val="00635C91"/>
    <w:rsid w:val="00635D01"/>
    <w:rsid w:val="006362CA"/>
    <w:rsid w:val="0063639B"/>
    <w:rsid w:val="006365E2"/>
    <w:rsid w:val="0063675A"/>
    <w:rsid w:val="00637AFB"/>
    <w:rsid w:val="006401F7"/>
    <w:rsid w:val="00640219"/>
    <w:rsid w:val="0064042C"/>
    <w:rsid w:val="006405B6"/>
    <w:rsid w:val="00640B88"/>
    <w:rsid w:val="006414D1"/>
    <w:rsid w:val="00641572"/>
    <w:rsid w:val="0064164C"/>
    <w:rsid w:val="00642008"/>
    <w:rsid w:val="00642039"/>
    <w:rsid w:val="00642875"/>
    <w:rsid w:val="00642D06"/>
    <w:rsid w:val="00642F67"/>
    <w:rsid w:val="00643713"/>
    <w:rsid w:val="006438CB"/>
    <w:rsid w:val="0064437A"/>
    <w:rsid w:val="00644827"/>
    <w:rsid w:val="00644D1A"/>
    <w:rsid w:val="00645187"/>
    <w:rsid w:val="006453DF"/>
    <w:rsid w:val="00646B74"/>
    <w:rsid w:val="00646FC4"/>
    <w:rsid w:val="00647129"/>
    <w:rsid w:val="006474F9"/>
    <w:rsid w:val="00647AAF"/>
    <w:rsid w:val="0065059F"/>
    <w:rsid w:val="0065067D"/>
    <w:rsid w:val="006508DF"/>
    <w:rsid w:val="00650F75"/>
    <w:rsid w:val="00651370"/>
    <w:rsid w:val="006519A7"/>
    <w:rsid w:val="00651C36"/>
    <w:rsid w:val="00651EA1"/>
    <w:rsid w:val="00652388"/>
    <w:rsid w:val="00652AEF"/>
    <w:rsid w:val="00652BC2"/>
    <w:rsid w:val="006530FC"/>
    <w:rsid w:val="0065363E"/>
    <w:rsid w:val="0065369F"/>
    <w:rsid w:val="00653FEB"/>
    <w:rsid w:val="006543F4"/>
    <w:rsid w:val="00657063"/>
    <w:rsid w:val="0066039B"/>
    <w:rsid w:val="00660775"/>
    <w:rsid w:val="00660CEF"/>
    <w:rsid w:val="00660E77"/>
    <w:rsid w:val="00661C67"/>
    <w:rsid w:val="00662E4A"/>
    <w:rsid w:val="00663B8E"/>
    <w:rsid w:val="00663EB1"/>
    <w:rsid w:val="00663EF5"/>
    <w:rsid w:val="006642D9"/>
    <w:rsid w:val="006644C4"/>
    <w:rsid w:val="00664F5F"/>
    <w:rsid w:val="00665086"/>
    <w:rsid w:val="006655BF"/>
    <w:rsid w:val="00665B9B"/>
    <w:rsid w:val="00665BEF"/>
    <w:rsid w:val="00665C1D"/>
    <w:rsid w:val="006667C5"/>
    <w:rsid w:val="0066694E"/>
    <w:rsid w:val="00666D8F"/>
    <w:rsid w:val="00667FB4"/>
    <w:rsid w:val="00667FCA"/>
    <w:rsid w:val="006702CD"/>
    <w:rsid w:val="0067047D"/>
    <w:rsid w:val="00670A8B"/>
    <w:rsid w:val="00671476"/>
    <w:rsid w:val="00671571"/>
    <w:rsid w:val="00671DE2"/>
    <w:rsid w:val="006720DC"/>
    <w:rsid w:val="0067260B"/>
    <w:rsid w:val="006738D5"/>
    <w:rsid w:val="0067394C"/>
    <w:rsid w:val="0067403E"/>
    <w:rsid w:val="0067429C"/>
    <w:rsid w:val="00674473"/>
    <w:rsid w:val="00674B14"/>
    <w:rsid w:val="00675BCA"/>
    <w:rsid w:val="00675BD8"/>
    <w:rsid w:val="00675E23"/>
    <w:rsid w:val="00676114"/>
    <w:rsid w:val="0067625B"/>
    <w:rsid w:val="00676330"/>
    <w:rsid w:val="00676729"/>
    <w:rsid w:val="00676882"/>
    <w:rsid w:val="00676909"/>
    <w:rsid w:val="0067720F"/>
    <w:rsid w:val="00677AD3"/>
    <w:rsid w:val="00677FC2"/>
    <w:rsid w:val="0068021F"/>
    <w:rsid w:val="00680532"/>
    <w:rsid w:val="00680580"/>
    <w:rsid w:val="00681242"/>
    <w:rsid w:val="006813DC"/>
    <w:rsid w:val="00682395"/>
    <w:rsid w:val="00682894"/>
    <w:rsid w:val="00682B87"/>
    <w:rsid w:val="00682C96"/>
    <w:rsid w:val="006833C7"/>
    <w:rsid w:val="0068349C"/>
    <w:rsid w:val="00683501"/>
    <w:rsid w:val="006839C9"/>
    <w:rsid w:val="00683D8D"/>
    <w:rsid w:val="00684331"/>
    <w:rsid w:val="00684953"/>
    <w:rsid w:val="00684C84"/>
    <w:rsid w:val="00684D9D"/>
    <w:rsid w:val="00685857"/>
    <w:rsid w:val="00686071"/>
    <w:rsid w:val="00686FBF"/>
    <w:rsid w:val="00687491"/>
    <w:rsid w:val="00687777"/>
    <w:rsid w:val="00687D00"/>
    <w:rsid w:val="006902DA"/>
    <w:rsid w:val="00690BAE"/>
    <w:rsid w:val="00691CE6"/>
    <w:rsid w:val="00691DD2"/>
    <w:rsid w:val="006923A2"/>
    <w:rsid w:val="006923D9"/>
    <w:rsid w:val="0069262B"/>
    <w:rsid w:val="00692D4C"/>
    <w:rsid w:val="0069380F"/>
    <w:rsid w:val="00694C09"/>
    <w:rsid w:val="0069563B"/>
    <w:rsid w:val="0069598B"/>
    <w:rsid w:val="006959D9"/>
    <w:rsid w:val="00695E17"/>
    <w:rsid w:val="00696A31"/>
    <w:rsid w:val="00696C7B"/>
    <w:rsid w:val="00696DA5"/>
    <w:rsid w:val="00697949"/>
    <w:rsid w:val="006A0099"/>
    <w:rsid w:val="006A0659"/>
    <w:rsid w:val="006A0FCA"/>
    <w:rsid w:val="006A1107"/>
    <w:rsid w:val="006A165F"/>
    <w:rsid w:val="006A1695"/>
    <w:rsid w:val="006A1856"/>
    <w:rsid w:val="006A224B"/>
    <w:rsid w:val="006A2E00"/>
    <w:rsid w:val="006A37E0"/>
    <w:rsid w:val="006A3B51"/>
    <w:rsid w:val="006A43CE"/>
    <w:rsid w:val="006A446D"/>
    <w:rsid w:val="006A4D72"/>
    <w:rsid w:val="006A58EB"/>
    <w:rsid w:val="006A5909"/>
    <w:rsid w:val="006A59AF"/>
    <w:rsid w:val="006A6136"/>
    <w:rsid w:val="006A61E3"/>
    <w:rsid w:val="006A663D"/>
    <w:rsid w:val="006A6A4D"/>
    <w:rsid w:val="006A6EFA"/>
    <w:rsid w:val="006A7903"/>
    <w:rsid w:val="006A7A19"/>
    <w:rsid w:val="006A7F65"/>
    <w:rsid w:val="006B056D"/>
    <w:rsid w:val="006B0616"/>
    <w:rsid w:val="006B0DFE"/>
    <w:rsid w:val="006B0EEA"/>
    <w:rsid w:val="006B13D3"/>
    <w:rsid w:val="006B151F"/>
    <w:rsid w:val="006B1F0A"/>
    <w:rsid w:val="006B2274"/>
    <w:rsid w:val="006B23E1"/>
    <w:rsid w:val="006B249D"/>
    <w:rsid w:val="006B2516"/>
    <w:rsid w:val="006B298A"/>
    <w:rsid w:val="006B330D"/>
    <w:rsid w:val="006B4491"/>
    <w:rsid w:val="006B483D"/>
    <w:rsid w:val="006B5339"/>
    <w:rsid w:val="006B66C7"/>
    <w:rsid w:val="006B6720"/>
    <w:rsid w:val="006B6BD4"/>
    <w:rsid w:val="006B6C79"/>
    <w:rsid w:val="006B75A6"/>
    <w:rsid w:val="006B77B7"/>
    <w:rsid w:val="006B7B0B"/>
    <w:rsid w:val="006C066F"/>
    <w:rsid w:val="006C0852"/>
    <w:rsid w:val="006C0CAA"/>
    <w:rsid w:val="006C100D"/>
    <w:rsid w:val="006C113A"/>
    <w:rsid w:val="006C1491"/>
    <w:rsid w:val="006C1938"/>
    <w:rsid w:val="006C2095"/>
    <w:rsid w:val="006C22FA"/>
    <w:rsid w:val="006C29B3"/>
    <w:rsid w:val="006C2A5D"/>
    <w:rsid w:val="006C2B47"/>
    <w:rsid w:val="006C36DF"/>
    <w:rsid w:val="006C3D1E"/>
    <w:rsid w:val="006C3D74"/>
    <w:rsid w:val="006C3FE5"/>
    <w:rsid w:val="006C4260"/>
    <w:rsid w:val="006C45F3"/>
    <w:rsid w:val="006C4D7C"/>
    <w:rsid w:val="006C50A4"/>
    <w:rsid w:val="006C5B9C"/>
    <w:rsid w:val="006C5C02"/>
    <w:rsid w:val="006C5F02"/>
    <w:rsid w:val="006C63F2"/>
    <w:rsid w:val="006C66F5"/>
    <w:rsid w:val="006C7DFF"/>
    <w:rsid w:val="006D1ACB"/>
    <w:rsid w:val="006D1B87"/>
    <w:rsid w:val="006D1C29"/>
    <w:rsid w:val="006D1C4C"/>
    <w:rsid w:val="006D1C52"/>
    <w:rsid w:val="006D206E"/>
    <w:rsid w:val="006D21CE"/>
    <w:rsid w:val="006D221D"/>
    <w:rsid w:val="006D30B2"/>
    <w:rsid w:val="006D3D75"/>
    <w:rsid w:val="006D3FEF"/>
    <w:rsid w:val="006D4BC7"/>
    <w:rsid w:val="006D4D45"/>
    <w:rsid w:val="006D6244"/>
    <w:rsid w:val="006D62CD"/>
    <w:rsid w:val="006D6E7D"/>
    <w:rsid w:val="006D6F2B"/>
    <w:rsid w:val="006D7591"/>
    <w:rsid w:val="006D75CE"/>
    <w:rsid w:val="006D7B45"/>
    <w:rsid w:val="006E0773"/>
    <w:rsid w:val="006E0B0A"/>
    <w:rsid w:val="006E0CED"/>
    <w:rsid w:val="006E10E0"/>
    <w:rsid w:val="006E12E3"/>
    <w:rsid w:val="006E13B0"/>
    <w:rsid w:val="006E172A"/>
    <w:rsid w:val="006E22EF"/>
    <w:rsid w:val="006E2CA0"/>
    <w:rsid w:val="006E2DE5"/>
    <w:rsid w:val="006E2FBD"/>
    <w:rsid w:val="006E34C5"/>
    <w:rsid w:val="006E3778"/>
    <w:rsid w:val="006E3804"/>
    <w:rsid w:val="006E3A42"/>
    <w:rsid w:val="006E3F5E"/>
    <w:rsid w:val="006E400E"/>
    <w:rsid w:val="006E49CA"/>
    <w:rsid w:val="006E4B17"/>
    <w:rsid w:val="006E560A"/>
    <w:rsid w:val="006E5B9D"/>
    <w:rsid w:val="006E662F"/>
    <w:rsid w:val="006E7203"/>
    <w:rsid w:val="006E7346"/>
    <w:rsid w:val="006E7402"/>
    <w:rsid w:val="006E740E"/>
    <w:rsid w:val="006E781B"/>
    <w:rsid w:val="006F0B00"/>
    <w:rsid w:val="006F0EE8"/>
    <w:rsid w:val="006F17DC"/>
    <w:rsid w:val="006F22C4"/>
    <w:rsid w:val="006F3BF3"/>
    <w:rsid w:val="006F4ECA"/>
    <w:rsid w:val="006F4F9C"/>
    <w:rsid w:val="006F57FB"/>
    <w:rsid w:val="006F63EA"/>
    <w:rsid w:val="006F7A5F"/>
    <w:rsid w:val="006F7B68"/>
    <w:rsid w:val="006F7B71"/>
    <w:rsid w:val="006F7BAF"/>
    <w:rsid w:val="006F7E89"/>
    <w:rsid w:val="007004C2"/>
    <w:rsid w:val="00700AE0"/>
    <w:rsid w:val="007018EF"/>
    <w:rsid w:val="00701AAF"/>
    <w:rsid w:val="00701BC0"/>
    <w:rsid w:val="00701C23"/>
    <w:rsid w:val="00701D90"/>
    <w:rsid w:val="007025BC"/>
    <w:rsid w:val="00702B84"/>
    <w:rsid w:val="00703B8D"/>
    <w:rsid w:val="007043AF"/>
    <w:rsid w:val="00704438"/>
    <w:rsid w:val="00704CC5"/>
    <w:rsid w:val="00704E70"/>
    <w:rsid w:val="007050D2"/>
    <w:rsid w:val="00706A8D"/>
    <w:rsid w:val="0070715B"/>
    <w:rsid w:val="00707814"/>
    <w:rsid w:val="00707888"/>
    <w:rsid w:val="0070789A"/>
    <w:rsid w:val="007078EF"/>
    <w:rsid w:val="00707DA7"/>
    <w:rsid w:val="0071132C"/>
    <w:rsid w:val="00711B00"/>
    <w:rsid w:val="00711B7A"/>
    <w:rsid w:val="00711FE8"/>
    <w:rsid w:val="007128AB"/>
    <w:rsid w:val="00712D4B"/>
    <w:rsid w:val="00712DEB"/>
    <w:rsid w:val="007135AB"/>
    <w:rsid w:val="00713660"/>
    <w:rsid w:val="007137D5"/>
    <w:rsid w:val="007139A4"/>
    <w:rsid w:val="00713D45"/>
    <w:rsid w:val="00713E5B"/>
    <w:rsid w:val="00714750"/>
    <w:rsid w:val="00714D17"/>
    <w:rsid w:val="007153E1"/>
    <w:rsid w:val="00715AF2"/>
    <w:rsid w:val="0071727B"/>
    <w:rsid w:val="00717608"/>
    <w:rsid w:val="00717909"/>
    <w:rsid w:val="00717951"/>
    <w:rsid w:val="00717AE4"/>
    <w:rsid w:val="00717FD5"/>
    <w:rsid w:val="00720693"/>
    <w:rsid w:val="0072088D"/>
    <w:rsid w:val="00720ABC"/>
    <w:rsid w:val="00720F74"/>
    <w:rsid w:val="007213FE"/>
    <w:rsid w:val="00721DE2"/>
    <w:rsid w:val="00722AC0"/>
    <w:rsid w:val="0072302F"/>
    <w:rsid w:val="0072341E"/>
    <w:rsid w:val="0072343F"/>
    <w:rsid w:val="0072399B"/>
    <w:rsid w:val="00723D1D"/>
    <w:rsid w:val="00724143"/>
    <w:rsid w:val="00724176"/>
    <w:rsid w:val="00724CF4"/>
    <w:rsid w:val="00724EEF"/>
    <w:rsid w:val="007251BA"/>
    <w:rsid w:val="007257BA"/>
    <w:rsid w:val="0072680F"/>
    <w:rsid w:val="007275D9"/>
    <w:rsid w:val="0073018B"/>
    <w:rsid w:val="00730B3D"/>
    <w:rsid w:val="00731CFC"/>
    <w:rsid w:val="00732347"/>
    <w:rsid w:val="0073245C"/>
    <w:rsid w:val="00732982"/>
    <w:rsid w:val="00732E4D"/>
    <w:rsid w:val="007337D6"/>
    <w:rsid w:val="00733ADB"/>
    <w:rsid w:val="00733AEB"/>
    <w:rsid w:val="007346D8"/>
    <w:rsid w:val="00734935"/>
    <w:rsid w:val="00734BD1"/>
    <w:rsid w:val="00734CBF"/>
    <w:rsid w:val="00734ED5"/>
    <w:rsid w:val="00735183"/>
    <w:rsid w:val="00735F51"/>
    <w:rsid w:val="007368D0"/>
    <w:rsid w:val="00737158"/>
    <w:rsid w:val="007374DF"/>
    <w:rsid w:val="0073C638"/>
    <w:rsid w:val="0074003F"/>
    <w:rsid w:val="0074085A"/>
    <w:rsid w:val="00742157"/>
    <w:rsid w:val="0074243D"/>
    <w:rsid w:val="00742CA2"/>
    <w:rsid w:val="00742EE7"/>
    <w:rsid w:val="007436BF"/>
    <w:rsid w:val="00743CB8"/>
    <w:rsid w:val="00744BC8"/>
    <w:rsid w:val="0074565A"/>
    <w:rsid w:val="007457EF"/>
    <w:rsid w:val="007458F5"/>
    <w:rsid w:val="0074592E"/>
    <w:rsid w:val="00745EF7"/>
    <w:rsid w:val="007462C8"/>
    <w:rsid w:val="00746EE8"/>
    <w:rsid w:val="00747223"/>
    <w:rsid w:val="00747630"/>
    <w:rsid w:val="00750033"/>
    <w:rsid w:val="007503DB"/>
    <w:rsid w:val="00750A14"/>
    <w:rsid w:val="00750CC5"/>
    <w:rsid w:val="00750CED"/>
    <w:rsid w:val="0075154A"/>
    <w:rsid w:val="00751D09"/>
    <w:rsid w:val="00752618"/>
    <w:rsid w:val="0075281D"/>
    <w:rsid w:val="00752928"/>
    <w:rsid w:val="00752A07"/>
    <w:rsid w:val="00752B27"/>
    <w:rsid w:val="007531CD"/>
    <w:rsid w:val="007532BE"/>
    <w:rsid w:val="0075344F"/>
    <w:rsid w:val="00753590"/>
    <w:rsid w:val="00754271"/>
    <w:rsid w:val="007542B7"/>
    <w:rsid w:val="00754448"/>
    <w:rsid w:val="00754821"/>
    <w:rsid w:val="00754F47"/>
    <w:rsid w:val="007551A4"/>
    <w:rsid w:val="007553F5"/>
    <w:rsid w:val="00755AE9"/>
    <w:rsid w:val="00755B78"/>
    <w:rsid w:val="00755B89"/>
    <w:rsid w:val="00755F8B"/>
    <w:rsid w:val="0075674C"/>
    <w:rsid w:val="007576B8"/>
    <w:rsid w:val="00757F4F"/>
    <w:rsid w:val="007601EF"/>
    <w:rsid w:val="007602A9"/>
    <w:rsid w:val="00760997"/>
    <w:rsid w:val="00760AAE"/>
    <w:rsid w:val="00760B12"/>
    <w:rsid w:val="00760C8C"/>
    <w:rsid w:val="00760D52"/>
    <w:rsid w:val="007618AE"/>
    <w:rsid w:val="00761AF6"/>
    <w:rsid w:val="00761D8F"/>
    <w:rsid w:val="00762C0F"/>
    <w:rsid w:val="0076304C"/>
    <w:rsid w:val="00763CE9"/>
    <w:rsid w:val="00763E03"/>
    <w:rsid w:val="00763EFA"/>
    <w:rsid w:val="00764465"/>
    <w:rsid w:val="007646DA"/>
    <w:rsid w:val="00764A7F"/>
    <w:rsid w:val="00764CDE"/>
    <w:rsid w:val="00765406"/>
    <w:rsid w:val="00766616"/>
    <w:rsid w:val="0076672A"/>
    <w:rsid w:val="00766BE8"/>
    <w:rsid w:val="00766D95"/>
    <w:rsid w:val="007671F8"/>
    <w:rsid w:val="007677FB"/>
    <w:rsid w:val="00767A02"/>
    <w:rsid w:val="00767AE6"/>
    <w:rsid w:val="00767FD3"/>
    <w:rsid w:val="007700E1"/>
    <w:rsid w:val="00770160"/>
    <w:rsid w:val="00770732"/>
    <w:rsid w:val="00770AED"/>
    <w:rsid w:val="00770CD9"/>
    <w:rsid w:val="007710C3"/>
    <w:rsid w:val="00771665"/>
    <w:rsid w:val="0077275A"/>
    <w:rsid w:val="007729C4"/>
    <w:rsid w:val="00772F57"/>
    <w:rsid w:val="00773700"/>
    <w:rsid w:val="007739FF"/>
    <w:rsid w:val="00773AD8"/>
    <w:rsid w:val="0077407D"/>
    <w:rsid w:val="00774589"/>
    <w:rsid w:val="007745AF"/>
    <w:rsid w:val="00774B4F"/>
    <w:rsid w:val="00775066"/>
    <w:rsid w:val="00776061"/>
    <w:rsid w:val="0077656A"/>
    <w:rsid w:val="007766FD"/>
    <w:rsid w:val="00776705"/>
    <w:rsid w:val="00776CDA"/>
    <w:rsid w:val="007774DA"/>
    <w:rsid w:val="007778BA"/>
    <w:rsid w:val="00780130"/>
    <w:rsid w:val="00780E12"/>
    <w:rsid w:val="007811A3"/>
    <w:rsid w:val="007814F3"/>
    <w:rsid w:val="0078150D"/>
    <w:rsid w:val="00781E61"/>
    <w:rsid w:val="007825A0"/>
    <w:rsid w:val="00782760"/>
    <w:rsid w:val="00782AC6"/>
    <w:rsid w:val="00782C50"/>
    <w:rsid w:val="00782E04"/>
    <w:rsid w:val="00783FCB"/>
    <w:rsid w:val="00784817"/>
    <w:rsid w:val="00784924"/>
    <w:rsid w:val="00784F34"/>
    <w:rsid w:val="00785FBC"/>
    <w:rsid w:val="00786510"/>
    <w:rsid w:val="007866D6"/>
    <w:rsid w:val="0078676E"/>
    <w:rsid w:val="00786A99"/>
    <w:rsid w:val="00790178"/>
    <w:rsid w:val="007905FE"/>
    <w:rsid w:val="00790869"/>
    <w:rsid w:val="0079086D"/>
    <w:rsid w:val="007909AA"/>
    <w:rsid w:val="0079175C"/>
    <w:rsid w:val="007917CA"/>
    <w:rsid w:val="00791F5D"/>
    <w:rsid w:val="007920FB"/>
    <w:rsid w:val="00792452"/>
    <w:rsid w:val="00792A4C"/>
    <w:rsid w:val="00792F57"/>
    <w:rsid w:val="00793663"/>
    <w:rsid w:val="00793804"/>
    <w:rsid w:val="00793984"/>
    <w:rsid w:val="00793E6A"/>
    <w:rsid w:val="00794F9B"/>
    <w:rsid w:val="00795100"/>
    <w:rsid w:val="007951C9"/>
    <w:rsid w:val="007953E8"/>
    <w:rsid w:val="00795881"/>
    <w:rsid w:val="00795A05"/>
    <w:rsid w:val="00795B87"/>
    <w:rsid w:val="00795EFC"/>
    <w:rsid w:val="0079636E"/>
    <w:rsid w:val="00796465"/>
    <w:rsid w:val="00796921"/>
    <w:rsid w:val="007971C0"/>
    <w:rsid w:val="00797598"/>
    <w:rsid w:val="00797924"/>
    <w:rsid w:val="007A0243"/>
    <w:rsid w:val="007A076D"/>
    <w:rsid w:val="007A085F"/>
    <w:rsid w:val="007A08C5"/>
    <w:rsid w:val="007A1637"/>
    <w:rsid w:val="007A2227"/>
    <w:rsid w:val="007A22E5"/>
    <w:rsid w:val="007A2C17"/>
    <w:rsid w:val="007A3106"/>
    <w:rsid w:val="007A3C8B"/>
    <w:rsid w:val="007A40A2"/>
    <w:rsid w:val="007A448F"/>
    <w:rsid w:val="007A47DC"/>
    <w:rsid w:val="007A4DF1"/>
    <w:rsid w:val="007A5C57"/>
    <w:rsid w:val="007A5D37"/>
    <w:rsid w:val="007A6938"/>
    <w:rsid w:val="007A6C52"/>
    <w:rsid w:val="007A77A5"/>
    <w:rsid w:val="007B0768"/>
    <w:rsid w:val="007B0DB9"/>
    <w:rsid w:val="007B1018"/>
    <w:rsid w:val="007B1168"/>
    <w:rsid w:val="007B1651"/>
    <w:rsid w:val="007B231E"/>
    <w:rsid w:val="007B3797"/>
    <w:rsid w:val="007B3C94"/>
    <w:rsid w:val="007B3FCC"/>
    <w:rsid w:val="007B529A"/>
    <w:rsid w:val="007B5C3E"/>
    <w:rsid w:val="007B6374"/>
    <w:rsid w:val="007B6B8B"/>
    <w:rsid w:val="007B6FBF"/>
    <w:rsid w:val="007B70EE"/>
    <w:rsid w:val="007B74FD"/>
    <w:rsid w:val="007B79D7"/>
    <w:rsid w:val="007B7D67"/>
    <w:rsid w:val="007C05C4"/>
    <w:rsid w:val="007C0C39"/>
    <w:rsid w:val="007C109A"/>
    <w:rsid w:val="007C13D2"/>
    <w:rsid w:val="007C15A8"/>
    <w:rsid w:val="007C2116"/>
    <w:rsid w:val="007C228C"/>
    <w:rsid w:val="007C2402"/>
    <w:rsid w:val="007C2415"/>
    <w:rsid w:val="007C25E5"/>
    <w:rsid w:val="007C288A"/>
    <w:rsid w:val="007C2F11"/>
    <w:rsid w:val="007C344C"/>
    <w:rsid w:val="007C3F56"/>
    <w:rsid w:val="007C4113"/>
    <w:rsid w:val="007C423D"/>
    <w:rsid w:val="007C4442"/>
    <w:rsid w:val="007C48CE"/>
    <w:rsid w:val="007C5153"/>
    <w:rsid w:val="007C5425"/>
    <w:rsid w:val="007C55BE"/>
    <w:rsid w:val="007C5AC3"/>
    <w:rsid w:val="007C5BF1"/>
    <w:rsid w:val="007C5DB4"/>
    <w:rsid w:val="007C6DE8"/>
    <w:rsid w:val="007C6FB5"/>
    <w:rsid w:val="007C7011"/>
    <w:rsid w:val="007C73A8"/>
    <w:rsid w:val="007C75C0"/>
    <w:rsid w:val="007C7769"/>
    <w:rsid w:val="007C7AA2"/>
    <w:rsid w:val="007C7F43"/>
    <w:rsid w:val="007D0FA5"/>
    <w:rsid w:val="007D0FEE"/>
    <w:rsid w:val="007D102F"/>
    <w:rsid w:val="007D1432"/>
    <w:rsid w:val="007D1442"/>
    <w:rsid w:val="007D1AFB"/>
    <w:rsid w:val="007D1BE6"/>
    <w:rsid w:val="007D2167"/>
    <w:rsid w:val="007D2A9E"/>
    <w:rsid w:val="007D31EB"/>
    <w:rsid w:val="007D3ACB"/>
    <w:rsid w:val="007D4234"/>
    <w:rsid w:val="007D5A57"/>
    <w:rsid w:val="007D61B3"/>
    <w:rsid w:val="007D7233"/>
    <w:rsid w:val="007D7292"/>
    <w:rsid w:val="007D762A"/>
    <w:rsid w:val="007D7AC0"/>
    <w:rsid w:val="007E0570"/>
    <w:rsid w:val="007E0A97"/>
    <w:rsid w:val="007E0D59"/>
    <w:rsid w:val="007E10E8"/>
    <w:rsid w:val="007E1100"/>
    <w:rsid w:val="007E12EB"/>
    <w:rsid w:val="007E1A30"/>
    <w:rsid w:val="007E1ED0"/>
    <w:rsid w:val="007E213C"/>
    <w:rsid w:val="007E2213"/>
    <w:rsid w:val="007E223D"/>
    <w:rsid w:val="007E2E30"/>
    <w:rsid w:val="007E3322"/>
    <w:rsid w:val="007E3424"/>
    <w:rsid w:val="007E3FB5"/>
    <w:rsid w:val="007E47BA"/>
    <w:rsid w:val="007E4ADF"/>
    <w:rsid w:val="007E54AB"/>
    <w:rsid w:val="007E58A1"/>
    <w:rsid w:val="007E5B06"/>
    <w:rsid w:val="007E5C6F"/>
    <w:rsid w:val="007E5DDF"/>
    <w:rsid w:val="007E6109"/>
    <w:rsid w:val="007E783C"/>
    <w:rsid w:val="007E7A46"/>
    <w:rsid w:val="007E7E9D"/>
    <w:rsid w:val="007F0773"/>
    <w:rsid w:val="007F0D26"/>
    <w:rsid w:val="007F114B"/>
    <w:rsid w:val="007F14D8"/>
    <w:rsid w:val="007F189F"/>
    <w:rsid w:val="007F1A64"/>
    <w:rsid w:val="007F1CA5"/>
    <w:rsid w:val="007F1F5F"/>
    <w:rsid w:val="007F28A0"/>
    <w:rsid w:val="007F2CF4"/>
    <w:rsid w:val="007F2E54"/>
    <w:rsid w:val="007F2F66"/>
    <w:rsid w:val="007F3051"/>
    <w:rsid w:val="007F3B77"/>
    <w:rsid w:val="007F3D45"/>
    <w:rsid w:val="007F3E9F"/>
    <w:rsid w:val="007F4360"/>
    <w:rsid w:val="007F44F8"/>
    <w:rsid w:val="007F524A"/>
    <w:rsid w:val="007F61DB"/>
    <w:rsid w:val="007F6228"/>
    <w:rsid w:val="007F7655"/>
    <w:rsid w:val="007F76AA"/>
    <w:rsid w:val="007F7709"/>
    <w:rsid w:val="00800571"/>
    <w:rsid w:val="00800A76"/>
    <w:rsid w:val="00800EA3"/>
    <w:rsid w:val="008015A3"/>
    <w:rsid w:val="00802C8B"/>
    <w:rsid w:val="00802F9C"/>
    <w:rsid w:val="008032D6"/>
    <w:rsid w:val="0080331A"/>
    <w:rsid w:val="008035F8"/>
    <w:rsid w:val="0080384F"/>
    <w:rsid w:val="00803BCA"/>
    <w:rsid w:val="00803D26"/>
    <w:rsid w:val="00803DDF"/>
    <w:rsid w:val="0080468F"/>
    <w:rsid w:val="008056FB"/>
    <w:rsid w:val="0080572D"/>
    <w:rsid w:val="008057E0"/>
    <w:rsid w:val="00805942"/>
    <w:rsid w:val="00806999"/>
    <w:rsid w:val="00806ADB"/>
    <w:rsid w:val="00806AFE"/>
    <w:rsid w:val="00806E57"/>
    <w:rsid w:val="00806F06"/>
    <w:rsid w:val="0080728E"/>
    <w:rsid w:val="00807794"/>
    <w:rsid w:val="00807B7B"/>
    <w:rsid w:val="00810818"/>
    <w:rsid w:val="008112C0"/>
    <w:rsid w:val="00812374"/>
    <w:rsid w:val="00812502"/>
    <w:rsid w:val="008127B8"/>
    <w:rsid w:val="0081297C"/>
    <w:rsid w:val="00812EA4"/>
    <w:rsid w:val="0081316D"/>
    <w:rsid w:val="0081331B"/>
    <w:rsid w:val="0081354A"/>
    <w:rsid w:val="008136CD"/>
    <w:rsid w:val="00813D27"/>
    <w:rsid w:val="00813E1B"/>
    <w:rsid w:val="00813FF3"/>
    <w:rsid w:val="008144C1"/>
    <w:rsid w:val="008146CD"/>
    <w:rsid w:val="0081487C"/>
    <w:rsid w:val="0081530F"/>
    <w:rsid w:val="00815A76"/>
    <w:rsid w:val="008166EA"/>
    <w:rsid w:val="00816F1B"/>
    <w:rsid w:val="00817188"/>
    <w:rsid w:val="008171BF"/>
    <w:rsid w:val="008176BD"/>
    <w:rsid w:val="00817989"/>
    <w:rsid w:val="00817D58"/>
    <w:rsid w:val="00820068"/>
    <w:rsid w:val="00820247"/>
    <w:rsid w:val="00820261"/>
    <w:rsid w:val="00820325"/>
    <w:rsid w:val="008213C4"/>
    <w:rsid w:val="00821812"/>
    <w:rsid w:val="00821933"/>
    <w:rsid w:val="00821B03"/>
    <w:rsid w:val="00821B98"/>
    <w:rsid w:val="00821FC8"/>
    <w:rsid w:val="0082270D"/>
    <w:rsid w:val="00822BEC"/>
    <w:rsid w:val="00822E52"/>
    <w:rsid w:val="00822F73"/>
    <w:rsid w:val="0082318F"/>
    <w:rsid w:val="008234D4"/>
    <w:rsid w:val="008235A6"/>
    <w:rsid w:val="00823773"/>
    <w:rsid w:val="00823CDC"/>
    <w:rsid w:val="00823E18"/>
    <w:rsid w:val="00823F7B"/>
    <w:rsid w:val="00824157"/>
    <w:rsid w:val="00824955"/>
    <w:rsid w:val="00825BE0"/>
    <w:rsid w:val="00825FA3"/>
    <w:rsid w:val="00825FF0"/>
    <w:rsid w:val="00826814"/>
    <w:rsid w:val="00826C9D"/>
    <w:rsid w:val="008274C1"/>
    <w:rsid w:val="00830940"/>
    <w:rsid w:val="00830B21"/>
    <w:rsid w:val="008311F4"/>
    <w:rsid w:val="0083126A"/>
    <w:rsid w:val="008314CE"/>
    <w:rsid w:val="00831A9B"/>
    <w:rsid w:val="0083210A"/>
    <w:rsid w:val="00832517"/>
    <w:rsid w:val="0083272B"/>
    <w:rsid w:val="00832D10"/>
    <w:rsid w:val="00832DA2"/>
    <w:rsid w:val="00832DCC"/>
    <w:rsid w:val="008334DE"/>
    <w:rsid w:val="0083354C"/>
    <w:rsid w:val="0083364B"/>
    <w:rsid w:val="00833AB9"/>
    <w:rsid w:val="008349FC"/>
    <w:rsid w:val="00834AD6"/>
    <w:rsid w:val="00834AEB"/>
    <w:rsid w:val="00834B76"/>
    <w:rsid w:val="00834EDF"/>
    <w:rsid w:val="00835042"/>
    <w:rsid w:val="00836E54"/>
    <w:rsid w:val="00837ADB"/>
    <w:rsid w:val="00840C64"/>
    <w:rsid w:val="0084130A"/>
    <w:rsid w:val="008413F6"/>
    <w:rsid w:val="0084181E"/>
    <w:rsid w:val="00841D3A"/>
    <w:rsid w:val="008420F4"/>
    <w:rsid w:val="00842150"/>
    <w:rsid w:val="00842BCF"/>
    <w:rsid w:val="00844C05"/>
    <w:rsid w:val="00844DB5"/>
    <w:rsid w:val="00845006"/>
    <w:rsid w:val="00845C48"/>
    <w:rsid w:val="00845CD4"/>
    <w:rsid w:val="00845FA4"/>
    <w:rsid w:val="00846811"/>
    <w:rsid w:val="008471E1"/>
    <w:rsid w:val="008475AF"/>
    <w:rsid w:val="00847B3B"/>
    <w:rsid w:val="00847D70"/>
    <w:rsid w:val="00847F4D"/>
    <w:rsid w:val="008500B7"/>
    <w:rsid w:val="00850289"/>
    <w:rsid w:val="00850BB1"/>
    <w:rsid w:val="008513FC"/>
    <w:rsid w:val="008514D5"/>
    <w:rsid w:val="008514F1"/>
    <w:rsid w:val="00851B70"/>
    <w:rsid w:val="00851D3F"/>
    <w:rsid w:val="00852AC4"/>
    <w:rsid w:val="008531C3"/>
    <w:rsid w:val="008533B2"/>
    <w:rsid w:val="008539F6"/>
    <w:rsid w:val="00853C1F"/>
    <w:rsid w:val="008543CB"/>
    <w:rsid w:val="0085459E"/>
    <w:rsid w:val="00854A82"/>
    <w:rsid w:val="00854C23"/>
    <w:rsid w:val="00854D00"/>
    <w:rsid w:val="00854D92"/>
    <w:rsid w:val="00854EC4"/>
    <w:rsid w:val="00855039"/>
    <w:rsid w:val="00855074"/>
    <w:rsid w:val="008552F1"/>
    <w:rsid w:val="00855E06"/>
    <w:rsid w:val="00855E8F"/>
    <w:rsid w:val="0085645C"/>
    <w:rsid w:val="008570A6"/>
    <w:rsid w:val="008570F5"/>
    <w:rsid w:val="008572DE"/>
    <w:rsid w:val="00857478"/>
    <w:rsid w:val="00857715"/>
    <w:rsid w:val="00857B6A"/>
    <w:rsid w:val="00857FDD"/>
    <w:rsid w:val="008603CF"/>
    <w:rsid w:val="00860507"/>
    <w:rsid w:val="008607FF"/>
    <w:rsid w:val="00861637"/>
    <w:rsid w:val="00862C41"/>
    <w:rsid w:val="008633A7"/>
    <w:rsid w:val="00863B88"/>
    <w:rsid w:val="008643D0"/>
    <w:rsid w:val="00864B46"/>
    <w:rsid w:val="00864CCA"/>
    <w:rsid w:val="00864DB4"/>
    <w:rsid w:val="00864E7E"/>
    <w:rsid w:val="0086504A"/>
    <w:rsid w:val="00867199"/>
    <w:rsid w:val="0086747C"/>
    <w:rsid w:val="00867FFB"/>
    <w:rsid w:val="008707E5"/>
    <w:rsid w:val="0087080D"/>
    <w:rsid w:val="008709C9"/>
    <w:rsid w:val="00870CD2"/>
    <w:rsid w:val="00870F75"/>
    <w:rsid w:val="00871315"/>
    <w:rsid w:val="0087229B"/>
    <w:rsid w:val="00872463"/>
    <w:rsid w:val="008731B3"/>
    <w:rsid w:val="008737AC"/>
    <w:rsid w:val="00874055"/>
    <w:rsid w:val="008741D8"/>
    <w:rsid w:val="0087451D"/>
    <w:rsid w:val="00875104"/>
    <w:rsid w:val="00875168"/>
    <w:rsid w:val="008759CE"/>
    <w:rsid w:val="00875DCC"/>
    <w:rsid w:val="00876438"/>
    <w:rsid w:val="00876D5F"/>
    <w:rsid w:val="008773C5"/>
    <w:rsid w:val="00880BAE"/>
    <w:rsid w:val="00880DCC"/>
    <w:rsid w:val="00880FD5"/>
    <w:rsid w:val="00881BD6"/>
    <w:rsid w:val="00882135"/>
    <w:rsid w:val="00882723"/>
    <w:rsid w:val="00882AA2"/>
    <w:rsid w:val="0088353B"/>
    <w:rsid w:val="008836CF"/>
    <w:rsid w:val="008840DE"/>
    <w:rsid w:val="00884B07"/>
    <w:rsid w:val="00885085"/>
    <w:rsid w:val="00885171"/>
    <w:rsid w:val="00885464"/>
    <w:rsid w:val="00886007"/>
    <w:rsid w:val="008862CE"/>
    <w:rsid w:val="008863AF"/>
    <w:rsid w:val="00886DCC"/>
    <w:rsid w:val="0088789E"/>
    <w:rsid w:val="008878E1"/>
    <w:rsid w:val="00887D1E"/>
    <w:rsid w:val="00887D6B"/>
    <w:rsid w:val="008901DD"/>
    <w:rsid w:val="0089171E"/>
    <w:rsid w:val="00891D34"/>
    <w:rsid w:val="008922CE"/>
    <w:rsid w:val="008925AF"/>
    <w:rsid w:val="00892709"/>
    <w:rsid w:val="00892ACC"/>
    <w:rsid w:val="008938F3"/>
    <w:rsid w:val="00894AFD"/>
    <w:rsid w:val="008953E2"/>
    <w:rsid w:val="008959FE"/>
    <w:rsid w:val="00896198"/>
    <w:rsid w:val="00896620"/>
    <w:rsid w:val="00896FEA"/>
    <w:rsid w:val="0089737D"/>
    <w:rsid w:val="00897389"/>
    <w:rsid w:val="0089742B"/>
    <w:rsid w:val="00897926"/>
    <w:rsid w:val="008A0B0F"/>
    <w:rsid w:val="008A0DD1"/>
    <w:rsid w:val="008A1399"/>
    <w:rsid w:val="008A1515"/>
    <w:rsid w:val="008A1797"/>
    <w:rsid w:val="008A1B3D"/>
    <w:rsid w:val="008A1ECB"/>
    <w:rsid w:val="008A1F5E"/>
    <w:rsid w:val="008A217D"/>
    <w:rsid w:val="008A2ABF"/>
    <w:rsid w:val="008A3033"/>
    <w:rsid w:val="008A39A0"/>
    <w:rsid w:val="008A3D3E"/>
    <w:rsid w:val="008A42D1"/>
    <w:rsid w:val="008A47F1"/>
    <w:rsid w:val="008A4DEE"/>
    <w:rsid w:val="008A5A11"/>
    <w:rsid w:val="008A6228"/>
    <w:rsid w:val="008A684B"/>
    <w:rsid w:val="008A7ABB"/>
    <w:rsid w:val="008A7D95"/>
    <w:rsid w:val="008B0123"/>
    <w:rsid w:val="008B0272"/>
    <w:rsid w:val="008B0FB7"/>
    <w:rsid w:val="008B1037"/>
    <w:rsid w:val="008B1B7A"/>
    <w:rsid w:val="008B324C"/>
    <w:rsid w:val="008B356A"/>
    <w:rsid w:val="008B4718"/>
    <w:rsid w:val="008B4744"/>
    <w:rsid w:val="008B4B3E"/>
    <w:rsid w:val="008B5F3A"/>
    <w:rsid w:val="008B6094"/>
    <w:rsid w:val="008B614D"/>
    <w:rsid w:val="008B65B9"/>
    <w:rsid w:val="008B6BB9"/>
    <w:rsid w:val="008B746F"/>
    <w:rsid w:val="008B7DDD"/>
    <w:rsid w:val="008B7E26"/>
    <w:rsid w:val="008C08C4"/>
    <w:rsid w:val="008C0DC9"/>
    <w:rsid w:val="008C2068"/>
    <w:rsid w:val="008C209E"/>
    <w:rsid w:val="008C28E5"/>
    <w:rsid w:val="008C3684"/>
    <w:rsid w:val="008C3D37"/>
    <w:rsid w:val="008C43F6"/>
    <w:rsid w:val="008C46D0"/>
    <w:rsid w:val="008C48F3"/>
    <w:rsid w:val="008C49CA"/>
    <w:rsid w:val="008C4B24"/>
    <w:rsid w:val="008C4BB7"/>
    <w:rsid w:val="008C4F2C"/>
    <w:rsid w:val="008C6432"/>
    <w:rsid w:val="008C6AB0"/>
    <w:rsid w:val="008C6EE3"/>
    <w:rsid w:val="008C76BC"/>
    <w:rsid w:val="008C7DE8"/>
    <w:rsid w:val="008C7E7C"/>
    <w:rsid w:val="008D05C8"/>
    <w:rsid w:val="008D0672"/>
    <w:rsid w:val="008D13E7"/>
    <w:rsid w:val="008D1AF7"/>
    <w:rsid w:val="008D2A89"/>
    <w:rsid w:val="008D2E2A"/>
    <w:rsid w:val="008D3473"/>
    <w:rsid w:val="008D34CC"/>
    <w:rsid w:val="008D3A00"/>
    <w:rsid w:val="008D3A6D"/>
    <w:rsid w:val="008D3BE5"/>
    <w:rsid w:val="008D3E0C"/>
    <w:rsid w:val="008D42E7"/>
    <w:rsid w:val="008D468A"/>
    <w:rsid w:val="008D4780"/>
    <w:rsid w:val="008D48BF"/>
    <w:rsid w:val="008D48C2"/>
    <w:rsid w:val="008D4F9D"/>
    <w:rsid w:val="008D529F"/>
    <w:rsid w:val="008D55DC"/>
    <w:rsid w:val="008D56CB"/>
    <w:rsid w:val="008D5736"/>
    <w:rsid w:val="008D5B09"/>
    <w:rsid w:val="008D5E40"/>
    <w:rsid w:val="008D6317"/>
    <w:rsid w:val="008D6F01"/>
    <w:rsid w:val="008D7036"/>
    <w:rsid w:val="008D7C7A"/>
    <w:rsid w:val="008D7FFA"/>
    <w:rsid w:val="008E00A3"/>
    <w:rsid w:val="008E0B10"/>
    <w:rsid w:val="008E199C"/>
    <w:rsid w:val="008E1F4A"/>
    <w:rsid w:val="008E2DD6"/>
    <w:rsid w:val="008E3066"/>
    <w:rsid w:val="008E3C5A"/>
    <w:rsid w:val="008E4A3D"/>
    <w:rsid w:val="008E4D7A"/>
    <w:rsid w:val="008E5FB6"/>
    <w:rsid w:val="008E6C04"/>
    <w:rsid w:val="008E735A"/>
    <w:rsid w:val="008E7925"/>
    <w:rsid w:val="008F01B5"/>
    <w:rsid w:val="008F0BDD"/>
    <w:rsid w:val="008F0DFB"/>
    <w:rsid w:val="008F0E5D"/>
    <w:rsid w:val="008F1556"/>
    <w:rsid w:val="008F1901"/>
    <w:rsid w:val="008F1D90"/>
    <w:rsid w:val="008F2821"/>
    <w:rsid w:val="008F36FA"/>
    <w:rsid w:val="008F3705"/>
    <w:rsid w:val="008F3AFB"/>
    <w:rsid w:val="008F3E7E"/>
    <w:rsid w:val="008F40CC"/>
    <w:rsid w:val="008F4276"/>
    <w:rsid w:val="008F4975"/>
    <w:rsid w:val="008F53A0"/>
    <w:rsid w:val="008F60C9"/>
    <w:rsid w:val="008F6D7C"/>
    <w:rsid w:val="008F74A0"/>
    <w:rsid w:val="008F7968"/>
    <w:rsid w:val="00900A2E"/>
    <w:rsid w:val="00900B1D"/>
    <w:rsid w:val="00900B7E"/>
    <w:rsid w:val="0090121F"/>
    <w:rsid w:val="0090216B"/>
    <w:rsid w:val="009021CD"/>
    <w:rsid w:val="00902BDD"/>
    <w:rsid w:val="00902C02"/>
    <w:rsid w:val="00902F85"/>
    <w:rsid w:val="00903395"/>
    <w:rsid w:val="00903C20"/>
    <w:rsid w:val="009040B0"/>
    <w:rsid w:val="00904596"/>
    <w:rsid w:val="00904634"/>
    <w:rsid w:val="009046C4"/>
    <w:rsid w:val="00904E60"/>
    <w:rsid w:val="009053CD"/>
    <w:rsid w:val="00905645"/>
    <w:rsid w:val="0090566B"/>
    <w:rsid w:val="00905E0F"/>
    <w:rsid w:val="00905EE2"/>
    <w:rsid w:val="009060A4"/>
    <w:rsid w:val="009060D3"/>
    <w:rsid w:val="0090643A"/>
    <w:rsid w:val="00906526"/>
    <w:rsid w:val="009069D8"/>
    <w:rsid w:val="009071E1"/>
    <w:rsid w:val="0090749A"/>
    <w:rsid w:val="00907991"/>
    <w:rsid w:val="00910156"/>
    <w:rsid w:val="009104DD"/>
    <w:rsid w:val="0091081E"/>
    <w:rsid w:val="00910B43"/>
    <w:rsid w:val="00911266"/>
    <w:rsid w:val="009112E8"/>
    <w:rsid w:val="0091159A"/>
    <w:rsid w:val="00912040"/>
    <w:rsid w:val="0091205D"/>
    <w:rsid w:val="009124BF"/>
    <w:rsid w:val="00912D74"/>
    <w:rsid w:val="00913A24"/>
    <w:rsid w:val="00913DE0"/>
    <w:rsid w:val="00914230"/>
    <w:rsid w:val="0091443D"/>
    <w:rsid w:val="0091498D"/>
    <w:rsid w:val="00914B74"/>
    <w:rsid w:val="00914EE8"/>
    <w:rsid w:val="0091575F"/>
    <w:rsid w:val="00915875"/>
    <w:rsid w:val="00915FE1"/>
    <w:rsid w:val="00916148"/>
    <w:rsid w:val="009164EF"/>
    <w:rsid w:val="009165AB"/>
    <w:rsid w:val="009165F0"/>
    <w:rsid w:val="00916908"/>
    <w:rsid w:val="00916A93"/>
    <w:rsid w:val="00916DB2"/>
    <w:rsid w:val="00917332"/>
    <w:rsid w:val="00917821"/>
    <w:rsid w:val="00920565"/>
    <w:rsid w:val="0092070A"/>
    <w:rsid w:val="00920FEA"/>
    <w:rsid w:val="009214E9"/>
    <w:rsid w:val="00921698"/>
    <w:rsid w:val="009218CF"/>
    <w:rsid w:val="00921BF7"/>
    <w:rsid w:val="00922742"/>
    <w:rsid w:val="00922BD6"/>
    <w:rsid w:val="00922EE2"/>
    <w:rsid w:val="00923384"/>
    <w:rsid w:val="00923AEF"/>
    <w:rsid w:val="00925280"/>
    <w:rsid w:val="00925330"/>
    <w:rsid w:val="00925AA7"/>
    <w:rsid w:val="00925BF8"/>
    <w:rsid w:val="00925D7F"/>
    <w:rsid w:val="00925E92"/>
    <w:rsid w:val="009262FA"/>
    <w:rsid w:val="009268C1"/>
    <w:rsid w:val="00926EB0"/>
    <w:rsid w:val="00927382"/>
    <w:rsid w:val="00927AEC"/>
    <w:rsid w:val="009308C3"/>
    <w:rsid w:val="00930B7F"/>
    <w:rsid w:val="00931617"/>
    <w:rsid w:val="00931D46"/>
    <w:rsid w:val="00932090"/>
    <w:rsid w:val="009328C9"/>
    <w:rsid w:val="00932A68"/>
    <w:rsid w:val="009331CB"/>
    <w:rsid w:val="00933C22"/>
    <w:rsid w:val="00933DB2"/>
    <w:rsid w:val="009343F0"/>
    <w:rsid w:val="009346D2"/>
    <w:rsid w:val="0093505A"/>
    <w:rsid w:val="0093525F"/>
    <w:rsid w:val="00935271"/>
    <w:rsid w:val="00935A04"/>
    <w:rsid w:val="009361F4"/>
    <w:rsid w:val="0093640C"/>
    <w:rsid w:val="00936559"/>
    <w:rsid w:val="00936E1A"/>
    <w:rsid w:val="00936E31"/>
    <w:rsid w:val="0093721D"/>
    <w:rsid w:val="00937663"/>
    <w:rsid w:val="009406E9"/>
    <w:rsid w:val="00940BCB"/>
    <w:rsid w:val="00940EC5"/>
    <w:rsid w:val="00941032"/>
    <w:rsid w:val="00941579"/>
    <w:rsid w:val="00941654"/>
    <w:rsid w:val="009416A0"/>
    <w:rsid w:val="009426F3"/>
    <w:rsid w:val="0094295C"/>
    <w:rsid w:val="00942BAE"/>
    <w:rsid w:val="00944451"/>
    <w:rsid w:val="00944A95"/>
    <w:rsid w:val="00944CCC"/>
    <w:rsid w:val="00945B83"/>
    <w:rsid w:val="009460D4"/>
    <w:rsid w:val="009461A9"/>
    <w:rsid w:val="00946334"/>
    <w:rsid w:val="009467DE"/>
    <w:rsid w:val="00946D45"/>
    <w:rsid w:val="00946EE1"/>
    <w:rsid w:val="0094774F"/>
    <w:rsid w:val="00947EDD"/>
    <w:rsid w:val="00950A02"/>
    <w:rsid w:val="00950B81"/>
    <w:rsid w:val="0095173D"/>
    <w:rsid w:val="00951DB3"/>
    <w:rsid w:val="00951EEC"/>
    <w:rsid w:val="009520C8"/>
    <w:rsid w:val="009523D6"/>
    <w:rsid w:val="0095299A"/>
    <w:rsid w:val="009529B9"/>
    <w:rsid w:val="00952C1C"/>
    <w:rsid w:val="00953307"/>
    <w:rsid w:val="0095391C"/>
    <w:rsid w:val="00953D39"/>
    <w:rsid w:val="0095456D"/>
    <w:rsid w:val="009550B6"/>
    <w:rsid w:val="009550F9"/>
    <w:rsid w:val="0095528A"/>
    <w:rsid w:val="009553A4"/>
    <w:rsid w:val="00955887"/>
    <w:rsid w:val="0095594F"/>
    <w:rsid w:val="00955F77"/>
    <w:rsid w:val="00955FBF"/>
    <w:rsid w:val="0095611F"/>
    <w:rsid w:val="00956D3D"/>
    <w:rsid w:val="00956FEB"/>
    <w:rsid w:val="0095784C"/>
    <w:rsid w:val="009601E9"/>
    <w:rsid w:val="00960209"/>
    <w:rsid w:val="0096070F"/>
    <w:rsid w:val="00960CB4"/>
    <w:rsid w:val="00960F58"/>
    <w:rsid w:val="00961448"/>
    <w:rsid w:val="00961810"/>
    <w:rsid w:val="00961A30"/>
    <w:rsid w:val="00961B2C"/>
    <w:rsid w:val="00961DBC"/>
    <w:rsid w:val="00962027"/>
    <w:rsid w:val="0096207D"/>
    <w:rsid w:val="009624C4"/>
    <w:rsid w:val="00962D2F"/>
    <w:rsid w:val="00963567"/>
    <w:rsid w:val="00963775"/>
    <w:rsid w:val="00963838"/>
    <w:rsid w:val="00964297"/>
    <w:rsid w:val="009643E8"/>
    <w:rsid w:val="009655D4"/>
    <w:rsid w:val="00965A34"/>
    <w:rsid w:val="00966F70"/>
    <w:rsid w:val="00967FA0"/>
    <w:rsid w:val="00970480"/>
    <w:rsid w:val="0097092A"/>
    <w:rsid w:val="00970EE6"/>
    <w:rsid w:val="009711A4"/>
    <w:rsid w:val="0097120D"/>
    <w:rsid w:val="00971624"/>
    <w:rsid w:val="00971A80"/>
    <w:rsid w:val="00971B31"/>
    <w:rsid w:val="00972E6D"/>
    <w:rsid w:val="00973654"/>
    <w:rsid w:val="009738B8"/>
    <w:rsid w:val="00974602"/>
    <w:rsid w:val="009748EE"/>
    <w:rsid w:val="009749A4"/>
    <w:rsid w:val="00975235"/>
    <w:rsid w:val="009757AF"/>
    <w:rsid w:val="00976659"/>
    <w:rsid w:val="009766AA"/>
    <w:rsid w:val="0098044F"/>
    <w:rsid w:val="00980775"/>
    <w:rsid w:val="00980C93"/>
    <w:rsid w:val="0098194C"/>
    <w:rsid w:val="00981E06"/>
    <w:rsid w:val="009821DB"/>
    <w:rsid w:val="009826AA"/>
    <w:rsid w:val="00982AD1"/>
    <w:rsid w:val="00982C08"/>
    <w:rsid w:val="009832E6"/>
    <w:rsid w:val="00983545"/>
    <w:rsid w:val="0098380A"/>
    <w:rsid w:val="00983CF9"/>
    <w:rsid w:val="00983D3C"/>
    <w:rsid w:val="00983E89"/>
    <w:rsid w:val="00984147"/>
    <w:rsid w:val="009853A8"/>
    <w:rsid w:val="009853C0"/>
    <w:rsid w:val="00985A5A"/>
    <w:rsid w:val="00986748"/>
    <w:rsid w:val="0098697C"/>
    <w:rsid w:val="00986F47"/>
    <w:rsid w:val="009872BD"/>
    <w:rsid w:val="009873CB"/>
    <w:rsid w:val="009877E0"/>
    <w:rsid w:val="0098781A"/>
    <w:rsid w:val="00987EC2"/>
    <w:rsid w:val="00990237"/>
    <w:rsid w:val="00990AB6"/>
    <w:rsid w:val="0099142E"/>
    <w:rsid w:val="00991616"/>
    <w:rsid w:val="0099266E"/>
    <w:rsid w:val="00993238"/>
    <w:rsid w:val="009937F0"/>
    <w:rsid w:val="00993E00"/>
    <w:rsid w:val="0099405E"/>
    <w:rsid w:val="009949E9"/>
    <w:rsid w:val="00995DF1"/>
    <w:rsid w:val="0099691F"/>
    <w:rsid w:val="00997438"/>
    <w:rsid w:val="0099750E"/>
    <w:rsid w:val="00997CFB"/>
    <w:rsid w:val="009A0CDD"/>
    <w:rsid w:val="009A0D3D"/>
    <w:rsid w:val="009A16F7"/>
    <w:rsid w:val="009A1BDF"/>
    <w:rsid w:val="009A2845"/>
    <w:rsid w:val="009A2A47"/>
    <w:rsid w:val="009A3073"/>
    <w:rsid w:val="009A30B5"/>
    <w:rsid w:val="009A3473"/>
    <w:rsid w:val="009A368F"/>
    <w:rsid w:val="009A3A37"/>
    <w:rsid w:val="009A3B1B"/>
    <w:rsid w:val="009A3E2C"/>
    <w:rsid w:val="009A46D6"/>
    <w:rsid w:val="009A576F"/>
    <w:rsid w:val="009A65EF"/>
    <w:rsid w:val="009A691B"/>
    <w:rsid w:val="009A6F90"/>
    <w:rsid w:val="009A79EA"/>
    <w:rsid w:val="009A7B37"/>
    <w:rsid w:val="009A7B89"/>
    <w:rsid w:val="009B078D"/>
    <w:rsid w:val="009B0B3C"/>
    <w:rsid w:val="009B0F97"/>
    <w:rsid w:val="009B1A55"/>
    <w:rsid w:val="009B1B95"/>
    <w:rsid w:val="009B1CA4"/>
    <w:rsid w:val="009B2205"/>
    <w:rsid w:val="009B2606"/>
    <w:rsid w:val="009B28C2"/>
    <w:rsid w:val="009B2960"/>
    <w:rsid w:val="009B2EB4"/>
    <w:rsid w:val="009B3061"/>
    <w:rsid w:val="009B3082"/>
    <w:rsid w:val="009B3A8F"/>
    <w:rsid w:val="009B41B5"/>
    <w:rsid w:val="009B4326"/>
    <w:rsid w:val="009B444B"/>
    <w:rsid w:val="009B4C62"/>
    <w:rsid w:val="009B4C9B"/>
    <w:rsid w:val="009B4FE0"/>
    <w:rsid w:val="009B57E5"/>
    <w:rsid w:val="009B58F4"/>
    <w:rsid w:val="009B65A7"/>
    <w:rsid w:val="009B7494"/>
    <w:rsid w:val="009B7612"/>
    <w:rsid w:val="009B774B"/>
    <w:rsid w:val="009C0279"/>
    <w:rsid w:val="009C0DDB"/>
    <w:rsid w:val="009C0FDD"/>
    <w:rsid w:val="009C12FB"/>
    <w:rsid w:val="009C1358"/>
    <w:rsid w:val="009C1CD1"/>
    <w:rsid w:val="009C20D2"/>
    <w:rsid w:val="009C29B9"/>
    <w:rsid w:val="009C31F4"/>
    <w:rsid w:val="009C39CC"/>
    <w:rsid w:val="009C39D9"/>
    <w:rsid w:val="009C3B26"/>
    <w:rsid w:val="009C3C7E"/>
    <w:rsid w:val="009C3C9E"/>
    <w:rsid w:val="009C3E48"/>
    <w:rsid w:val="009C469C"/>
    <w:rsid w:val="009C48DC"/>
    <w:rsid w:val="009C50E4"/>
    <w:rsid w:val="009C5219"/>
    <w:rsid w:val="009C58A0"/>
    <w:rsid w:val="009C5A80"/>
    <w:rsid w:val="009C675D"/>
    <w:rsid w:val="009C6D4E"/>
    <w:rsid w:val="009C7481"/>
    <w:rsid w:val="009C7484"/>
    <w:rsid w:val="009C7544"/>
    <w:rsid w:val="009D016E"/>
    <w:rsid w:val="009D1CEB"/>
    <w:rsid w:val="009D1E82"/>
    <w:rsid w:val="009D296D"/>
    <w:rsid w:val="009D2F5C"/>
    <w:rsid w:val="009D30EA"/>
    <w:rsid w:val="009D3AA2"/>
    <w:rsid w:val="009D3AD5"/>
    <w:rsid w:val="009D4AAA"/>
    <w:rsid w:val="009D4E01"/>
    <w:rsid w:val="009D4EEF"/>
    <w:rsid w:val="009D4F9B"/>
    <w:rsid w:val="009D50FA"/>
    <w:rsid w:val="009D53B3"/>
    <w:rsid w:val="009D5799"/>
    <w:rsid w:val="009D57D3"/>
    <w:rsid w:val="009D582F"/>
    <w:rsid w:val="009D596D"/>
    <w:rsid w:val="009D5C6A"/>
    <w:rsid w:val="009D61AF"/>
    <w:rsid w:val="009D6BFE"/>
    <w:rsid w:val="009D6E05"/>
    <w:rsid w:val="009D728E"/>
    <w:rsid w:val="009D72B9"/>
    <w:rsid w:val="009D7FAD"/>
    <w:rsid w:val="009E0702"/>
    <w:rsid w:val="009E0B46"/>
    <w:rsid w:val="009E0D5B"/>
    <w:rsid w:val="009E1E6C"/>
    <w:rsid w:val="009E1FB6"/>
    <w:rsid w:val="009E4349"/>
    <w:rsid w:val="009E4448"/>
    <w:rsid w:val="009E471F"/>
    <w:rsid w:val="009E4CBF"/>
    <w:rsid w:val="009E4DA0"/>
    <w:rsid w:val="009E52F3"/>
    <w:rsid w:val="009E54DE"/>
    <w:rsid w:val="009E6CA7"/>
    <w:rsid w:val="009E6F08"/>
    <w:rsid w:val="009E7219"/>
    <w:rsid w:val="009E74DF"/>
    <w:rsid w:val="009E762F"/>
    <w:rsid w:val="009E7C17"/>
    <w:rsid w:val="009F0400"/>
    <w:rsid w:val="009F0580"/>
    <w:rsid w:val="009F192C"/>
    <w:rsid w:val="009F1A09"/>
    <w:rsid w:val="009F1F57"/>
    <w:rsid w:val="009F2569"/>
    <w:rsid w:val="009F351F"/>
    <w:rsid w:val="009F3CA2"/>
    <w:rsid w:val="009F3F1C"/>
    <w:rsid w:val="009F3F32"/>
    <w:rsid w:val="009F4295"/>
    <w:rsid w:val="009F4A5E"/>
    <w:rsid w:val="009F5042"/>
    <w:rsid w:val="009F569B"/>
    <w:rsid w:val="009F569E"/>
    <w:rsid w:val="009F603C"/>
    <w:rsid w:val="009F6AAF"/>
    <w:rsid w:val="009F705B"/>
    <w:rsid w:val="009F7119"/>
    <w:rsid w:val="00A003FE"/>
    <w:rsid w:val="00A008D9"/>
    <w:rsid w:val="00A00A8B"/>
    <w:rsid w:val="00A01CD4"/>
    <w:rsid w:val="00A01FE0"/>
    <w:rsid w:val="00A02661"/>
    <w:rsid w:val="00A02B34"/>
    <w:rsid w:val="00A02BAA"/>
    <w:rsid w:val="00A02BD2"/>
    <w:rsid w:val="00A02C8E"/>
    <w:rsid w:val="00A036C6"/>
    <w:rsid w:val="00A03EA3"/>
    <w:rsid w:val="00A0492E"/>
    <w:rsid w:val="00A04E0E"/>
    <w:rsid w:val="00A058EB"/>
    <w:rsid w:val="00A05F62"/>
    <w:rsid w:val="00A06484"/>
    <w:rsid w:val="00A06E00"/>
    <w:rsid w:val="00A06E41"/>
    <w:rsid w:val="00A06FD0"/>
    <w:rsid w:val="00A078B5"/>
    <w:rsid w:val="00A10001"/>
    <w:rsid w:val="00A10176"/>
    <w:rsid w:val="00A1045E"/>
    <w:rsid w:val="00A10529"/>
    <w:rsid w:val="00A10783"/>
    <w:rsid w:val="00A10876"/>
    <w:rsid w:val="00A10BFF"/>
    <w:rsid w:val="00A10F55"/>
    <w:rsid w:val="00A11C20"/>
    <w:rsid w:val="00A11E1F"/>
    <w:rsid w:val="00A12033"/>
    <w:rsid w:val="00A1310E"/>
    <w:rsid w:val="00A1405F"/>
    <w:rsid w:val="00A14B90"/>
    <w:rsid w:val="00A14CFE"/>
    <w:rsid w:val="00A14D74"/>
    <w:rsid w:val="00A14F8F"/>
    <w:rsid w:val="00A158E9"/>
    <w:rsid w:val="00A16612"/>
    <w:rsid w:val="00A16647"/>
    <w:rsid w:val="00A16F42"/>
    <w:rsid w:val="00A1749C"/>
    <w:rsid w:val="00A1774A"/>
    <w:rsid w:val="00A17920"/>
    <w:rsid w:val="00A2036B"/>
    <w:rsid w:val="00A206CE"/>
    <w:rsid w:val="00A21318"/>
    <w:rsid w:val="00A21C63"/>
    <w:rsid w:val="00A21C9D"/>
    <w:rsid w:val="00A2377A"/>
    <w:rsid w:val="00A241AD"/>
    <w:rsid w:val="00A24687"/>
    <w:rsid w:val="00A2491B"/>
    <w:rsid w:val="00A24B8B"/>
    <w:rsid w:val="00A24E1F"/>
    <w:rsid w:val="00A25B66"/>
    <w:rsid w:val="00A264EA"/>
    <w:rsid w:val="00A26515"/>
    <w:rsid w:val="00A26CEF"/>
    <w:rsid w:val="00A26D31"/>
    <w:rsid w:val="00A27121"/>
    <w:rsid w:val="00A278D6"/>
    <w:rsid w:val="00A27B97"/>
    <w:rsid w:val="00A27CB5"/>
    <w:rsid w:val="00A27CF2"/>
    <w:rsid w:val="00A30677"/>
    <w:rsid w:val="00A3081D"/>
    <w:rsid w:val="00A30BC3"/>
    <w:rsid w:val="00A31022"/>
    <w:rsid w:val="00A317C1"/>
    <w:rsid w:val="00A31FA4"/>
    <w:rsid w:val="00A32738"/>
    <w:rsid w:val="00A3417B"/>
    <w:rsid w:val="00A3475E"/>
    <w:rsid w:val="00A354BA"/>
    <w:rsid w:val="00A35AA6"/>
    <w:rsid w:val="00A36590"/>
    <w:rsid w:val="00A365FC"/>
    <w:rsid w:val="00A3663F"/>
    <w:rsid w:val="00A36838"/>
    <w:rsid w:val="00A369BB"/>
    <w:rsid w:val="00A36BF1"/>
    <w:rsid w:val="00A36E81"/>
    <w:rsid w:val="00A36F78"/>
    <w:rsid w:val="00A371C6"/>
    <w:rsid w:val="00A37570"/>
    <w:rsid w:val="00A41B52"/>
    <w:rsid w:val="00A41C75"/>
    <w:rsid w:val="00A4246D"/>
    <w:rsid w:val="00A427AA"/>
    <w:rsid w:val="00A4287F"/>
    <w:rsid w:val="00A42A92"/>
    <w:rsid w:val="00A42B77"/>
    <w:rsid w:val="00A42FCD"/>
    <w:rsid w:val="00A439C5"/>
    <w:rsid w:val="00A443FB"/>
    <w:rsid w:val="00A4441F"/>
    <w:rsid w:val="00A44D02"/>
    <w:rsid w:val="00A45136"/>
    <w:rsid w:val="00A45183"/>
    <w:rsid w:val="00A454B8"/>
    <w:rsid w:val="00A454F6"/>
    <w:rsid w:val="00A455E2"/>
    <w:rsid w:val="00A458DD"/>
    <w:rsid w:val="00A45C69"/>
    <w:rsid w:val="00A46192"/>
    <w:rsid w:val="00A463E0"/>
    <w:rsid w:val="00A46633"/>
    <w:rsid w:val="00A46BCD"/>
    <w:rsid w:val="00A46CC8"/>
    <w:rsid w:val="00A46F1E"/>
    <w:rsid w:val="00A47652"/>
    <w:rsid w:val="00A476DB"/>
    <w:rsid w:val="00A4774B"/>
    <w:rsid w:val="00A477FB"/>
    <w:rsid w:val="00A47C52"/>
    <w:rsid w:val="00A50665"/>
    <w:rsid w:val="00A50758"/>
    <w:rsid w:val="00A507CC"/>
    <w:rsid w:val="00A50A65"/>
    <w:rsid w:val="00A51ACB"/>
    <w:rsid w:val="00A51AE0"/>
    <w:rsid w:val="00A51D90"/>
    <w:rsid w:val="00A52120"/>
    <w:rsid w:val="00A521C6"/>
    <w:rsid w:val="00A52777"/>
    <w:rsid w:val="00A52A47"/>
    <w:rsid w:val="00A52CE6"/>
    <w:rsid w:val="00A52E17"/>
    <w:rsid w:val="00A53FB9"/>
    <w:rsid w:val="00A540AB"/>
    <w:rsid w:val="00A543BF"/>
    <w:rsid w:val="00A547C6"/>
    <w:rsid w:val="00A54960"/>
    <w:rsid w:val="00A55278"/>
    <w:rsid w:val="00A5561E"/>
    <w:rsid w:val="00A55FC4"/>
    <w:rsid w:val="00A57698"/>
    <w:rsid w:val="00A57700"/>
    <w:rsid w:val="00A579C5"/>
    <w:rsid w:val="00A604A9"/>
    <w:rsid w:val="00A60AFE"/>
    <w:rsid w:val="00A60E65"/>
    <w:rsid w:val="00A60F55"/>
    <w:rsid w:val="00A6117B"/>
    <w:rsid w:val="00A6229D"/>
    <w:rsid w:val="00A62565"/>
    <w:rsid w:val="00A6283C"/>
    <w:rsid w:val="00A63095"/>
    <w:rsid w:val="00A653E6"/>
    <w:rsid w:val="00A655E1"/>
    <w:rsid w:val="00A65AA3"/>
    <w:rsid w:val="00A66396"/>
    <w:rsid w:val="00A66845"/>
    <w:rsid w:val="00A66A69"/>
    <w:rsid w:val="00A671D0"/>
    <w:rsid w:val="00A67279"/>
    <w:rsid w:val="00A67772"/>
    <w:rsid w:val="00A706CD"/>
    <w:rsid w:val="00A70B49"/>
    <w:rsid w:val="00A7174E"/>
    <w:rsid w:val="00A717D8"/>
    <w:rsid w:val="00A718C7"/>
    <w:rsid w:val="00A728B1"/>
    <w:rsid w:val="00A730C4"/>
    <w:rsid w:val="00A73204"/>
    <w:rsid w:val="00A73DB3"/>
    <w:rsid w:val="00A7422D"/>
    <w:rsid w:val="00A746A5"/>
    <w:rsid w:val="00A746AB"/>
    <w:rsid w:val="00A74BDC"/>
    <w:rsid w:val="00A74CD0"/>
    <w:rsid w:val="00A74CE0"/>
    <w:rsid w:val="00A75019"/>
    <w:rsid w:val="00A75507"/>
    <w:rsid w:val="00A7666A"/>
    <w:rsid w:val="00A766F4"/>
    <w:rsid w:val="00A77994"/>
    <w:rsid w:val="00A77FD0"/>
    <w:rsid w:val="00A80235"/>
    <w:rsid w:val="00A80850"/>
    <w:rsid w:val="00A808EC"/>
    <w:rsid w:val="00A80A2D"/>
    <w:rsid w:val="00A81469"/>
    <w:rsid w:val="00A81518"/>
    <w:rsid w:val="00A819B1"/>
    <w:rsid w:val="00A81B15"/>
    <w:rsid w:val="00A81CEC"/>
    <w:rsid w:val="00A82340"/>
    <w:rsid w:val="00A82832"/>
    <w:rsid w:val="00A82DB4"/>
    <w:rsid w:val="00A836A8"/>
    <w:rsid w:val="00A83AD5"/>
    <w:rsid w:val="00A841C1"/>
    <w:rsid w:val="00A84C34"/>
    <w:rsid w:val="00A84EB3"/>
    <w:rsid w:val="00A851A1"/>
    <w:rsid w:val="00A8539E"/>
    <w:rsid w:val="00A85979"/>
    <w:rsid w:val="00A85B51"/>
    <w:rsid w:val="00A85E4F"/>
    <w:rsid w:val="00A860DD"/>
    <w:rsid w:val="00A863A1"/>
    <w:rsid w:val="00A8648C"/>
    <w:rsid w:val="00A864C9"/>
    <w:rsid w:val="00A8698C"/>
    <w:rsid w:val="00A90FD7"/>
    <w:rsid w:val="00A9107D"/>
    <w:rsid w:val="00A912AD"/>
    <w:rsid w:val="00A9145C"/>
    <w:rsid w:val="00A92117"/>
    <w:rsid w:val="00A92CE6"/>
    <w:rsid w:val="00A92E09"/>
    <w:rsid w:val="00A93128"/>
    <w:rsid w:val="00A93668"/>
    <w:rsid w:val="00A93DC1"/>
    <w:rsid w:val="00A94BE4"/>
    <w:rsid w:val="00A94EC1"/>
    <w:rsid w:val="00A94F3A"/>
    <w:rsid w:val="00A9500F"/>
    <w:rsid w:val="00A95328"/>
    <w:rsid w:val="00A95448"/>
    <w:rsid w:val="00A95961"/>
    <w:rsid w:val="00A95EBF"/>
    <w:rsid w:val="00A95FB3"/>
    <w:rsid w:val="00A9607D"/>
    <w:rsid w:val="00A9699B"/>
    <w:rsid w:val="00A96AA4"/>
    <w:rsid w:val="00A96E9D"/>
    <w:rsid w:val="00A97569"/>
    <w:rsid w:val="00A97624"/>
    <w:rsid w:val="00A977BC"/>
    <w:rsid w:val="00AA01E4"/>
    <w:rsid w:val="00AA0279"/>
    <w:rsid w:val="00AA0F7A"/>
    <w:rsid w:val="00AA11A8"/>
    <w:rsid w:val="00AA19E7"/>
    <w:rsid w:val="00AA1DF5"/>
    <w:rsid w:val="00AA2095"/>
    <w:rsid w:val="00AA2A5E"/>
    <w:rsid w:val="00AA2B8C"/>
    <w:rsid w:val="00AA32E4"/>
    <w:rsid w:val="00AA3C44"/>
    <w:rsid w:val="00AA3C4A"/>
    <w:rsid w:val="00AA45BE"/>
    <w:rsid w:val="00AA4AA3"/>
    <w:rsid w:val="00AA4E90"/>
    <w:rsid w:val="00AA5FD3"/>
    <w:rsid w:val="00AA62C2"/>
    <w:rsid w:val="00AA6ED2"/>
    <w:rsid w:val="00AA797C"/>
    <w:rsid w:val="00AB0987"/>
    <w:rsid w:val="00AB23C7"/>
    <w:rsid w:val="00AB2AE8"/>
    <w:rsid w:val="00AB377C"/>
    <w:rsid w:val="00AB37E2"/>
    <w:rsid w:val="00AB463D"/>
    <w:rsid w:val="00AB4A6C"/>
    <w:rsid w:val="00AB4C19"/>
    <w:rsid w:val="00AB4C57"/>
    <w:rsid w:val="00AB5232"/>
    <w:rsid w:val="00AB5934"/>
    <w:rsid w:val="00AB6935"/>
    <w:rsid w:val="00AB6B96"/>
    <w:rsid w:val="00AB6E97"/>
    <w:rsid w:val="00AB6F9D"/>
    <w:rsid w:val="00AB78E8"/>
    <w:rsid w:val="00AB79A3"/>
    <w:rsid w:val="00AB7EBC"/>
    <w:rsid w:val="00AC069F"/>
    <w:rsid w:val="00AC0DE3"/>
    <w:rsid w:val="00AC16A4"/>
    <w:rsid w:val="00AC1F13"/>
    <w:rsid w:val="00AC2C1D"/>
    <w:rsid w:val="00AC32C2"/>
    <w:rsid w:val="00AC3936"/>
    <w:rsid w:val="00AC45F5"/>
    <w:rsid w:val="00AC50DF"/>
    <w:rsid w:val="00AC58D8"/>
    <w:rsid w:val="00AC5B09"/>
    <w:rsid w:val="00AC5E53"/>
    <w:rsid w:val="00AC5FCD"/>
    <w:rsid w:val="00AC6BB8"/>
    <w:rsid w:val="00AC6EC9"/>
    <w:rsid w:val="00AC764C"/>
    <w:rsid w:val="00AC7782"/>
    <w:rsid w:val="00AD0804"/>
    <w:rsid w:val="00AD1231"/>
    <w:rsid w:val="00AD14B4"/>
    <w:rsid w:val="00AD1ACD"/>
    <w:rsid w:val="00AD216F"/>
    <w:rsid w:val="00AD295B"/>
    <w:rsid w:val="00AD2AF9"/>
    <w:rsid w:val="00AD2BF3"/>
    <w:rsid w:val="00AD3BF5"/>
    <w:rsid w:val="00AD410E"/>
    <w:rsid w:val="00AD4270"/>
    <w:rsid w:val="00AD5233"/>
    <w:rsid w:val="00AD5402"/>
    <w:rsid w:val="00AD567A"/>
    <w:rsid w:val="00AD5E55"/>
    <w:rsid w:val="00AD6064"/>
    <w:rsid w:val="00AD648A"/>
    <w:rsid w:val="00AD684F"/>
    <w:rsid w:val="00AD6BDF"/>
    <w:rsid w:val="00AD7047"/>
    <w:rsid w:val="00AD7BBF"/>
    <w:rsid w:val="00AE0FC4"/>
    <w:rsid w:val="00AE208F"/>
    <w:rsid w:val="00AE246F"/>
    <w:rsid w:val="00AE247E"/>
    <w:rsid w:val="00AE292E"/>
    <w:rsid w:val="00AE2C39"/>
    <w:rsid w:val="00AE3222"/>
    <w:rsid w:val="00AE3DF1"/>
    <w:rsid w:val="00AE4296"/>
    <w:rsid w:val="00AE4325"/>
    <w:rsid w:val="00AE47D0"/>
    <w:rsid w:val="00AE504E"/>
    <w:rsid w:val="00AE539E"/>
    <w:rsid w:val="00AE53ED"/>
    <w:rsid w:val="00AE5453"/>
    <w:rsid w:val="00AE65FF"/>
    <w:rsid w:val="00AE69F2"/>
    <w:rsid w:val="00AE7369"/>
    <w:rsid w:val="00AE73A8"/>
    <w:rsid w:val="00AE74A6"/>
    <w:rsid w:val="00AE79D2"/>
    <w:rsid w:val="00AE7FD3"/>
    <w:rsid w:val="00AF01FE"/>
    <w:rsid w:val="00AF02D4"/>
    <w:rsid w:val="00AF0C75"/>
    <w:rsid w:val="00AF0D9D"/>
    <w:rsid w:val="00AF188B"/>
    <w:rsid w:val="00AF2114"/>
    <w:rsid w:val="00AF2284"/>
    <w:rsid w:val="00AF2611"/>
    <w:rsid w:val="00AF2FBF"/>
    <w:rsid w:val="00AF3907"/>
    <w:rsid w:val="00AF3B9A"/>
    <w:rsid w:val="00AF3CF9"/>
    <w:rsid w:val="00AF41C7"/>
    <w:rsid w:val="00AF531F"/>
    <w:rsid w:val="00AF5461"/>
    <w:rsid w:val="00AF601C"/>
    <w:rsid w:val="00AF612D"/>
    <w:rsid w:val="00AF641E"/>
    <w:rsid w:val="00AF663A"/>
    <w:rsid w:val="00AF665F"/>
    <w:rsid w:val="00AF6B3E"/>
    <w:rsid w:val="00AF6FF0"/>
    <w:rsid w:val="00AF7983"/>
    <w:rsid w:val="00B00BE1"/>
    <w:rsid w:val="00B012D4"/>
    <w:rsid w:val="00B014DA"/>
    <w:rsid w:val="00B01597"/>
    <w:rsid w:val="00B01FE9"/>
    <w:rsid w:val="00B022DD"/>
    <w:rsid w:val="00B026B7"/>
    <w:rsid w:val="00B02D91"/>
    <w:rsid w:val="00B03FCE"/>
    <w:rsid w:val="00B0415A"/>
    <w:rsid w:val="00B04620"/>
    <w:rsid w:val="00B046AF"/>
    <w:rsid w:val="00B04CF5"/>
    <w:rsid w:val="00B05EE2"/>
    <w:rsid w:val="00B06678"/>
    <w:rsid w:val="00B0691D"/>
    <w:rsid w:val="00B07859"/>
    <w:rsid w:val="00B101F9"/>
    <w:rsid w:val="00B1029B"/>
    <w:rsid w:val="00B105D7"/>
    <w:rsid w:val="00B10621"/>
    <w:rsid w:val="00B10CBA"/>
    <w:rsid w:val="00B10D48"/>
    <w:rsid w:val="00B1109B"/>
    <w:rsid w:val="00B111A3"/>
    <w:rsid w:val="00B11910"/>
    <w:rsid w:val="00B1245E"/>
    <w:rsid w:val="00B1308C"/>
    <w:rsid w:val="00B13389"/>
    <w:rsid w:val="00B1338E"/>
    <w:rsid w:val="00B13769"/>
    <w:rsid w:val="00B13D10"/>
    <w:rsid w:val="00B1440D"/>
    <w:rsid w:val="00B149C9"/>
    <w:rsid w:val="00B154FE"/>
    <w:rsid w:val="00B16125"/>
    <w:rsid w:val="00B2007B"/>
    <w:rsid w:val="00B202FF"/>
    <w:rsid w:val="00B2068C"/>
    <w:rsid w:val="00B209C0"/>
    <w:rsid w:val="00B20A6B"/>
    <w:rsid w:val="00B2147D"/>
    <w:rsid w:val="00B214B3"/>
    <w:rsid w:val="00B21A8D"/>
    <w:rsid w:val="00B21D1D"/>
    <w:rsid w:val="00B227E1"/>
    <w:rsid w:val="00B22B61"/>
    <w:rsid w:val="00B23141"/>
    <w:rsid w:val="00B2398E"/>
    <w:rsid w:val="00B243C8"/>
    <w:rsid w:val="00B2551E"/>
    <w:rsid w:val="00B25F09"/>
    <w:rsid w:val="00B260C2"/>
    <w:rsid w:val="00B2674A"/>
    <w:rsid w:val="00B27C8B"/>
    <w:rsid w:val="00B3007D"/>
    <w:rsid w:val="00B3209F"/>
    <w:rsid w:val="00B32479"/>
    <w:rsid w:val="00B32517"/>
    <w:rsid w:val="00B33029"/>
    <w:rsid w:val="00B33164"/>
    <w:rsid w:val="00B333C3"/>
    <w:rsid w:val="00B33611"/>
    <w:rsid w:val="00B33C7D"/>
    <w:rsid w:val="00B349AB"/>
    <w:rsid w:val="00B34B00"/>
    <w:rsid w:val="00B350AF"/>
    <w:rsid w:val="00B35B29"/>
    <w:rsid w:val="00B362BF"/>
    <w:rsid w:val="00B36360"/>
    <w:rsid w:val="00B366DA"/>
    <w:rsid w:val="00B369A8"/>
    <w:rsid w:val="00B36E32"/>
    <w:rsid w:val="00B37383"/>
    <w:rsid w:val="00B3755C"/>
    <w:rsid w:val="00B37B7A"/>
    <w:rsid w:val="00B37C89"/>
    <w:rsid w:val="00B404CB"/>
    <w:rsid w:val="00B404EA"/>
    <w:rsid w:val="00B4084E"/>
    <w:rsid w:val="00B408A3"/>
    <w:rsid w:val="00B413A9"/>
    <w:rsid w:val="00B4152F"/>
    <w:rsid w:val="00B41847"/>
    <w:rsid w:val="00B42459"/>
    <w:rsid w:val="00B425E9"/>
    <w:rsid w:val="00B42D00"/>
    <w:rsid w:val="00B4345A"/>
    <w:rsid w:val="00B43814"/>
    <w:rsid w:val="00B43EF8"/>
    <w:rsid w:val="00B44061"/>
    <w:rsid w:val="00B440F3"/>
    <w:rsid w:val="00B44C78"/>
    <w:rsid w:val="00B44F55"/>
    <w:rsid w:val="00B45488"/>
    <w:rsid w:val="00B4548B"/>
    <w:rsid w:val="00B45791"/>
    <w:rsid w:val="00B4612C"/>
    <w:rsid w:val="00B46B60"/>
    <w:rsid w:val="00B46CEB"/>
    <w:rsid w:val="00B5019B"/>
    <w:rsid w:val="00B503AC"/>
    <w:rsid w:val="00B5081B"/>
    <w:rsid w:val="00B509E0"/>
    <w:rsid w:val="00B50A72"/>
    <w:rsid w:val="00B51799"/>
    <w:rsid w:val="00B51ADF"/>
    <w:rsid w:val="00B526C7"/>
    <w:rsid w:val="00B52766"/>
    <w:rsid w:val="00B52E67"/>
    <w:rsid w:val="00B540E1"/>
    <w:rsid w:val="00B54205"/>
    <w:rsid w:val="00B54D85"/>
    <w:rsid w:val="00B562C2"/>
    <w:rsid w:val="00B5745E"/>
    <w:rsid w:val="00B608E7"/>
    <w:rsid w:val="00B60D73"/>
    <w:rsid w:val="00B613D9"/>
    <w:rsid w:val="00B61916"/>
    <w:rsid w:val="00B62B6A"/>
    <w:rsid w:val="00B632C8"/>
    <w:rsid w:val="00B63463"/>
    <w:rsid w:val="00B639AA"/>
    <w:rsid w:val="00B63C1B"/>
    <w:rsid w:val="00B6405B"/>
    <w:rsid w:val="00B64C80"/>
    <w:rsid w:val="00B6549D"/>
    <w:rsid w:val="00B660A5"/>
    <w:rsid w:val="00B6615F"/>
    <w:rsid w:val="00B66AEB"/>
    <w:rsid w:val="00B66E90"/>
    <w:rsid w:val="00B67421"/>
    <w:rsid w:val="00B674D6"/>
    <w:rsid w:val="00B678BA"/>
    <w:rsid w:val="00B67B92"/>
    <w:rsid w:val="00B67C9B"/>
    <w:rsid w:val="00B67ED0"/>
    <w:rsid w:val="00B70D08"/>
    <w:rsid w:val="00B7160E"/>
    <w:rsid w:val="00B717E9"/>
    <w:rsid w:val="00B71CB3"/>
    <w:rsid w:val="00B7202E"/>
    <w:rsid w:val="00B72DE0"/>
    <w:rsid w:val="00B72E3B"/>
    <w:rsid w:val="00B72F41"/>
    <w:rsid w:val="00B73254"/>
    <w:rsid w:val="00B73393"/>
    <w:rsid w:val="00B73523"/>
    <w:rsid w:val="00B745C0"/>
    <w:rsid w:val="00B747C0"/>
    <w:rsid w:val="00B749E3"/>
    <w:rsid w:val="00B74A55"/>
    <w:rsid w:val="00B74BA4"/>
    <w:rsid w:val="00B75FDD"/>
    <w:rsid w:val="00B760C7"/>
    <w:rsid w:val="00B761C0"/>
    <w:rsid w:val="00B763D6"/>
    <w:rsid w:val="00B765DC"/>
    <w:rsid w:val="00B76AAF"/>
    <w:rsid w:val="00B76C35"/>
    <w:rsid w:val="00B76C56"/>
    <w:rsid w:val="00B7721A"/>
    <w:rsid w:val="00B7773F"/>
    <w:rsid w:val="00B800F8"/>
    <w:rsid w:val="00B8037F"/>
    <w:rsid w:val="00B803D2"/>
    <w:rsid w:val="00B80815"/>
    <w:rsid w:val="00B80AB3"/>
    <w:rsid w:val="00B80E1F"/>
    <w:rsid w:val="00B80FCF"/>
    <w:rsid w:val="00B81532"/>
    <w:rsid w:val="00B81710"/>
    <w:rsid w:val="00B8183F"/>
    <w:rsid w:val="00B819EC"/>
    <w:rsid w:val="00B81BB0"/>
    <w:rsid w:val="00B81EB9"/>
    <w:rsid w:val="00B82763"/>
    <w:rsid w:val="00B827D1"/>
    <w:rsid w:val="00B82C70"/>
    <w:rsid w:val="00B83B30"/>
    <w:rsid w:val="00B840F7"/>
    <w:rsid w:val="00B84E7D"/>
    <w:rsid w:val="00B85767"/>
    <w:rsid w:val="00B85D94"/>
    <w:rsid w:val="00B85D9A"/>
    <w:rsid w:val="00B86F74"/>
    <w:rsid w:val="00B8778E"/>
    <w:rsid w:val="00B879B9"/>
    <w:rsid w:val="00B9000C"/>
    <w:rsid w:val="00B90269"/>
    <w:rsid w:val="00B9039B"/>
    <w:rsid w:val="00B909D5"/>
    <w:rsid w:val="00B91014"/>
    <w:rsid w:val="00B916D0"/>
    <w:rsid w:val="00B917D6"/>
    <w:rsid w:val="00B91B19"/>
    <w:rsid w:val="00B92127"/>
    <w:rsid w:val="00B925BD"/>
    <w:rsid w:val="00B927CF"/>
    <w:rsid w:val="00B933AB"/>
    <w:rsid w:val="00B936C9"/>
    <w:rsid w:val="00B938D1"/>
    <w:rsid w:val="00B93B53"/>
    <w:rsid w:val="00B94348"/>
    <w:rsid w:val="00B945E4"/>
    <w:rsid w:val="00B94D5C"/>
    <w:rsid w:val="00B950D4"/>
    <w:rsid w:val="00B95B3B"/>
    <w:rsid w:val="00B9647B"/>
    <w:rsid w:val="00B968BD"/>
    <w:rsid w:val="00B969E0"/>
    <w:rsid w:val="00B975DD"/>
    <w:rsid w:val="00B97875"/>
    <w:rsid w:val="00B97C37"/>
    <w:rsid w:val="00BA0AD4"/>
    <w:rsid w:val="00BA215B"/>
    <w:rsid w:val="00BA2903"/>
    <w:rsid w:val="00BA2995"/>
    <w:rsid w:val="00BA2B2B"/>
    <w:rsid w:val="00BA2E54"/>
    <w:rsid w:val="00BA2EE7"/>
    <w:rsid w:val="00BA4109"/>
    <w:rsid w:val="00BA43C4"/>
    <w:rsid w:val="00BA4E47"/>
    <w:rsid w:val="00BA4EC1"/>
    <w:rsid w:val="00BA57D7"/>
    <w:rsid w:val="00BA58F0"/>
    <w:rsid w:val="00BA59B7"/>
    <w:rsid w:val="00BA5C9F"/>
    <w:rsid w:val="00BA5FC9"/>
    <w:rsid w:val="00BA664D"/>
    <w:rsid w:val="00BA6809"/>
    <w:rsid w:val="00BA6DA7"/>
    <w:rsid w:val="00BA6DB1"/>
    <w:rsid w:val="00BA6F14"/>
    <w:rsid w:val="00BA7221"/>
    <w:rsid w:val="00BA776C"/>
    <w:rsid w:val="00BA77E7"/>
    <w:rsid w:val="00BB0264"/>
    <w:rsid w:val="00BB06B2"/>
    <w:rsid w:val="00BB0800"/>
    <w:rsid w:val="00BB0CC4"/>
    <w:rsid w:val="00BB0D43"/>
    <w:rsid w:val="00BB0FA2"/>
    <w:rsid w:val="00BB1308"/>
    <w:rsid w:val="00BB15B6"/>
    <w:rsid w:val="00BB162E"/>
    <w:rsid w:val="00BB17F9"/>
    <w:rsid w:val="00BB1D8D"/>
    <w:rsid w:val="00BB3862"/>
    <w:rsid w:val="00BB3EBC"/>
    <w:rsid w:val="00BB40FA"/>
    <w:rsid w:val="00BB50A5"/>
    <w:rsid w:val="00BB5132"/>
    <w:rsid w:val="00BB5182"/>
    <w:rsid w:val="00BB6062"/>
    <w:rsid w:val="00BB6A3D"/>
    <w:rsid w:val="00BB6B40"/>
    <w:rsid w:val="00BB743F"/>
    <w:rsid w:val="00BB74C3"/>
    <w:rsid w:val="00BB754D"/>
    <w:rsid w:val="00BB756E"/>
    <w:rsid w:val="00BB79C2"/>
    <w:rsid w:val="00BB7D2D"/>
    <w:rsid w:val="00BC00B0"/>
    <w:rsid w:val="00BC0131"/>
    <w:rsid w:val="00BC1B5B"/>
    <w:rsid w:val="00BC2F96"/>
    <w:rsid w:val="00BC3171"/>
    <w:rsid w:val="00BC318F"/>
    <w:rsid w:val="00BC350C"/>
    <w:rsid w:val="00BC3794"/>
    <w:rsid w:val="00BC3A2C"/>
    <w:rsid w:val="00BC3B9E"/>
    <w:rsid w:val="00BC3D72"/>
    <w:rsid w:val="00BC3E08"/>
    <w:rsid w:val="00BC61FE"/>
    <w:rsid w:val="00BC6FA3"/>
    <w:rsid w:val="00BC7159"/>
    <w:rsid w:val="00BC7423"/>
    <w:rsid w:val="00BC76ED"/>
    <w:rsid w:val="00BC7892"/>
    <w:rsid w:val="00BC7CC7"/>
    <w:rsid w:val="00BC7E3F"/>
    <w:rsid w:val="00BD0420"/>
    <w:rsid w:val="00BD0B67"/>
    <w:rsid w:val="00BD1132"/>
    <w:rsid w:val="00BD12AD"/>
    <w:rsid w:val="00BD29CA"/>
    <w:rsid w:val="00BD3346"/>
    <w:rsid w:val="00BD3705"/>
    <w:rsid w:val="00BD38BA"/>
    <w:rsid w:val="00BD3E56"/>
    <w:rsid w:val="00BD477A"/>
    <w:rsid w:val="00BD5C10"/>
    <w:rsid w:val="00BD60B7"/>
    <w:rsid w:val="00BD7D2C"/>
    <w:rsid w:val="00BE0506"/>
    <w:rsid w:val="00BE0BC1"/>
    <w:rsid w:val="00BE114A"/>
    <w:rsid w:val="00BE1C65"/>
    <w:rsid w:val="00BE2721"/>
    <w:rsid w:val="00BE2852"/>
    <w:rsid w:val="00BE2F05"/>
    <w:rsid w:val="00BE2FF2"/>
    <w:rsid w:val="00BE370E"/>
    <w:rsid w:val="00BE38C4"/>
    <w:rsid w:val="00BE3AC8"/>
    <w:rsid w:val="00BE4D66"/>
    <w:rsid w:val="00BE53DD"/>
    <w:rsid w:val="00BE583E"/>
    <w:rsid w:val="00BE5A6A"/>
    <w:rsid w:val="00BE5F89"/>
    <w:rsid w:val="00BE6740"/>
    <w:rsid w:val="00BE679F"/>
    <w:rsid w:val="00BE687D"/>
    <w:rsid w:val="00BE6EB0"/>
    <w:rsid w:val="00BE6F46"/>
    <w:rsid w:val="00BF0157"/>
    <w:rsid w:val="00BF01C8"/>
    <w:rsid w:val="00BF05DE"/>
    <w:rsid w:val="00BF08D5"/>
    <w:rsid w:val="00BF0E01"/>
    <w:rsid w:val="00BF10CB"/>
    <w:rsid w:val="00BF15FC"/>
    <w:rsid w:val="00BF18BB"/>
    <w:rsid w:val="00BF1BE9"/>
    <w:rsid w:val="00BF22BF"/>
    <w:rsid w:val="00BF32D8"/>
    <w:rsid w:val="00BF3472"/>
    <w:rsid w:val="00BF3EF2"/>
    <w:rsid w:val="00BF3FF7"/>
    <w:rsid w:val="00BF4037"/>
    <w:rsid w:val="00BF4A24"/>
    <w:rsid w:val="00BF507F"/>
    <w:rsid w:val="00BF53FF"/>
    <w:rsid w:val="00BF60DE"/>
    <w:rsid w:val="00BF7108"/>
    <w:rsid w:val="00BF7447"/>
    <w:rsid w:val="00BF7CCC"/>
    <w:rsid w:val="00BF7FE8"/>
    <w:rsid w:val="00C00035"/>
    <w:rsid w:val="00C0009F"/>
    <w:rsid w:val="00C009CA"/>
    <w:rsid w:val="00C011B4"/>
    <w:rsid w:val="00C016B0"/>
    <w:rsid w:val="00C01A0D"/>
    <w:rsid w:val="00C01A3A"/>
    <w:rsid w:val="00C01B8B"/>
    <w:rsid w:val="00C020F8"/>
    <w:rsid w:val="00C0289A"/>
    <w:rsid w:val="00C02934"/>
    <w:rsid w:val="00C02978"/>
    <w:rsid w:val="00C02DCB"/>
    <w:rsid w:val="00C031B7"/>
    <w:rsid w:val="00C043FB"/>
    <w:rsid w:val="00C04ABF"/>
    <w:rsid w:val="00C053AB"/>
    <w:rsid w:val="00C0588A"/>
    <w:rsid w:val="00C05ABD"/>
    <w:rsid w:val="00C05AFC"/>
    <w:rsid w:val="00C05B28"/>
    <w:rsid w:val="00C05BCF"/>
    <w:rsid w:val="00C05E82"/>
    <w:rsid w:val="00C05F41"/>
    <w:rsid w:val="00C05F71"/>
    <w:rsid w:val="00C07002"/>
    <w:rsid w:val="00C07ECB"/>
    <w:rsid w:val="00C10094"/>
    <w:rsid w:val="00C114A6"/>
    <w:rsid w:val="00C11B68"/>
    <w:rsid w:val="00C120FE"/>
    <w:rsid w:val="00C12136"/>
    <w:rsid w:val="00C122B7"/>
    <w:rsid w:val="00C128BE"/>
    <w:rsid w:val="00C12A83"/>
    <w:rsid w:val="00C12B81"/>
    <w:rsid w:val="00C12EB3"/>
    <w:rsid w:val="00C13A8E"/>
    <w:rsid w:val="00C13DE5"/>
    <w:rsid w:val="00C14197"/>
    <w:rsid w:val="00C1426E"/>
    <w:rsid w:val="00C1455B"/>
    <w:rsid w:val="00C14A78"/>
    <w:rsid w:val="00C14AAF"/>
    <w:rsid w:val="00C151A5"/>
    <w:rsid w:val="00C157CB"/>
    <w:rsid w:val="00C160AC"/>
    <w:rsid w:val="00C16464"/>
    <w:rsid w:val="00C167DF"/>
    <w:rsid w:val="00C16AAE"/>
    <w:rsid w:val="00C16CF3"/>
    <w:rsid w:val="00C170AB"/>
    <w:rsid w:val="00C20006"/>
    <w:rsid w:val="00C2040B"/>
    <w:rsid w:val="00C20D7B"/>
    <w:rsid w:val="00C20D7C"/>
    <w:rsid w:val="00C20FCE"/>
    <w:rsid w:val="00C2103A"/>
    <w:rsid w:val="00C211D7"/>
    <w:rsid w:val="00C21860"/>
    <w:rsid w:val="00C21B39"/>
    <w:rsid w:val="00C21D37"/>
    <w:rsid w:val="00C22BA8"/>
    <w:rsid w:val="00C23495"/>
    <w:rsid w:val="00C23829"/>
    <w:rsid w:val="00C241B2"/>
    <w:rsid w:val="00C24776"/>
    <w:rsid w:val="00C24C38"/>
    <w:rsid w:val="00C25EBD"/>
    <w:rsid w:val="00C26B59"/>
    <w:rsid w:val="00C26D1D"/>
    <w:rsid w:val="00C26D6B"/>
    <w:rsid w:val="00C26EF2"/>
    <w:rsid w:val="00C27778"/>
    <w:rsid w:val="00C279B1"/>
    <w:rsid w:val="00C279F3"/>
    <w:rsid w:val="00C30065"/>
    <w:rsid w:val="00C3020F"/>
    <w:rsid w:val="00C30A2B"/>
    <w:rsid w:val="00C3190A"/>
    <w:rsid w:val="00C31DB8"/>
    <w:rsid w:val="00C3215A"/>
    <w:rsid w:val="00C32390"/>
    <w:rsid w:val="00C32772"/>
    <w:rsid w:val="00C327F4"/>
    <w:rsid w:val="00C344E7"/>
    <w:rsid w:val="00C34A60"/>
    <w:rsid w:val="00C34C68"/>
    <w:rsid w:val="00C34FB6"/>
    <w:rsid w:val="00C35E2B"/>
    <w:rsid w:val="00C35F65"/>
    <w:rsid w:val="00C363C9"/>
    <w:rsid w:val="00C36C22"/>
    <w:rsid w:val="00C36FF7"/>
    <w:rsid w:val="00C409BC"/>
    <w:rsid w:val="00C40EF4"/>
    <w:rsid w:val="00C42209"/>
    <w:rsid w:val="00C42289"/>
    <w:rsid w:val="00C4266B"/>
    <w:rsid w:val="00C43398"/>
    <w:rsid w:val="00C43676"/>
    <w:rsid w:val="00C440C7"/>
    <w:rsid w:val="00C443AE"/>
    <w:rsid w:val="00C44C24"/>
    <w:rsid w:val="00C45810"/>
    <w:rsid w:val="00C4586F"/>
    <w:rsid w:val="00C45CD8"/>
    <w:rsid w:val="00C45D86"/>
    <w:rsid w:val="00C46D4F"/>
    <w:rsid w:val="00C46F18"/>
    <w:rsid w:val="00C50063"/>
    <w:rsid w:val="00C50125"/>
    <w:rsid w:val="00C501CF"/>
    <w:rsid w:val="00C50B5E"/>
    <w:rsid w:val="00C53622"/>
    <w:rsid w:val="00C53D51"/>
    <w:rsid w:val="00C54725"/>
    <w:rsid w:val="00C5532C"/>
    <w:rsid w:val="00C559EA"/>
    <w:rsid w:val="00C55A90"/>
    <w:rsid w:val="00C56484"/>
    <w:rsid w:val="00C56DA4"/>
    <w:rsid w:val="00C56E93"/>
    <w:rsid w:val="00C5712F"/>
    <w:rsid w:val="00C57867"/>
    <w:rsid w:val="00C60148"/>
    <w:rsid w:val="00C605E3"/>
    <w:rsid w:val="00C606AB"/>
    <w:rsid w:val="00C6085F"/>
    <w:rsid w:val="00C6093E"/>
    <w:rsid w:val="00C60A4C"/>
    <w:rsid w:val="00C60BF5"/>
    <w:rsid w:val="00C61623"/>
    <w:rsid w:val="00C617A0"/>
    <w:rsid w:val="00C6205C"/>
    <w:rsid w:val="00C635E4"/>
    <w:rsid w:val="00C63C2B"/>
    <w:rsid w:val="00C63D4B"/>
    <w:rsid w:val="00C63DE1"/>
    <w:rsid w:val="00C64EBE"/>
    <w:rsid w:val="00C651C3"/>
    <w:rsid w:val="00C6544A"/>
    <w:rsid w:val="00C65ACC"/>
    <w:rsid w:val="00C65AF8"/>
    <w:rsid w:val="00C65E63"/>
    <w:rsid w:val="00C65EAF"/>
    <w:rsid w:val="00C65F92"/>
    <w:rsid w:val="00C662A4"/>
    <w:rsid w:val="00C66357"/>
    <w:rsid w:val="00C66C2F"/>
    <w:rsid w:val="00C6713B"/>
    <w:rsid w:val="00C67203"/>
    <w:rsid w:val="00C67732"/>
    <w:rsid w:val="00C701A7"/>
    <w:rsid w:val="00C705A6"/>
    <w:rsid w:val="00C710BA"/>
    <w:rsid w:val="00C7113F"/>
    <w:rsid w:val="00C711FF"/>
    <w:rsid w:val="00C71D79"/>
    <w:rsid w:val="00C728D7"/>
    <w:rsid w:val="00C72C46"/>
    <w:rsid w:val="00C72C61"/>
    <w:rsid w:val="00C734D3"/>
    <w:rsid w:val="00C735AD"/>
    <w:rsid w:val="00C7368D"/>
    <w:rsid w:val="00C73C83"/>
    <w:rsid w:val="00C73F93"/>
    <w:rsid w:val="00C74359"/>
    <w:rsid w:val="00C744DC"/>
    <w:rsid w:val="00C7481D"/>
    <w:rsid w:val="00C7486A"/>
    <w:rsid w:val="00C750E6"/>
    <w:rsid w:val="00C7542D"/>
    <w:rsid w:val="00C75913"/>
    <w:rsid w:val="00C7595C"/>
    <w:rsid w:val="00C75D8B"/>
    <w:rsid w:val="00C75E4C"/>
    <w:rsid w:val="00C762B8"/>
    <w:rsid w:val="00C767B7"/>
    <w:rsid w:val="00C769FD"/>
    <w:rsid w:val="00C76E39"/>
    <w:rsid w:val="00C76E9C"/>
    <w:rsid w:val="00C77053"/>
    <w:rsid w:val="00C77286"/>
    <w:rsid w:val="00C77570"/>
    <w:rsid w:val="00C777C5"/>
    <w:rsid w:val="00C80629"/>
    <w:rsid w:val="00C807D1"/>
    <w:rsid w:val="00C80D22"/>
    <w:rsid w:val="00C817CE"/>
    <w:rsid w:val="00C81EE1"/>
    <w:rsid w:val="00C8276B"/>
    <w:rsid w:val="00C827D7"/>
    <w:rsid w:val="00C83803"/>
    <w:rsid w:val="00C83AD8"/>
    <w:rsid w:val="00C83BF2"/>
    <w:rsid w:val="00C83E4B"/>
    <w:rsid w:val="00C84BAD"/>
    <w:rsid w:val="00C84D41"/>
    <w:rsid w:val="00C85923"/>
    <w:rsid w:val="00C85DF7"/>
    <w:rsid w:val="00C8601C"/>
    <w:rsid w:val="00C86197"/>
    <w:rsid w:val="00C868D8"/>
    <w:rsid w:val="00C86C07"/>
    <w:rsid w:val="00C87DD5"/>
    <w:rsid w:val="00C90489"/>
    <w:rsid w:val="00C9110E"/>
    <w:rsid w:val="00C9138B"/>
    <w:rsid w:val="00C91EDB"/>
    <w:rsid w:val="00C92227"/>
    <w:rsid w:val="00C9249F"/>
    <w:rsid w:val="00C9295F"/>
    <w:rsid w:val="00C9301F"/>
    <w:rsid w:val="00C936BA"/>
    <w:rsid w:val="00C942E3"/>
    <w:rsid w:val="00C94A61"/>
    <w:rsid w:val="00C952A2"/>
    <w:rsid w:val="00C9531E"/>
    <w:rsid w:val="00C956A3"/>
    <w:rsid w:val="00C9652D"/>
    <w:rsid w:val="00C96944"/>
    <w:rsid w:val="00C96A57"/>
    <w:rsid w:val="00C96CE1"/>
    <w:rsid w:val="00C96DCC"/>
    <w:rsid w:val="00C97520"/>
    <w:rsid w:val="00C97BFF"/>
    <w:rsid w:val="00C97DD8"/>
    <w:rsid w:val="00CA0185"/>
    <w:rsid w:val="00CA061F"/>
    <w:rsid w:val="00CA07DB"/>
    <w:rsid w:val="00CA0AB8"/>
    <w:rsid w:val="00CA0B61"/>
    <w:rsid w:val="00CA0CC8"/>
    <w:rsid w:val="00CA0EE0"/>
    <w:rsid w:val="00CA1225"/>
    <w:rsid w:val="00CA20DE"/>
    <w:rsid w:val="00CA2318"/>
    <w:rsid w:val="00CA2465"/>
    <w:rsid w:val="00CA2862"/>
    <w:rsid w:val="00CA2952"/>
    <w:rsid w:val="00CA2DDA"/>
    <w:rsid w:val="00CA2DF3"/>
    <w:rsid w:val="00CA30A7"/>
    <w:rsid w:val="00CA3267"/>
    <w:rsid w:val="00CA35A6"/>
    <w:rsid w:val="00CA3649"/>
    <w:rsid w:val="00CA3E71"/>
    <w:rsid w:val="00CA445D"/>
    <w:rsid w:val="00CA554C"/>
    <w:rsid w:val="00CA5851"/>
    <w:rsid w:val="00CA588A"/>
    <w:rsid w:val="00CA5A37"/>
    <w:rsid w:val="00CA5DE6"/>
    <w:rsid w:val="00CA5E7E"/>
    <w:rsid w:val="00CA6DFD"/>
    <w:rsid w:val="00CA7042"/>
    <w:rsid w:val="00CA73FE"/>
    <w:rsid w:val="00CA78C6"/>
    <w:rsid w:val="00CA7CEB"/>
    <w:rsid w:val="00CA7F08"/>
    <w:rsid w:val="00CB012D"/>
    <w:rsid w:val="00CB0C79"/>
    <w:rsid w:val="00CB1435"/>
    <w:rsid w:val="00CB14C1"/>
    <w:rsid w:val="00CB1727"/>
    <w:rsid w:val="00CB174C"/>
    <w:rsid w:val="00CB1789"/>
    <w:rsid w:val="00CB1847"/>
    <w:rsid w:val="00CB1A4A"/>
    <w:rsid w:val="00CB1B67"/>
    <w:rsid w:val="00CB250C"/>
    <w:rsid w:val="00CB2C17"/>
    <w:rsid w:val="00CB2CA4"/>
    <w:rsid w:val="00CB37F4"/>
    <w:rsid w:val="00CB38D7"/>
    <w:rsid w:val="00CB3B6F"/>
    <w:rsid w:val="00CB441D"/>
    <w:rsid w:val="00CB4731"/>
    <w:rsid w:val="00CB4A43"/>
    <w:rsid w:val="00CB5D09"/>
    <w:rsid w:val="00CB6092"/>
    <w:rsid w:val="00CB612B"/>
    <w:rsid w:val="00CB6623"/>
    <w:rsid w:val="00CB663A"/>
    <w:rsid w:val="00CB67C6"/>
    <w:rsid w:val="00CB6A2B"/>
    <w:rsid w:val="00CB71FA"/>
    <w:rsid w:val="00CB7498"/>
    <w:rsid w:val="00CB75E4"/>
    <w:rsid w:val="00CB77F6"/>
    <w:rsid w:val="00CC03D1"/>
    <w:rsid w:val="00CC05BE"/>
    <w:rsid w:val="00CC0A17"/>
    <w:rsid w:val="00CC0B06"/>
    <w:rsid w:val="00CC0D21"/>
    <w:rsid w:val="00CC141C"/>
    <w:rsid w:val="00CC1745"/>
    <w:rsid w:val="00CC2962"/>
    <w:rsid w:val="00CC2C8E"/>
    <w:rsid w:val="00CC2E0A"/>
    <w:rsid w:val="00CC31A1"/>
    <w:rsid w:val="00CC3ACC"/>
    <w:rsid w:val="00CC3F63"/>
    <w:rsid w:val="00CC44EF"/>
    <w:rsid w:val="00CC5000"/>
    <w:rsid w:val="00CC543D"/>
    <w:rsid w:val="00CC593A"/>
    <w:rsid w:val="00CC593F"/>
    <w:rsid w:val="00CC5C93"/>
    <w:rsid w:val="00CC5D8D"/>
    <w:rsid w:val="00CC5F23"/>
    <w:rsid w:val="00CC5F63"/>
    <w:rsid w:val="00CC612B"/>
    <w:rsid w:val="00CC6292"/>
    <w:rsid w:val="00CC653E"/>
    <w:rsid w:val="00CC6892"/>
    <w:rsid w:val="00CC6F32"/>
    <w:rsid w:val="00CC72EC"/>
    <w:rsid w:val="00CC73A9"/>
    <w:rsid w:val="00CC78F1"/>
    <w:rsid w:val="00CD08CD"/>
    <w:rsid w:val="00CD0915"/>
    <w:rsid w:val="00CD0D34"/>
    <w:rsid w:val="00CD0DB6"/>
    <w:rsid w:val="00CD0F6D"/>
    <w:rsid w:val="00CD103D"/>
    <w:rsid w:val="00CD14BC"/>
    <w:rsid w:val="00CD1D7B"/>
    <w:rsid w:val="00CD240E"/>
    <w:rsid w:val="00CD2B84"/>
    <w:rsid w:val="00CD3746"/>
    <w:rsid w:val="00CD3DFC"/>
    <w:rsid w:val="00CD4000"/>
    <w:rsid w:val="00CD4663"/>
    <w:rsid w:val="00CD469D"/>
    <w:rsid w:val="00CD4897"/>
    <w:rsid w:val="00CD53B5"/>
    <w:rsid w:val="00CD59E5"/>
    <w:rsid w:val="00CD5FB6"/>
    <w:rsid w:val="00CD7642"/>
    <w:rsid w:val="00CD7895"/>
    <w:rsid w:val="00CD7B96"/>
    <w:rsid w:val="00CD7DD9"/>
    <w:rsid w:val="00CD7F79"/>
    <w:rsid w:val="00CE03EC"/>
    <w:rsid w:val="00CE0A1C"/>
    <w:rsid w:val="00CE0D72"/>
    <w:rsid w:val="00CE1BB6"/>
    <w:rsid w:val="00CE2261"/>
    <w:rsid w:val="00CE24C7"/>
    <w:rsid w:val="00CE27FC"/>
    <w:rsid w:val="00CE2EF8"/>
    <w:rsid w:val="00CE3731"/>
    <w:rsid w:val="00CE4D32"/>
    <w:rsid w:val="00CE57D3"/>
    <w:rsid w:val="00CE5D35"/>
    <w:rsid w:val="00CE657F"/>
    <w:rsid w:val="00CE6AD6"/>
    <w:rsid w:val="00CE6F54"/>
    <w:rsid w:val="00CE6FF8"/>
    <w:rsid w:val="00CE7237"/>
    <w:rsid w:val="00CE7CBF"/>
    <w:rsid w:val="00CF0756"/>
    <w:rsid w:val="00CF0C69"/>
    <w:rsid w:val="00CF0F60"/>
    <w:rsid w:val="00CF1052"/>
    <w:rsid w:val="00CF15F8"/>
    <w:rsid w:val="00CF17D9"/>
    <w:rsid w:val="00CF1898"/>
    <w:rsid w:val="00CF1FEA"/>
    <w:rsid w:val="00CF22EF"/>
    <w:rsid w:val="00CF2592"/>
    <w:rsid w:val="00CF296F"/>
    <w:rsid w:val="00CF3122"/>
    <w:rsid w:val="00CF317E"/>
    <w:rsid w:val="00CF3CD2"/>
    <w:rsid w:val="00CF3E6D"/>
    <w:rsid w:val="00CF4034"/>
    <w:rsid w:val="00CF415E"/>
    <w:rsid w:val="00CF4298"/>
    <w:rsid w:val="00CF52E5"/>
    <w:rsid w:val="00CF5CF2"/>
    <w:rsid w:val="00CF5DE6"/>
    <w:rsid w:val="00CF5EBB"/>
    <w:rsid w:val="00CF615E"/>
    <w:rsid w:val="00D00612"/>
    <w:rsid w:val="00D008E0"/>
    <w:rsid w:val="00D00A97"/>
    <w:rsid w:val="00D00AD0"/>
    <w:rsid w:val="00D011F5"/>
    <w:rsid w:val="00D01273"/>
    <w:rsid w:val="00D0139F"/>
    <w:rsid w:val="00D019AB"/>
    <w:rsid w:val="00D02476"/>
    <w:rsid w:val="00D02956"/>
    <w:rsid w:val="00D0298A"/>
    <w:rsid w:val="00D02F2D"/>
    <w:rsid w:val="00D030DB"/>
    <w:rsid w:val="00D034A8"/>
    <w:rsid w:val="00D03B8E"/>
    <w:rsid w:val="00D041AC"/>
    <w:rsid w:val="00D04D7E"/>
    <w:rsid w:val="00D05380"/>
    <w:rsid w:val="00D055F3"/>
    <w:rsid w:val="00D05AFF"/>
    <w:rsid w:val="00D060F6"/>
    <w:rsid w:val="00D06250"/>
    <w:rsid w:val="00D06F51"/>
    <w:rsid w:val="00D0700B"/>
    <w:rsid w:val="00D0714F"/>
    <w:rsid w:val="00D073A0"/>
    <w:rsid w:val="00D07751"/>
    <w:rsid w:val="00D07CA0"/>
    <w:rsid w:val="00D10478"/>
    <w:rsid w:val="00D11AA3"/>
    <w:rsid w:val="00D120A1"/>
    <w:rsid w:val="00D12730"/>
    <w:rsid w:val="00D12777"/>
    <w:rsid w:val="00D12CDD"/>
    <w:rsid w:val="00D1308F"/>
    <w:rsid w:val="00D13D15"/>
    <w:rsid w:val="00D142B3"/>
    <w:rsid w:val="00D14682"/>
    <w:rsid w:val="00D14F31"/>
    <w:rsid w:val="00D15295"/>
    <w:rsid w:val="00D15526"/>
    <w:rsid w:val="00D15613"/>
    <w:rsid w:val="00D15829"/>
    <w:rsid w:val="00D15B11"/>
    <w:rsid w:val="00D15B15"/>
    <w:rsid w:val="00D15B8E"/>
    <w:rsid w:val="00D15D6D"/>
    <w:rsid w:val="00D15E5A"/>
    <w:rsid w:val="00D160FD"/>
    <w:rsid w:val="00D167BF"/>
    <w:rsid w:val="00D171B7"/>
    <w:rsid w:val="00D1753E"/>
    <w:rsid w:val="00D1754E"/>
    <w:rsid w:val="00D1785A"/>
    <w:rsid w:val="00D20915"/>
    <w:rsid w:val="00D21155"/>
    <w:rsid w:val="00D2119B"/>
    <w:rsid w:val="00D21AE5"/>
    <w:rsid w:val="00D21B13"/>
    <w:rsid w:val="00D21C92"/>
    <w:rsid w:val="00D22262"/>
    <w:rsid w:val="00D226B4"/>
    <w:rsid w:val="00D22EDD"/>
    <w:rsid w:val="00D23035"/>
    <w:rsid w:val="00D232AB"/>
    <w:rsid w:val="00D23A8B"/>
    <w:rsid w:val="00D24775"/>
    <w:rsid w:val="00D249A2"/>
    <w:rsid w:val="00D24AA3"/>
    <w:rsid w:val="00D2581F"/>
    <w:rsid w:val="00D25990"/>
    <w:rsid w:val="00D260AC"/>
    <w:rsid w:val="00D265AA"/>
    <w:rsid w:val="00D26AE5"/>
    <w:rsid w:val="00D26C8C"/>
    <w:rsid w:val="00D2769C"/>
    <w:rsid w:val="00D27A1E"/>
    <w:rsid w:val="00D30599"/>
    <w:rsid w:val="00D308D0"/>
    <w:rsid w:val="00D31CCF"/>
    <w:rsid w:val="00D32E5C"/>
    <w:rsid w:val="00D33481"/>
    <w:rsid w:val="00D335A6"/>
    <w:rsid w:val="00D33DF9"/>
    <w:rsid w:val="00D33EBA"/>
    <w:rsid w:val="00D345E9"/>
    <w:rsid w:val="00D35263"/>
    <w:rsid w:val="00D35351"/>
    <w:rsid w:val="00D35575"/>
    <w:rsid w:val="00D35666"/>
    <w:rsid w:val="00D35723"/>
    <w:rsid w:val="00D36754"/>
    <w:rsid w:val="00D36EE9"/>
    <w:rsid w:val="00D36FCF"/>
    <w:rsid w:val="00D37069"/>
    <w:rsid w:val="00D3776A"/>
    <w:rsid w:val="00D37C91"/>
    <w:rsid w:val="00D37D37"/>
    <w:rsid w:val="00D40E5D"/>
    <w:rsid w:val="00D4149F"/>
    <w:rsid w:val="00D416C8"/>
    <w:rsid w:val="00D41958"/>
    <w:rsid w:val="00D41D69"/>
    <w:rsid w:val="00D41FD1"/>
    <w:rsid w:val="00D42E2B"/>
    <w:rsid w:val="00D44449"/>
    <w:rsid w:val="00D44603"/>
    <w:rsid w:val="00D44798"/>
    <w:rsid w:val="00D449F1"/>
    <w:rsid w:val="00D44A50"/>
    <w:rsid w:val="00D44A65"/>
    <w:rsid w:val="00D45239"/>
    <w:rsid w:val="00D45369"/>
    <w:rsid w:val="00D459D4"/>
    <w:rsid w:val="00D45CBB"/>
    <w:rsid w:val="00D46240"/>
    <w:rsid w:val="00D463CC"/>
    <w:rsid w:val="00D463EC"/>
    <w:rsid w:val="00D472A8"/>
    <w:rsid w:val="00D477B0"/>
    <w:rsid w:val="00D47A74"/>
    <w:rsid w:val="00D47C1E"/>
    <w:rsid w:val="00D47C6E"/>
    <w:rsid w:val="00D47F4E"/>
    <w:rsid w:val="00D505BC"/>
    <w:rsid w:val="00D50641"/>
    <w:rsid w:val="00D51324"/>
    <w:rsid w:val="00D513D6"/>
    <w:rsid w:val="00D51FBE"/>
    <w:rsid w:val="00D52142"/>
    <w:rsid w:val="00D5232C"/>
    <w:rsid w:val="00D52492"/>
    <w:rsid w:val="00D52CC4"/>
    <w:rsid w:val="00D52E50"/>
    <w:rsid w:val="00D530BC"/>
    <w:rsid w:val="00D531F5"/>
    <w:rsid w:val="00D53D95"/>
    <w:rsid w:val="00D53DFC"/>
    <w:rsid w:val="00D548E4"/>
    <w:rsid w:val="00D54CC0"/>
    <w:rsid w:val="00D55145"/>
    <w:rsid w:val="00D55807"/>
    <w:rsid w:val="00D55AFB"/>
    <w:rsid w:val="00D562B6"/>
    <w:rsid w:val="00D56C9B"/>
    <w:rsid w:val="00D56F8E"/>
    <w:rsid w:val="00D5720D"/>
    <w:rsid w:val="00D57612"/>
    <w:rsid w:val="00D57AA0"/>
    <w:rsid w:val="00D57C23"/>
    <w:rsid w:val="00D60153"/>
    <w:rsid w:val="00D604F7"/>
    <w:rsid w:val="00D6090B"/>
    <w:rsid w:val="00D614C5"/>
    <w:rsid w:val="00D6228C"/>
    <w:rsid w:val="00D62B9C"/>
    <w:rsid w:val="00D62EA7"/>
    <w:rsid w:val="00D62FBB"/>
    <w:rsid w:val="00D630C9"/>
    <w:rsid w:val="00D633FC"/>
    <w:rsid w:val="00D63FAB"/>
    <w:rsid w:val="00D64CC6"/>
    <w:rsid w:val="00D64D0A"/>
    <w:rsid w:val="00D65B8B"/>
    <w:rsid w:val="00D65EF8"/>
    <w:rsid w:val="00D66240"/>
    <w:rsid w:val="00D665D1"/>
    <w:rsid w:val="00D66936"/>
    <w:rsid w:val="00D6707B"/>
    <w:rsid w:val="00D675A3"/>
    <w:rsid w:val="00D67E5E"/>
    <w:rsid w:val="00D704FB"/>
    <w:rsid w:val="00D70722"/>
    <w:rsid w:val="00D70984"/>
    <w:rsid w:val="00D7121B"/>
    <w:rsid w:val="00D71ECD"/>
    <w:rsid w:val="00D73BC1"/>
    <w:rsid w:val="00D74C55"/>
    <w:rsid w:val="00D75212"/>
    <w:rsid w:val="00D7618C"/>
    <w:rsid w:val="00D76808"/>
    <w:rsid w:val="00D76F29"/>
    <w:rsid w:val="00D77116"/>
    <w:rsid w:val="00D7723E"/>
    <w:rsid w:val="00D777EA"/>
    <w:rsid w:val="00D77A7C"/>
    <w:rsid w:val="00D77BCE"/>
    <w:rsid w:val="00D77EE7"/>
    <w:rsid w:val="00D80733"/>
    <w:rsid w:val="00D8073F"/>
    <w:rsid w:val="00D81181"/>
    <w:rsid w:val="00D814BC"/>
    <w:rsid w:val="00D819E7"/>
    <w:rsid w:val="00D823EF"/>
    <w:rsid w:val="00D82419"/>
    <w:rsid w:val="00D82438"/>
    <w:rsid w:val="00D82552"/>
    <w:rsid w:val="00D829A3"/>
    <w:rsid w:val="00D82ACF"/>
    <w:rsid w:val="00D82F3B"/>
    <w:rsid w:val="00D8360E"/>
    <w:rsid w:val="00D83846"/>
    <w:rsid w:val="00D84C95"/>
    <w:rsid w:val="00D84E19"/>
    <w:rsid w:val="00D84F25"/>
    <w:rsid w:val="00D85AF9"/>
    <w:rsid w:val="00D86109"/>
    <w:rsid w:val="00D87073"/>
    <w:rsid w:val="00D87BD3"/>
    <w:rsid w:val="00D904EF"/>
    <w:rsid w:val="00D906B3"/>
    <w:rsid w:val="00D90C6A"/>
    <w:rsid w:val="00D90F2E"/>
    <w:rsid w:val="00D91208"/>
    <w:rsid w:val="00D916C3"/>
    <w:rsid w:val="00D91C65"/>
    <w:rsid w:val="00D91C87"/>
    <w:rsid w:val="00D92541"/>
    <w:rsid w:val="00D93714"/>
    <w:rsid w:val="00D941D6"/>
    <w:rsid w:val="00D9453E"/>
    <w:rsid w:val="00D94B58"/>
    <w:rsid w:val="00D94E78"/>
    <w:rsid w:val="00D94F8A"/>
    <w:rsid w:val="00D94FBB"/>
    <w:rsid w:val="00D95512"/>
    <w:rsid w:val="00D956B8"/>
    <w:rsid w:val="00D95FB9"/>
    <w:rsid w:val="00D96072"/>
    <w:rsid w:val="00D9631C"/>
    <w:rsid w:val="00D96A34"/>
    <w:rsid w:val="00D96B9B"/>
    <w:rsid w:val="00D96FA9"/>
    <w:rsid w:val="00D973CA"/>
    <w:rsid w:val="00DA0683"/>
    <w:rsid w:val="00DA06A1"/>
    <w:rsid w:val="00DA0843"/>
    <w:rsid w:val="00DA08B8"/>
    <w:rsid w:val="00DA0DBB"/>
    <w:rsid w:val="00DA0F9B"/>
    <w:rsid w:val="00DA10E2"/>
    <w:rsid w:val="00DA16FC"/>
    <w:rsid w:val="00DA2C0B"/>
    <w:rsid w:val="00DA2E99"/>
    <w:rsid w:val="00DA2EEC"/>
    <w:rsid w:val="00DA3089"/>
    <w:rsid w:val="00DA35D6"/>
    <w:rsid w:val="00DA38AD"/>
    <w:rsid w:val="00DA3BB5"/>
    <w:rsid w:val="00DA3CFC"/>
    <w:rsid w:val="00DA3F46"/>
    <w:rsid w:val="00DA4397"/>
    <w:rsid w:val="00DA49B1"/>
    <w:rsid w:val="00DA5C7A"/>
    <w:rsid w:val="00DA6095"/>
    <w:rsid w:val="00DA659B"/>
    <w:rsid w:val="00DA6685"/>
    <w:rsid w:val="00DA6F75"/>
    <w:rsid w:val="00DA710B"/>
    <w:rsid w:val="00DB07C8"/>
    <w:rsid w:val="00DB09AE"/>
    <w:rsid w:val="00DB1C54"/>
    <w:rsid w:val="00DB1F8C"/>
    <w:rsid w:val="00DB225C"/>
    <w:rsid w:val="00DB2353"/>
    <w:rsid w:val="00DB2A5A"/>
    <w:rsid w:val="00DB2C5C"/>
    <w:rsid w:val="00DB365E"/>
    <w:rsid w:val="00DB3B60"/>
    <w:rsid w:val="00DB4462"/>
    <w:rsid w:val="00DB5725"/>
    <w:rsid w:val="00DB5C17"/>
    <w:rsid w:val="00DB61D3"/>
    <w:rsid w:val="00DB63FC"/>
    <w:rsid w:val="00DB6564"/>
    <w:rsid w:val="00DB6F4E"/>
    <w:rsid w:val="00DB72E8"/>
    <w:rsid w:val="00DB7547"/>
    <w:rsid w:val="00DB78EE"/>
    <w:rsid w:val="00DB7ADA"/>
    <w:rsid w:val="00DB7B1A"/>
    <w:rsid w:val="00DC0527"/>
    <w:rsid w:val="00DC0776"/>
    <w:rsid w:val="00DC0966"/>
    <w:rsid w:val="00DC0A76"/>
    <w:rsid w:val="00DC0C79"/>
    <w:rsid w:val="00DC0DCD"/>
    <w:rsid w:val="00DC1166"/>
    <w:rsid w:val="00DC162F"/>
    <w:rsid w:val="00DC1A20"/>
    <w:rsid w:val="00DC239D"/>
    <w:rsid w:val="00DC24EB"/>
    <w:rsid w:val="00DC2B62"/>
    <w:rsid w:val="00DC2D47"/>
    <w:rsid w:val="00DC32F0"/>
    <w:rsid w:val="00DC3308"/>
    <w:rsid w:val="00DC3841"/>
    <w:rsid w:val="00DC3D52"/>
    <w:rsid w:val="00DC4E4B"/>
    <w:rsid w:val="00DC633E"/>
    <w:rsid w:val="00DC6558"/>
    <w:rsid w:val="00DC6870"/>
    <w:rsid w:val="00DC76A9"/>
    <w:rsid w:val="00DC774C"/>
    <w:rsid w:val="00DC7A21"/>
    <w:rsid w:val="00DC7C91"/>
    <w:rsid w:val="00DC7CA4"/>
    <w:rsid w:val="00DD006B"/>
    <w:rsid w:val="00DD02B6"/>
    <w:rsid w:val="00DD05D9"/>
    <w:rsid w:val="00DD1057"/>
    <w:rsid w:val="00DD1BB1"/>
    <w:rsid w:val="00DD1D25"/>
    <w:rsid w:val="00DD1E03"/>
    <w:rsid w:val="00DD2501"/>
    <w:rsid w:val="00DD25DD"/>
    <w:rsid w:val="00DD2C23"/>
    <w:rsid w:val="00DD2E7B"/>
    <w:rsid w:val="00DD39CE"/>
    <w:rsid w:val="00DD3B1F"/>
    <w:rsid w:val="00DD3B2D"/>
    <w:rsid w:val="00DD3E80"/>
    <w:rsid w:val="00DD4022"/>
    <w:rsid w:val="00DD4F43"/>
    <w:rsid w:val="00DD4FC9"/>
    <w:rsid w:val="00DD5B46"/>
    <w:rsid w:val="00DD6496"/>
    <w:rsid w:val="00DD70F9"/>
    <w:rsid w:val="00DD734E"/>
    <w:rsid w:val="00DD768A"/>
    <w:rsid w:val="00DD7FAB"/>
    <w:rsid w:val="00DE043D"/>
    <w:rsid w:val="00DE0634"/>
    <w:rsid w:val="00DE065F"/>
    <w:rsid w:val="00DE0C3E"/>
    <w:rsid w:val="00DE11D9"/>
    <w:rsid w:val="00DE12AB"/>
    <w:rsid w:val="00DE189A"/>
    <w:rsid w:val="00DE216B"/>
    <w:rsid w:val="00DE2C2F"/>
    <w:rsid w:val="00DE32E2"/>
    <w:rsid w:val="00DE3350"/>
    <w:rsid w:val="00DE34E8"/>
    <w:rsid w:val="00DE3D31"/>
    <w:rsid w:val="00DE3F36"/>
    <w:rsid w:val="00DE46A9"/>
    <w:rsid w:val="00DE5975"/>
    <w:rsid w:val="00DE5CFB"/>
    <w:rsid w:val="00DE5FA5"/>
    <w:rsid w:val="00DE671D"/>
    <w:rsid w:val="00DE6A1E"/>
    <w:rsid w:val="00DE6C62"/>
    <w:rsid w:val="00DE7F44"/>
    <w:rsid w:val="00DF16A8"/>
    <w:rsid w:val="00DF1772"/>
    <w:rsid w:val="00DF1A65"/>
    <w:rsid w:val="00DF1CDE"/>
    <w:rsid w:val="00DF2655"/>
    <w:rsid w:val="00DF2D44"/>
    <w:rsid w:val="00DF348E"/>
    <w:rsid w:val="00DF37B5"/>
    <w:rsid w:val="00DF4443"/>
    <w:rsid w:val="00DF4539"/>
    <w:rsid w:val="00DF4AA1"/>
    <w:rsid w:val="00DF5C96"/>
    <w:rsid w:val="00DF6C79"/>
    <w:rsid w:val="00DF6F11"/>
    <w:rsid w:val="00DF6F81"/>
    <w:rsid w:val="00DF70CB"/>
    <w:rsid w:val="00DF76B7"/>
    <w:rsid w:val="00E0010F"/>
    <w:rsid w:val="00E003EA"/>
    <w:rsid w:val="00E00F9E"/>
    <w:rsid w:val="00E02C56"/>
    <w:rsid w:val="00E0382B"/>
    <w:rsid w:val="00E0404A"/>
    <w:rsid w:val="00E043BC"/>
    <w:rsid w:val="00E044E7"/>
    <w:rsid w:val="00E04E16"/>
    <w:rsid w:val="00E05DFA"/>
    <w:rsid w:val="00E062C4"/>
    <w:rsid w:val="00E0646C"/>
    <w:rsid w:val="00E0780C"/>
    <w:rsid w:val="00E10084"/>
    <w:rsid w:val="00E100F6"/>
    <w:rsid w:val="00E10B8E"/>
    <w:rsid w:val="00E11079"/>
    <w:rsid w:val="00E11786"/>
    <w:rsid w:val="00E120FA"/>
    <w:rsid w:val="00E12266"/>
    <w:rsid w:val="00E12765"/>
    <w:rsid w:val="00E12AC1"/>
    <w:rsid w:val="00E1386E"/>
    <w:rsid w:val="00E13A42"/>
    <w:rsid w:val="00E13CA4"/>
    <w:rsid w:val="00E140CF"/>
    <w:rsid w:val="00E1422A"/>
    <w:rsid w:val="00E14840"/>
    <w:rsid w:val="00E14F8B"/>
    <w:rsid w:val="00E14FBD"/>
    <w:rsid w:val="00E15032"/>
    <w:rsid w:val="00E152CF"/>
    <w:rsid w:val="00E15D84"/>
    <w:rsid w:val="00E16D84"/>
    <w:rsid w:val="00E17011"/>
    <w:rsid w:val="00E17C5E"/>
    <w:rsid w:val="00E17CD4"/>
    <w:rsid w:val="00E17D2F"/>
    <w:rsid w:val="00E20090"/>
    <w:rsid w:val="00E20D2C"/>
    <w:rsid w:val="00E2135D"/>
    <w:rsid w:val="00E2151E"/>
    <w:rsid w:val="00E21F88"/>
    <w:rsid w:val="00E22509"/>
    <w:rsid w:val="00E23DDD"/>
    <w:rsid w:val="00E24167"/>
    <w:rsid w:val="00E255E0"/>
    <w:rsid w:val="00E25C23"/>
    <w:rsid w:val="00E25D79"/>
    <w:rsid w:val="00E26C21"/>
    <w:rsid w:val="00E2742B"/>
    <w:rsid w:val="00E274AB"/>
    <w:rsid w:val="00E2795A"/>
    <w:rsid w:val="00E30E86"/>
    <w:rsid w:val="00E311CA"/>
    <w:rsid w:val="00E3127D"/>
    <w:rsid w:val="00E31754"/>
    <w:rsid w:val="00E31D6A"/>
    <w:rsid w:val="00E31F01"/>
    <w:rsid w:val="00E32239"/>
    <w:rsid w:val="00E329E8"/>
    <w:rsid w:val="00E33C22"/>
    <w:rsid w:val="00E33EF1"/>
    <w:rsid w:val="00E348A4"/>
    <w:rsid w:val="00E34914"/>
    <w:rsid w:val="00E34C77"/>
    <w:rsid w:val="00E353F4"/>
    <w:rsid w:val="00E35554"/>
    <w:rsid w:val="00E3567A"/>
    <w:rsid w:val="00E358FD"/>
    <w:rsid w:val="00E35A26"/>
    <w:rsid w:val="00E3687C"/>
    <w:rsid w:val="00E36994"/>
    <w:rsid w:val="00E36A15"/>
    <w:rsid w:val="00E3742C"/>
    <w:rsid w:val="00E37868"/>
    <w:rsid w:val="00E37CF5"/>
    <w:rsid w:val="00E37EFC"/>
    <w:rsid w:val="00E40308"/>
    <w:rsid w:val="00E404D9"/>
    <w:rsid w:val="00E40A08"/>
    <w:rsid w:val="00E40A73"/>
    <w:rsid w:val="00E40A80"/>
    <w:rsid w:val="00E410A7"/>
    <w:rsid w:val="00E416BB"/>
    <w:rsid w:val="00E417A1"/>
    <w:rsid w:val="00E41A9E"/>
    <w:rsid w:val="00E41F4F"/>
    <w:rsid w:val="00E42047"/>
    <w:rsid w:val="00E42121"/>
    <w:rsid w:val="00E42325"/>
    <w:rsid w:val="00E4251A"/>
    <w:rsid w:val="00E425CD"/>
    <w:rsid w:val="00E42AC0"/>
    <w:rsid w:val="00E4392C"/>
    <w:rsid w:val="00E43948"/>
    <w:rsid w:val="00E43E58"/>
    <w:rsid w:val="00E44445"/>
    <w:rsid w:val="00E44917"/>
    <w:rsid w:val="00E450E3"/>
    <w:rsid w:val="00E45266"/>
    <w:rsid w:val="00E45297"/>
    <w:rsid w:val="00E454E4"/>
    <w:rsid w:val="00E45CAE"/>
    <w:rsid w:val="00E4637D"/>
    <w:rsid w:val="00E46B5F"/>
    <w:rsid w:val="00E47155"/>
    <w:rsid w:val="00E47508"/>
    <w:rsid w:val="00E5078B"/>
    <w:rsid w:val="00E50CDD"/>
    <w:rsid w:val="00E50D35"/>
    <w:rsid w:val="00E51A8E"/>
    <w:rsid w:val="00E51F57"/>
    <w:rsid w:val="00E522CA"/>
    <w:rsid w:val="00E528B2"/>
    <w:rsid w:val="00E52FB2"/>
    <w:rsid w:val="00E53261"/>
    <w:rsid w:val="00E53B8D"/>
    <w:rsid w:val="00E54E42"/>
    <w:rsid w:val="00E55CA7"/>
    <w:rsid w:val="00E56EA2"/>
    <w:rsid w:val="00E57187"/>
    <w:rsid w:val="00E5771A"/>
    <w:rsid w:val="00E57C72"/>
    <w:rsid w:val="00E57D89"/>
    <w:rsid w:val="00E6065C"/>
    <w:rsid w:val="00E60A15"/>
    <w:rsid w:val="00E6292B"/>
    <w:rsid w:val="00E62C95"/>
    <w:rsid w:val="00E630CC"/>
    <w:rsid w:val="00E6447A"/>
    <w:rsid w:val="00E65561"/>
    <w:rsid w:val="00E6576C"/>
    <w:rsid w:val="00E65B11"/>
    <w:rsid w:val="00E6686B"/>
    <w:rsid w:val="00E66AA0"/>
    <w:rsid w:val="00E66B5A"/>
    <w:rsid w:val="00E67434"/>
    <w:rsid w:val="00E67924"/>
    <w:rsid w:val="00E67ED0"/>
    <w:rsid w:val="00E704A7"/>
    <w:rsid w:val="00E706B1"/>
    <w:rsid w:val="00E712A8"/>
    <w:rsid w:val="00E71307"/>
    <w:rsid w:val="00E71ECE"/>
    <w:rsid w:val="00E721D3"/>
    <w:rsid w:val="00E72FC0"/>
    <w:rsid w:val="00E73129"/>
    <w:rsid w:val="00E73467"/>
    <w:rsid w:val="00E734EE"/>
    <w:rsid w:val="00E73AAE"/>
    <w:rsid w:val="00E73C6F"/>
    <w:rsid w:val="00E7444B"/>
    <w:rsid w:val="00E748BC"/>
    <w:rsid w:val="00E74F08"/>
    <w:rsid w:val="00E75634"/>
    <w:rsid w:val="00E75C00"/>
    <w:rsid w:val="00E75D4D"/>
    <w:rsid w:val="00E75FAC"/>
    <w:rsid w:val="00E76A73"/>
    <w:rsid w:val="00E77130"/>
    <w:rsid w:val="00E8036F"/>
    <w:rsid w:val="00E80693"/>
    <w:rsid w:val="00E807DC"/>
    <w:rsid w:val="00E809E4"/>
    <w:rsid w:val="00E812D7"/>
    <w:rsid w:val="00E8133F"/>
    <w:rsid w:val="00E814C0"/>
    <w:rsid w:val="00E81732"/>
    <w:rsid w:val="00E82822"/>
    <w:rsid w:val="00E82853"/>
    <w:rsid w:val="00E829BF"/>
    <w:rsid w:val="00E83262"/>
    <w:rsid w:val="00E83660"/>
    <w:rsid w:val="00E84B8C"/>
    <w:rsid w:val="00E84EEE"/>
    <w:rsid w:val="00E84F04"/>
    <w:rsid w:val="00E85615"/>
    <w:rsid w:val="00E85AE6"/>
    <w:rsid w:val="00E85B1C"/>
    <w:rsid w:val="00E86264"/>
    <w:rsid w:val="00E863D5"/>
    <w:rsid w:val="00E866B6"/>
    <w:rsid w:val="00E86ADF"/>
    <w:rsid w:val="00E86D82"/>
    <w:rsid w:val="00E87403"/>
    <w:rsid w:val="00E878FE"/>
    <w:rsid w:val="00E87A24"/>
    <w:rsid w:val="00E87A8E"/>
    <w:rsid w:val="00E87C55"/>
    <w:rsid w:val="00E90118"/>
    <w:rsid w:val="00E9023E"/>
    <w:rsid w:val="00E90B0C"/>
    <w:rsid w:val="00E90B98"/>
    <w:rsid w:val="00E913EE"/>
    <w:rsid w:val="00E91593"/>
    <w:rsid w:val="00E91A60"/>
    <w:rsid w:val="00E91BD9"/>
    <w:rsid w:val="00E91DDE"/>
    <w:rsid w:val="00E92B21"/>
    <w:rsid w:val="00E92D8B"/>
    <w:rsid w:val="00E92EAA"/>
    <w:rsid w:val="00E932F7"/>
    <w:rsid w:val="00E93CCD"/>
    <w:rsid w:val="00E94F86"/>
    <w:rsid w:val="00E94F8F"/>
    <w:rsid w:val="00E956C9"/>
    <w:rsid w:val="00E95ACB"/>
    <w:rsid w:val="00E9627B"/>
    <w:rsid w:val="00E97134"/>
    <w:rsid w:val="00E97353"/>
    <w:rsid w:val="00E974C1"/>
    <w:rsid w:val="00EA0BE6"/>
    <w:rsid w:val="00EA0F39"/>
    <w:rsid w:val="00EA23A8"/>
    <w:rsid w:val="00EA24EB"/>
    <w:rsid w:val="00EA25DA"/>
    <w:rsid w:val="00EA2B3C"/>
    <w:rsid w:val="00EA2E63"/>
    <w:rsid w:val="00EA3AA7"/>
    <w:rsid w:val="00EA3F15"/>
    <w:rsid w:val="00EA4174"/>
    <w:rsid w:val="00EA522B"/>
    <w:rsid w:val="00EA580F"/>
    <w:rsid w:val="00EA596B"/>
    <w:rsid w:val="00EA6559"/>
    <w:rsid w:val="00EA6994"/>
    <w:rsid w:val="00EA6ABA"/>
    <w:rsid w:val="00EA6AE0"/>
    <w:rsid w:val="00EA6E6C"/>
    <w:rsid w:val="00EB0259"/>
    <w:rsid w:val="00EB0650"/>
    <w:rsid w:val="00EB0DBD"/>
    <w:rsid w:val="00EB15CA"/>
    <w:rsid w:val="00EB1E25"/>
    <w:rsid w:val="00EB1EDB"/>
    <w:rsid w:val="00EB2155"/>
    <w:rsid w:val="00EB293C"/>
    <w:rsid w:val="00EB2C47"/>
    <w:rsid w:val="00EB36B4"/>
    <w:rsid w:val="00EB37F4"/>
    <w:rsid w:val="00EB3C67"/>
    <w:rsid w:val="00EB3F99"/>
    <w:rsid w:val="00EB5310"/>
    <w:rsid w:val="00EB620A"/>
    <w:rsid w:val="00EB661D"/>
    <w:rsid w:val="00EB66E8"/>
    <w:rsid w:val="00EB6C17"/>
    <w:rsid w:val="00EB6C4D"/>
    <w:rsid w:val="00EC00AA"/>
    <w:rsid w:val="00EC0200"/>
    <w:rsid w:val="00EC0B29"/>
    <w:rsid w:val="00EC0DD5"/>
    <w:rsid w:val="00EC13B7"/>
    <w:rsid w:val="00EC1415"/>
    <w:rsid w:val="00EC19DB"/>
    <w:rsid w:val="00EC1FD3"/>
    <w:rsid w:val="00EC348A"/>
    <w:rsid w:val="00EC3623"/>
    <w:rsid w:val="00EC3FCC"/>
    <w:rsid w:val="00EC4B98"/>
    <w:rsid w:val="00EC4D47"/>
    <w:rsid w:val="00EC552C"/>
    <w:rsid w:val="00EC6267"/>
    <w:rsid w:val="00EC6899"/>
    <w:rsid w:val="00EC68FD"/>
    <w:rsid w:val="00EC723D"/>
    <w:rsid w:val="00EC75E5"/>
    <w:rsid w:val="00EC76AF"/>
    <w:rsid w:val="00EC79B5"/>
    <w:rsid w:val="00ED08A8"/>
    <w:rsid w:val="00ED0CF7"/>
    <w:rsid w:val="00ED10EB"/>
    <w:rsid w:val="00ED15F2"/>
    <w:rsid w:val="00ED16E8"/>
    <w:rsid w:val="00ED170B"/>
    <w:rsid w:val="00ED18DD"/>
    <w:rsid w:val="00ED1C82"/>
    <w:rsid w:val="00ED20D0"/>
    <w:rsid w:val="00ED2101"/>
    <w:rsid w:val="00ED2238"/>
    <w:rsid w:val="00ED255A"/>
    <w:rsid w:val="00ED2A03"/>
    <w:rsid w:val="00ED3222"/>
    <w:rsid w:val="00ED32FE"/>
    <w:rsid w:val="00ED3999"/>
    <w:rsid w:val="00ED4D0D"/>
    <w:rsid w:val="00ED4E41"/>
    <w:rsid w:val="00ED4F8F"/>
    <w:rsid w:val="00ED60E6"/>
    <w:rsid w:val="00ED6250"/>
    <w:rsid w:val="00ED62F2"/>
    <w:rsid w:val="00ED739F"/>
    <w:rsid w:val="00ED797C"/>
    <w:rsid w:val="00EE0060"/>
    <w:rsid w:val="00EE02CB"/>
    <w:rsid w:val="00EE089F"/>
    <w:rsid w:val="00EE0ABC"/>
    <w:rsid w:val="00EE0DDE"/>
    <w:rsid w:val="00EE0E8E"/>
    <w:rsid w:val="00EE0F1C"/>
    <w:rsid w:val="00EE120F"/>
    <w:rsid w:val="00EE1330"/>
    <w:rsid w:val="00EE20D9"/>
    <w:rsid w:val="00EE26A4"/>
    <w:rsid w:val="00EE2B0D"/>
    <w:rsid w:val="00EE3DE9"/>
    <w:rsid w:val="00EE43B1"/>
    <w:rsid w:val="00EE4B5E"/>
    <w:rsid w:val="00EE4BC3"/>
    <w:rsid w:val="00EE51B1"/>
    <w:rsid w:val="00EE521B"/>
    <w:rsid w:val="00EE53A8"/>
    <w:rsid w:val="00EE54B9"/>
    <w:rsid w:val="00EE79C4"/>
    <w:rsid w:val="00EF0DDA"/>
    <w:rsid w:val="00EF14D1"/>
    <w:rsid w:val="00EF1590"/>
    <w:rsid w:val="00EF1778"/>
    <w:rsid w:val="00EF1CE2"/>
    <w:rsid w:val="00EF213B"/>
    <w:rsid w:val="00EF256F"/>
    <w:rsid w:val="00EF2733"/>
    <w:rsid w:val="00EF2781"/>
    <w:rsid w:val="00EF29B1"/>
    <w:rsid w:val="00EF2D14"/>
    <w:rsid w:val="00EF4B1C"/>
    <w:rsid w:val="00EF4BBD"/>
    <w:rsid w:val="00EF5D07"/>
    <w:rsid w:val="00EF5F9C"/>
    <w:rsid w:val="00EF635A"/>
    <w:rsid w:val="00EF682A"/>
    <w:rsid w:val="00EF74DD"/>
    <w:rsid w:val="00EF7801"/>
    <w:rsid w:val="00F001AF"/>
    <w:rsid w:val="00F006C9"/>
    <w:rsid w:val="00F00A06"/>
    <w:rsid w:val="00F0131B"/>
    <w:rsid w:val="00F01633"/>
    <w:rsid w:val="00F01C9F"/>
    <w:rsid w:val="00F01E70"/>
    <w:rsid w:val="00F01F0D"/>
    <w:rsid w:val="00F027FB"/>
    <w:rsid w:val="00F02D66"/>
    <w:rsid w:val="00F0355A"/>
    <w:rsid w:val="00F03780"/>
    <w:rsid w:val="00F03DAF"/>
    <w:rsid w:val="00F0431E"/>
    <w:rsid w:val="00F04B57"/>
    <w:rsid w:val="00F0500E"/>
    <w:rsid w:val="00F0541A"/>
    <w:rsid w:val="00F05943"/>
    <w:rsid w:val="00F05C98"/>
    <w:rsid w:val="00F05D3D"/>
    <w:rsid w:val="00F066E1"/>
    <w:rsid w:val="00F071FC"/>
    <w:rsid w:val="00F0751B"/>
    <w:rsid w:val="00F07B88"/>
    <w:rsid w:val="00F07DD2"/>
    <w:rsid w:val="00F104D0"/>
    <w:rsid w:val="00F106B2"/>
    <w:rsid w:val="00F111D7"/>
    <w:rsid w:val="00F1161C"/>
    <w:rsid w:val="00F122CA"/>
    <w:rsid w:val="00F12574"/>
    <w:rsid w:val="00F1291E"/>
    <w:rsid w:val="00F12C7A"/>
    <w:rsid w:val="00F12DDA"/>
    <w:rsid w:val="00F1340D"/>
    <w:rsid w:val="00F135FA"/>
    <w:rsid w:val="00F137A5"/>
    <w:rsid w:val="00F1381B"/>
    <w:rsid w:val="00F13A21"/>
    <w:rsid w:val="00F14056"/>
    <w:rsid w:val="00F14268"/>
    <w:rsid w:val="00F14A92"/>
    <w:rsid w:val="00F14B53"/>
    <w:rsid w:val="00F15E22"/>
    <w:rsid w:val="00F16387"/>
    <w:rsid w:val="00F16D1C"/>
    <w:rsid w:val="00F17B64"/>
    <w:rsid w:val="00F17F2B"/>
    <w:rsid w:val="00F20538"/>
    <w:rsid w:val="00F20A77"/>
    <w:rsid w:val="00F21033"/>
    <w:rsid w:val="00F21A82"/>
    <w:rsid w:val="00F2241B"/>
    <w:rsid w:val="00F22564"/>
    <w:rsid w:val="00F22ED5"/>
    <w:rsid w:val="00F23908"/>
    <w:rsid w:val="00F23E54"/>
    <w:rsid w:val="00F24187"/>
    <w:rsid w:val="00F2467F"/>
    <w:rsid w:val="00F26091"/>
    <w:rsid w:val="00F262B7"/>
    <w:rsid w:val="00F271B9"/>
    <w:rsid w:val="00F2745F"/>
    <w:rsid w:val="00F27589"/>
    <w:rsid w:val="00F275F3"/>
    <w:rsid w:val="00F277A9"/>
    <w:rsid w:val="00F27E7F"/>
    <w:rsid w:val="00F304EB"/>
    <w:rsid w:val="00F30F5F"/>
    <w:rsid w:val="00F3132B"/>
    <w:rsid w:val="00F31BA9"/>
    <w:rsid w:val="00F326B2"/>
    <w:rsid w:val="00F326EA"/>
    <w:rsid w:val="00F328F1"/>
    <w:rsid w:val="00F340F6"/>
    <w:rsid w:val="00F3430F"/>
    <w:rsid w:val="00F34B2A"/>
    <w:rsid w:val="00F34BB3"/>
    <w:rsid w:val="00F34D7A"/>
    <w:rsid w:val="00F355A0"/>
    <w:rsid w:val="00F35B40"/>
    <w:rsid w:val="00F36505"/>
    <w:rsid w:val="00F3684F"/>
    <w:rsid w:val="00F37963"/>
    <w:rsid w:val="00F40313"/>
    <w:rsid w:val="00F4066D"/>
    <w:rsid w:val="00F40D16"/>
    <w:rsid w:val="00F41530"/>
    <w:rsid w:val="00F418E3"/>
    <w:rsid w:val="00F424FF"/>
    <w:rsid w:val="00F42713"/>
    <w:rsid w:val="00F428A7"/>
    <w:rsid w:val="00F42B7D"/>
    <w:rsid w:val="00F42FC4"/>
    <w:rsid w:val="00F43157"/>
    <w:rsid w:val="00F43580"/>
    <w:rsid w:val="00F43BF0"/>
    <w:rsid w:val="00F43DC3"/>
    <w:rsid w:val="00F43E2C"/>
    <w:rsid w:val="00F43E89"/>
    <w:rsid w:val="00F441BC"/>
    <w:rsid w:val="00F441BF"/>
    <w:rsid w:val="00F44307"/>
    <w:rsid w:val="00F44AAA"/>
    <w:rsid w:val="00F45590"/>
    <w:rsid w:val="00F456EC"/>
    <w:rsid w:val="00F4638E"/>
    <w:rsid w:val="00F477AF"/>
    <w:rsid w:val="00F47BC4"/>
    <w:rsid w:val="00F50065"/>
    <w:rsid w:val="00F50611"/>
    <w:rsid w:val="00F5097E"/>
    <w:rsid w:val="00F515D9"/>
    <w:rsid w:val="00F5192A"/>
    <w:rsid w:val="00F51ACA"/>
    <w:rsid w:val="00F5278F"/>
    <w:rsid w:val="00F528CB"/>
    <w:rsid w:val="00F52BBB"/>
    <w:rsid w:val="00F531D9"/>
    <w:rsid w:val="00F53918"/>
    <w:rsid w:val="00F54437"/>
    <w:rsid w:val="00F54473"/>
    <w:rsid w:val="00F55FA6"/>
    <w:rsid w:val="00F560CA"/>
    <w:rsid w:val="00F5613D"/>
    <w:rsid w:val="00F562AB"/>
    <w:rsid w:val="00F56871"/>
    <w:rsid w:val="00F5711C"/>
    <w:rsid w:val="00F571B6"/>
    <w:rsid w:val="00F57367"/>
    <w:rsid w:val="00F57752"/>
    <w:rsid w:val="00F57D4B"/>
    <w:rsid w:val="00F57EBF"/>
    <w:rsid w:val="00F57FB6"/>
    <w:rsid w:val="00F60619"/>
    <w:rsid w:val="00F6071C"/>
    <w:rsid w:val="00F6086C"/>
    <w:rsid w:val="00F60F43"/>
    <w:rsid w:val="00F61206"/>
    <w:rsid w:val="00F61ECD"/>
    <w:rsid w:val="00F62626"/>
    <w:rsid w:val="00F62719"/>
    <w:rsid w:val="00F63A07"/>
    <w:rsid w:val="00F6421A"/>
    <w:rsid w:val="00F64CA4"/>
    <w:rsid w:val="00F64DBC"/>
    <w:rsid w:val="00F65034"/>
    <w:rsid w:val="00F65451"/>
    <w:rsid w:val="00F6551C"/>
    <w:rsid w:val="00F66491"/>
    <w:rsid w:val="00F66901"/>
    <w:rsid w:val="00F66BAC"/>
    <w:rsid w:val="00F670D9"/>
    <w:rsid w:val="00F672C5"/>
    <w:rsid w:val="00F67573"/>
    <w:rsid w:val="00F67606"/>
    <w:rsid w:val="00F679D0"/>
    <w:rsid w:val="00F702F2"/>
    <w:rsid w:val="00F713E2"/>
    <w:rsid w:val="00F719E3"/>
    <w:rsid w:val="00F71A72"/>
    <w:rsid w:val="00F71A90"/>
    <w:rsid w:val="00F71E49"/>
    <w:rsid w:val="00F71EB7"/>
    <w:rsid w:val="00F727E0"/>
    <w:rsid w:val="00F72983"/>
    <w:rsid w:val="00F72E93"/>
    <w:rsid w:val="00F7317E"/>
    <w:rsid w:val="00F7402D"/>
    <w:rsid w:val="00F74460"/>
    <w:rsid w:val="00F748F0"/>
    <w:rsid w:val="00F7497D"/>
    <w:rsid w:val="00F74DB6"/>
    <w:rsid w:val="00F74E70"/>
    <w:rsid w:val="00F75874"/>
    <w:rsid w:val="00F75DCD"/>
    <w:rsid w:val="00F76073"/>
    <w:rsid w:val="00F76091"/>
    <w:rsid w:val="00F76194"/>
    <w:rsid w:val="00F76209"/>
    <w:rsid w:val="00F768FE"/>
    <w:rsid w:val="00F7707E"/>
    <w:rsid w:val="00F77604"/>
    <w:rsid w:val="00F778AB"/>
    <w:rsid w:val="00F77A9E"/>
    <w:rsid w:val="00F80842"/>
    <w:rsid w:val="00F80BC7"/>
    <w:rsid w:val="00F80EFD"/>
    <w:rsid w:val="00F812BA"/>
    <w:rsid w:val="00F81522"/>
    <w:rsid w:val="00F81BBD"/>
    <w:rsid w:val="00F82D2E"/>
    <w:rsid w:val="00F82D48"/>
    <w:rsid w:val="00F8316E"/>
    <w:rsid w:val="00F83290"/>
    <w:rsid w:val="00F832F3"/>
    <w:rsid w:val="00F839B9"/>
    <w:rsid w:val="00F84BC0"/>
    <w:rsid w:val="00F84D7D"/>
    <w:rsid w:val="00F864A3"/>
    <w:rsid w:val="00F87757"/>
    <w:rsid w:val="00F87DA7"/>
    <w:rsid w:val="00F90162"/>
    <w:rsid w:val="00F904CB"/>
    <w:rsid w:val="00F90862"/>
    <w:rsid w:val="00F90960"/>
    <w:rsid w:val="00F90E1B"/>
    <w:rsid w:val="00F90FD4"/>
    <w:rsid w:val="00F913EA"/>
    <w:rsid w:val="00F924C0"/>
    <w:rsid w:val="00F925E4"/>
    <w:rsid w:val="00F92946"/>
    <w:rsid w:val="00F92EC8"/>
    <w:rsid w:val="00F93734"/>
    <w:rsid w:val="00F93C97"/>
    <w:rsid w:val="00F946A2"/>
    <w:rsid w:val="00F946C6"/>
    <w:rsid w:val="00F9475E"/>
    <w:rsid w:val="00F94CA2"/>
    <w:rsid w:val="00F95A76"/>
    <w:rsid w:val="00F95CA1"/>
    <w:rsid w:val="00F95E6A"/>
    <w:rsid w:val="00F96111"/>
    <w:rsid w:val="00F9618F"/>
    <w:rsid w:val="00F962F5"/>
    <w:rsid w:val="00F9657D"/>
    <w:rsid w:val="00F966F9"/>
    <w:rsid w:val="00F96C89"/>
    <w:rsid w:val="00F96D0A"/>
    <w:rsid w:val="00F97CB5"/>
    <w:rsid w:val="00FA0137"/>
    <w:rsid w:val="00FA069D"/>
    <w:rsid w:val="00FA10F6"/>
    <w:rsid w:val="00FA1455"/>
    <w:rsid w:val="00FA1A06"/>
    <w:rsid w:val="00FA1B23"/>
    <w:rsid w:val="00FA1D92"/>
    <w:rsid w:val="00FA1F20"/>
    <w:rsid w:val="00FA2FF8"/>
    <w:rsid w:val="00FA36AB"/>
    <w:rsid w:val="00FA3A04"/>
    <w:rsid w:val="00FA3B05"/>
    <w:rsid w:val="00FA3E4E"/>
    <w:rsid w:val="00FA442B"/>
    <w:rsid w:val="00FA4FB6"/>
    <w:rsid w:val="00FA635C"/>
    <w:rsid w:val="00FA667B"/>
    <w:rsid w:val="00FA704A"/>
    <w:rsid w:val="00FA7825"/>
    <w:rsid w:val="00FB049C"/>
    <w:rsid w:val="00FB0559"/>
    <w:rsid w:val="00FB0D80"/>
    <w:rsid w:val="00FB0FE1"/>
    <w:rsid w:val="00FB13F2"/>
    <w:rsid w:val="00FB1529"/>
    <w:rsid w:val="00FB2512"/>
    <w:rsid w:val="00FB2B0C"/>
    <w:rsid w:val="00FB37F2"/>
    <w:rsid w:val="00FB418D"/>
    <w:rsid w:val="00FB4A9C"/>
    <w:rsid w:val="00FB4E96"/>
    <w:rsid w:val="00FB5023"/>
    <w:rsid w:val="00FB54F5"/>
    <w:rsid w:val="00FB557C"/>
    <w:rsid w:val="00FB5662"/>
    <w:rsid w:val="00FB5752"/>
    <w:rsid w:val="00FB6038"/>
    <w:rsid w:val="00FB621C"/>
    <w:rsid w:val="00FB6AD4"/>
    <w:rsid w:val="00FB6CCD"/>
    <w:rsid w:val="00FB71C8"/>
    <w:rsid w:val="00FB76A3"/>
    <w:rsid w:val="00FB7724"/>
    <w:rsid w:val="00FB7B65"/>
    <w:rsid w:val="00FB7C97"/>
    <w:rsid w:val="00FC0A70"/>
    <w:rsid w:val="00FC10F9"/>
    <w:rsid w:val="00FC170A"/>
    <w:rsid w:val="00FC1727"/>
    <w:rsid w:val="00FC1888"/>
    <w:rsid w:val="00FC1A53"/>
    <w:rsid w:val="00FC1A8A"/>
    <w:rsid w:val="00FC1EDA"/>
    <w:rsid w:val="00FC21FF"/>
    <w:rsid w:val="00FC2338"/>
    <w:rsid w:val="00FC26FA"/>
    <w:rsid w:val="00FC2D29"/>
    <w:rsid w:val="00FC3456"/>
    <w:rsid w:val="00FC3CCB"/>
    <w:rsid w:val="00FC403A"/>
    <w:rsid w:val="00FC4152"/>
    <w:rsid w:val="00FC4510"/>
    <w:rsid w:val="00FC4B5A"/>
    <w:rsid w:val="00FC4C0A"/>
    <w:rsid w:val="00FC5260"/>
    <w:rsid w:val="00FC5347"/>
    <w:rsid w:val="00FC6A68"/>
    <w:rsid w:val="00FC6BBD"/>
    <w:rsid w:val="00FC6FC0"/>
    <w:rsid w:val="00FC71B1"/>
    <w:rsid w:val="00FC71F4"/>
    <w:rsid w:val="00FC7C2C"/>
    <w:rsid w:val="00FD02FD"/>
    <w:rsid w:val="00FD11CC"/>
    <w:rsid w:val="00FD2CEF"/>
    <w:rsid w:val="00FD2D69"/>
    <w:rsid w:val="00FD4411"/>
    <w:rsid w:val="00FD4859"/>
    <w:rsid w:val="00FD492F"/>
    <w:rsid w:val="00FD4B49"/>
    <w:rsid w:val="00FD4C50"/>
    <w:rsid w:val="00FD4CFF"/>
    <w:rsid w:val="00FD50A4"/>
    <w:rsid w:val="00FD533D"/>
    <w:rsid w:val="00FD555A"/>
    <w:rsid w:val="00FD570D"/>
    <w:rsid w:val="00FD5BE2"/>
    <w:rsid w:val="00FD5D13"/>
    <w:rsid w:val="00FD6D8E"/>
    <w:rsid w:val="00FD6FE9"/>
    <w:rsid w:val="00FD7137"/>
    <w:rsid w:val="00FD725C"/>
    <w:rsid w:val="00FD7863"/>
    <w:rsid w:val="00FD7B76"/>
    <w:rsid w:val="00FE0129"/>
    <w:rsid w:val="00FE086E"/>
    <w:rsid w:val="00FE09B0"/>
    <w:rsid w:val="00FE1047"/>
    <w:rsid w:val="00FE113A"/>
    <w:rsid w:val="00FE1267"/>
    <w:rsid w:val="00FE1583"/>
    <w:rsid w:val="00FE1678"/>
    <w:rsid w:val="00FE2003"/>
    <w:rsid w:val="00FE2763"/>
    <w:rsid w:val="00FE2A89"/>
    <w:rsid w:val="00FE308C"/>
    <w:rsid w:val="00FE30C1"/>
    <w:rsid w:val="00FE38C7"/>
    <w:rsid w:val="00FE4075"/>
    <w:rsid w:val="00FE4ACB"/>
    <w:rsid w:val="00FE4C95"/>
    <w:rsid w:val="00FE4CCF"/>
    <w:rsid w:val="00FE4E73"/>
    <w:rsid w:val="00FE53B5"/>
    <w:rsid w:val="00FE56C8"/>
    <w:rsid w:val="00FE59B5"/>
    <w:rsid w:val="00FE60E6"/>
    <w:rsid w:val="00FE65F9"/>
    <w:rsid w:val="00FE6E35"/>
    <w:rsid w:val="00FE6FF8"/>
    <w:rsid w:val="00FE7C86"/>
    <w:rsid w:val="00FF0154"/>
    <w:rsid w:val="00FF070B"/>
    <w:rsid w:val="00FF0C16"/>
    <w:rsid w:val="00FF0D40"/>
    <w:rsid w:val="00FF1B1A"/>
    <w:rsid w:val="00FF209F"/>
    <w:rsid w:val="00FF2845"/>
    <w:rsid w:val="00FF2F10"/>
    <w:rsid w:val="00FF2F9C"/>
    <w:rsid w:val="00FF3CD9"/>
    <w:rsid w:val="00FF4652"/>
    <w:rsid w:val="00FF4A79"/>
    <w:rsid w:val="00FF4ACD"/>
    <w:rsid w:val="00FF4D7A"/>
    <w:rsid w:val="00FF5405"/>
    <w:rsid w:val="00FF586A"/>
    <w:rsid w:val="00FF5DDB"/>
    <w:rsid w:val="00FF5E30"/>
    <w:rsid w:val="00FF6172"/>
    <w:rsid w:val="00FF65E3"/>
    <w:rsid w:val="00FF6D9E"/>
    <w:rsid w:val="00FF7CAE"/>
    <w:rsid w:val="00FF7E71"/>
    <w:rsid w:val="011991C0"/>
    <w:rsid w:val="018588EE"/>
    <w:rsid w:val="0195A3DE"/>
    <w:rsid w:val="01C46495"/>
    <w:rsid w:val="020B5F7F"/>
    <w:rsid w:val="02418F41"/>
    <w:rsid w:val="0279BA2A"/>
    <w:rsid w:val="02B3A526"/>
    <w:rsid w:val="02D56A11"/>
    <w:rsid w:val="02FB02E6"/>
    <w:rsid w:val="0339EA34"/>
    <w:rsid w:val="037006C3"/>
    <w:rsid w:val="0375DFBE"/>
    <w:rsid w:val="039D139D"/>
    <w:rsid w:val="03AE0650"/>
    <w:rsid w:val="03B89C20"/>
    <w:rsid w:val="03D7F54E"/>
    <w:rsid w:val="0420590E"/>
    <w:rsid w:val="0441CE87"/>
    <w:rsid w:val="04634E79"/>
    <w:rsid w:val="04684E18"/>
    <w:rsid w:val="05415B81"/>
    <w:rsid w:val="05AF57E7"/>
    <w:rsid w:val="05CF71B9"/>
    <w:rsid w:val="060060B2"/>
    <w:rsid w:val="065085A5"/>
    <w:rsid w:val="066155E0"/>
    <w:rsid w:val="068EA3B3"/>
    <w:rsid w:val="069C77C7"/>
    <w:rsid w:val="06A39F0B"/>
    <w:rsid w:val="06CD6F38"/>
    <w:rsid w:val="06DEE7ED"/>
    <w:rsid w:val="0774EDD0"/>
    <w:rsid w:val="07FC202F"/>
    <w:rsid w:val="080FBEDD"/>
    <w:rsid w:val="083F6F6C"/>
    <w:rsid w:val="084E9C9D"/>
    <w:rsid w:val="0879C5E9"/>
    <w:rsid w:val="089F7DC1"/>
    <w:rsid w:val="08A0C6B6"/>
    <w:rsid w:val="08A1A0AD"/>
    <w:rsid w:val="08EF9925"/>
    <w:rsid w:val="08F7E005"/>
    <w:rsid w:val="08FB993C"/>
    <w:rsid w:val="09320BD6"/>
    <w:rsid w:val="093EE83E"/>
    <w:rsid w:val="097EAE6E"/>
    <w:rsid w:val="098FDE1F"/>
    <w:rsid w:val="09D54C71"/>
    <w:rsid w:val="09D68452"/>
    <w:rsid w:val="0A438BB9"/>
    <w:rsid w:val="0A5E707D"/>
    <w:rsid w:val="0A5EF5BD"/>
    <w:rsid w:val="0AA94C22"/>
    <w:rsid w:val="0AFD79CE"/>
    <w:rsid w:val="0B0DE91D"/>
    <w:rsid w:val="0B201435"/>
    <w:rsid w:val="0B422EA7"/>
    <w:rsid w:val="0BD2CDFA"/>
    <w:rsid w:val="0BFF2BA7"/>
    <w:rsid w:val="0CC6E3A6"/>
    <w:rsid w:val="0D2A42F1"/>
    <w:rsid w:val="0DB3FE46"/>
    <w:rsid w:val="0DB77E48"/>
    <w:rsid w:val="0DC57AB7"/>
    <w:rsid w:val="0E23B326"/>
    <w:rsid w:val="0E38498B"/>
    <w:rsid w:val="0E59340A"/>
    <w:rsid w:val="0E5D3B57"/>
    <w:rsid w:val="0E86A6C4"/>
    <w:rsid w:val="0EB569AD"/>
    <w:rsid w:val="0ECBA3F8"/>
    <w:rsid w:val="0EEE7C96"/>
    <w:rsid w:val="0F8F3FE9"/>
    <w:rsid w:val="103D6F47"/>
    <w:rsid w:val="10541A58"/>
    <w:rsid w:val="1074066F"/>
    <w:rsid w:val="10C73983"/>
    <w:rsid w:val="10DEF439"/>
    <w:rsid w:val="10FA4055"/>
    <w:rsid w:val="112E152F"/>
    <w:rsid w:val="11472F8C"/>
    <w:rsid w:val="1148112E"/>
    <w:rsid w:val="114B92A8"/>
    <w:rsid w:val="11887CFE"/>
    <w:rsid w:val="11C8B5D7"/>
    <w:rsid w:val="11CDD3AE"/>
    <w:rsid w:val="125D718F"/>
    <w:rsid w:val="12A6C7E2"/>
    <w:rsid w:val="12A84649"/>
    <w:rsid w:val="12B63B5B"/>
    <w:rsid w:val="134ABC5A"/>
    <w:rsid w:val="13725554"/>
    <w:rsid w:val="13C7D1D9"/>
    <w:rsid w:val="140D28E5"/>
    <w:rsid w:val="14584826"/>
    <w:rsid w:val="147C9194"/>
    <w:rsid w:val="1496B64D"/>
    <w:rsid w:val="14B02EE0"/>
    <w:rsid w:val="14D3A99E"/>
    <w:rsid w:val="155245C2"/>
    <w:rsid w:val="15E15269"/>
    <w:rsid w:val="15ECD5EF"/>
    <w:rsid w:val="16D7C3C7"/>
    <w:rsid w:val="16E2023E"/>
    <w:rsid w:val="17170C5B"/>
    <w:rsid w:val="1720C493"/>
    <w:rsid w:val="17DB5B5C"/>
    <w:rsid w:val="181F80F7"/>
    <w:rsid w:val="186FE5A2"/>
    <w:rsid w:val="18A617D0"/>
    <w:rsid w:val="18EBA982"/>
    <w:rsid w:val="193AEEF2"/>
    <w:rsid w:val="196F1F9E"/>
    <w:rsid w:val="198DCD8A"/>
    <w:rsid w:val="19B88829"/>
    <w:rsid w:val="19C0EB22"/>
    <w:rsid w:val="19DD6B1F"/>
    <w:rsid w:val="1AE06233"/>
    <w:rsid w:val="1B03B940"/>
    <w:rsid w:val="1B4667D3"/>
    <w:rsid w:val="1B475431"/>
    <w:rsid w:val="1B6C0E40"/>
    <w:rsid w:val="1B7BFB5C"/>
    <w:rsid w:val="1BCA0DC7"/>
    <w:rsid w:val="1BDD9D0F"/>
    <w:rsid w:val="1BEA93A9"/>
    <w:rsid w:val="1C0420AD"/>
    <w:rsid w:val="1C455AD0"/>
    <w:rsid w:val="1C5493D9"/>
    <w:rsid w:val="1D07DEA1"/>
    <w:rsid w:val="1D207CBC"/>
    <w:rsid w:val="1D339113"/>
    <w:rsid w:val="1DA4D7B1"/>
    <w:rsid w:val="1DC7A0BA"/>
    <w:rsid w:val="1DCF0724"/>
    <w:rsid w:val="1DD1659E"/>
    <w:rsid w:val="1DD48AF6"/>
    <w:rsid w:val="1DDFF28E"/>
    <w:rsid w:val="1E261C27"/>
    <w:rsid w:val="1E37FCED"/>
    <w:rsid w:val="1E3C6A26"/>
    <w:rsid w:val="1F4AC27D"/>
    <w:rsid w:val="1F9B2306"/>
    <w:rsid w:val="20542FB7"/>
    <w:rsid w:val="208E1BB0"/>
    <w:rsid w:val="2098966E"/>
    <w:rsid w:val="20B9360A"/>
    <w:rsid w:val="20BA5013"/>
    <w:rsid w:val="20CAC048"/>
    <w:rsid w:val="20D10656"/>
    <w:rsid w:val="21431B6C"/>
    <w:rsid w:val="214FC0BA"/>
    <w:rsid w:val="2199B827"/>
    <w:rsid w:val="219C156B"/>
    <w:rsid w:val="21A491BA"/>
    <w:rsid w:val="21AD3AE0"/>
    <w:rsid w:val="21AF12A3"/>
    <w:rsid w:val="21B3B1AE"/>
    <w:rsid w:val="21D89E23"/>
    <w:rsid w:val="22352A2F"/>
    <w:rsid w:val="2235DF55"/>
    <w:rsid w:val="22765E31"/>
    <w:rsid w:val="229FD17E"/>
    <w:rsid w:val="22C42CE1"/>
    <w:rsid w:val="22CD5D35"/>
    <w:rsid w:val="22EE8C56"/>
    <w:rsid w:val="23143703"/>
    <w:rsid w:val="232B447D"/>
    <w:rsid w:val="23315B36"/>
    <w:rsid w:val="233D91D5"/>
    <w:rsid w:val="23C0A80B"/>
    <w:rsid w:val="23C68D88"/>
    <w:rsid w:val="2432E0D2"/>
    <w:rsid w:val="2473BE2D"/>
    <w:rsid w:val="24AE064D"/>
    <w:rsid w:val="24F8A735"/>
    <w:rsid w:val="24FB2231"/>
    <w:rsid w:val="25536626"/>
    <w:rsid w:val="2571CA41"/>
    <w:rsid w:val="259B14FF"/>
    <w:rsid w:val="25B2C21E"/>
    <w:rsid w:val="25F05448"/>
    <w:rsid w:val="25FBCDA3"/>
    <w:rsid w:val="260AA236"/>
    <w:rsid w:val="260B7928"/>
    <w:rsid w:val="2642C9FB"/>
    <w:rsid w:val="26466A63"/>
    <w:rsid w:val="2666060D"/>
    <w:rsid w:val="26850EC0"/>
    <w:rsid w:val="26BE6EA4"/>
    <w:rsid w:val="276FE91D"/>
    <w:rsid w:val="27AE3FAE"/>
    <w:rsid w:val="27BB7F44"/>
    <w:rsid w:val="27D38A8B"/>
    <w:rsid w:val="27F1C27A"/>
    <w:rsid w:val="2817D6C9"/>
    <w:rsid w:val="2856BD99"/>
    <w:rsid w:val="28C84C68"/>
    <w:rsid w:val="28DDACD9"/>
    <w:rsid w:val="29052130"/>
    <w:rsid w:val="2952E003"/>
    <w:rsid w:val="2993AE23"/>
    <w:rsid w:val="29969143"/>
    <w:rsid w:val="2B1262CF"/>
    <w:rsid w:val="2B212E7B"/>
    <w:rsid w:val="2B88E8E7"/>
    <w:rsid w:val="2BBC0140"/>
    <w:rsid w:val="2BF6B631"/>
    <w:rsid w:val="2C154ED1"/>
    <w:rsid w:val="2C6A4B51"/>
    <w:rsid w:val="2C74C310"/>
    <w:rsid w:val="2C8C9490"/>
    <w:rsid w:val="2CBEBC66"/>
    <w:rsid w:val="2CE09562"/>
    <w:rsid w:val="2CF04C97"/>
    <w:rsid w:val="2D2E4F8A"/>
    <w:rsid w:val="2D5FC3F6"/>
    <w:rsid w:val="2D7B401B"/>
    <w:rsid w:val="2D8708AE"/>
    <w:rsid w:val="2D9BA00B"/>
    <w:rsid w:val="2DB084FC"/>
    <w:rsid w:val="2E318C0F"/>
    <w:rsid w:val="2E32508D"/>
    <w:rsid w:val="2E452CBA"/>
    <w:rsid w:val="2E6011C1"/>
    <w:rsid w:val="2E996642"/>
    <w:rsid w:val="2EA19B9A"/>
    <w:rsid w:val="2F0357FD"/>
    <w:rsid w:val="2F3ECE26"/>
    <w:rsid w:val="2FA0045A"/>
    <w:rsid w:val="2FB684B7"/>
    <w:rsid w:val="303D6BFB"/>
    <w:rsid w:val="304A39C2"/>
    <w:rsid w:val="3057E074"/>
    <w:rsid w:val="3096DDFB"/>
    <w:rsid w:val="30B7F5B1"/>
    <w:rsid w:val="30C5B878"/>
    <w:rsid w:val="312186E5"/>
    <w:rsid w:val="31D122AE"/>
    <w:rsid w:val="3202E227"/>
    <w:rsid w:val="327DEBE8"/>
    <w:rsid w:val="336B43CE"/>
    <w:rsid w:val="33BF290B"/>
    <w:rsid w:val="33DC3B54"/>
    <w:rsid w:val="33EBCDDD"/>
    <w:rsid w:val="343A4690"/>
    <w:rsid w:val="3473A43E"/>
    <w:rsid w:val="34A7194B"/>
    <w:rsid w:val="34D57BAD"/>
    <w:rsid w:val="353C5163"/>
    <w:rsid w:val="35780BB5"/>
    <w:rsid w:val="35B4436B"/>
    <w:rsid w:val="35B5EAB5"/>
    <w:rsid w:val="361B21C1"/>
    <w:rsid w:val="362019EF"/>
    <w:rsid w:val="36375D69"/>
    <w:rsid w:val="3640CA30"/>
    <w:rsid w:val="36BBDAC9"/>
    <w:rsid w:val="376EB3DF"/>
    <w:rsid w:val="37AC1A6D"/>
    <w:rsid w:val="37B89F3D"/>
    <w:rsid w:val="37DC7C16"/>
    <w:rsid w:val="37EBCEB4"/>
    <w:rsid w:val="37F77DAA"/>
    <w:rsid w:val="38317670"/>
    <w:rsid w:val="3888E8C3"/>
    <w:rsid w:val="3890F540"/>
    <w:rsid w:val="38A7FC30"/>
    <w:rsid w:val="38D14104"/>
    <w:rsid w:val="38D53939"/>
    <w:rsid w:val="38DA8505"/>
    <w:rsid w:val="3906B9D6"/>
    <w:rsid w:val="391F76B0"/>
    <w:rsid w:val="394E4352"/>
    <w:rsid w:val="3982AFD8"/>
    <w:rsid w:val="399E25AD"/>
    <w:rsid w:val="3A09009F"/>
    <w:rsid w:val="3A0F83B5"/>
    <w:rsid w:val="3A2BF29E"/>
    <w:rsid w:val="3A43CC91"/>
    <w:rsid w:val="3A6E35E4"/>
    <w:rsid w:val="3A780D0A"/>
    <w:rsid w:val="3AC963B5"/>
    <w:rsid w:val="3AD7E755"/>
    <w:rsid w:val="3B0E5A61"/>
    <w:rsid w:val="3B1D1BED"/>
    <w:rsid w:val="3B37CC51"/>
    <w:rsid w:val="3B70BBCC"/>
    <w:rsid w:val="3BB146A7"/>
    <w:rsid w:val="3BF7DB17"/>
    <w:rsid w:val="3C4A6BCD"/>
    <w:rsid w:val="3C66EFA3"/>
    <w:rsid w:val="3D07FAAD"/>
    <w:rsid w:val="3D152423"/>
    <w:rsid w:val="3D37CEE5"/>
    <w:rsid w:val="3D48DBA6"/>
    <w:rsid w:val="3DC18CE4"/>
    <w:rsid w:val="3DF742B6"/>
    <w:rsid w:val="3E2CAB88"/>
    <w:rsid w:val="3E2CD3C1"/>
    <w:rsid w:val="3E61CB63"/>
    <w:rsid w:val="3E73E001"/>
    <w:rsid w:val="3E815D81"/>
    <w:rsid w:val="3E8640EF"/>
    <w:rsid w:val="3EA3CB0E"/>
    <w:rsid w:val="3EC6A037"/>
    <w:rsid w:val="3F2B804B"/>
    <w:rsid w:val="3F45A6F3"/>
    <w:rsid w:val="3F65A148"/>
    <w:rsid w:val="3F9983AE"/>
    <w:rsid w:val="40B275AA"/>
    <w:rsid w:val="40E5E017"/>
    <w:rsid w:val="417D9BF5"/>
    <w:rsid w:val="41C24373"/>
    <w:rsid w:val="41DA025E"/>
    <w:rsid w:val="41E449CC"/>
    <w:rsid w:val="421F33CF"/>
    <w:rsid w:val="426DB1CC"/>
    <w:rsid w:val="42C34613"/>
    <w:rsid w:val="42D532ED"/>
    <w:rsid w:val="42D67928"/>
    <w:rsid w:val="42DE963B"/>
    <w:rsid w:val="43F6DD46"/>
    <w:rsid w:val="4404B7D0"/>
    <w:rsid w:val="44AAC262"/>
    <w:rsid w:val="44FE03E7"/>
    <w:rsid w:val="45506FF4"/>
    <w:rsid w:val="45778529"/>
    <w:rsid w:val="459137D9"/>
    <w:rsid w:val="45DF4FE1"/>
    <w:rsid w:val="46043723"/>
    <w:rsid w:val="465D46EE"/>
    <w:rsid w:val="466D3BB6"/>
    <w:rsid w:val="4679BDB7"/>
    <w:rsid w:val="46B00DA2"/>
    <w:rsid w:val="46B1BC0A"/>
    <w:rsid w:val="4733A2B1"/>
    <w:rsid w:val="4760F7FF"/>
    <w:rsid w:val="47C70CC6"/>
    <w:rsid w:val="47D42EE8"/>
    <w:rsid w:val="47DF3F0A"/>
    <w:rsid w:val="47FA97B5"/>
    <w:rsid w:val="4800FF1F"/>
    <w:rsid w:val="481E1127"/>
    <w:rsid w:val="48236EF0"/>
    <w:rsid w:val="482A2738"/>
    <w:rsid w:val="488B5202"/>
    <w:rsid w:val="48BE1658"/>
    <w:rsid w:val="48D138E0"/>
    <w:rsid w:val="4957BFCC"/>
    <w:rsid w:val="49954BC0"/>
    <w:rsid w:val="49A2787A"/>
    <w:rsid w:val="49B1E2ED"/>
    <w:rsid w:val="49BDFD79"/>
    <w:rsid w:val="49F40BC2"/>
    <w:rsid w:val="4A402F93"/>
    <w:rsid w:val="4AAA79F2"/>
    <w:rsid w:val="4ADED228"/>
    <w:rsid w:val="4B1A9F3E"/>
    <w:rsid w:val="4B913660"/>
    <w:rsid w:val="4BAF72C0"/>
    <w:rsid w:val="4BB2598D"/>
    <w:rsid w:val="4C10C45E"/>
    <w:rsid w:val="4CC0374A"/>
    <w:rsid w:val="4D597F46"/>
    <w:rsid w:val="4D5D30F3"/>
    <w:rsid w:val="4D949DC3"/>
    <w:rsid w:val="4DB9953E"/>
    <w:rsid w:val="4DC4B12E"/>
    <w:rsid w:val="4E079608"/>
    <w:rsid w:val="4E5C30B1"/>
    <w:rsid w:val="4E855410"/>
    <w:rsid w:val="4ED39A35"/>
    <w:rsid w:val="4EF2C183"/>
    <w:rsid w:val="4EFB815D"/>
    <w:rsid w:val="4F007056"/>
    <w:rsid w:val="4F04B0C4"/>
    <w:rsid w:val="4F3A0449"/>
    <w:rsid w:val="4F4FB1CD"/>
    <w:rsid w:val="4FA4AD48"/>
    <w:rsid w:val="4FA7B1D5"/>
    <w:rsid w:val="50212471"/>
    <w:rsid w:val="50554EE9"/>
    <w:rsid w:val="5083AFA9"/>
    <w:rsid w:val="50B7C453"/>
    <w:rsid w:val="513C9230"/>
    <w:rsid w:val="51485230"/>
    <w:rsid w:val="514A680A"/>
    <w:rsid w:val="516E183B"/>
    <w:rsid w:val="5183E55E"/>
    <w:rsid w:val="521EACA3"/>
    <w:rsid w:val="523592A4"/>
    <w:rsid w:val="523D81D3"/>
    <w:rsid w:val="5286F8BF"/>
    <w:rsid w:val="529697EC"/>
    <w:rsid w:val="5299DC8F"/>
    <w:rsid w:val="52B4B2D9"/>
    <w:rsid w:val="52DBA61D"/>
    <w:rsid w:val="532A0BCC"/>
    <w:rsid w:val="532AB26D"/>
    <w:rsid w:val="535B103A"/>
    <w:rsid w:val="537FC0CB"/>
    <w:rsid w:val="53815A06"/>
    <w:rsid w:val="53AA467A"/>
    <w:rsid w:val="53C58461"/>
    <w:rsid w:val="53E58628"/>
    <w:rsid w:val="5400EB03"/>
    <w:rsid w:val="544ED234"/>
    <w:rsid w:val="54A01B6A"/>
    <w:rsid w:val="54EDEFA4"/>
    <w:rsid w:val="55157490"/>
    <w:rsid w:val="551B0ADD"/>
    <w:rsid w:val="556A25FC"/>
    <w:rsid w:val="5572A90A"/>
    <w:rsid w:val="5587C88E"/>
    <w:rsid w:val="55AC4CA3"/>
    <w:rsid w:val="55AF364F"/>
    <w:rsid w:val="55C1CB47"/>
    <w:rsid w:val="55FA0194"/>
    <w:rsid w:val="560AC5B6"/>
    <w:rsid w:val="564857F6"/>
    <w:rsid w:val="56C96E17"/>
    <w:rsid w:val="56CCD2C4"/>
    <w:rsid w:val="56E27E27"/>
    <w:rsid w:val="56FD4251"/>
    <w:rsid w:val="576FD0DF"/>
    <w:rsid w:val="5792C5E3"/>
    <w:rsid w:val="579E31E1"/>
    <w:rsid w:val="57BB7D8B"/>
    <w:rsid w:val="57CBC705"/>
    <w:rsid w:val="57D67633"/>
    <w:rsid w:val="57F08411"/>
    <w:rsid w:val="57F54520"/>
    <w:rsid w:val="57FD4529"/>
    <w:rsid w:val="580C1837"/>
    <w:rsid w:val="5926DD10"/>
    <w:rsid w:val="59458827"/>
    <w:rsid w:val="598537DD"/>
    <w:rsid w:val="598EBCE6"/>
    <w:rsid w:val="59BB5FE5"/>
    <w:rsid w:val="5A00CF64"/>
    <w:rsid w:val="5A341CC6"/>
    <w:rsid w:val="5A51537B"/>
    <w:rsid w:val="5B1910E9"/>
    <w:rsid w:val="5B70F85B"/>
    <w:rsid w:val="5C6327B7"/>
    <w:rsid w:val="5D219DF8"/>
    <w:rsid w:val="5D336834"/>
    <w:rsid w:val="5D4C77BD"/>
    <w:rsid w:val="5D5E1042"/>
    <w:rsid w:val="5DFEE3C2"/>
    <w:rsid w:val="5E15CA20"/>
    <w:rsid w:val="5ED3D631"/>
    <w:rsid w:val="5ED572E6"/>
    <w:rsid w:val="5FA92931"/>
    <w:rsid w:val="5FFCD841"/>
    <w:rsid w:val="6011B518"/>
    <w:rsid w:val="60132EAF"/>
    <w:rsid w:val="60417FCF"/>
    <w:rsid w:val="6089B1B9"/>
    <w:rsid w:val="609CDA36"/>
    <w:rsid w:val="60B0881D"/>
    <w:rsid w:val="60B24EC8"/>
    <w:rsid w:val="613E1669"/>
    <w:rsid w:val="61901EB6"/>
    <w:rsid w:val="61A62774"/>
    <w:rsid w:val="61B4652A"/>
    <w:rsid w:val="61B88652"/>
    <w:rsid w:val="61BDCAB6"/>
    <w:rsid w:val="61D12A17"/>
    <w:rsid w:val="61EC5295"/>
    <w:rsid w:val="620617BE"/>
    <w:rsid w:val="62447469"/>
    <w:rsid w:val="62618F64"/>
    <w:rsid w:val="62796A56"/>
    <w:rsid w:val="627EABF3"/>
    <w:rsid w:val="62952269"/>
    <w:rsid w:val="62AB5F0B"/>
    <w:rsid w:val="62E2939D"/>
    <w:rsid w:val="62FCA574"/>
    <w:rsid w:val="6325366A"/>
    <w:rsid w:val="636D37E1"/>
    <w:rsid w:val="63DD509E"/>
    <w:rsid w:val="641B2450"/>
    <w:rsid w:val="64318A42"/>
    <w:rsid w:val="64A8E2EE"/>
    <w:rsid w:val="64AE6B2E"/>
    <w:rsid w:val="64E256C1"/>
    <w:rsid w:val="64F97E87"/>
    <w:rsid w:val="6562480E"/>
    <w:rsid w:val="658721C0"/>
    <w:rsid w:val="658DC32A"/>
    <w:rsid w:val="659814CD"/>
    <w:rsid w:val="65A934F8"/>
    <w:rsid w:val="65C11742"/>
    <w:rsid w:val="65DB4F5E"/>
    <w:rsid w:val="6607302D"/>
    <w:rsid w:val="661D5282"/>
    <w:rsid w:val="6622A332"/>
    <w:rsid w:val="66264ED4"/>
    <w:rsid w:val="66553F34"/>
    <w:rsid w:val="666C67EA"/>
    <w:rsid w:val="66825C5F"/>
    <w:rsid w:val="669D2346"/>
    <w:rsid w:val="66F8180E"/>
    <w:rsid w:val="67225AA9"/>
    <w:rsid w:val="676F5F15"/>
    <w:rsid w:val="67E4DD00"/>
    <w:rsid w:val="68081CF7"/>
    <w:rsid w:val="68117E65"/>
    <w:rsid w:val="683F0D02"/>
    <w:rsid w:val="685F73EF"/>
    <w:rsid w:val="685FB118"/>
    <w:rsid w:val="68A941DC"/>
    <w:rsid w:val="68CE5383"/>
    <w:rsid w:val="6904AE2B"/>
    <w:rsid w:val="6936D2D3"/>
    <w:rsid w:val="69AF26D0"/>
    <w:rsid w:val="6A2A78AD"/>
    <w:rsid w:val="6A3DF4B2"/>
    <w:rsid w:val="6A626080"/>
    <w:rsid w:val="6A7FFC97"/>
    <w:rsid w:val="6ACEE460"/>
    <w:rsid w:val="6B052CE2"/>
    <w:rsid w:val="6B18A09E"/>
    <w:rsid w:val="6B3047A7"/>
    <w:rsid w:val="6B49203F"/>
    <w:rsid w:val="6BD0C341"/>
    <w:rsid w:val="6C35A1FD"/>
    <w:rsid w:val="6C77F569"/>
    <w:rsid w:val="6C8B9BFD"/>
    <w:rsid w:val="6CB27B1F"/>
    <w:rsid w:val="6D3261F0"/>
    <w:rsid w:val="6D993715"/>
    <w:rsid w:val="6DC2991F"/>
    <w:rsid w:val="6E46EA94"/>
    <w:rsid w:val="6E7547A6"/>
    <w:rsid w:val="6EE7126D"/>
    <w:rsid w:val="6F2697BD"/>
    <w:rsid w:val="6F2AE151"/>
    <w:rsid w:val="6F3E8893"/>
    <w:rsid w:val="6FF31CEA"/>
    <w:rsid w:val="7063B3A5"/>
    <w:rsid w:val="7075BBD1"/>
    <w:rsid w:val="7079DCC3"/>
    <w:rsid w:val="7091A23A"/>
    <w:rsid w:val="7115AC87"/>
    <w:rsid w:val="7118046D"/>
    <w:rsid w:val="7142281D"/>
    <w:rsid w:val="71890138"/>
    <w:rsid w:val="71D7C51C"/>
    <w:rsid w:val="72048FCD"/>
    <w:rsid w:val="721B4A93"/>
    <w:rsid w:val="72904413"/>
    <w:rsid w:val="7297C204"/>
    <w:rsid w:val="729C112F"/>
    <w:rsid w:val="72D8861A"/>
    <w:rsid w:val="730FBF0D"/>
    <w:rsid w:val="7324D199"/>
    <w:rsid w:val="73837D4C"/>
    <w:rsid w:val="7393961B"/>
    <w:rsid w:val="73CDD7A8"/>
    <w:rsid w:val="73FE3DC5"/>
    <w:rsid w:val="741C402E"/>
    <w:rsid w:val="7444213C"/>
    <w:rsid w:val="745AC6D6"/>
    <w:rsid w:val="74B4FD28"/>
    <w:rsid w:val="74D4FF86"/>
    <w:rsid w:val="75863E03"/>
    <w:rsid w:val="75ADCB59"/>
    <w:rsid w:val="75B6180A"/>
    <w:rsid w:val="7618A0CD"/>
    <w:rsid w:val="76381DD5"/>
    <w:rsid w:val="7678E399"/>
    <w:rsid w:val="76A1F4A9"/>
    <w:rsid w:val="76D43654"/>
    <w:rsid w:val="76FBFC49"/>
    <w:rsid w:val="770B2F4E"/>
    <w:rsid w:val="7777D9D2"/>
    <w:rsid w:val="77947E3E"/>
    <w:rsid w:val="77A783DD"/>
    <w:rsid w:val="77E9DF37"/>
    <w:rsid w:val="780D8310"/>
    <w:rsid w:val="78232D5C"/>
    <w:rsid w:val="78BD9DBE"/>
    <w:rsid w:val="78CF2D20"/>
    <w:rsid w:val="78D332E8"/>
    <w:rsid w:val="78E8DA08"/>
    <w:rsid w:val="78F1B81A"/>
    <w:rsid w:val="78F2833C"/>
    <w:rsid w:val="78F3AB41"/>
    <w:rsid w:val="79062758"/>
    <w:rsid w:val="79A9F064"/>
    <w:rsid w:val="79E2585B"/>
    <w:rsid w:val="7AEAEB13"/>
    <w:rsid w:val="7BAA4EC2"/>
    <w:rsid w:val="7BDE780A"/>
    <w:rsid w:val="7C597E6B"/>
    <w:rsid w:val="7CD7E0F9"/>
    <w:rsid w:val="7CE62743"/>
    <w:rsid w:val="7D208A08"/>
    <w:rsid w:val="7E10C137"/>
    <w:rsid w:val="7E3C2074"/>
    <w:rsid w:val="7F3ECE43"/>
    <w:rsid w:val="7F3F9E8A"/>
    <w:rsid w:val="7FB65F3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29C4A5"/>
  <w15:chartTrackingRefBased/>
  <w15:docId w15:val="{89D658E1-76D1-4168-ABF2-EEE1AEC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410A7"/>
    <w:pPr>
      <w:spacing w:before="120" w:after="240" w:line="276" w:lineRule="auto"/>
      <w:ind w:left="851"/>
    </w:pPr>
    <w:rPr>
      <w:sz w:val="24"/>
    </w:rPr>
  </w:style>
  <w:style w:type="paragraph" w:styleId="Nagwek1">
    <w:name w:val="heading 1"/>
    <w:basedOn w:val="Normalny"/>
    <w:next w:val="Normalny"/>
    <w:link w:val="Nagwek1Znak"/>
    <w:qFormat/>
    <w:rsid w:val="00A82DB4"/>
    <w:pPr>
      <w:keepNext/>
      <w:keepLines/>
      <w:pageBreakBefore/>
      <w:numPr>
        <w:numId w:val="3"/>
      </w:numPr>
      <w:spacing w:before="480" w:after="1200"/>
      <w:ind w:left="851" w:hanging="851"/>
      <w:outlineLvl w:val="0"/>
    </w:pPr>
    <w:rPr>
      <w:rFonts w:ascii="Calibri" w:eastAsiaTheme="majorEastAsia" w:hAnsi="Calibri" w:cstheme="majorBidi"/>
      <w:b/>
      <w:sz w:val="48"/>
      <w:szCs w:val="32"/>
    </w:rPr>
  </w:style>
  <w:style w:type="paragraph" w:styleId="Nagwek2">
    <w:name w:val="heading 2"/>
    <w:basedOn w:val="Normalny"/>
    <w:next w:val="Normalny"/>
    <w:link w:val="Nagwek2Znak"/>
    <w:uiPriority w:val="99"/>
    <w:unhideWhenUsed/>
    <w:qFormat/>
    <w:rsid w:val="00A82DB4"/>
    <w:pPr>
      <w:keepNext/>
      <w:keepLines/>
      <w:numPr>
        <w:ilvl w:val="1"/>
        <w:numId w:val="3"/>
      </w:numPr>
      <w:spacing w:before="720"/>
      <w:ind w:left="851" w:hanging="851"/>
      <w:outlineLvl w:val="1"/>
    </w:pPr>
    <w:rPr>
      <w:rFonts w:ascii="Calibri" w:eastAsiaTheme="majorEastAsia" w:hAnsi="Calibri" w:cstheme="majorBidi"/>
      <w:b/>
      <w:sz w:val="30"/>
      <w:szCs w:val="26"/>
    </w:rPr>
  </w:style>
  <w:style w:type="paragraph" w:styleId="Nagwek3">
    <w:name w:val="heading 3"/>
    <w:basedOn w:val="Normalny"/>
    <w:next w:val="Normalny"/>
    <w:link w:val="Nagwek3Znak"/>
    <w:uiPriority w:val="9"/>
    <w:unhideWhenUsed/>
    <w:qFormat/>
    <w:rsid w:val="004A5DD1"/>
    <w:pPr>
      <w:keepNext/>
      <w:keepLines/>
      <w:numPr>
        <w:ilvl w:val="2"/>
        <w:numId w:val="3"/>
      </w:numPr>
      <w:spacing w:after="120"/>
      <w:ind w:left="1701" w:hanging="861"/>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9"/>
    <w:unhideWhenUsed/>
    <w:qFormat/>
    <w:rsid w:val="00086684"/>
    <w:pPr>
      <w:keepNext/>
      <w:keepLines/>
      <w:numPr>
        <w:ilvl w:val="3"/>
        <w:numId w:val="3"/>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9"/>
    <w:unhideWhenUsed/>
    <w:rsid w:val="00594894"/>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rsid w:val="00594894"/>
    <w:pPr>
      <w:keepNext/>
      <w:keepLines/>
      <w:spacing w:before="40" w:after="0" w:line="240" w:lineRule="auto"/>
      <w:ind w:left="1152" w:hanging="1152"/>
      <w:jc w:val="both"/>
      <w:outlineLvl w:val="5"/>
    </w:pPr>
    <w:rPr>
      <w:rFonts w:asciiTheme="majorHAnsi" w:eastAsiaTheme="majorEastAsia" w:hAnsiTheme="majorHAnsi" w:cstheme="majorBidi"/>
      <w:color w:val="1F3763" w:themeColor="accent1" w:themeShade="7F"/>
      <w:sz w:val="21"/>
      <w:szCs w:val="21"/>
      <w:lang w:eastAsia="pl-PL"/>
    </w:rPr>
  </w:style>
  <w:style w:type="paragraph" w:styleId="Nagwek7">
    <w:name w:val="heading 7"/>
    <w:basedOn w:val="Normalny"/>
    <w:next w:val="Normalny"/>
    <w:link w:val="Nagwek7Znak"/>
    <w:uiPriority w:val="9"/>
    <w:semiHidden/>
    <w:unhideWhenUsed/>
    <w:qFormat/>
    <w:rsid w:val="00594894"/>
    <w:pPr>
      <w:keepNext/>
      <w:keepLines/>
      <w:spacing w:before="40" w:after="0" w:line="240" w:lineRule="auto"/>
      <w:ind w:left="1296" w:hanging="1296"/>
      <w:jc w:val="both"/>
      <w:outlineLvl w:val="6"/>
    </w:pPr>
    <w:rPr>
      <w:rFonts w:asciiTheme="majorHAnsi" w:eastAsiaTheme="majorEastAsia" w:hAnsiTheme="majorHAnsi" w:cstheme="majorBidi"/>
      <w:i/>
      <w:iCs/>
      <w:color w:val="1F3763" w:themeColor="accent1" w:themeShade="7F"/>
      <w:sz w:val="21"/>
      <w:szCs w:val="21"/>
      <w:lang w:eastAsia="pl-PL"/>
    </w:rPr>
  </w:style>
  <w:style w:type="paragraph" w:styleId="Nagwek8">
    <w:name w:val="heading 8"/>
    <w:basedOn w:val="Normalny"/>
    <w:next w:val="Normalny"/>
    <w:link w:val="Nagwek8Znak"/>
    <w:uiPriority w:val="9"/>
    <w:semiHidden/>
    <w:unhideWhenUsed/>
    <w:qFormat/>
    <w:rsid w:val="00594894"/>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94894"/>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A82DB4"/>
    <w:rPr>
      <w:rFonts w:ascii="Calibri" w:eastAsiaTheme="majorEastAsia" w:hAnsi="Calibri" w:cstheme="majorBidi"/>
      <w:b/>
      <w:sz w:val="48"/>
      <w:szCs w:val="32"/>
    </w:rPr>
  </w:style>
  <w:style w:type="character" w:customStyle="1" w:styleId="Nagwek2Znak">
    <w:name w:val="Nagłówek 2 Znak"/>
    <w:basedOn w:val="Domylnaczcionkaakapitu"/>
    <w:link w:val="Nagwek2"/>
    <w:uiPriority w:val="99"/>
    <w:rsid w:val="00A82DB4"/>
    <w:rPr>
      <w:rFonts w:ascii="Calibri" w:eastAsiaTheme="majorEastAsia" w:hAnsi="Calibri" w:cstheme="majorBidi"/>
      <w:b/>
      <w:sz w:val="30"/>
      <w:szCs w:val="26"/>
    </w:rPr>
  </w:style>
  <w:style w:type="character" w:customStyle="1" w:styleId="Nagwek3Znak">
    <w:name w:val="Nagłówek 3 Znak"/>
    <w:basedOn w:val="Domylnaczcionkaakapitu"/>
    <w:link w:val="Nagwek3"/>
    <w:uiPriority w:val="9"/>
    <w:rsid w:val="004A5DD1"/>
    <w:rPr>
      <w:rFonts w:ascii="Calibri" w:eastAsiaTheme="majorEastAsia" w:hAnsi="Calibri" w:cstheme="majorBidi"/>
      <w:b/>
      <w:noProof/>
      <w:sz w:val="26"/>
      <w:szCs w:val="24"/>
    </w:rPr>
  </w:style>
  <w:style w:type="character" w:customStyle="1" w:styleId="Nagwek4Znak">
    <w:name w:val="Nagłówek 4 Znak"/>
    <w:basedOn w:val="Domylnaczcionkaakapitu"/>
    <w:link w:val="Nagwek4"/>
    <w:uiPriority w:val="99"/>
    <w:rsid w:val="00086684"/>
    <w:rPr>
      <w:rFonts w:ascii="Calibri" w:eastAsiaTheme="majorEastAsia" w:hAnsi="Calibri" w:cstheme="majorBidi"/>
      <w:b/>
      <w:iCs/>
      <w:noProof/>
      <w:sz w:val="24"/>
    </w:rPr>
  </w:style>
  <w:style w:type="character" w:customStyle="1" w:styleId="Nagwek5Znak">
    <w:name w:val="Nagłówek 5 Znak"/>
    <w:basedOn w:val="Domylnaczcionkaakapitu"/>
    <w:link w:val="Nagwek5"/>
    <w:uiPriority w:val="9"/>
    <w:rsid w:val="00594894"/>
    <w:rPr>
      <w:rFonts w:asciiTheme="majorHAnsi" w:eastAsiaTheme="majorEastAsia" w:hAnsiTheme="majorHAnsi" w:cstheme="majorBidi"/>
      <w:color w:val="2F5496" w:themeColor="accent1" w:themeShade="BF"/>
      <w:sz w:val="24"/>
      <w:lang w:val="en-AU"/>
    </w:rPr>
  </w:style>
  <w:style w:type="character" w:customStyle="1" w:styleId="Nagwek6Znak">
    <w:name w:val="Nagłówek 6 Znak"/>
    <w:basedOn w:val="Domylnaczcionkaakapitu"/>
    <w:link w:val="Nagwek6"/>
    <w:uiPriority w:val="9"/>
    <w:semiHidden/>
    <w:rsid w:val="00594894"/>
    <w:rPr>
      <w:rFonts w:asciiTheme="majorHAnsi" w:eastAsiaTheme="majorEastAsia" w:hAnsiTheme="majorHAnsi" w:cstheme="majorBidi"/>
      <w:color w:val="1F3763" w:themeColor="accent1" w:themeShade="7F"/>
      <w:sz w:val="21"/>
      <w:szCs w:val="21"/>
      <w:lang w:eastAsia="pl-PL"/>
    </w:rPr>
  </w:style>
  <w:style w:type="paragraph" w:styleId="Tytu">
    <w:name w:val="Title"/>
    <w:basedOn w:val="Normalny"/>
    <w:next w:val="Normalny"/>
    <w:link w:val="TytuZnak"/>
    <w:uiPriority w:val="10"/>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rsid w:val="00507CE4"/>
    <w:pPr>
      <w:numPr>
        <w:ilvl w:val="1"/>
        <w:numId w:val="1"/>
      </w:numPr>
      <w:spacing w:before="720" w:after="480"/>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rsid w:val="00AD5402"/>
    <w:rPr>
      <w:rFonts w:asciiTheme="minorHAnsi" w:hAnsiTheme="minorHAnsi"/>
      <w:b/>
      <w:bCs/>
      <w:i w:val="0"/>
      <w:iCs/>
      <w:color w:val="auto"/>
      <w:sz w:val="26"/>
    </w:rPr>
  </w:style>
  <w:style w:type="paragraph" w:styleId="Akapitzlist">
    <w:name w:val="List Paragraph"/>
    <w:aliases w:val="Normal,maz_wyliczenie,opis dzialania,K-P_odwolanie,A_wyliczenie,Akapit z listą5,Obiekt,List Paragraph1,BulletC,normalny tekst,Numerowanie,L1,Akapit z listą31,TRAKO Akapit z listą,Kolorowa lista — akcent 11,ASIA,Akapit normalny,Lista XXX,L"/>
    <w:basedOn w:val="Normalny"/>
    <w:link w:val="AkapitzlistZnak"/>
    <w:uiPriority w:val="34"/>
    <w:qFormat/>
    <w:rsid w:val="00823F7B"/>
    <w:pPr>
      <w:numPr>
        <w:numId w:val="4"/>
      </w:numPr>
      <w:contextualSpacing/>
    </w:pPr>
    <w:rPr>
      <w:noProof/>
    </w:rPr>
  </w:style>
  <w:style w:type="character" w:customStyle="1" w:styleId="AkapitzlistZnak">
    <w:name w:val="Akapit z listą Znak"/>
    <w:aliases w:val="Normal Znak,maz_wyliczenie Znak,opis dzialania Znak,K-P_odwolanie Znak,A_wyliczenie Znak,Akapit z listą5 Znak,Obiekt Znak,List Paragraph1 Znak,BulletC Znak,normalny tekst Znak,Numerowanie Znak,L1 Znak,Akapit z listą31 Znak,ASIA Znak"/>
    <w:basedOn w:val="Domylnaczcionkaakapitu"/>
    <w:link w:val="Akapitzlist"/>
    <w:uiPriority w:val="34"/>
    <w:qFormat/>
    <w:rsid w:val="00350EBD"/>
    <w:rPr>
      <w:noProof/>
      <w:sz w:val="24"/>
    </w:rPr>
  </w:style>
  <w:style w:type="paragraph" w:styleId="Nagwek">
    <w:name w:val="header"/>
    <w:basedOn w:val="Normalny"/>
    <w:link w:val="NagwekZnak"/>
    <w:uiPriority w:val="99"/>
    <w:unhideWhenUs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rsid w:val="00346C38"/>
    <w:pPr>
      <w:tabs>
        <w:tab w:val="center" w:pos="4536"/>
        <w:tab w:val="right" w:pos="9072"/>
      </w:tabs>
      <w:spacing w:before="0" w:after="0" w:line="240" w:lineRule="auto"/>
    </w:pPr>
    <w:rPr>
      <w:color w:val="000000" w:themeColor="text1"/>
    </w:rPr>
  </w:style>
  <w:style w:type="character" w:customStyle="1" w:styleId="StopkaZnak">
    <w:name w:val="Stopka Znak"/>
    <w:basedOn w:val="Domylnaczcionkaakapitu"/>
    <w:link w:val="Stopka"/>
    <w:uiPriority w:val="99"/>
    <w:rsid w:val="007739FF"/>
    <w:rPr>
      <w:color w:val="000000" w:themeColor="text1"/>
      <w:sz w:val="24"/>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Podrozdzia3 Znak Znak"/>
    <w:basedOn w:val="Normalny"/>
    <w:link w:val="TekstprzypisudolnegoZnak"/>
    <w:uiPriority w:val="99"/>
    <w:unhideWhenUsed/>
    <w:qFormat/>
    <w:rsid w:val="00861637"/>
    <w:pPr>
      <w:spacing w:before="0" w:after="120"/>
    </w:pPr>
    <w:rPr>
      <w:rFonts w:ascii="Calibri Light" w:hAnsi="Calibri Light"/>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qFormat/>
    <w:rsid w:val="00861637"/>
    <w:rPr>
      <w:rFonts w:ascii="Calibri Light" w:hAnsi="Calibri Light"/>
      <w:sz w:val="24"/>
      <w:szCs w:val="20"/>
    </w:rPr>
  </w:style>
  <w:style w:type="character" w:styleId="Odwoanieprzypisudolnego">
    <w:name w:val="footnote reference"/>
    <w:aliases w:val="Odwołanie przypisu,Footnote Reference Number,Odwołanie przypisu1,Odwołanie przypisu2"/>
    <w:basedOn w:val="Domylnaczcionkaakapitu"/>
    <w:uiPriority w:val="99"/>
    <w:unhideWhenUsed/>
    <w:rsid w:val="004E2A3C"/>
    <w:rPr>
      <w:vertAlign w:val="superscript"/>
    </w:rPr>
  </w:style>
  <w:style w:type="paragraph" w:styleId="Nagwekspisutreci">
    <w:name w:val="TOC Heading"/>
    <w:basedOn w:val="Nagwek1"/>
    <w:next w:val="Normalny"/>
    <w:uiPriority w:val="39"/>
    <w:unhideWhenUsed/>
    <w:rsid w:val="00F0500E"/>
    <w:pPr>
      <w:pageBreakBefore w:val="0"/>
      <w:spacing w:before="240" w:after="0" w:line="259" w:lineRule="auto"/>
      <w:ind w:left="0" w:firstLine="0"/>
      <w:outlineLvl w:val="9"/>
    </w:pPr>
    <w:rPr>
      <w:rFonts w:asciiTheme="majorHAnsi" w:hAnsiTheme="majorHAnsi"/>
      <w:color w:val="2F5496" w:themeColor="accent1" w:themeShade="BF"/>
      <w:sz w:val="32"/>
      <w:lang w:eastAsia="pl-PL"/>
    </w:rPr>
  </w:style>
  <w:style w:type="paragraph" w:styleId="Spistreci1">
    <w:name w:val="toc 1"/>
    <w:basedOn w:val="Normalny"/>
    <w:next w:val="Normalny"/>
    <w:autoRedefine/>
    <w:uiPriority w:val="39"/>
    <w:unhideWhenUsed/>
    <w:rsid w:val="00304EBB"/>
    <w:pPr>
      <w:tabs>
        <w:tab w:val="left" w:pos="426"/>
        <w:tab w:val="right" w:leader="dot" w:pos="9060"/>
      </w:tabs>
      <w:spacing w:after="0"/>
      <w:ind w:left="425" w:hanging="425"/>
    </w:pPr>
  </w:style>
  <w:style w:type="paragraph" w:styleId="Spistreci2">
    <w:name w:val="toc 2"/>
    <w:basedOn w:val="Normalny"/>
    <w:next w:val="Normalny"/>
    <w:autoRedefine/>
    <w:uiPriority w:val="39"/>
    <w:unhideWhenUsed/>
    <w:rsid w:val="00FD50A4"/>
    <w:pPr>
      <w:tabs>
        <w:tab w:val="left" w:pos="851"/>
        <w:tab w:val="right" w:leader="dot" w:pos="9060"/>
      </w:tabs>
      <w:spacing w:before="60" w:after="0" w:line="240" w:lineRule="auto"/>
      <w:ind w:left="850" w:hanging="612"/>
    </w:pPr>
  </w:style>
  <w:style w:type="paragraph" w:styleId="Spistreci3">
    <w:name w:val="toc 3"/>
    <w:basedOn w:val="Normalny"/>
    <w:next w:val="Normalny"/>
    <w:autoRedefine/>
    <w:uiPriority w:val="39"/>
    <w:unhideWhenUsed/>
    <w:rsid w:val="00DF5C96"/>
    <w:pPr>
      <w:tabs>
        <w:tab w:val="left" w:pos="1276"/>
        <w:tab w:val="right" w:leader="dot" w:pos="9060"/>
      </w:tabs>
      <w:spacing w:after="100"/>
      <w:ind w:left="1276" w:hanging="796"/>
    </w:pPr>
  </w:style>
  <w:style w:type="character" w:styleId="Hipercze">
    <w:name w:val="Hyperlink"/>
    <w:basedOn w:val="Domylnaczcionkaakapitu"/>
    <w:uiPriority w:val="99"/>
    <w:unhideWhenUsed/>
    <w:rsid w:val="00F0500E"/>
    <w:rPr>
      <w:color w:val="0563C1" w:themeColor="hyperlink"/>
      <w:u w:val="single"/>
    </w:rPr>
  </w:style>
  <w:style w:type="paragraph" w:styleId="Bezodstpw">
    <w:name w:val="No Spacing"/>
    <w:link w:val="BezodstpwZnak"/>
    <w:uiPriority w:val="1"/>
    <w:qFormat/>
    <w:rsid w:val="00297B22"/>
    <w:pPr>
      <w:spacing w:after="0" w:line="240" w:lineRule="auto"/>
      <w:ind w:left="851"/>
    </w:pPr>
    <w:rPr>
      <w:sz w:val="24"/>
      <w:lang w:val="en-AU"/>
    </w:rPr>
  </w:style>
  <w:style w:type="table" w:styleId="Tabela-Siatka">
    <w:name w:val="Table Grid"/>
    <w:basedOn w:val="Standardowy"/>
    <w:uiPriority w:val="39"/>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
    <w:name w:val="Grid Table 1 Light"/>
    <w:basedOn w:val="Standardowy"/>
    <w:uiPriority w:val="46"/>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907991"/>
    <w:rPr>
      <w:b/>
      <w:bCs/>
    </w:rPr>
  </w:style>
  <w:style w:type="paragraph" w:styleId="Legenda">
    <w:name w:val="caption"/>
    <w:aliases w:val="podpis,Legenda Znak Znak Znak,Legenda Znak Znak,Legenda Znak Znak Znak Znak,Legenda Znak Znak Znak Znak Znak Znak,Legenda Znak Znak Znak Znak Znak Znak Znak,Legenda Znak Znak Znak Znak Znak Znak Znak Znak Znak Z,podpis pod tabelą"/>
    <w:basedOn w:val="Normalny"/>
    <w:next w:val="Normalny"/>
    <w:link w:val="LegendaZnak"/>
    <w:autoRedefine/>
    <w:uiPriority w:val="35"/>
    <w:unhideWhenUsed/>
    <w:qFormat/>
    <w:rsid w:val="00E65561"/>
    <w:pPr>
      <w:keepNext/>
      <w:spacing w:before="360" w:after="120" w:line="240" w:lineRule="auto"/>
    </w:pPr>
    <w:rPr>
      <w:b/>
      <w:iCs/>
      <w:noProof/>
      <w:szCs w:val="18"/>
    </w:rPr>
  </w:style>
  <w:style w:type="character" w:customStyle="1" w:styleId="LegendaZnak">
    <w:name w:val="Legenda Znak"/>
    <w:aliases w:val="podpis Znak,Legenda Znak Znak Znak Znak1,Legenda Znak Znak Znak1,Legenda Znak Znak Znak Znak Znak,Legenda Znak Znak Znak Znak Znak Znak Znak1,Legenda Znak Znak Znak Znak Znak Znak Znak Znak,podpis pod tabelą Znak"/>
    <w:basedOn w:val="Domylnaczcionkaakapitu"/>
    <w:link w:val="Legenda"/>
    <w:uiPriority w:val="35"/>
    <w:qFormat/>
    <w:rsid w:val="00E65561"/>
    <w:rPr>
      <w:b/>
      <w:iCs/>
      <w:noProof/>
      <w:sz w:val="24"/>
      <w:szCs w:val="18"/>
    </w:rPr>
  </w:style>
  <w:style w:type="paragraph" w:styleId="Spisilustracji">
    <w:name w:val="table of figures"/>
    <w:basedOn w:val="Normalny"/>
    <w:next w:val="Normalny"/>
    <w:link w:val="SpisilustracjiZnak"/>
    <w:uiPriority w:val="99"/>
    <w:unhideWhenUsed/>
    <w:qFormat/>
    <w:rsid w:val="00514E0C"/>
    <w:pPr>
      <w:tabs>
        <w:tab w:val="left" w:pos="1276"/>
        <w:tab w:val="right" w:leader="dot" w:pos="9060"/>
      </w:tabs>
      <w:spacing w:after="0"/>
      <w:ind w:left="1276" w:hanging="1276"/>
    </w:pPr>
    <w:rPr>
      <w:noProof/>
    </w:rPr>
  </w:style>
  <w:style w:type="character" w:customStyle="1" w:styleId="SpisilustracjiZnak">
    <w:name w:val="Spis ilustracji Znak"/>
    <w:basedOn w:val="Domylnaczcionkaakapitu"/>
    <w:link w:val="Spisilustracji"/>
    <w:uiPriority w:val="99"/>
    <w:rsid w:val="00514E0C"/>
    <w:rPr>
      <w:noProof/>
      <w:sz w:val="24"/>
      <w:lang w:val="en-AU"/>
    </w:rPr>
  </w:style>
  <w:style w:type="character" w:styleId="Odwoaniedokomentarza">
    <w:name w:val="annotation reference"/>
    <w:basedOn w:val="Domylnaczcionkaakapitu"/>
    <w:uiPriority w:val="99"/>
    <w:semiHidden/>
    <w:unhideWhenUsed/>
    <w:rsid w:val="009B2EB4"/>
    <w:rPr>
      <w:sz w:val="16"/>
      <w:szCs w:val="16"/>
    </w:rPr>
  </w:style>
  <w:style w:type="paragraph" w:styleId="Tekstkomentarza">
    <w:name w:val="annotation text"/>
    <w:basedOn w:val="Normalny"/>
    <w:link w:val="TekstkomentarzaZnak"/>
    <w:uiPriority w:val="99"/>
    <w:unhideWhenUs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rsid w:val="00701C23"/>
    <w:pPr>
      <w:keepNext/>
      <w:spacing w:after="120"/>
      <w:ind w:left="0"/>
    </w:pPr>
    <w:rPr>
      <w:noProof/>
    </w:rPr>
  </w:style>
  <w:style w:type="paragraph" w:customStyle="1" w:styleId="podpiselementu">
    <w:name w:val="podpis elementu"/>
    <w:basedOn w:val="Normalny"/>
    <w:next w:val="Normalny"/>
    <w:link w:val="podpiselementuZnak"/>
    <w:qFormat/>
    <w:rsid w:val="00257314"/>
    <w:pPr>
      <w:spacing w:after="360"/>
      <w:ind w:left="0"/>
      <w:jc w:val="right"/>
    </w:pPr>
    <w:rPr>
      <w:rFonts w:ascii="Calibri Light" w:hAnsi="Calibri Light"/>
    </w:rPr>
  </w:style>
  <w:style w:type="character" w:customStyle="1" w:styleId="podpiselementuZnak">
    <w:name w:val="podpis elementu Znak"/>
    <w:basedOn w:val="elementgraficznytabelaZnak"/>
    <w:link w:val="podpiselementu"/>
    <w:qFormat/>
    <w:rsid w:val="00257314"/>
    <w:rPr>
      <w:rFonts w:ascii="Calibri Light" w:hAnsi="Calibri Light"/>
      <w:noProof/>
      <w:sz w:val="24"/>
    </w:rPr>
  </w:style>
  <w:style w:type="character" w:customStyle="1" w:styleId="elementgraficznytabelaZnak">
    <w:name w:val="element graficzny / tabela Znak"/>
    <w:basedOn w:val="Domylnaczcionkaakapitu"/>
    <w:link w:val="elementgraficznytabela"/>
    <w:qFormat/>
    <w:rsid w:val="00701C23"/>
    <w:rPr>
      <w:noProof/>
      <w:sz w:val="24"/>
    </w:rPr>
  </w:style>
  <w:style w:type="character" w:styleId="Odwoaniedelikatne">
    <w:name w:val="Subtle Reference"/>
    <w:basedOn w:val="Domylnaczcionkaakapitu"/>
    <w:uiPriority w:val="31"/>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rsid w:val="008E7925"/>
    <w:rPr>
      <w:color w:val="605E5C"/>
      <w:shd w:val="clear" w:color="auto" w:fill="E1DFDD"/>
    </w:rPr>
  </w:style>
  <w:style w:type="paragraph" w:customStyle="1" w:styleId="metryczka">
    <w:name w:val="metryczka"/>
    <w:basedOn w:val="Normalny"/>
    <w:link w:val="metryczkaZnak"/>
    <w:rsid w:val="009E4CBF"/>
    <w:pPr>
      <w:spacing w:after="120"/>
      <w:ind w:left="0"/>
    </w:pPr>
  </w:style>
  <w:style w:type="character" w:customStyle="1" w:styleId="metryczkaZnak">
    <w:name w:val="metryczka Znak"/>
    <w:basedOn w:val="elementgraficznytabelaZnak"/>
    <w:link w:val="metryczka"/>
    <w:rsid w:val="009E4CBF"/>
    <w:rPr>
      <w:noProof/>
      <w:sz w:val="24"/>
      <w:lang w:val="en-AU"/>
    </w:rPr>
  </w:style>
  <w:style w:type="character" w:customStyle="1" w:styleId="A3">
    <w:name w:val="A3"/>
    <w:uiPriority w:val="99"/>
    <w:rsid w:val="008A1ECB"/>
    <w:rPr>
      <w:rFonts w:cs="Cambria"/>
      <w:color w:val="000000"/>
      <w:sz w:val="20"/>
      <w:szCs w:val="20"/>
    </w:rPr>
  </w:style>
  <w:style w:type="table" w:customStyle="1" w:styleId="CWD">
    <w:name w:val="CWD"/>
    <w:basedOn w:val="Standardowy"/>
    <w:uiPriority w:val="99"/>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Punktorp1">
    <w:name w:val="Punktor_p1"/>
    <w:basedOn w:val="Akapitzlist"/>
    <w:link w:val="Punktorp1Znak"/>
    <w:qFormat/>
    <w:rsid w:val="00861637"/>
    <w:pPr>
      <w:numPr>
        <w:numId w:val="5"/>
      </w:numPr>
      <w:spacing w:before="60" w:after="60" w:line="240" w:lineRule="auto"/>
      <w:jc w:val="both"/>
    </w:pPr>
    <w:rPr>
      <w:rFonts w:cstheme="minorHAnsi"/>
      <w:noProof w:val="0"/>
      <w:color w:val="000000" w:themeColor="text1"/>
      <w:sz w:val="21"/>
      <w:szCs w:val="21"/>
      <w:lang w:eastAsia="pl-PL"/>
    </w:rPr>
  </w:style>
  <w:style w:type="character" w:customStyle="1" w:styleId="Punktorp1Znak">
    <w:name w:val="Punktor_p1 Znak"/>
    <w:basedOn w:val="Domylnaczcionkaakapitu"/>
    <w:link w:val="Punktorp1"/>
    <w:qFormat/>
    <w:rsid w:val="00594894"/>
    <w:rPr>
      <w:rFonts w:cstheme="minorHAnsi"/>
      <w:color w:val="000000" w:themeColor="text1"/>
      <w:sz w:val="21"/>
      <w:szCs w:val="21"/>
      <w:lang w:eastAsia="pl-PL"/>
    </w:rPr>
  </w:style>
  <w:style w:type="character" w:customStyle="1" w:styleId="Nagwek7Znak">
    <w:name w:val="Nagłówek 7 Znak"/>
    <w:basedOn w:val="Domylnaczcionkaakapitu"/>
    <w:link w:val="Nagwek7"/>
    <w:uiPriority w:val="9"/>
    <w:semiHidden/>
    <w:rsid w:val="00594894"/>
    <w:rPr>
      <w:rFonts w:asciiTheme="majorHAnsi" w:eastAsiaTheme="majorEastAsia" w:hAnsiTheme="majorHAnsi" w:cstheme="majorBidi"/>
      <w:i/>
      <w:iCs/>
      <w:color w:val="1F3763" w:themeColor="accent1" w:themeShade="7F"/>
      <w:sz w:val="21"/>
      <w:szCs w:val="21"/>
      <w:lang w:eastAsia="pl-PL"/>
    </w:rPr>
  </w:style>
  <w:style w:type="character" w:customStyle="1" w:styleId="Nagwek8Znak">
    <w:name w:val="Nagłówek 8 Znak"/>
    <w:basedOn w:val="Domylnaczcionkaakapitu"/>
    <w:link w:val="Nagwek8"/>
    <w:uiPriority w:val="9"/>
    <w:semiHidden/>
    <w:rsid w:val="00594894"/>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94894"/>
    <w:rPr>
      <w:rFonts w:asciiTheme="majorHAnsi" w:eastAsiaTheme="majorEastAsia" w:hAnsiTheme="majorHAnsi" w:cstheme="majorBidi"/>
      <w:i/>
      <w:iCs/>
      <w:color w:val="272727" w:themeColor="text1" w:themeTint="D8"/>
      <w:sz w:val="21"/>
      <w:szCs w:val="21"/>
      <w:lang w:eastAsia="pl-PL"/>
    </w:rPr>
  </w:style>
  <w:style w:type="paragraph" w:customStyle="1" w:styleId="Podpiselementugraficznego">
    <w:name w:val="Podpis elementu graficznego"/>
    <w:basedOn w:val="Legenda"/>
    <w:next w:val="Normalny"/>
    <w:link w:val="PodpiselementugraficznegoZnak"/>
    <w:rsid w:val="00594894"/>
    <w:pPr>
      <w:keepNext w:val="0"/>
      <w:spacing w:before="0" w:after="240"/>
      <w:jc w:val="right"/>
    </w:pPr>
    <w:rPr>
      <w:b w:val="0"/>
      <w:bCs/>
      <w:i/>
      <w:lang w:eastAsia="ja-JP"/>
    </w:rPr>
  </w:style>
  <w:style w:type="character" w:customStyle="1" w:styleId="PodpiselementugraficznegoZnak">
    <w:name w:val="Podpis elementu graficznego Znak"/>
    <w:basedOn w:val="LegendaZnak"/>
    <w:link w:val="Podpiselementugraficznego"/>
    <w:rsid w:val="00594894"/>
    <w:rPr>
      <w:b w:val="0"/>
      <w:bCs/>
      <w:i/>
      <w:iCs/>
      <w:noProof/>
      <w:sz w:val="24"/>
      <w:szCs w:val="18"/>
      <w:lang w:eastAsia="ja-JP"/>
    </w:rPr>
  </w:style>
  <w:style w:type="paragraph" w:customStyle="1" w:styleId="Elementgraficzny">
    <w:name w:val="Element graficzny"/>
    <w:basedOn w:val="Normalny"/>
    <w:next w:val="podpiselementu"/>
    <w:link w:val="ElementgraficznyZnak"/>
    <w:qFormat/>
    <w:rsid w:val="009A0CDD"/>
    <w:pPr>
      <w:keepNext/>
      <w:spacing w:after="0"/>
      <w:ind w:left="0"/>
    </w:pPr>
    <w:rPr>
      <w:noProof/>
    </w:rPr>
  </w:style>
  <w:style w:type="character" w:customStyle="1" w:styleId="ElementgraficznyZnak">
    <w:name w:val="Element graficzny Znak"/>
    <w:basedOn w:val="Domylnaczcionkaakapitu"/>
    <w:link w:val="Elementgraficzny"/>
    <w:qFormat/>
    <w:rsid w:val="009A0CDD"/>
    <w:rPr>
      <w:noProof/>
      <w:sz w:val="24"/>
    </w:rPr>
  </w:style>
  <w:style w:type="paragraph" w:styleId="NormalnyWeb">
    <w:name w:val="Normal (Web)"/>
    <w:basedOn w:val="Normalny"/>
    <w:link w:val="NormalnyWebZnak"/>
    <w:uiPriority w:val="99"/>
    <w:unhideWhenUsed/>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Default">
    <w:name w:val="Default"/>
    <w:rsid w:val="00594894"/>
    <w:pPr>
      <w:suppressAutoHyphens/>
      <w:spacing w:after="0" w:line="240" w:lineRule="auto"/>
    </w:pPr>
    <w:rPr>
      <w:rFonts w:ascii="Liberation Serif" w:eastAsia="Times New Roman" w:hAnsi="Liberation Serif" w:cs="Liberation Serif"/>
      <w:color w:val="000000"/>
      <w:kern w:val="2"/>
      <w:sz w:val="24"/>
      <w:szCs w:val="24"/>
      <w:lang w:eastAsia="zh-CN" w:bidi="hi-IN"/>
    </w:rPr>
  </w:style>
  <w:style w:type="character" w:customStyle="1" w:styleId="TekstdymkaZnak">
    <w:name w:val="Tekst dymka Znak"/>
    <w:basedOn w:val="Domylnaczcionkaakapitu"/>
    <w:link w:val="Tekstdymka"/>
    <w:uiPriority w:val="99"/>
    <w:semiHidden/>
    <w:rsid w:val="00594894"/>
    <w:rPr>
      <w:rFonts w:ascii="Segoe UI" w:eastAsia="Times New Roman" w:hAnsi="Segoe UI" w:cs="Segoe UI"/>
      <w:color w:val="000000" w:themeColor="text1"/>
      <w:sz w:val="18"/>
      <w:szCs w:val="18"/>
      <w:lang w:eastAsia="pl-PL"/>
    </w:rPr>
  </w:style>
  <w:style w:type="paragraph" w:styleId="Tekstdymka">
    <w:name w:val="Balloon Text"/>
    <w:basedOn w:val="Normalny"/>
    <w:link w:val="TekstdymkaZnak"/>
    <w:uiPriority w:val="99"/>
    <w:semiHidden/>
    <w:unhideWhenUsed/>
    <w:rsid w:val="00594894"/>
    <w:pPr>
      <w:spacing w:before="0" w:after="0" w:line="240" w:lineRule="auto"/>
      <w:ind w:left="0"/>
      <w:jc w:val="both"/>
    </w:pPr>
    <w:rPr>
      <w:rFonts w:ascii="Segoe UI" w:eastAsia="Times New Roman" w:hAnsi="Segoe UI" w:cs="Segoe UI"/>
      <w:color w:val="000000" w:themeColor="text1"/>
      <w:sz w:val="18"/>
      <w:szCs w:val="18"/>
      <w:lang w:eastAsia="pl-PL"/>
    </w:rPr>
  </w:style>
  <w:style w:type="character" w:customStyle="1" w:styleId="eop">
    <w:name w:val="eop"/>
    <w:basedOn w:val="Domylnaczcionkaakapitu"/>
    <w:qFormat/>
    <w:rsid w:val="00594894"/>
  </w:style>
  <w:style w:type="paragraph" w:customStyle="1" w:styleId="paragraph">
    <w:name w:val="paragraph"/>
    <w:basedOn w:val="Normalny"/>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SWpunktor">
    <w:name w:val="SW punktor"/>
    <w:basedOn w:val="Normalny"/>
    <w:link w:val="SWpunktorZnak"/>
    <w:rsid w:val="00594894"/>
    <w:pPr>
      <w:spacing w:before="60" w:after="60" w:line="240" w:lineRule="auto"/>
      <w:ind w:left="0"/>
      <w:jc w:val="both"/>
    </w:pPr>
    <w:rPr>
      <w:rFonts w:ascii="Tahoma" w:eastAsia="Times New Roman" w:hAnsi="Tahoma" w:cs="Times New Roman"/>
      <w:color w:val="000000" w:themeColor="text1"/>
      <w:sz w:val="21"/>
      <w:szCs w:val="21"/>
      <w:lang w:val="x-none" w:eastAsia="x-none"/>
    </w:rPr>
  </w:style>
  <w:style w:type="character" w:customStyle="1" w:styleId="SWpunktorZnak">
    <w:name w:val="SW punktor Znak"/>
    <w:link w:val="SWpunktor"/>
    <w:rsid w:val="00594894"/>
    <w:rPr>
      <w:rFonts w:ascii="Tahoma" w:eastAsia="Times New Roman" w:hAnsi="Tahoma" w:cs="Times New Roman"/>
      <w:color w:val="000000" w:themeColor="text1"/>
      <w:sz w:val="21"/>
      <w:szCs w:val="21"/>
      <w:lang w:val="x-none" w:eastAsia="x-none"/>
    </w:rPr>
  </w:style>
  <w:style w:type="paragraph" w:customStyle="1" w:styleId="xmsolistparagraph">
    <w:name w:val="x_msolistparagraph"/>
    <w:basedOn w:val="Normalny"/>
    <w:rsid w:val="00594894"/>
    <w:pPr>
      <w:spacing w:before="0" w:after="0" w:line="240" w:lineRule="auto"/>
      <w:ind w:left="720"/>
      <w:jc w:val="both"/>
    </w:pPr>
    <w:rPr>
      <w:rFonts w:ascii="Calibri" w:eastAsia="Times New Roman" w:hAnsi="Calibri" w:cs="Calibri"/>
      <w:color w:val="000000" w:themeColor="text1"/>
      <w:sz w:val="21"/>
      <w:szCs w:val="21"/>
      <w:lang w:eastAsia="pl-PL"/>
    </w:rPr>
  </w:style>
  <w:style w:type="character" w:customStyle="1" w:styleId="normaltextrun">
    <w:name w:val="normaltextrun"/>
    <w:basedOn w:val="Domylnaczcionkaakapitu"/>
    <w:qFormat/>
    <w:rsid w:val="00594894"/>
  </w:style>
  <w:style w:type="paragraph" w:customStyle="1" w:styleId="Styl1">
    <w:name w:val="Styl1"/>
    <w:basedOn w:val="Nagwek3"/>
    <w:link w:val="Styl1Znak"/>
    <w:autoRedefine/>
    <w:rsid w:val="00594894"/>
    <w:pPr>
      <w:widowControl w:val="0"/>
      <w:numPr>
        <w:ilvl w:val="0"/>
        <w:numId w:val="0"/>
      </w:numPr>
      <w:pBdr>
        <w:top w:val="single" w:sz="6" w:space="1" w:color="2F5496" w:themeColor="accent1" w:themeShade="BF"/>
      </w:pBdr>
      <w:suppressAutoHyphens/>
      <w:spacing w:before="1080" w:after="240" w:line="240" w:lineRule="auto"/>
    </w:pPr>
    <w:rPr>
      <w:rFonts w:ascii="Lato Heavy" w:hAnsi="Lato Heavy" w:cs="Arial"/>
      <w:bCs/>
      <w:iCs/>
      <w:color w:val="2F5496" w:themeColor="accent1" w:themeShade="BF"/>
      <w:sz w:val="28"/>
      <w:szCs w:val="28"/>
      <w:lang w:val="en-AU" w:eastAsia="pl-PL"/>
    </w:rPr>
  </w:style>
  <w:style w:type="character" w:customStyle="1" w:styleId="Styl1Znak">
    <w:name w:val="Styl1 Znak"/>
    <w:basedOn w:val="Nagwek3Znak"/>
    <w:link w:val="Styl1"/>
    <w:rsid w:val="00594894"/>
    <w:rPr>
      <w:rFonts w:ascii="Lato Heavy" w:eastAsiaTheme="majorEastAsia" w:hAnsi="Lato Heavy" w:cs="Arial"/>
      <w:b/>
      <w:bCs/>
      <w:iCs/>
      <w:noProof/>
      <w:color w:val="2F5496" w:themeColor="accent1" w:themeShade="BF"/>
      <w:sz w:val="28"/>
      <w:szCs w:val="28"/>
      <w:lang w:val="en-AU" w:eastAsia="pl-PL"/>
    </w:rPr>
  </w:style>
  <w:style w:type="paragraph" w:customStyle="1" w:styleId="normalny0">
    <w:name w:val="normalny"/>
    <w:basedOn w:val="Normalny"/>
    <w:link w:val="normalnyZnak"/>
    <w:rsid w:val="00594894"/>
    <w:pPr>
      <w:spacing w:before="0" w:after="120" w:line="240" w:lineRule="auto"/>
      <w:ind w:left="0"/>
      <w:jc w:val="both"/>
    </w:pPr>
    <w:rPr>
      <w:rFonts w:eastAsia="Times New Roman" w:cs="Arial"/>
      <w:color w:val="000000" w:themeColor="text1"/>
      <w:sz w:val="21"/>
      <w:szCs w:val="21"/>
      <w:lang w:eastAsia="pl-PL"/>
    </w:rPr>
  </w:style>
  <w:style w:type="character" w:customStyle="1" w:styleId="normalnyZnak">
    <w:name w:val="normalny Znak"/>
    <w:basedOn w:val="Domylnaczcionkaakapitu"/>
    <w:link w:val="normalny0"/>
    <w:rsid w:val="00594894"/>
    <w:rPr>
      <w:rFonts w:eastAsia="Times New Roman" w:cs="Arial"/>
      <w:color w:val="000000" w:themeColor="text1"/>
      <w:sz w:val="21"/>
      <w:szCs w:val="21"/>
      <w:lang w:eastAsia="pl-PL"/>
    </w:rPr>
  </w:style>
  <w:style w:type="paragraph" w:customStyle="1" w:styleId="wypunktowanie1">
    <w:name w:val="wypunktowanie1"/>
    <w:basedOn w:val="Normalny"/>
    <w:link w:val="wypunktowanie1Znak"/>
    <w:autoRedefine/>
    <w:qFormat/>
    <w:rsid w:val="00594894"/>
    <w:pPr>
      <w:numPr>
        <w:numId w:val="6"/>
      </w:numPr>
      <w:spacing w:before="60" w:after="60" w:line="240" w:lineRule="auto"/>
      <w:jc w:val="both"/>
    </w:pPr>
    <w:rPr>
      <w:rFonts w:eastAsia="Times New Roman" w:cs="Arial"/>
      <w:color w:val="000000" w:themeColor="text1"/>
      <w:sz w:val="21"/>
      <w:szCs w:val="21"/>
      <w:lang w:eastAsia="pl-PL"/>
    </w:rPr>
  </w:style>
  <w:style w:type="character" w:customStyle="1" w:styleId="wypunktowanie1Znak">
    <w:name w:val="wypunktowanie1 Znak"/>
    <w:basedOn w:val="Domylnaczcionkaakapitu"/>
    <w:link w:val="wypunktowanie1"/>
    <w:rsid w:val="00594894"/>
    <w:rPr>
      <w:rFonts w:eastAsia="Times New Roman" w:cs="Arial"/>
      <w:color w:val="000000" w:themeColor="text1"/>
      <w:sz w:val="21"/>
      <w:szCs w:val="21"/>
      <w:lang w:eastAsia="pl-PL"/>
    </w:rPr>
  </w:style>
  <w:style w:type="character" w:customStyle="1" w:styleId="TekstprzypisukocowegoZnak">
    <w:name w:val="Tekst przypisu końcowego Znak"/>
    <w:basedOn w:val="Domylnaczcionkaakapitu"/>
    <w:link w:val="Tekstprzypisukocowego"/>
    <w:uiPriority w:val="99"/>
    <w:semiHidden/>
    <w:rsid w:val="00594894"/>
    <w:rPr>
      <w:rFonts w:eastAsia="Times New Roman" w:cs="Arial"/>
      <w:color w:val="000000" w:themeColor="text1"/>
      <w:sz w:val="20"/>
      <w:szCs w:val="20"/>
      <w:lang w:eastAsia="pl-PL"/>
    </w:rPr>
  </w:style>
  <w:style w:type="paragraph" w:styleId="Tekstprzypisukocowego">
    <w:name w:val="endnote text"/>
    <w:basedOn w:val="Normalny"/>
    <w:link w:val="TekstprzypisukocowegoZnak"/>
    <w:uiPriority w:val="99"/>
    <w:semiHidden/>
    <w:unhideWhenUsed/>
    <w:rsid w:val="00594894"/>
    <w:pPr>
      <w:spacing w:before="0" w:after="0" w:line="240" w:lineRule="auto"/>
      <w:ind w:left="0"/>
      <w:jc w:val="both"/>
    </w:pPr>
    <w:rPr>
      <w:rFonts w:eastAsia="Times New Roman" w:cs="Arial"/>
      <w:color w:val="000000" w:themeColor="text1"/>
      <w:sz w:val="20"/>
      <w:szCs w:val="20"/>
      <w:lang w:eastAsia="pl-PL"/>
    </w:rPr>
  </w:style>
  <w:style w:type="character" w:customStyle="1" w:styleId="UnresolvedMention1">
    <w:name w:val="Unresolved Mention1"/>
    <w:basedOn w:val="Domylnaczcionkaakapitu"/>
    <w:uiPriority w:val="99"/>
    <w:unhideWhenUsed/>
    <w:rsid w:val="00594894"/>
    <w:rPr>
      <w:color w:val="605E5C"/>
      <w:shd w:val="clear" w:color="auto" w:fill="E1DFDD"/>
    </w:rPr>
  </w:style>
  <w:style w:type="character" w:customStyle="1" w:styleId="Mention1">
    <w:name w:val="Mention1"/>
    <w:basedOn w:val="Domylnaczcionkaakapitu"/>
    <w:uiPriority w:val="99"/>
    <w:unhideWhenUsed/>
    <w:rsid w:val="00594894"/>
    <w:rPr>
      <w:color w:val="2B579A"/>
      <w:shd w:val="clear" w:color="auto" w:fill="E1DFDD"/>
    </w:rPr>
  </w:style>
  <w:style w:type="paragraph" w:customStyle="1" w:styleId="OkadkaPodtytu">
    <w:name w:val="Okładka Podtytuł"/>
    <w:basedOn w:val="normalny0"/>
    <w:link w:val="OkadkaPodtytuZnak"/>
    <w:rsid w:val="00594894"/>
    <w:pPr>
      <w:shd w:val="clear" w:color="auto" w:fill="2F5496" w:themeFill="accent1" w:themeFillShade="BF"/>
      <w:jc w:val="center"/>
    </w:pPr>
    <w:rPr>
      <w:color w:val="B4C6E7" w:themeColor="accent1" w:themeTint="66"/>
    </w:rPr>
  </w:style>
  <w:style w:type="character" w:customStyle="1" w:styleId="OkadkaPodtytuZnak">
    <w:name w:val="Okładka Podtytuł Znak"/>
    <w:basedOn w:val="normalnyZnak"/>
    <w:link w:val="OkadkaPodtytu"/>
    <w:rsid w:val="00594894"/>
    <w:rPr>
      <w:rFonts w:eastAsia="Times New Roman" w:cs="Arial"/>
      <w:color w:val="B4C6E7" w:themeColor="accent1" w:themeTint="66"/>
      <w:sz w:val="21"/>
      <w:szCs w:val="21"/>
      <w:shd w:val="clear" w:color="auto" w:fill="2F5496" w:themeFill="accent1" w:themeFillShade="BF"/>
      <w:lang w:eastAsia="pl-PL"/>
    </w:rPr>
  </w:style>
  <w:style w:type="paragraph" w:customStyle="1" w:styleId="IlustracjaOkadka">
    <w:name w:val="Ilustracja Okładka"/>
    <w:basedOn w:val="Normalny"/>
    <w:link w:val="IlustracjaOkadkaZnak"/>
    <w:rsid w:val="00594894"/>
    <w:pPr>
      <w:spacing w:before="0" w:after="960" w:line="240" w:lineRule="auto"/>
      <w:ind w:left="0"/>
      <w:jc w:val="center"/>
    </w:pPr>
    <w:rPr>
      <w:rFonts w:eastAsia="Times New Roman" w:cs="Arial"/>
      <w:color w:val="000000" w:themeColor="text1"/>
      <w:sz w:val="21"/>
      <w:szCs w:val="21"/>
      <w:lang w:eastAsia="pl-PL"/>
    </w:rPr>
  </w:style>
  <w:style w:type="character" w:customStyle="1" w:styleId="IlustracjaOkadkaZnak">
    <w:name w:val="Ilustracja Okładka Znak"/>
    <w:basedOn w:val="Domylnaczcionkaakapitu"/>
    <w:link w:val="IlustracjaOkadka"/>
    <w:rsid w:val="00594894"/>
    <w:rPr>
      <w:rFonts w:eastAsia="Times New Roman" w:cs="Arial"/>
      <w:color w:val="000000" w:themeColor="text1"/>
      <w:sz w:val="21"/>
      <w:szCs w:val="21"/>
      <w:lang w:eastAsia="pl-PL"/>
    </w:rPr>
  </w:style>
  <w:style w:type="character" w:styleId="Uwydatnienie">
    <w:name w:val="Emphasis"/>
    <w:basedOn w:val="Domylnaczcionkaakapitu"/>
    <w:uiPriority w:val="20"/>
    <w:rsid w:val="00594894"/>
    <w:rPr>
      <w:i/>
      <w:iCs/>
    </w:rPr>
  </w:style>
  <w:style w:type="paragraph" w:customStyle="1" w:styleId="Rycina-NUMERACJA">
    <w:name w:val="Rycina - NUMERACJA"/>
    <w:basedOn w:val="Akapitzlist"/>
    <w:next w:val="Rycina-OBRAZEK"/>
    <w:link w:val="Rycina-NUMERACJAZnak"/>
    <w:rsid w:val="00594894"/>
    <w:pPr>
      <w:keepNext/>
      <w:numPr>
        <w:numId w:val="7"/>
      </w:numPr>
      <w:spacing w:before="360" w:after="120" w:line="240" w:lineRule="auto"/>
      <w:contextualSpacing w:val="0"/>
    </w:pPr>
    <w:rPr>
      <w:b/>
      <w:bCs/>
      <w:sz w:val="21"/>
      <w:szCs w:val="21"/>
      <w:lang w:eastAsia="ja-JP"/>
    </w:rPr>
  </w:style>
  <w:style w:type="paragraph" w:customStyle="1" w:styleId="Rycina-OBRAZEK">
    <w:name w:val="Rycina - OBRAZEK"/>
    <w:basedOn w:val="Normalny"/>
    <w:next w:val="Rycina-PODPIS"/>
    <w:link w:val="Rycina-OBRAZEKZnak"/>
    <w:rsid w:val="00594894"/>
    <w:pPr>
      <w:keepNext/>
      <w:spacing w:before="0" w:after="120" w:line="240" w:lineRule="auto"/>
      <w:ind w:left="0"/>
      <w:jc w:val="center"/>
    </w:pPr>
    <w:rPr>
      <w:rFonts w:eastAsia="Times New Roman" w:cs="Arial"/>
      <w:color w:val="000000" w:themeColor="text1"/>
      <w:sz w:val="21"/>
      <w:szCs w:val="21"/>
      <w:lang w:eastAsia="ja-JP"/>
    </w:rPr>
  </w:style>
  <w:style w:type="paragraph" w:customStyle="1" w:styleId="Rycina-PODPIS">
    <w:name w:val="Rycina - PODPIS"/>
    <w:basedOn w:val="Normalny"/>
    <w:next w:val="Normalny"/>
    <w:link w:val="Rycina-PODPISZnak"/>
    <w:rsid w:val="00594894"/>
    <w:pPr>
      <w:spacing w:before="0" w:after="360" w:line="240" w:lineRule="auto"/>
      <w:ind w:left="0"/>
      <w:jc w:val="right"/>
    </w:pPr>
    <w:rPr>
      <w:rFonts w:eastAsia="Times New Roman" w:cs="Arial"/>
      <w:i/>
      <w:iCs/>
      <w:color w:val="8EAADB" w:themeColor="accent1" w:themeTint="99"/>
      <w:sz w:val="18"/>
      <w:szCs w:val="18"/>
      <w:lang w:eastAsia="pl-PL"/>
    </w:rPr>
  </w:style>
  <w:style w:type="character" w:customStyle="1" w:styleId="Rycina-PODPISZnak">
    <w:name w:val="Rycina - PODPIS Znak"/>
    <w:basedOn w:val="Domylnaczcionkaakapitu"/>
    <w:link w:val="Rycina-PODPIS"/>
    <w:rsid w:val="00594894"/>
    <w:rPr>
      <w:rFonts w:eastAsia="Times New Roman" w:cs="Arial"/>
      <w:i/>
      <w:iCs/>
      <w:color w:val="8EAADB" w:themeColor="accent1" w:themeTint="99"/>
      <w:sz w:val="18"/>
      <w:szCs w:val="18"/>
      <w:lang w:eastAsia="pl-PL"/>
    </w:rPr>
  </w:style>
  <w:style w:type="character" w:customStyle="1" w:styleId="Rycina-OBRAZEKZnak">
    <w:name w:val="Rycina - OBRAZEK Znak"/>
    <w:basedOn w:val="Domylnaczcionkaakapitu"/>
    <w:link w:val="Rycina-OBRAZEK"/>
    <w:rsid w:val="00594894"/>
    <w:rPr>
      <w:rFonts w:eastAsia="Times New Roman" w:cs="Arial"/>
      <w:color w:val="000000" w:themeColor="text1"/>
      <w:sz w:val="21"/>
      <w:szCs w:val="21"/>
      <w:lang w:eastAsia="ja-JP"/>
    </w:rPr>
  </w:style>
  <w:style w:type="character" w:customStyle="1" w:styleId="Rycina-NUMERACJAZnak">
    <w:name w:val="Rycina - NUMERACJA Znak"/>
    <w:basedOn w:val="AkapitzlistZnak"/>
    <w:link w:val="Rycina-NUMERACJA"/>
    <w:rsid w:val="00594894"/>
    <w:rPr>
      <w:b/>
      <w:bCs/>
      <w:noProof/>
      <w:sz w:val="21"/>
      <w:szCs w:val="21"/>
      <w:lang w:eastAsia="ja-JP"/>
    </w:rPr>
  </w:style>
  <w:style w:type="paragraph" w:customStyle="1" w:styleId="Numeracjastron">
    <w:name w:val="Numeracja stron"/>
    <w:basedOn w:val="Stopka"/>
    <w:link w:val="NumeracjastronZnak"/>
    <w:rsid w:val="00594894"/>
    <w:pPr>
      <w:ind w:left="0"/>
      <w:jc w:val="center"/>
    </w:pPr>
    <w:rPr>
      <w:rFonts w:eastAsia="Times New Roman" w:cs="Arial"/>
      <w:sz w:val="21"/>
      <w:szCs w:val="21"/>
      <w:lang w:eastAsia="pl-PL"/>
    </w:rPr>
  </w:style>
  <w:style w:type="character" w:customStyle="1" w:styleId="NumeracjastronZnak">
    <w:name w:val="Numeracja stron Znak"/>
    <w:basedOn w:val="StopkaZnak"/>
    <w:link w:val="Numeracjastron"/>
    <w:rsid w:val="00594894"/>
    <w:rPr>
      <w:rFonts w:eastAsia="Times New Roman" w:cs="Arial"/>
      <w:color w:val="000000" w:themeColor="text1"/>
      <w:sz w:val="21"/>
      <w:szCs w:val="21"/>
      <w:lang w:eastAsia="pl-PL"/>
    </w:rPr>
  </w:style>
  <w:style w:type="paragraph" w:customStyle="1" w:styleId="Metryczka1">
    <w:name w:val="Metryczka1"/>
    <w:basedOn w:val="Normalny"/>
    <w:link w:val="Metryczka1Znak"/>
    <w:rsid w:val="00594894"/>
    <w:pPr>
      <w:keepNext/>
      <w:spacing w:before="0" w:after="120" w:line="240" w:lineRule="auto"/>
      <w:ind w:left="0"/>
      <w:jc w:val="right"/>
    </w:pPr>
    <w:rPr>
      <w:rFonts w:eastAsia="Times New Roman" w:cs="Arial"/>
      <w:b/>
      <w:bCs/>
      <w:color w:val="1F3864" w:themeColor="accent1" w:themeShade="80"/>
      <w:sz w:val="18"/>
      <w:szCs w:val="18"/>
      <w:lang w:eastAsia="pl-PL"/>
    </w:rPr>
  </w:style>
  <w:style w:type="character" w:customStyle="1" w:styleId="Metryczka1Znak">
    <w:name w:val="Metryczka1 Znak"/>
    <w:basedOn w:val="Domylnaczcionkaakapitu"/>
    <w:link w:val="Metryczka1"/>
    <w:rsid w:val="00594894"/>
    <w:rPr>
      <w:rFonts w:eastAsia="Times New Roman" w:cs="Arial"/>
      <w:b/>
      <w:bCs/>
      <w:color w:val="1F3864" w:themeColor="accent1" w:themeShade="80"/>
      <w:sz w:val="18"/>
      <w:szCs w:val="18"/>
      <w:lang w:eastAsia="pl-PL"/>
    </w:rPr>
  </w:style>
  <w:style w:type="paragraph" w:customStyle="1" w:styleId="Metryczka2">
    <w:name w:val="Metryczka2"/>
    <w:basedOn w:val="Metryczka1"/>
    <w:link w:val="Metryczka2Znak"/>
    <w:rsid w:val="00594894"/>
    <w:pPr>
      <w:jc w:val="left"/>
    </w:pPr>
    <w:rPr>
      <w:b w:val="0"/>
      <w:bCs w:val="0"/>
    </w:rPr>
  </w:style>
  <w:style w:type="character" w:customStyle="1" w:styleId="Metryczka2Znak">
    <w:name w:val="Metryczka2 Znak"/>
    <w:basedOn w:val="Metryczka1Znak"/>
    <w:link w:val="Metryczka2"/>
    <w:rsid w:val="00594894"/>
    <w:rPr>
      <w:rFonts w:eastAsia="Times New Roman" w:cs="Arial"/>
      <w:b w:val="0"/>
      <w:bCs w:val="0"/>
      <w:color w:val="1F3864" w:themeColor="accent1" w:themeShade="80"/>
      <w:sz w:val="18"/>
      <w:szCs w:val="18"/>
      <w:lang w:eastAsia="pl-PL"/>
    </w:rPr>
  </w:style>
  <w:style w:type="character" w:customStyle="1" w:styleId="scxw96636749">
    <w:name w:val="scxw96636749"/>
    <w:basedOn w:val="Domylnaczcionkaakapitu"/>
    <w:rsid w:val="00594894"/>
  </w:style>
  <w:style w:type="character" w:customStyle="1" w:styleId="spellingerror">
    <w:name w:val="spellingerror"/>
    <w:basedOn w:val="Domylnaczcionkaakapitu"/>
    <w:rsid w:val="00594894"/>
  </w:style>
  <w:style w:type="character" w:customStyle="1" w:styleId="bcx0">
    <w:name w:val="bcx0"/>
    <w:basedOn w:val="Domylnaczcionkaakapitu"/>
    <w:rsid w:val="00594894"/>
  </w:style>
  <w:style w:type="character" w:customStyle="1" w:styleId="contextualspellingandgrammarerror">
    <w:name w:val="contextualspellingandgrammarerror"/>
    <w:basedOn w:val="Domylnaczcionkaakapitu"/>
    <w:rsid w:val="00594894"/>
  </w:style>
  <w:style w:type="character" w:customStyle="1" w:styleId="pagebreaktextspan">
    <w:name w:val="pagebreaktextspan"/>
    <w:basedOn w:val="Domylnaczcionkaakapitu"/>
    <w:rsid w:val="00594894"/>
  </w:style>
  <w:style w:type="paragraph" w:customStyle="1" w:styleId="Pozycjaspisurycin">
    <w:name w:val="Pozycja spisu rycin"/>
    <w:basedOn w:val="Spisilustracji"/>
    <w:link w:val="PozycjaspisurycinZnak"/>
    <w:rsid w:val="00594894"/>
    <w:pPr>
      <w:tabs>
        <w:tab w:val="left" w:pos="1100"/>
      </w:tabs>
      <w:ind w:left="1134" w:hanging="1134"/>
    </w:pPr>
  </w:style>
  <w:style w:type="character" w:customStyle="1" w:styleId="PozycjaspisurycinZnak">
    <w:name w:val="Pozycja spisu rycin Znak"/>
    <w:basedOn w:val="SpisilustracjiZnak"/>
    <w:link w:val="Pozycjaspisurycin"/>
    <w:rsid w:val="00594894"/>
    <w:rPr>
      <w:noProof/>
      <w:sz w:val="24"/>
      <w:lang w:val="en-AU"/>
    </w:rPr>
  </w:style>
  <w:style w:type="table" w:customStyle="1" w:styleId="Tabela-Siatka1">
    <w:name w:val="Tabela - Siatka1"/>
    <w:basedOn w:val="Standardowy"/>
    <w:next w:val="Tabela-Siatka"/>
    <w:uiPriority w:val="39"/>
    <w:rsid w:val="00594894"/>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ryciny">
    <w:name w:val="podpis ryciny"/>
    <w:basedOn w:val="Normalny"/>
    <w:uiPriority w:val="99"/>
    <w:rsid w:val="000158FB"/>
    <w:pPr>
      <w:widowControl w:val="0"/>
      <w:autoSpaceDE w:val="0"/>
      <w:autoSpaceDN w:val="0"/>
      <w:adjustRightInd w:val="0"/>
      <w:spacing w:before="40" w:line="240" w:lineRule="auto"/>
      <w:ind w:left="0"/>
      <w:jc w:val="right"/>
    </w:pPr>
    <w:rPr>
      <w:rFonts w:ascii="Calibri" w:eastAsia="SimSun" w:hAnsi="Calibri" w:cs="Arial"/>
      <w:i/>
      <w:color w:val="808080"/>
      <w:spacing w:val="-4"/>
      <w:sz w:val="18"/>
      <w:lang w:eastAsia="pl-PL"/>
    </w:rPr>
  </w:style>
  <w:style w:type="paragraph" w:customStyle="1" w:styleId="Rycina-tytu">
    <w:name w:val="Rycina - tytuł"/>
    <w:basedOn w:val="Normalny"/>
    <w:next w:val="Rycina"/>
    <w:uiPriority w:val="99"/>
    <w:rsid w:val="000158FB"/>
    <w:pPr>
      <w:keepNext/>
      <w:numPr>
        <w:numId w:val="8"/>
      </w:numPr>
      <w:tabs>
        <w:tab w:val="left" w:pos="851"/>
      </w:tabs>
      <w:suppressAutoHyphens/>
      <w:autoSpaceDE w:val="0"/>
      <w:autoSpaceDN w:val="0"/>
      <w:adjustRightInd w:val="0"/>
      <w:spacing w:before="360" w:after="120" w:line="240" w:lineRule="auto"/>
    </w:pPr>
    <w:rPr>
      <w:rFonts w:ascii="Calibri" w:eastAsia="Calibri" w:hAnsi="Calibri" w:cs="Calibri"/>
      <w:b/>
      <w:color w:val="000000"/>
      <w:spacing w:val="-4"/>
      <w:sz w:val="22"/>
    </w:rPr>
  </w:style>
  <w:style w:type="paragraph" w:customStyle="1" w:styleId="Rycina">
    <w:name w:val="Rycina"/>
    <w:basedOn w:val="Normalny"/>
    <w:next w:val="Normalny"/>
    <w:link w:val="RycinaZnak"/>
    <w:uiPriority w:val="99"/>
    <w:rsid w:val="000158FB"/>
    <w:pPr>
      <w:keepNext/>
      <w:spacing w:before="0" w:after="0" w:line="240" w:lineRule="auto"/>
      <w:ind w:left="0"/>
      <w:jc w:val="center"/>
    </w:pPr>
    <w:rPr>
      <w:rFonts w:ascii="Calibri" w:eastAsia="Times New Roman" w:hAnsi="Calibri" w:cs="Times New Roman"/>
      <w:noProof/>
      <w:sz w:val="20"/>
      <w:szCs w:val="20"/>
      <w:lang w:val="x-none" w:eastAsia="pl-PL"/>
    </w:rPr>
  </w:style>
  <w:style w:type="character" w:customStyle="1" w:styleId="RycinaZnak">
    <w:name w:val="Rycina Znak"/>
    <w:link w:val="Rycina"/>
    <w:uiPriority w:val="99"/>
    <w:locked/>
    <w:rsid w:val="000158FB"/>
    <w:rPr>
      <w:rFonts w:ascii="Calibri" w:eastAsia="Times New Roman" w:hAnsi="Calibri" w:cs="Times New Roman"/>
      <w:noProof/>
      <w:sz w:val="20"/>
      <w:szCs w:val="20"/>
      <w:lang w:val="x-none" w:eastAsia="pl-PL"/>
    </w:rPr>
  </w:style>
  <w:style w:type="character" w:customStyle="1" w:styleId="scxw247298666">
    <w:name w:val="scxw247298666"/>
    <w:basedOn w:val="Domylnaczcionkaakapitu"/>
    <w:rsid w:val="00286561"/>
  </w:style>
  <w:style w:type="character" w:styleId="UyteHipercze">
    <w:name w:val="FollowedHyperlink"/>
    <w:basedOn w:val="Domylnaczcionkaakapitu"/>
    <w:uiPriority w:val="99"/>
    <w:semiHidden/>
    <w:unhideWhenUsed/>
    <w:rsid w:val="00F13A21"/>
    <w:rPr>
      <w:color w:val="954F72" w:themeColor="followedHyperlink"/>
      <w:u w:val="single"/>
    </w:rPr>
  </w:style>
  <w:style w:type="paragraph" w:customStyle="1" w:styleId="Wiersztabelibezkleju">
    <w:name w:val="Wiersz tabeli bez kleju"/>
    <w:basedOn w:val="elementgraficznytabela"/>
    <w:link w:val="WiersztabelibezklejuZnak"/>
    <w:rsid w:val="00694C09"/>
    <w:pPr>
      <w:keepNext w:val="0"/>
    </w:pPr>
  </w:style>
  <w:style w:type="character" w:customStyle="1" w:styleId="WiersztabelibezklejuZnak">
    <w:name w:val="Wiersz tabeli bez kleju Znak"/>
    <w:basedOn w:val="elementgraficznytabelaZnak"/>
    <w:link w:val="Wiersztabelibezkleju"/>
    <w:rsid w:val="00694C09"/>
    <w:rPr>
      <w:noProof/>
      <w:sz w:val="24"/>
    </w:rPr>
  </w:style>
  <w:style w:type="paragraph" w:customStyle="1" w:styleId="Tytuspisutreci">
    <w:name w:val="Tytuł spisu treści"/>
    <w:basedOn w:val="Elementgraficzny"/>
    <w:link w:val="TytuspisutreciZnak"/>
    <w:rsid w:val="006E172A"/>
    <w:rPr>
      <w:b/>
      <w:bCs/>
      <w:sz w:val="36"/>
      <w:szCs w:val="32"/>
      <w:lang w:val="en-AU"/>
    </w:rPr>
  </w:style>
  <w:style w:type="character" w:customStyle="1" w:styleId="TytuspisutreciZnak">
    <w:name w:val="Tytuł spisu treści Znak"/>
    <w:basedOn w:val="ElementgraficznyZnak"/>
    <w:link w:val="Tytuspisutreci"/>
    <w:rsid w:val="006E172A"/>
    <w:rPr>
      <w:b/>
      <w:bCs/>
      <w:noProof/>
      <w:sz w:val="36"/>
      <w:szCs w:val="32"/>
      <w:lang w:val="en-AU"/>
    </w:rPr>
  </w:style>
  <w:style w:type="character" w:styleId="Odwoanieprzypisukocowego">
    <w:name w:val="endnote reference"/>
    <w:basedOn w:val="Domylnaczcionkaakapitu"/>
    <w:uiPriority w:val="99"/>
    <w:semiHidden/>
    <w:unhideWhenUsed/>
    <w:rsid w:val="006E172A"/>
    <w:rPr>
      <w:vertAlign w:val="superscript"/>
    </w:rPr>
  </w:style>
  <w:style w:type="paragraph" w:customStyle="1" w:styleId="Rozdzial1">
    <w:name w:val="Rozdzial 1"/>
    <w:basedOn w:val="NormalnyWeb"/>
    <w:link w:val="Rozdzial1Znak"/>
    <w:rsid w:val="00B52E67"/>
    <w:pPr>
      <w:keepNext/>
      <w:keepLines/>
      <w:numPr>
        <w:numId w:val="9"/>
      </w:numPr>
      <w:spacing w:before="2400" w:beforeAutospacing="0" w:after="720" w:afterAutospacing="0"/>
      <w:jc w:val="left"/>
      <w:outlineLvl w:val="0"/>
    </w:pPr>
    <w:rPr>
      <w:rFonts w:cstheme="minorHAnsi"/>
      <w:b/>
      <w:bCs/>
      <w:sz w:val="40"/>
      <w:szCs w:val="40"/>
    </w:rPr>
  </w:style>
  <w:style w:type="paragraph" w:customStyle="1" w:styleId="Norm1">
    <w:name w:val="Norm.1"/>
    <w:basedOn w:val="Normalny"/>
    <w:link w:val="Norm1Znak"/>
    <w:rsid w:val="00B52E67"/>
    <w:pPr>
      <w:spacing w:before="60" w:after="60" w:line="240" w:lineRule="auto"/>
      <w:ind w:firstLine="567"/>
      <w:jc w:val="both"/>
    </w:pPr>
    <w:rPr>
      <w:rFonts w:ascii="Tahoma" w:hAnsi="Tahoma" w:cstheme="minorHAnsi"/>
      <w:color w:val="000000" w:themeColor="text1"/>
      <w:szCs w:val="24"/>
    </w:rPr>
  </w:style>
  <w:style w:type="character" w:customStyle="1" w:styleId="NormalnyWebZnak">
    <w:name w:val="Normalny (Web) Znak"/>
    <w:basedOn w:val="Domylnaczcionkaakapitu"/>
    <w:link w:val="NormalnyWeb"/>
    <w:uiPriority w:val="99"/>
    <w:rsid w:val="00B52E67"/>
    <w:rPr>
      <w:rFonts w:ascii="Times New Roman" w:eastAsia="Times New Roman" w:hAnsi="Times New Roman" w:cs="Times New Roman"/>
      <w:color w:val="000000" w:themeColor="text1"/>
      <w:sz w:val="24"/>
      <w:szCs w:val="21"/>
      <w:lang w:eastAsia="pl-PL"/>
    </w:rPr>
  </w:style>
  <w:style w:type="character" w:customStyle="1" w:styleId="Rozdzial1Znak">
    <w:name w:val="Rozdzial 1 Znak"/>
    <w:basedOn w:val="NormalnyWebZnak"/>
    <w:link w:val="Rozdzial1"/>
    <w:rsid w:val="00B52E67"/>
    <w:rPr>
      <w:rFonts w:ascii="Times New Roman" w:eastAsia="Times New Roman" w:hAnsi="Times New Roman" w:cstheme="minorHAnsi"/>
      <w:b/>
      <w:bCs/>
      <w:color w:val="000000" w:themeColor="text1"/>
      <w:sz w:val="40"/>
      <w:szCs w:val="40"/>
      <w:lang w:eastAsia="pl-PL"/>
    </w:rPr>
  </w:style>
  <w:style w:type="paragraph" w:customStyle="1" w:styleId="Podpowiedzi">
    <w:name w:val="Podpowiedzi"/>
    <w:basedOn w:val="NormalnyWeb"/>
    <w:link w:val="PodpowiedziZnak"/>
    <w:rsid w:val="00B52E67"/>
    <w:pPr>
      <w:shd w:val="clear" w:color="auto" w:fill="F2F2F2" w:themeFill="background1" w:themeFillShade="F2"/>
      <w:spacing w:before="0" w:beforeAutospacing="0" w:after="0" w:afterAutospacing="0" w:line="276" w:lineRule="auto"/>
      <w:ind w:left="851"/>
    </w:pPr>
    <w:rPr>
      <w:rFonts w:ascii="Tahoma" w:hAnsi="Tahoma" w:cs="Tahoma"/>
      <w:color w:val="44546A" w:themeColor="text2"/>
      <w:sz w:val="20"/>
      <w:szCs w:val="20"/>
    </w:rPr>
  </w:style>
  <w:style w:type="character" w:customStyle="1" w:styleId="Norm1Znak">
    <w:name w:val="Norm.1 Znak"/>
    <w:basedOn w:val="Domylnaczcionkaakapitu"/>
    <w:link w:val="Norm1"/>
    <w:rsid w:val="00B52E67"/>
    <w:rPr>
      <w:rFonts w:ascii="Tahoma" w:hAnsi="Tahoma" w:cstheme="minorHAnsi"/>
      <w:color w:val="000000" w:themeColor="text1"/>
      <w:sz w:val="24"/>
      <w:szCs w:val="24"/>
    </w:rPr>
  </w:style>
  <w:style w:type="character" w:customStyle="1" w:styleId="PodpowiedziZnak">
    <w:name w:val="Podpowiedzi Znak"/>
    <w:basedOn w:val="NormalnyWebZnak"/>
    <w:link w:val="Podpowiedzi"/>
    <w:rsid w:val="00B52E67"/>
    <w:rPr>
      <w:rFonts w:ascii="Tahoma" w:eastAsia="Times New Roman" w:hAnsi="Tahoma" w:cs="Tahoma"/>
      <w:color w:val="44546A" w:themeColor="text2"/>
      <w:sz w:val="20"/>
      <w:szCs w:val="20"/>
      <w:shd w:val="clear" w:color="auto" w:fill="F2F2F2" w:themeFill="background1" w:themeFillShade="F2"/>
      <w:lang w:eastAsia="pl-PL"/>
    </w:rPr>
  </w:style>
  <w:style w:type="paragraph" w:customStyle="1" w:styleId="Podrozdzia2poziom">
    <w:name w:val="Podrozdział 2 poziom"/>
    <w:basedOn w:val="NormalnyWeb"/>
    <w:link w:val="Podrozdzia2poziomZnak"/>
    <w:rsid w:val="00B52E67"/>
    <w:pPr>
      <w:keepNext/>
      <w:keepLines/>
      <w:numPr>
        <w:ilvl w:val="1"/>
        <w:numId w:val="9"/>
      </w:numPr>
      <w:suppressAutoHyphens/>
      <w:spacing w:before="600" w:beforeAutospacing="0" w:after="120" w:afterAutospacing="0"/>
      <w:jc w:val="left"/>
    </w:pPr>
    <w:rPr>
      <w:rFonts w:cstheme="minorHAnsi"/>
      <w:b/>
      <w:bCs/>
      <w:color w:val="44546A" w:themeColor="text2"/>
      <w:sz w:val="30"/>
      <w:szCs w:val="30"/>
    </w:rPr>
  </w:style>
  <w:style w:type="paragraph" w:customStyle="1" w:styleId="TABELAzawarto">
    <w:name w:val="TABELA zawartość"/>
    <w:basedOn w:val="Normalny"/>
    <w:link w:val="TABELAzawartoZnak"/>
    <w:rsid w:val="00B52E67"/>
    <w:pPr>
      <w:spacing w:before="60" w:after="60" w:line="240" w:lineRule="auto"/>
      <w:ind w:left="26"/>
    </w:pPr>
    <w:rPr>
      <w:rFonts w:cstheme="minorHAnsi"/>
      <w:color w:val="44546A" w:themeColor="text2"/>
      <w:szCs w:val="24"/>
    </w:rPr>
  </w:style>
  <w:style w:type="character" w:customStyle="1" w:styleId="Podrozdzia2poziomZnak">
    <w:name w:val="Podrozdział 2 poziom Znak"/>
    <w:basedOn w:val="NormalnyWebZnak"/>
    <w:link w:val="Podrozdzia2poziom"/>
    <w:rsid w:val="00B52E67"/>
    <w:rPr>
      <w:rFonts w:ascii="Times New Roman" w:eastAsia="Times New Roman" w:hAnsi="Times New Roman" w:cstheme="minorHAnsi"/>
      <w:b/>
      <w:bCs/>
      <w:color w:val="44546A" w:themeColor="text2"/>
      <w:sz w:val="30"/>
      <w:szCs w:val="30"/>
      <w:lang w:eastAsia="pl-PL"/>
    </w:rPr>
  </w:style>
  <w:style w:type="character" w:customStyle="1" w:styleId="TABELAzawartoZnak">
    <w:name w:val="TABELA zawartość Znak"/>
    <w:basedOn w:val="Domylnaczcionkaakapitu"/>
    <w:link w:val="TABELAzawarto"/>
    <w:rsid w:val="00B52E67"/>
    <w:rPr>
      <w:rFonts w:cstheme="minorHAnsi"/>
      <w:color w:val="44546A" w:themeColor="text2"/>
      <w:sz w:val="24"/>
      <w:szCs w:val="24"/>
    </w:rPr>
  </w:style>
  <w:style w:type="paragraph" w:customStyle="1" w:styleId="Podtytu3poziom">
    <w:name w:val="Podtytuł 3 poziom"/>
    <w:basedOn w:val="Podrozdzia2poziom"/>
    <w:link w:val="Podtytu3poziomZnak"/>
    <w:rsid w:val="00B52E67"/>
    <w:pPr>
      <w:numPr>
        <w:ilvl w:val="2"/>
      </w:numPr>
      <w:spacing w:before="360" w:after="0"/>
    </w:pPr>
    <w:rPr>
      <w:sz w:val="28"/>
      <w:szCs w:val="28"/>
    </w:rPr>
  </w:style>
  <w:style w:type="character" w:customStyle="1" w:styleId="Podtytu3poziomZnak">
    <w:name w:val="Podtytuł 3 poziom Znak"/>
    <w:basedOn w:val="Podrozdzia2poziomZnak"/>
    <w:link w:val="Podtytu3poziom"/>
    <w:rsid w:val="00B52E67"/>
    <w:rPr>
      <w:rFonts w:ascii="Times New Roman" w:eastAsia="Times New Roman" w:hAnsi="Times New Roman" w:cstheme="minorHAnsi"/>
      <w:b/>
      <w:bCs/>
      <w:color w:val="44546A" w:themeColor="text2"/>
      <w:sz w:val="28"/>
      <w:szCs w:val="28"/>
      <w:lang w:eastAsia="pl-PL"/>
    </w:rPr>
  </w:style>
  <w:style w:type="paragraph" w:customStyle="1" w:styleId="Tytudodatkowy">
    <w:name w:val="Tytuł dodatkowy"/>
    <w:basedOn w:val="Akapitzlist"/>
    <w:link w:val="TytudodatkowyZnak"/>
    <w:rsid w:val="00AA11A8"/>
    <w:pPr>
      <w:numPr>
        <w:numId w:val="10"/>
      </w:numPr>
      <w:spacing w:before="720"/>
    </w:pPr>
    <w:rPr>
      <w:b/>
      <w:bCs/>
      <w:sz w:val="32"/>
      <w:szCs w:val="32"/>
    </w:rPr>
  </w:style>
  <w:style w:type="character" w:customStyle="1" w:styleId="TytudodatkowyZnak">
    <w:name w:val="Tytuł dodatkowy Znak"/>
    <w:basedOn w:val="AkapitzlistZnak"/>
    <w:link w:val="Tytudodatkowy"/>
    <w:rsid w:val="00AA11A8"/>
    <w:rPr>
      <w:b/>
      <w:bCs/>
      <w:noProof/>
      <w:sz w:val="32"/>
      <w:szCs w:val="32"/>
    </w:rPr>
  </w:style>
  <w:style w:type="paragraph" w:customStyle="1" w:styleId="Celstrategiczny">
    <w:name w:val="Cel strategiczny"/>
    <w:basedOn w:val="Nagwek3"/>
    <w:link w:val="CelstrategicznyZnak"/>
    <w:rsid w:val="00AA11A8"/>
    <w:pPr>
      <w:numPr>
        <w:numId w:val="12"/>
      </w:numPr>
      <w:spacing w:before="600"/>
    </w:pPr>
    <w:rPr>
      <w:bCs/>
      <w:sz w:val="28"/>
      <w:szCs w:val="28"/>
    </w:rPr>
  </w:style>
  <w:style w:type="paragraph" w:customStyle="1" w:styleId="Celpunkty">
    <w:name w:val="Cel punkty"/>
    <w:basedOn w:val="Nagwek4"/>
    <w:link w:val="CelpunktyZnak"/>
    <w:rsid w:val="00B51799"/>
    <w:pPr>
      <w:numPr>
        <w:numId w:val="11"/>
      </w:numPr>
    </w:pPr>
  </w:style>
  <w:style w:type="character" w:customStyle="1" w:styleId="CelstrategicznyZnak">
    <w:name w:val="Cel strategiczny Znak"/>
    <w:basedOn w:val="Nagwek3Znak"/>
    <w:link w:val="Celstrategiczny"/>
    <w:rsid w:val="00AA11A8"/>
    <w:rPr>
      <w:rFonts w:ascii="Calibri" w:eastAsiaTheme="majorEastAsia" w:hAnsi="Calibri" w:cstheme="majorBidi"/>
      <w:b/>
      <w:bCs/>
      <w:noProof/>
      <w:sz w:val="28"/>
      <w:szCs w:val="28"/>
    </w:rPr>
  </w:style>
  <w:style w:type="paragraph" w:customStyle="1" w:styleId="TekstpodstawowywcityTekstgwny">
    <w:name w:val="Tekst podstawowy wcięty (Tekst główny)"/>
    <w:basedOn w:val="Normalny"/>
    <w:uiPriority w:val="99"/>
    <w:rsid w:val="00AA11A8"/>
    <w:pPr>
      <w:autoSpaceDE w:val="0"/>
      <w:autoSpaceDN w:val="0"/>
      <w:adjustRightInd w:val="0"/>
      <w:spacing w:before="60" w:after="60" w:line="288" w:lineRule="auto"/>
      <w:ind w:left="567"/>
      <w:jc w:val="both"/>
      <w:textAlignment w:val="center"/>
    </w:pPr>
    <w:rPr>
      <w:rFonts w:ascii="Palatino Linotype" w:hAnsi="Palatino Linotype" w:cs="Palatino Linotype"/>
      <w:color w:val="000000"/>
      <w:sz w:val="22"/>
    </w:rPr>
  </w:style>
  <w:style w:type="character" w:customStyle="1" w:styleId="CelpunktyZnak">
    <w:name w:val="Cel punkty Znak"/>
    <w:basedOn w:val="Nagwek4Znak"/>
    <w:link w:val="Celpunkty"/>
    <w:rsid w:val="00B51799"/>
    <w:rPr>
      <w:rFonts w:ascii="Calibri" w:eastAsiaTheme="majorEastAsia" w:hAnsi="Calibri" w:cstheme="majorBidi"/>
      <w:b/>
      <w:iCs/>
      <w:noProof/>
      <w:sz w:val="24"/>
    </w:rPr>
  </w:style>
  <w:style w:type="paragraph" w:customStyle="1" w:styleId="ProjektyObszaru">
    <w:name w:val="Projekty Obszaru"/>
    <w:basedOn w:val="Nagwek2"/>
    <w:link w:val="ProjektyObszaruZnak"/>
    <w:rsid w:val="00AA11A8"/>
  </w:style>
  <w:style w:type="paragraph" w:customStyle="1" w:styleId="Projekt">
    <w:name w:val="Projekt"/>
    <w:basedOn w:val="Nagwek3"/>
    <w:link w:val="ProjektZnak"/>
    <w:rsid w:val="00AA11A8"/>
    <w:pPr>
      <w:numPr>
        <w:numId w:val="13"/>
      </w:numPr>
    </w:pPr>
    <w:rPr>
      <w:bCs/>
    </w:rPr>
  </w:style>
  <w:style w:type="character" w:customStyle="1" w:styleId="ProjektyObszaruZnak">
    <w:name w:val="Projekty Obszaru Znak"/>
    <w:basedOn w:val="Nagwek2Znak"/>
    <w:link w:val="ProjektyObszaru"/>
    <w:rsid w:val="00AA11A8"/>
    <w:rPr>
      <w:rFonts w:ascii="Calibri" w:eastAsiaTheme="majorEastAsia" w:hAnsi="Calibri" w:cstheme="majorBidi"/>
      <w:b/>
      <w:sz w:val="30"/>
      <w:szCs w:val="26"/>
    </w:rPr>
  </w:style>
  <w:style w:type="paragraph" w:customStyle="1" w:styleId="OBSZAR">
    <w:name w:val="OBSZAR"/>
    <w:basedOn w:val="ProjektyObszaru"/>
    <w:link w:val="OBSZARZnak"/>
    <w:rsid w:val="00AA11A8"/>
    <w:pPr>
      <w:numPr>
        <w:ilvl w:val="0"/>
        <w:numId w:val="0"/>
      </w:numPr>
    </w:pPr>
    <w:rPr>
      <w:sz w:val="36"/>
      <w:szCs w:val="36"/>
    </w:rPr>
  </w:style>
  <w:style w:type="character" w:customStyle="1" w:styleId="ProjektZnak">
    <w:name w:val="Projekt Znak"/>
    <w:basedOn w:val="Nagwek3Znak"/>
    <w:link w:val="Projekt"/>
    <w:rsid w:val="00AA11A8"/>
    <w:rPr>
      <w:rFonts w:ascii="Calibri" w:eastAsiaTheme="majorEastAsia" w:hAnsi="Calibri" w:cstheme="majorBidi"/>
      <w:b/>
      <w:bCs/>
      <w:noProof/>
      <w:sz w:val="26"/>
      <w:szCs w:val="24"/>
    </w:rPr>
  </w:style>
  <w:style w:type="paragraph" w:customStyle="1" w:styleId="PROJEKT0">
    <w:name w:val="PROJEKT"/>
    <w:basedOn w:val="Nagwek3"/>
    <w:link w:val="PROJEKTZnak0"/>
    <w:rsid w:val="00377C05"/>
    <w:pPr>
      <w:numPr>
        <w:ilvl w:val="0"/>
        <w:numId w:val="0"/>
      </w:numPr>
      <w:spacing w:before="360"/>
      <w:ind w:left="1560" w:hanging="1560"/>
    </w:pPr>
    <w:rPr>
      <w:bCs/>
    </w:rPr>
  </w:style>
  <w:style w:type="character" w:customStyle="1" w:styleId="OBSZARZnak">
    <w:name w:val="OBSZAR Znak"/>
    <w:basedOn w:val="ProjektyObszaruZnak"/>
    <w:link w:val="OBSZAR"/>
    <w:rsid w:val="00AA11A8"/>
    <w:rPr>
      <w:rFonts w:ascii="Calibri" w:eastAsiaTheme="majorEastAsia" w:hAnsi="Calibri" w:cstheme="majorBidi"/>
      <w:b/>
      <w:noProof/>
      <w:sz w:val="36"/>
      <w:szCs w:val="36"/>
    </w:rPr>
  </w:style>
  <w:style w:type="character" w:customStyle="1" w:styleId="PROJEKTZnak0">
    <w:name w:val="PROJEKT Znak"/>
    <w:basedOn w:val="Nagwek3Znak"/>
    <w:link w:val="PROJEKT0"/>
    <w:rsid w:val="00377C05"/>
    <w:rPr>
      <w:rFonts w:ascii="Calibri" w:eastAsiaTheme="majorEastAsia" w:hAnsi="Calibri" w:cstheme="majorBidi"/>
      <w:b/>
      <w:bCs/>
      <w:noProof/>
      <w:sz w:val="26"/>
      <w:szCs w:val="24"/>
    </w:rPr>
  </w:style>
  <w:style w:type="paragraph" w:styleId="Zwykytekst">
    <w:name w:val="Plain Text"/>
    <w:basedOn w:val="Normalny"/>
    <w:link w:val="ZwykytekstZnak"/>
    <w:uiPriority w:val="99"/>
    <w:unhideWhenUsed/>
    <w:qFormat/>
    <w:rsid w:val="00516D10"/>
    <w:pPr>
      <w:spacing w:before="0" w:after="0" w:line="240" w:lineRule="auto"/>
      <w:ind w:left="0"/>
    </w:pPr>
    <w:rPr>
      <w:rFonts w:ascii="Calibri" w:hAnsi="Calibri"/>
      <w:sz w:val="22"/>
      <w:szCs w:val="21"/>
    </w:rPr>
  </w:style>
  <w:style w:type="character" w:customStyle="1" w:styleId="ZwykytekstZnak">
    <w:name w:val="Zwykły tekst Znak"/>
    <w:basedOn w:val="Domylnaczcionkaakapitu"/>
    <w:link w:val="Zwykytekst"/>
    <w:uiPriority w:val="99"/>
    <w:qFormat/>
    <w:rsid w:val="00516D10"/>
    <w:rPr>
      <w:rFonts w:ascii="Calibri" w:hAnsi="Calibri"/>
      <w:szCs w:val="21"/>
    </w:rPr>
  </w:style>
  <w:style w:type="character" w:customStyle="1" w:styleId="Wzmianka1">
    <w:name w:val="Wzmianka1"/>
    <w:basedOn w:val="Domylnaczcionkaakapitu"/>
    <w:uiPriority w:val="99"/>
    <w:unhideWhenUsed/>
    <w:rsid w:val="00826C9D"/>
    <w:rPr>
      <w:color w:val="2B579A"/>
      <w:shd w:val="clear" w:color="auto" w:fill="E6E6E6"/>
    </w:rPr>
  </w:style>
  <w:style w:type="paragraph" w:styleId="Poprawka">
    <w:name w:val="Revision"/>
    <w:hidden/>
    <w:uiPriority w:val="99"/>
    <w:semiHidden/>
    <w:rsid w:val="00A51ACB"/>
    <w:pPr>
      <w:spacing w:after="0" w:line="240" w:lineRule="auto"/>
    </w:pPr>
    <w:rPr>
      <w:sz w:val="24"/>
    </w:rPr>
  </w:style>
  <w:style w:type="character" w:customStyle="1" w:styleId="BezodstpwZnak">
    <w:name w:val="Bez odstępów Znak"/>
    <w:basedOn w:val="Domylnaczcionkaakapitu"/>
    <w:link w:val="Bezodstpw"/>
    <w:uiPriority w:val="1"/>
    <w:qFormat/>
    <w:rsid w:val="000C236F"/>
    <w:rPr>
      <w:sz w:val="24"/>
      <w:lang w:val="en-AU"/>
    </w:rPr>
  </w:style>
  <w:style w:type="character" w:customStyle="1" w:styleId="tabchar">
    <w:name w:val="tabchar"/>
    <w:basedOn w:val="Domylnaczcionkaakapitu"/>
    <w:rsid w:val="00231EF0"/>
  </w:style>
  <w:style w:type="character" w:customStyle="1" w:styleId="scxw172394485">
    <w:name w:val="scxw172394485"/>
    <w:basedOn w:val="Domylnaczcionkaakapitu"/>
    <w:rsid w:val="0039724D"/>
  </w:style>
  <w:style w:type="character" w:customStyle="1" w:styleId="scxw251425507">
    <w:name w:val="scxw251425507"/>
    <w:basedOn w:val="Domylnaczcionkaakapitu"/>
    <w:rsid w:val="0039716E"/>
  </w:style>
  <w:style w:type="character" w:customStyle="1" w:styleId="scxw70266954">
    <w:name w:val="scxw70266954"/>
    <w:basedOn w:val="Domylnaczcionkaakapitu"/>
    <w:qFormat/>
    <w:rsid w:val="00BD12AD"/>
  </w:style>
  <w:style w:type="character" w:customStyle="1" w:styleId="Zakotwiczenieprzypisudolnego">
    <w:name w:val="Zakotwiczenie przypisu dolnego"/>
    <w:rsid w:val="00036727"/>
    <w:rPr>
      <w:vertAlign w:val="superscript"/>
    </w:rPr>
  </w:style>
  <w:style w:type="character" w:customStyle="1" w:styleId="Znakiprzypiswdolnych">
    <w:name w:val="Znaki przypisów dolnych"/>
    <w:qFormat/>
    <w:rsid w:val="00036727"/>
  </w:style>
  <w:style w:type="character" w:customStyle="1" w:styleId="font">
    <w:name w:val="font"/>
    <w:basedOn w:val="Domylnaczcionkaakapitu"/>
    <w:rsid w:val="007F4360"/>
  </w:style>
  <w:style w:type="character" w:customStyle="1" w:styleId="markedcontent">
    <w:name w:val="markedcontent"/>
    <w:basedOn w:val="Domylnaczcionkaakapitu"/>
    <w:rsid w:val="007F43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97392">
      <w:bodyDiv w:val="1"/>
      <w:marLeft w:val="0"/>
      <w:marRight w:val="0"/>
      <w:marTop w:val="0"/>
      <w:marBottom w:val="0"/>
      <w:divBdr>
        <w:top w:val="none" w:sz="0" w:space="0" w:color="auto"/>
        <w:left w:val="none" w:sz="0" w:space="0" w:color="auto"/>
        <w:bottom w:val="none" w:sz="0" w:space="0" w:color="auto"/>
        <w:right w:val="none" w:sz="0" w:space="0" w:color="auto"/>
      </w:divBdr>
      <w:divsChild>
        <w:div w:id="193883978">
          <w:marLeft w:val="0"/>
          <w:marRight w:val="0"/>
          <w:marTop w:val="0"/>
          <w:marBottom w:val="0"/>
          <w:divBdr>
            <w:top w:val="none" w:sz="0" w:space="0" w:color="auto"/>
            <w:left w:val="none" w:sz="0" w:space="0" w:color="auto"/>
            <w:bottom w:val="none" w:sz="0" w:space="0" w:color="auto"/>
            <w:right w:val="none" w:sz="0" w:space="0" w:color="auto"/>
          </w:divBdr>
        </w:div>
        <w:div w:id="401219300">
          <w:marLeft w:val="0"/>
          <w:marRight w:val="0"/>
          <w:marTop w:val="0"/>
          <w:marBottom w:val="0"/>
          <w:divBdr>
            <w:top w:val="none" w:sz="0" w:space="0" w:color="auto"/>
            <w:left w:val="none" w:sz="0" w:space="0" w:color="auto"/>
            <w:bottom w:val="none" w:sz="0" w:space="0" w:color="auto"/>
            <w:right w:val="none" w:sz="0" w:space="0" w:color="auto"/>
          </w:divBdr>
          <w:divsChild>
            <w:div w:id="216823551">
              <w:marLeft w:val="0"/>
              <w:marRight w:val="0"/>
              <w:marTop w:val="0"/>
              <w:marBottom w:val="0"/>
              <w:divBdr>
                <w:top w:val="none" w:sz="0" w:space="0" w:color="auto"/>
                <w:left w:val="none" w:sz="0" w:space="0" w:color="auto"/>
                <w:bottom w:val="none" w:sz="0" w:space="0" w:color="auto"/>
                <w:right w:val="none" w:sz="0" w:space="0" w:color="auto"/>
              </w:divBdr>
            </w:div>
            <w:div w:id="663432732">
              <w:marLeft w:val="0"/>
              <w:marRight w:val="0"/>
              <w:marTop w:val="0"/>
              <w:marBottom w:val="0"/>
              <w:divBdr>
                <w:top w:val="none" w:sz="0" w:space="0" w:color="auto"/>
                <w:left w:val="none" w:sz="0" w:space="0" w:color="auto"/>
                <w:bottom w:val="none" w:sz="0" w:space="0" w:color="auto"/>
                <w:right w:val="none" w:sz="0" w:space="0" w:color="auto"/>
              </w:divBdr>
            </w:div>
            <w:div w:id="1155486392">
              <w:marLeft w:val="0"/>
              <w:marRight w:val="0"/>
              <w:marTop w:val="0"/>
              <w:marBottom w:val="0"/>
              <w:divBdr>
                <w:top w:val="none" w:sz="0" w:space="0" w:color="auto"/>
                <w:left w:val="none" w:sz="0" w:space="0" w:color="auto"/>
                <w:bottom w:val="none" w:sz="0" w:space="0" w:color="auto"/>
                <w:right w:val="none" w:sz="0" w:space="0" w:color="auto"/>
              </w:divBdr>
            </w:div>
            <w:div w:id="1515682922">
              <w:marLeft w:val="0"/>
              <w:marRight w:val="0"/>
              <w:marTop w:val="0"/>
              <w:marBottom w:val="0"/>
              <w:divBdr>
                <w:top w:val="none" w:sz="0" w:space="0" w:color="auto"/>
                <w:left w:val="none" w:sz="0" w:space="0" w:color="auto"/>
                <w:bottom w:val="none" w:sz="0" w:space="0" w:color="auto"/>
                <w:right w:val="none" w:sz="0" w:space="0" w:color="auto"/>
              </w:divBdr>
            </w:div>
          </w:divsChild>
        </w:div>
        <w:div w:id="583227435">
          <w:marLeft w:val="0"/>
          <w:marRight w:val="0"/>
          <w:marTop w:val="0"/>
          <w:marBottom w:val="0"/>
          <w:divBdr>
            <w:top w:val="none" w:sz="0" w:space="0" w:color="auto"/>
            <w:left w:val="none" w:sz="0" w:space="0" w:color="auto"/>
            <w:bottom w:val="none" w:sz="0" w:space="0" w:color="auto"/>
            <w:right w:val="none" w:sz="0" w:space="0" w:color="auto"/>
          </w:divBdr>
          <w:divsChild>
            <w:div w:id="208691171">
              <w:marLeft w:val="0"/>
              <w:marRight w:val="0"/>
              <w:marTop w:val="0"/>
              <w:marBottom w:val="0"/>
              <w:divBdr>
                <w:top w:val="none" w:sz="0" w:space="0" w:color="auto"/>
                <w:left w:val="none" w:sz="0" w:space="0" w:color="auto"/>
                <w:bottom w:val="none" w:sz="0" w:space="0" w:color="auto"/>
                <w:right w:val="none" w:sz="0" w:space="0" w:color="auto"/>
              </w:divBdr>
            </w:div>
            <w:div w:id="216401911">
              <w:marLeft w:val="0"/>
              <w:marRight w:val="0"/>
              <w:marTop w:val="0"/>
              <w:marBottom w:val="0"/>
              <w:divBdr>
                <w:top w:val="none" w:sz="0" w:space="0" w:color="auto"/>
                <w:left w:val="none" w:sz="0" w:space="0" w:color="auto"/>
                <w:bottom w:val="none" w:sz="0" w:space="0" w:color="auto"/>
                <w:right w:val="none" w:sz="0" w:space="0" w:color="auto"/>
              </w:divBdr>
            </w:div>
            <w:div w:id="618688010">
              <w:marLeft w:val="0"/>
              <w:marRight w:val="0"/>
              <w:marTop w:val="0"/>
              <w:marBottom w:val="0"/>
              <w:divBdr>
                <w:top w:val="none" w:sz="0" w:space="0" w:color="auto"/>
                <w:left w:val="none" w:sz="0" w:space="0" w:color="auto"/>
                <w:bottom w:val="none" w:sz="0" w:space="0" w:color="auto"/>
                <w:right w:val="none" w:sz="0" w:space="0" w:color="auto"/>
              </w:divBdr>
            </w:div>
            <w:div w:id="897518884">
              <w:marLeft w:val="0"/>
              <w:marRight w:val="0"/>
              <w:marTop w:val="0"/>
              <w:marBottom w:val="0"/>
              <w:divBdr>
                <w:top w:val="none" w:sz="0" w:space="0" w:color="auto"/>
                <w:left w:val="none" w:sz="0" w:space="0" w:color="auto"/>
                <w:bottom w:val="none" w:sz="0" w:space="0" w:color="auto"/>
                <w:right w:val="none" w:sz="0" w:space="0" w:color="auto"/>
              </w:divBdr>
            </w:div>
            <w:div w:id="12261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3992">
      <w:bodyDiv w:val="1"/>
      <w:marLeft w:val="0"/>
      <w:marRight w:val="0"/>
      <w:marTop w:val="0"/>
      <w:marBottom w:val="0"/>
      <w:divBdr>
        <w:top w:val="none" w:sz="0" w:space="0" w:color="auto"/>
        <w:left w:val="none" w:sz="0" w:space="0" w:color="auto"/>
        <w:bottom w:val="none" w:sz="0" w:space="0" w:color="auto"/>
        <w:right w:val="none" w:sz="0" w:space="0" w:color="auto"/>
      </w:divBdr>
      <w:divsChild>
        <w:div w:id="435487922">
          <w:marLeft w:val="0"/>
          <w:marRight w:val="0"/>
          <w:marTop w:val="0"/>
          <w:marBottom w:val="0"/>
          <w:divBdr>
            <w:top w:val="none" w:sz="0" w:space="0" w:color="auto"/>
            <w:left w:val="none" w:sz="0" w:space="0" w:color="auto"/>
            <w:bottom w:val="none" w:sz="0" w:space="0" w:color="auto"/>
            <w:right w:val="none" w:sz="0" w:space="0" w:color="auto"/>
          </w:divBdr>
        </w:div>
        <w:div w:id="1839343518">
          <w:marLeft w:val="0"/>
          <w:marRight w:val="0"/>
          <w:marTop w:val="0"/>
          <w:marBottom w:val="0"/>
          <w:divBdr>
            <w:top w:val="none" w:sz="0" w:space="0" w:color="auto"/>
            <w:left w:val="none" w:sz="0" w:space="0" w:color="auto"/>
            <w:bottom w:val="none" w:sz="0" w:space="0" w:color="auto"/>
            <w:right w:val="none" w:sz="0" w:space="0" w:color="auto"/>
          </w:divBdr>
          <w:divsChild>
            <w:div w:id="975649856">
              <w:marLeft w:val="-75"/>
              <w:marRight w:val="0"/>
              <w:marTop w:val="30"/>
              <w:marBottom w:val="30"/>
              <w:divBdr>
                <w:top w:val="none" w:sz="0" w:space="0" w:color="auto"/>
                <w:left w:val="none" w:sz="0" w:space="0" w:color="auto"/>
                <w:bottom w:val="none" w:sz="0" w:space="0" w:color="auto"/>
                <w:right w:val="none" w:sz="0" w:space="0" w:color="auto"/>
              </w:divBdr>
              <w:divsChild>
                <w:div w:id="9987023">
                  <w:marLeft w:val="0"/>
                  <w:marRight w:val="0"/>
                  <w:marTop w:val="0"/>
                  <w:marBottom w:val="0"/>
                  <w:divBdr>
                    <w:top w:val="none" w:sz="0" w:space="0" w:color="auto"/>
                    <w:left w:val="none" w:sz="0" w:space="0" w:color="auto"/>
                    <w:bottom w:val="none" w:sz="0" w:space="0" w:color="auto"/>
                    <w:right w:val="none" w:sz="0" w:space="0" w:color="auto"/>
                  </w:divBdr>
                  <w:divsChild>
                    <w:div w:id="410393181">
                      <w:marLeft w:val="0"/>
                      <w:marRight w:val="0"/>
                      <w:marTop w:val="0"/>
                      <w:marBottom w:val="0"/>
                      <w:divBdr>
                        <w:top w:val="none" w:sz="0" w:space="0" w:color="auto"/>
                        <w:left w:val="none" w:sz="0" w:space="0" w:color="auto"/>
                        <w:bottom w:val="none" w:sz="0" w:space="0" w:color="auto"/>
                        <w:right w:val="none" w:sz="0" w:space="0" w:color="auto"/>
                      </w:divBdr>
                    </w:div>
                  </w:divsChild>
                </w:div>
                <w:div w:id="37752541">
                  <w:marLeft w:val="0"/>
                  <w:marRight w:val="0"/>
                  <w:marTop w:val="0"/>
                  <w:marBottom w:val="0"/>
                  <w:divBdr>
                    <w:top w:val="none" w:sz="0" w:space="0" w:color="auto"/>
                    <w:left w:val="none" w:sz="0" w:space="0" w:color="auto"/>
                    <w:bottom w:val="none" w:sz="0" w:space="0" w:color="auto"/>
                    <w:right w:val="none" w:sz="0" w:space="0" w:color="auto"/>
                  </w:divBdr>
                  <w:divsChild>
                    <w:div w:id="380791445">
                      <w:marLeft w:val="0"/>
                      <w:marRight w:val="0"/>
                      <w:marTop w:val="0"/>
                      <w:marBottom w:val="0"/>
                      <w:divBdr>
                        <w:top w:val="none" w:sz="0" w:space="0" w:color="auto"/>
                        <w:left w:val="none" w:sz="0" w:space="0" w:color="auto"/>
                        <w:bottom w:val="none" w:sz="0" w:space="0" w:color="auto"/>
                        <w:right w:val="none" w:sz="0" w:space="0" w:color="auto"/>
                      </w:divBdr>
                    </w:div>
                  </w:divsChild>
                </w:div>
                <w:div w:id="131140778">
                  <w:marLeft w:val="0"/>
                  <w:marRight w:val="0"/>
                  <w:marTop w:val="0"/>
                  <w:marBottom w:val="0"/>
                  <w:divBdr>
                    <w:top w:val="none" w:sz="0" w:space="0" w:color="auto"/>
                    <w:left w:val="none" w:sz="0" w:space="0" w:color="auto"/>
                    <w:bottom w:val="none" w:sz="0" w:space="0" w:color="auto"/>
                    <w:right w:val="none" w:sz="0" w:space="0" w:color="auto"/>
                  </w:divBdr>
                  <w:divsChild>
                    <w:div w:id="715616611">
                      <w:marLeft w:val="0"/>
                      <w:marRight w:val="0"/>
                      <w:marTop w:val="0"/>
                      <w:marBottom w:val="0"/>
                      <w:divBdr>
                        <w:top w:val="none" w:sz="0" w:space="0" w:color="auto"/>
                        <w:left w:val="none" w:sz="0" w:space="0" w:color="auto"/>
                        <w:bottom w:val="none" w:sz="0" w:space="0" w:color="auto"/>
                        <w:right w:val="none" w:sz="0" w:space="0" w:color="auto"/>
                      </w:divBdr>
                    </w:div>
                  </w:divsChild>
                </w:div>
                <w:div w:id="249507689">
                  <w:marLeft w:val="0"/>
                  <w:marRight w:val="0"/>
                  <w:marTop w:val="0"/>
                  <w:marBottom w:val="0"/>
                  <w:divBdr>
                    <w:top w:val="none" w:sz="0" w:space="0" w:color="auto"/>
                    <w:left w:val="none" w:sz="0" w:space="0" w:color="auto"/>
                    <w:bottom w:val="none" w:sz="0" w:space="0" w:color="auto"/>
                    <w:right w:val="none" w:sz="0" w:space="0" w:color="auto"/>
                  </w:divBdr>
                  <w:divsChild>
                    <w:div w:id="1067728467">
                      <w:marLeft w:val="0"/>
                      <w:marRight w:val="0"/>
                      <w:marTop w:val="0"/>
                      <w:marBottom w:val="0"/>
                      <w:divBdr>
                        <w:top w:val="none" w:sz="0" w:space="0" w:color="auto"/>
                        <w:left w:val="none" w:sz="0" w:space="0" w:color="auto"/>
                        <w:bottom w:val="none" w:sz="0" w:space="0" w:color="auto"/>
                        <w:right w:val="none" w:sz="0" w:space="0" w:color="auto"/>
                      </w:divBdr>
                    </w:div>
                  </w:divsChild>
                </w:div>
                <w:div w:id="289479804">
                  <w:marLeft w:val="0"/>
                  <w:marRight w:val="0"/>
                  <w:marTop w:val="0"/>
                  <w:marBottom w:val="0"/>
                  <w:divBdr>
                    <w:top w:val="none" w:sz="0" w:space="0" w:color="auto"/>
                    <w:left w:val="none" w:sz="0" w:space="0" w:color="auto"/>
                    <w:bottom w:val="none" w:sz="0" w:space="0" w:color="auto"/>
                    <w:right w:val="none" w:sz="0" w:space="0" w:color="auto"/>
                  </w:divBdr>
                  <w:divsChild>
                    <w:div w:id="1503814747">
                      <w:marLeft w:val="0"/>
                      <w:marRight w:val="0"/>
                      <w:marTop w:val="0"/>
                      <w:marBottom w:val="0"/>
                      <w:divBdr>
                        <w:top w:val="none" w:sz="0" w:space="0" w:color="auto"/>
                        <w:left w:val="none" w:sz="0" w:space="0" w:color="auto"/>
                        <w:bottom w:val="none" w:sz="0" w:space="0" w:color="auto"/>
                        <w:right w:val="none" w:sz="0" w:space="0" w:color="auto"/>
                      </w:divBdr>
                    </w:div>
                  </w:divsChild>
                </w:div>
                <w:div w:id="410392287">
                  <w:marLeft w:val="0"/>
                  <w:marRight w:val="0"/>
                  <w:marTop w:val="0"/>
                  <w:marBottom w:val="0"/>
                  <w:divBdr>
                    <w:top w:val="none" w:sz="0" w:space="0" w:color="auto"/>
                    <w:left w:val="none" w:sz="0" w:space="0" w:color="auto"/>
                    <w:bottom w:val="none" w:sz="0" w:space="0" w:color="auto"/>
                    <w:right w:val="none" w:sz="0" w:space="0" w:color="auto"/>
                  </w:divBdr>
                  <w:divsChild>
                    <w:div w:id="591158920">
                      <w:marLeft w:val="0"/>
                      <w:marRight w:val="0"/>
                      <w:marTop w:val="0"/>
                      <w:marBottom w:val="0"/>
                      <w:divBdr>
                        <w:top w:val="none" w:sz="0" w:space="0" w:color="auto"/>
                        <w:left w:val="none" w:sz="0" w:space="0" w:color="auto"/>
                        <w:bottom w:val="none" w:sz="0" w:space="0" w:color="auto"/>
                        <w:right w:val="none" w:sz="0" w:space="0" w:color="auto"/>
                      </w:divBdr>
                    </w:div>
                  </w:divsChild>
                </w:div>
                <w:div w:id="449395331">
                  <w:marLeft w:val="0"/>
                  <w:marRight w:val="0"/>
                  <w:marTop w:val="0"/>
                  <w:marBottom w:val="0"/>
                  <w:divBdr>
                    <w:top w:val="none" w:sz="0" w:space="0" w:color="auto"/>
                    <w:left w:val="none" w:sz="0" w:space="0" w:color="auto"/>
                    <w:bottom w:val="none" w:sz="0" w:space="0" w:color="auto"/>
                    <w:right w:val="none" w:sz="0" w:space="0" w:color="auto"/>
                  </w:divBdr>
                  <w:divsChild>
                    <w:div w:id="1113400994">
                      <w:marLeft w:val="0"/>
                      <w:marRight w:val="0"/>
                      <w:marTop w:val="0"/>
                      <w:marBottom w:val="0"/>
                      <w:divBdr>
                        <w:top w:val="none" w:sz="0" w:space="0" w:color="auto"/>
                        <w:left w:val="none" w:sz="0" w:space="0" w:color="auto"/>
                        <w:bottom w:val="none" w:sz="0" w:space="0" w:color="auto"/>
                        <w:right w:val="none" w:sz="0" w:space="0" w:color="auto"/>
                      </w:divBdr>
                    </w:div>
                  </w:divsChild>
                </w:div>
                <w:div w:id="593827274">
                  <w:marLeft w:val="0"/>
                  <w:marRight w:val="0"/>
                  <w:marTop w:val="0"/>
                  <w:marBottom w:val="0"/>
                  <w:divBdr>
                    <w:top w:val="none" w:sz="0" w:space="0" w:color="auto"/>
                    <w:left w:val="none" w:sz="0" w:space="0" w:color="auto"/>
                    <w:bottom w:val="none" w:sz="0" w:space="0" w:color="auto"/>
                    <w:right w:val="none" w:sz="0" w:space="0" w:color="auto"/>
                  </w:divBdr>
                  <w:divsChild>
                    <w:div w:id="1520314568">
                      <w:marLeft w:val="0"/>
                      <w:marRight w:val="0"/>
                      <w:marTop w:val="0"/>
                      <w:marBottom w:val="0"/>
                      <w:divBdr>
                        <w:top w:val="none" w:sz="0" w:space="0" w:color="auto"/>
                        <w:left w:val="none" w:sz="0" w:space="0" w:color="auto"/>
                        <w:bottom w:val="none" w:sz="0" w:space="0" w:color="auto"/>
                        <w:right w:val="none" w:sz="0" w:space="0" w:color="auto"/>
                      </w:divBdr>
                    </w:div>
                  </w:divsChild>
                </w:div>
                <w:div w:id="731465399">
                  <w:marLeft w:val="0"/>
                  <w:marRight w:val="0"/>
                  <w:marTop w:val="0"/>
                  <w:marBottom w:val="0"/>
                  <w:divBdr>
                    <w:top w:val="none" w:sz="0" w:space="0" w:color="auto"/>
                    <w:left w:val="none" w:sz="0" w:space="0" w:color="auto"/>
                    <w:bottom w:val="none" w:sz="0" w:space="0" w:color="auto"/>
                    <w:right w:val="none" w:sz="0" w:space="0" w:color="auto"/>
                  </w:divBdr>
                  <w:divsChild>
                    <w:div w:id="1627586871">
                      <w:marLeft w:val="0"/>
                      <w:marRight w:val="0"/>
                      <w:marTop w:val="0"/>
                      <w:marBottom w:val="0"/>
                      <w:divBdr>
                        <w:top w:val="none" w:sz="0" w:space="0" w:color="auto"/>
                        <w:left w:val="none" w:sz="0" w:space="0" w:color="auto"/>
                        <w:bottom w:val="none" w:sz="0" w:space="0" w:color="auto"/>
                        <w:right w:val="none" w:sz="0" w:space="0" w:color="auto"/>
                      </w:divBdr>
                    </w:div>
                  </w:divsChild>
                </w:div>
                <w:div w:id="785925809">
                  <w:marLeft w:val="0"/>
                  <w:marRight w:val="0"/>
                  <w:marTop w:val="0"/>
                  <w:marBottom w:val="0"/>
                  <w:divBdr>
                    <w:top w:val="none" w:sz="0" w:space="0" w:color="auto"/>
                    <w:left w:val="none" w:sz="0" w:space="0" w:color="auto"/>
                    <w:bottom w:val="none" w:sz="0" w:space="0" w:color="auto"/>
                    <w:right w:val="none" w:sz="0" w:space="0" w:color="auto"/>
                  </w:divBdr>
                  <w:divsChild>
                    <w:div w:id="797259117">
                      <w:marLeft w:val="0"/>
                      <w:marRight w:val="0"/>
                      <w:marTop w:val="0"/>
                      <w:marBottom w:val="0"/>
                      <w:divBdr>
                        <w:top w:val="none" w:sz="0" w:space="0" w:color="auto"/>
                        <w:left w:val="none" w:sz="0" w:space="0" w:color="auto"/>
                        <w:bottom w:val="none" w:sz="0" w:space="0" w:color="auto"/>
                        <w:right w:val="none" w:sz="0" w:space="0" w:color="auto"/>
                      </w:divBdr>
                    </w:div>
                  </w:divsChild>
                </w:div>
                <w:div w:id="840197839">
                  <w:marLeft w:val="0"/>
                  <w:marRight w:val="0"/>
                  <w:marTop w:val="0"/>
                  <w:marBottom w:val="0"/>
                  <w:divBdr>
                    <w:top w:val="none" w:sz="0" w:space="0" w:color="auto"/>
                    <w:left w:val="none" w:sz="0" w:space="0" w:color="auto"/>
                    <w:bottom w:val="none" w:sz="0" w:space="0" w:color="auto"/>
                    <w:right w:val="none" w:sz="0" w:space="0" w:color="auto"/>
                  </w:divBdr>
                  <w:divsChild>
                    <w:div w:id="695347414">
                      <w:marLeft w:val="0"/>
                      <w:marRight w:val="0"/>
                      <w:marTop w:val="0"/>
                      <w:marBottom w:val="0"/>
                      <w:divBdr>
                        <w:top w:val="none" w:sz="0" w:space="0" w:color="auto"/>
                        <w:left w:val="none" w:sz="0" w:space="0" w:color="auto"/>
                        <w:bottom w:val="none" w:sz="0" w:space="0" w:color="auto"/>
                        <w:right w:val="none" w:sz="0" w:space="0" w:color="auto"/>
                      </w:divBdr>
                    </w:div>
                  </w:divsChild>
                </w:div>
                <w:div w:id="852455908">
                  <w:marLeft w:val="0"/>
                  <w:marRight w:val="0"/>
                  <w:marTop w:val="0"/>
                  <w:marBottom w:val="0"/>
                  <w:divBdr>
                    <w:top w:val="none" w:sz="0" w:space="0" w:color="auto"/>
                    <w:left w:val="none" w:sz="0" w:space="0" w:color="auto"/>
                    <w:bottom w:val="none" w:sz="0" w:space="0" w:color="auto"/>
                    <w:right w:val="none" w:sz="0" w:space="0" w:color="auto"/>
                  </w:divBdr>
                  <w:divsChild>
                    <w:div w:id="1359163203">
                      <w:marLeft w:val="0"/>
                      <w:marRight w:val="0"/>
                      <w:marTop w:val="0"/>
                      <w:marBottom w:val="0"/>
                      <w:divBdr>
                        <w:top w:val="none" w:sz="0" w:space="0" w:color="auto"/>
                        <w:left w:val="none" w:sz="0" w:space="0" w:color="auto"/>
                        <w:bottom w:val="none" w:sz="0" w:space="0" w:color="auto"/>
                        <w:right w:val="none" w:sz="0" w:space="0" w:color="auto"/>
                      </w:divBdr>
                    </w:div>
                  </w:divsChild>
                </w:div>
                <w:div w:id="993145474">
                  <w:marLeft w:val="0"/>
                  <w:marRight w:val="0"/>
                  <w:marTop w:val="0"/>
                  <w:marBottom w:val="0"/>
                  <w:divBdr>
                    <w:top w:val="none" w:sz="0" w:space="0" w:color="auto"/>
                    <w:left w:val="none" w:sz="0" w:space="0" w:color="auto"/>
                    <w:bottom w:val="none" w:sz="0" w:space="0" w:color="auto"/>
                    <w:right w:val="none" w:sz="0" w:space="0" w:color="auto"/>
                  </w:divBdr>
                  <w:divsChild>
                    <w:div w:id="999580570">
                      <w:marLeft w:val="0"/>
                      <w:marRight w:val="0"/>
                      <w:marTop w:val="0"/>
                      <w:marBottom w:val="0"/>
                      <w:divBdr>
                        <w:top w:val="none" w:sz="0" w:space="0" w:color="auto"/>
                        <w:left w:val="none" w:sz="0" w:space="0" w:color="auto"/>
                        <w:bottom w:val="none" w:sz="0" w:space="0" w:color="auto"/>
                        <w:right w:val="none" w:sz="0" w:space="0" w:color="auto"/>
                      </w:divBdr>
                    </w:div>
                  </w:divsChild>
                </w:div>
                <w:div w:id="1066949896">
                  <w:marLeft w:val="0"/>
                  <w:marRight w:val="0"/>
                  <w:marTop w:val="0"/>
                  <w:marBottom w:val="0"/>
                  <w:divBdr>
                    <w:top w:val="none" w:sz="0" w:space="0" w:color="auto"/>
                    <w:left w:val="none" w:sz="0" w:space="0" w:color="auto"/>
                    <w:bottom w:val="none" w:sz="0" w:space="0" w:color="auto"/>
                    <w:right w:val="none" w:sz="0" w:space="0" w:color="auto"/>
                  </w:divBdr>
                  <w:divsChild>
                    <w:div w:id="1283154522">
                      <w:marLeft w:val="0"/>
                      <w:marRight w:val="0"/>
                      <w:marTop w:val="0"/>
                      <w:marBottom w:val="0"/>
                      <w:divBdr>
                        <w:top w:val="none" w:sz="0" w:space="0" w:color="auto"/>
                        <w:left w:val="none" w:sz="0" w:space="0" w:color="auto"/>
                        <w:bottom w:val="none" w:sz="0" w:space="0" w:color="auto"/>
                        <w:right w:val="none" w:sz="0" w:space="0" w:color="auto"/>
                      </w:divBdr>
                    </w:div>
                  </w:divsChild>
                </w:div>
                <w:div w:id="1101687707">
                  <w:marLeft w:val="0"/>
                  <w:marRight w:val="0"/>
                  <w:marTop w:val="0"/>
                  <w:marBottom w:val="0"/>
                  <w:divBdr>
                    <w:top w:val="none" w:sz="0" w:space="0" w:color="auto"/>
                    <w:left w:val="none" w:sz="0" w:space="0" w:color="auto"/>
                    <w:bottom w:val="none" w:sz="0" w:space="0" w:color="auto"/>
                    <w:right w:val="none" w:sz="0" w:space="0" w:color="auto"/>
                  </w:divBdr>
                  <w:divsChild>
                    <w:div w:id="1048379824">
                      <w:marLeft w:val="0"/>
                      <w:marRight w:val="0"/>
                      <w:marTop w:val="0"/>
                      <w:marBottom w:val="0"/>
                      <w:divBdr>
                        <w:top w:val="none" w:sz="0" w:space="0" w:color="auto"/>
                        <w:left w:val="none" w:sz="0" w:space="0" w:color="auto"/>
                        <w:bottom w:val="none" w:sz="0" w:space="0" w:color="auto"/>
                        <w:right w:val="none" w:sz="0" w:space="0" w:color="auto"/>
                      </w:divBdr>
                    </w:div>
                  </w:divsChild>
                </w:div>
                <w:div w:id="1149175185">
                  <w:marLeft w:val="0"/>
                  <w:marRight w:val="0"/>
                  <w:marTop w:val="0"/>
                  <w:marBottom w:val="0"/>
                  <w:divBdr>
                    <w:top w:val="none" w:sz="0" w:space="0" w:color="auto"/>
                    <w:left w:val="none" w:sz="0" w:space="0" w:color="auto"/>
                    <w:bottom w:val="none" w:sz="0" w:space="0" w:color="auto"/>
                    <w:right w:val="none" w:sz="0" w:space="0" w:color="auto"/>
                  </w:divBdr>
                  <w:divsChild>
                    <w:div w:id="1834756471">
                      <w:marLeft w:val="0"/>
                      <w:marRight w:val="0"/>
                      <w:marTop w:val="0"/>
                      <w:marBottom w:val="0"/>
                      <w:divBdr>
                        <w:top w:val="none" w:sz="0" w:space="0" w:color="auto"/>
                        <w:left w:val="none" w:sz="0" w:space="0" w:color="auto"/>
                        <w:bottom w:val="none" w:sz="0" w:space="0" w:color="auto"/>
                        <w:right w:val="none" w:sz="0" w:space="0" w:color="auto"/>
                      </w:divBdr>
                    </w:div>
                  </w:divsChild>
                </w:div>
                <w:div w:id="1226381903">
                  <w:marLeft w:val="0"/>
                  <w:marRight w:val="0"/>
                  <w:marTop w:val="0"/>
                  <w:marBottom w:val="0"/>
                  <w:divBdr>
                    <w:top w:val="none" w:sz="0" w:space="0" w:color="auto"/>
                    <w:left w:val="none" w:sz="0" w:space="0" w:color="auto"/>
                    <w:bottom w:val="none" w:sz="0" w:space="0" w:color="auto"/>
                    <w:right w:val="none" w:sz="0" w:space="0" w:color="auto"/>
                  </w:divBdr>
                  <w:divsChild>
                    <w:div w:id="604194940">
                      <w:marLeft w:val="0"/>
                      <w:marRight w:val="0"/>
                      <w:marTop w:val="0"/>
                      <w:marBottom w:val="0"/>
                      <w:divBdr>
                        <w:top w:val="none" w:sz="0" w:space="0" w:color="auto"/>
                        <w:left w:val="none" w:sz="0" w:space="0" w:color="auto"/>
                        <w:bottom w:val="none" w:sz="0" w:space="0" w:color="auto"/>
                        <w:right w:val="none" w:sz="0" w:space="0" w:color="auto"/>
                      </w:divBdr>
                    </w:div>
                  </w:divsChild>
                </w:div>
                <w:div w:id="1230531532">
                  <w:marLeft w:val="0"/>
                  <w:marRight w:val="0"/>
                  <w:marTop w:val="0"/>
                  <w:marBottom w:val="0"/>
                  <w:divBdr>
                    <w:top w:val="none" w:sz="0" w:space="0" w:color="auto"/>
                    <w:left w:val="none" w:sz="0" w:space="0" w:color="auto"/>
                    <w:bottom w:val="none" w:sz="0" w:space="0" w:color="auto"/>
                    <w:right w:val="none" w:sz="0" w:space="0" w:color="auto"/>
                  </w:divBdr>
                  <w:divsChild>
                    <w:div w:id="312222207">
                      <w:marLeft w:val="0"/>
                      <w:marRight w:val="0"/>
                      <w:marTop w:val="0"/>
                      <w:marBottom w:val="0"/>
                      <w:divBdr>
                        <w:top w:val="none" w:sz="0" w:space="0" w:color="auto"/>
                        <w:left w:val="none" w:sz="0" w:space="0" w:color="auto"/>
                        <w:bottom w:val="none" w:sz="0" w:space="0" w:color="auto"/>
                        <w:right w:val="none" w:sz="0" w:space="0" w:color="auto"/>
                      </w:divBdr>
                    </w:div>
                  </w:divsChild>
                </w:div>
                <w:div w:id="1409182848">
                  <w:marLeft w:val="0"/>
                  <w:marRight w:val="0"/>
                  <w:marTop w:val="0"/>
                  <w:marBottom w:val="0"/>
                  <w:divBdr>
                    <w:top w:val="none" w:sz="0" w:space="0" w:color="auto"/>
                    <w:left w:val="none" w:sz="0" w:space="0" w:color="auto"/>
                    <w:bottom w:val="none" w:sz="0" w:space="0" w:color="auto"/>
                    <w:right w:val="none" w:sz="0" w:space="0" w:color="auto"/>
                  </w:divBdr>
                  <w:divsChild>
                    <w:div w:id="477652865">
                      <w:marLeft w:val="0"/>
                      <w:marRight w:val="0"/>
                      <w:marTop w:val="0"/>
                      <w:marBottom w:val="0"/>
                      <w:divBdr>
                        <w:top w:val="none" w:sz="0" w:space="0" w:color="auto"/>
                        <w:left w:val="none" w:sz="0" w:space="0" w:color="auto"/>
                        <w:bottom w:val="none" w:sz="0" w:space="0" w:color="auto"/>
                        <w:right w:val="none" w:sz="0" w:space="0" w:color="auto"/>
                      </w:divBdr>
                    </w:div>
                  </w:divsChild>
                </w:div>
                <w:div w:id="1538083145">
                  <w:marLeft w:val="0"/>
                  <w:marRight w:val="0"/>
                  <w:marTop w:val="0"/>
                  <w:marBottom w:val="0"/>
                  <w:divBdr>
                    <w:top w:val="none" w:sz="0" w:space="0" w:color="auto"/>
                    <w:left w:val="none" w:sz="0" w:space="0" w:color="auto"/>
                    <w:bottom w:val="none" w:sz="0" w:space="0" w:color="auto"/>
                    <w:right w:val="none" w:sz="0" w:space="0" w:color="auto"/>
                  </w:divBdr>
                  <w:divsChild>
                    <w:div w:id="462426205">
                      <w:marLeft w:val="0"/>
                      <w:marRight w:val="0"/>
                      <w:marTop w:val="0"/>
                      <w:marBottom w:val="0"/>
                      <w:divBdr>
                        <w:top w:val="none" w:sz="0" w:space="0" w:color="auto"/>
                        <w:left w:val="none" w:sz="0" w:space="0" w:color="auto"/>
                        <w:bottom w:val="none" w:sz="0" w:space="0" w:color="auto"/>
                        <w:right w:val="none" w:sz="0" w:space="0" w:color="auto"/>
                      </w:divBdr>
                    </w:div>
                  </w:divsChild>
                </w:div>
                <w:div w:id="1607155954">
                  <w:marLeft w:val="0"/>
                  <w:marRight w:val="0"/>
                  <w:marTop w:val="0"/>
                  <w:marBottom w:val="0"/>
                  <w:divBdr>
                    <w:top w:val="none" w:sz="0" w:space="0" w:color="auto"/>
                    <w:left w:val="none" w:sz="0" w:space="0" w:color="auto"/>
                    <w:bottom w:val="none" w:sz="0" w:space="0" w:color="auto"/>
                    <w:right w:val="none" w:sz="0" w:space="0" w:color="auto"/>
                  </w:divBdr>
                  <w:divsChild>
                    <w:div w:id="1409839525">
                      <w:marLeft w:val="0"/>
                      <w:marRight w:val="0"/>
                      <w:marTop w:val="0"/>
                      <w:marBottom w:val="0"/>
                      <w:divBdr>
                        <w:top w:val="none" w:sz="0" w:space="0" w:color="auto"/>
                        <w:left w:val="none" w:sz="0" w:space="0" w:color="auto"/>
                        <w:bottom w:val="none" w:sz="0" w:space="0" w:color="auto"/>
                        <w:right w:val="none" w:sz="0" w:space="0" w:color="auto"/>
                      </w:divBdr>
                    </w:div>
                  </w:divsChild>
                </w:div>
                <w:div w:id="1633436410">
                  <w:marLeft w:val="0"/>
                  <w:marRight w:val="0"/>
                  <w:marTop w:val="0"/>
                  <w:marBottom w:val="0"/>
                  <w:divBdr>
                    <w:top w:val="none" w:sz="0" w:space="0" w:color="auto"/>
                    <w:left w:val="none" w:sz="0" w:space="0" w:color="auto"/>
                    <w:bottom w:val="none" w:sz="0" w:space="0" w:color="auto"/>
                    <w:right w:val="none" w:sz="0" w:space="0" w:color="auto"/>
                  </w:divBdr>
                  <w:divsChild>
                    <w:div w:id="2034838400">
                      <w:marLeft w:val="0"/>
                      <w:marRight w:val="0"/>
                      <w:marTop w:val="0"/>
                      <w:marBottom w:val="0"/>
                      <w:divBdr>
                        <w:top w:val="none" w:sz="0" w:space="0" w:color="auto"/>
                        <w:left w:val="none" w:sz="0" w:space="0" w:color="auto"/>
                        <w:bottom w:val="none" w:sz="0" w:space="0" w:color="auto"/>
                        <w:right w:val="none" w:sz="0" w:space="0" w:color="auto"/>
                      </w:divBdr>
                    </w:div>
                  </w:divsChild>
                </w:div>
                <w:div w:id="1643651019">
                  <w:marLeft w:val="0"/>
                  <w:marRight w:val="0"/>
                  <w:marTop w:val="0"/>
                  <w:marBottom w:val="0"/>
                  <w:divBdr>
                    <w:top w:val="none" w:sz="0" w:space="0" w:color="auto"/>
                    <w:left w:val="none" w:sz="0" w:space="0" w:color="auto"/>
                    <w:bottom w:val="none" w:sz="0" w:space="0" w:color="auto"/>
                    <w:right w:val="none" w:sz="0" w:space="0" w:color="auto"/>
                  </w:divBdr>
                  <w:divsChild>
                    <w:div w:id="1158110003">
                      <w:marLeft w:val="0"/>
                      <w:marRight w:val="0"/>
                      <w:marTop w:val="0"/>
                      <w:marBottom w:val="0"/>
                      <w:divBdr>
                        <w:top w:val="none" w:sz="0" w:space="0" w:color="auto"/>
                        <w:left w:val="none" w:sz="0" w:space="0" w:color="auto"/>
                        <w:bottom w:val="none" w:sz="0" w:space="0" w:color="auto"/>
                        <w:right w:val="none" w:sz="0" w:space="0" w:color="auto"/>
                      </w:divBdr>
                    </w:div>
                  </w:divsChild>
                </w:div>
                <w:div w:id="1762263106">
                  <w:marLeft w:val="0"/>
                  <w:marRight w:val="0"/>
                  <w:marTop w:val="0"/>
                  <w:marBottom w:val="0"/>
                  <w:divBdr>
                    <w:top w:val="none" w:sz="0" w:space="0" w:color="auto"/>
                    <w:left w:val="none" w:sz="0" w:space="0" w:color="auto"/>
                    <w:bottom w:val="none" w:sz="0" w:space="0" w:color="auto"/>
                    <w:right w:val="none" w:sz="0" w:space="0" w:color="auto"/>
                  </w:divBdr>
                  <w:divsChild>
                    <w:div w:id="99497907">
                      <w:marLeft w:val="0"/>
                      <w:marRight w:val="0"/>
                      <w:marTop w:val="0"/>
                      <w:marBottom w:val="0"/>
                      <w:divBdr>
                        <w:top w:val="none" w:sz="0" w:space="0" w:color="auto"/>
                        <w:left w:val="none" w:sz="0" w:space="0" w:color="auto"/>
                        <w:bottom w:val="none" w:sz="0" w:space="0" w:color="auto"/>
                        <w:right w:val="none" w:sz="0" w:space="0" w:color="auto"/>
                      </w:divBdr>
                    </w:div>
                  </w:divsChild>
                </w:div>
                <w:div w:id="1775898484">
                  <w:marLeft w:val="0"/>
                  <w:marRight w:val="0"/>
                  <w:marTop w:val="0"/>
                  <w:marBottom w:val="0"/>
                  <w:divBdr>
                    <w:top w:val="none" w:sz="0" w:space="0" w:color="auto"/>
                    <w:left w:val="none" w:sz="0" w:space="0" w:color="auto"/>
                    <w:bottom w:val="none" w:sz="0" w:space="0" w:color="auto"/>
                    <w:right w:val="none" w:sz="0" w:space="0" w:color="auto"/>
                  </w:divBdr>
                  <w:divsChild>
                    <w:div w:id="1366246801">
                      <w:marLeft w:val="0"/>
                      <w:marRight w:val="0"/>
                      <w:marTop w:val="0"/>
                      <w:marBottom w:val="0"/>
                      <w:divBdr>
                        <w:top w:val="none" w:sz="0" w:space="0" w:color="auto"/>
                        <w:left w:val="none" w:sz="0" w:space="0" w:color="auto"/>
                        <w:bottom w:val="none" w:sz="0" w:space="0" w:color="auto"/>
                        <w:right w:val="none" w:sz="0" w:space="0" w:color="auto"/>
                      </w:divBdr>
                    </w:div>
                  </w:divsChild>
                </w:div>
                <w:div w:id="1799761000">
                  <w:marLeft w:val="0"/>
                  <w:marRight w:val="0"/>
                  <w:marTop w:val="0"/>
                  <w:marBottom w:val="0"/>
                  <w:divBdr>
                    <w:top w:val="none" w:sz="0" w:space="0" w:color="auto"/>
                    <w:left w:val="none" w:sz="0" w:space="0" w:color="auto"/>
                    <w:bottom w:val="none" w:sz="0" w:space="0" w:color="auto"/>
                    <w:right w:val="none" w:sz="0" w:space="0" w:color="auto"/>
                  </w:divBdr>
                  <w:divsChild>
                    <w:div w:id="1729376903">
                      <w:marLeft w:val="0"/>
                      <w:marRight w:val="0"/>
                      <w:marTop w:val="0"/>
                      <w:marBottom w:val="0"/>
                      <w:divBdr>
                        <w:top w:val="none" w:sz="0" w:space="0" w:color="auto"/>
                        <w:left w:val="none" w:sz="0" w:space="0" w:color="auto"/>
                        <w:bottom w:val="none" w:sz="0" w:space="0" w:color="auto"/>
                        <w:right w:val="none" w:sz="0" w:space="0" w:color="auto"/>
                      </w:divBdr>
                    </w:div>
                  </w:divsChild>
                </w:div>
                <w:div w:id="1994023410">
                  <w:marLeft w:val="0"/>
                  <w:marRight w:val="0"/>
                  <w:marTop w:val="0"/>
                  <w:marBottom w:val="0"/>
                  <w:divBdr>
                    <w:top w:val="none" w:sz="0" w:space="0" w:color="auto"/>
                    <w:left w:val="none" w:sz="0" w:space="0" w:color="auto"/>
                    <w:bottom w:val="none" w:sz="0" w:space="0" w:color="auto"/>
                    <w:right w:val="none" w:sz="0" w:space="0" w:color="auto"/>
                  </w:divBdr>
                  <w:divsChild>
                    <w:div w:id="858159462">
                      <w:marLeft w:val="0"/>
                      <w:marRight w:val="0"/>
                      <w:marTop w:val="0"/>
                      <w:marBottom w:val="0"/>
                      <w:divBdr>
                        <w:top w:val="none" w:sz="0" w:space="0" w:color="auto"/>
                        <w:left w:val="none" w:sz="0" w:space="0" w:color="auto"/>
                        <w:bottom w:val="none" w:sz="0" w:space="0" w:color="auto"/>
                        <w:right w:val="none" w:sz="0" w:space="0" w:color="auto"/>
                      </w:divBdr>
                    </w:div>
                  </w:divsChild>
                </w:div>
                <w:div w:id="2058357402">
                  <w:marLeft w:val="0"/>
                  <w:marRight w:val="0"/>
                  <w:marTop w:val="0"/>
                  <w:marBottom w:val="0"/>
                  <w:divBdr>
                    <w:top w:val="none" w:sz="0" w:space="0" w:color="auto"/>
                    <w:left w:val="none" w:sz="0" w:space="0" w:color="auto"/>
                    <w:bottom w:val="none" w:sz="0" w:space="0" w:color="auto"/>
                    <w:right w:val="none" w:sz="0" w:space="0" w:color="auto"/>
                  </w:divBdr>
                  <w:divsChild>
                    <w:div w:id="1384603124">
                      <w:marLeft w:val="0"/>
                      <w:marRight w:val="0"/>
                      <w:marTop w:val="0"/>
                      <w:marBottom w:val="0"/>
                      <w:divBdr>
                        <w:top w:val="none" w:sz="0" w:space="0" w:color="auto"/>
                        <w:left w:val="none" w:sz="0" w:space="0" w:color="auto"/>
                        <w:bottom w:val="none" w:sz="0" w:space="0" w:color="auto"/>
                        <w:right w:val="none" w:sz="0" w:space="0" w:color="auto"/>
                      </w:divBdr>
                    </w:div>
                  </w:divsChild>
                </w:div>
                <w:div w:id="2067338687">
                  <w:marLeft w:val="0"/>
                  <w:marRight w:val="0"/>
                  <w:marTop w:val="0"/>
                  <w:marBottom w:val="0"/>
                  <w:divBdr>
                    <w:top w:val="none" w:sz="0" w:space="0" w:color="auto"/>
                    <w:left w:val="none" w:sz="0" w:space="0" w:color="auto"/>
                    <w:bottom w:val="none" w:sz="0" w:space="0" w:color="auto"/>
                    <w:right w:val="none" w:sz="0" w:space="0" w:color="auto"/>
                  </w:divBdr>
                  <w:divsChild>
                    <w:div w:id="1724715736">
                      <w:marLeft w:val="0"/>
                      <w:marRight w:val="0"/>
                      <w:marTop w:val="0"/>
                      <w:marBottom w:val="0"/>
                      <w:divBdr>
                        <w:top w:val="none" w:sz="0" w:space="0" w:color="auto"/>
                        <w:left w:val="none" w:sz="0" w:space="0" w:color="auto"/>
                        <w:bottom w:val="none" w:sz="0" w:space="0" w:color="auto"/>
                        <w:right w:val="none" w:sz="0" w:space="0" w:color="auto"/>
                      </w:divBdr>
                    </w:div>
                  </w:divsChild>
                </w:div>
                <w:div w:id="2093815431">
                  <w:marLeft w:val="0"/>
                  <w:marRight w:val="0"/>
                  <w:marTop w:val="0"/>
                  <w:marBottom w:val="0"/>
                  <w:divBdr>
                    <w:top w:val="none" w:sz="0" w:space="0" w:color="auto"/>
                    <w:left w:val="none" w:sz="0" w:space="0" w:color="auto"/>
                    <w:bottom w:val="none" w:sz="0" w:space="0" w:color="auto"/>
                    <w:right w:val="none" w:sz="0" w:space="0" w:color="auto"/>
                  </w:divBdr>
                  <w:divsChild>
                    <w:div w:id="1969238069">
                      <w:marLeft w:val="0"/>
                      <w:marRight w:val="0"/>
                      <w:marTop w:val="0"/>
                      <w:marBottom w:val="0"/>
                      <w:divBdr>
                        <w:top w:val="none" w:sz="0" w:space="0" w:color="auto"/>
                        <w:left w:val="none" w:sz="0" w:space="0" w:color="auto"/>
                        <w:bottom w:val="none" w:sz="0" w:space="0" w:color="auto"/>
                        <w:right w:val="none" w:sz="0" w:space="0" w:color="auto"/>
                      </w:divBdr>
                    </w:div>
                  </w:divsChild>
                </w:div>
                <w:div w:id="2123762322">
                  <w:marLeft w:val="0"/>
                  <w:marRight w:val="0"/>
                  <w:marTop w:val="0"/>
                  <w:marBottom w:val="0"/>
                  <w:divBdr>
                    <w:top w:val="none" w:sz="0" w:space="0" w:color="auto"/>
                    <w:left w:val="none" w:sz="0" w:space="0" w:color="auto"/>
                    <w:bottom w:val="none" w:sz="0" w:space="0" w:color="auto"/>
                    <w:right w:val="none" w:sz="0" w:space="0" w:color="auto"/>
                  </w:divBdr>
                  <w:divsChild>
                    <w:div w:id="83653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88735">
          <w:marLeft w:val="0"/>
          <w:marRight w:val="0"/>
          <w:marTop w:val="0"/>
          <w:marBottom w:val="0"/>
          <w:divBdr>
            <w:top w:val="none" w:sz="0" w:space="0" w:color="auto"/>
            <w:left w:val="none" w:sz="0" w:space="0" w:color="auto"/>
            <w:bottom w:val="none" w:sz="0" w:space="0" w:color="auto"/>
            <w:right w:val="none" w:sz="0" w:space="0" w:color="auto"/>
          </w:divBdr>
        </w:div>
      </w:divsChild>
    </w:div>
    <w:div w:id="102846789">
      <w:bodyDiv w:val="1"/>
      <w:marLeft w:val="0"/>
      <w:marRight w:val="0"/>
      <w:marTop w:val="0"/>
      <w:marBottom w:val="0"/>
      <w:divBdr>
        <w:top w:val="none" w:sz="0" w:space="0" w:color="auto"/>
        <w:left w:val="none" w:sz="0" w:space="0" w:color="auto"/>
        <w:bottom w:val="none" w:sz="0" w:space="0" w:color="auto"/>
        <w:right w:val="none" w:sz="0" w:space="0" w:color="auto"/>
      </w:divBdr>
    </w:div>
    <w:div w:id="112948860">
      <w:bodyDiv w:val="1"/>
      <w:marLeft w:val="0"/>
      <w:marRight w:val="0"/>
      <w:marTop w:val="0"/>
      <w:marBottom w:val="0"/>
      <w:divBdr>
        <w:top w:val="none" w:sz="0" w:space="0" w:color="auto"/>
        <w:left w:val="none" w:sz="0" w:space="0" w:color="auto"/>
        <w:bottom w:val="none" w:sz="0" w:space="0" w:color="auto"/>
        <w:right w:val="none" w:sz="0" w:space="0" w:color="auto"/>
      </w:divBdr>
    </w:div>
    <w:div w:id="119298987">
      <w:bodyDiv w:val="1"/>
      <w:marLeft w:val="0"/>
      <w:marRight w:val="0"/>
      <w:marTop w:val="0"/>
      <w:marBottom w:val="0"/>
      <w:divBdr>
        <w:top w:val="none" w:sz="0" w:space="0" w:color="auto"/>
        <w:left w:val="none" w:sz="0" w:space="0" w:color="auto"/>
        <w:bottom w:val="none" w:sz="0" w:space="0" w:color="auto"/>
        <w:right w:val="none" w:sz="0" w:space="0" w:color="auto"/>
      </w:divBdr>
      <w:divsChild>
        <w:div w:id="261038482">
          <w:marLeft w:val="0"/>
          <w:marRight w:val="0"/>
          <w:marTop w:val="0"/>
          <w:marBottom w:val="0"/>
          <w:divBdr>
            <w:top w:val="none" w:sz="0" w:space="0" w:color="auto"/>
            <w:left w:val="none" w:sz="0" w:space="0" w:color="auto"/>
            <w:bottom w:val="none" w:sz="0" w:space="0" w:color="auto"/>
            <w:right w:val="none" w:sz="0" w:space="0" w:color="auto"/>
          </w:divBdr>
          <w:divsChild>
            <w:div w:id="2105883461">
              <w:marLeft w:val="0"/>
              <w:marRight w:val="0"/>
              <w:marTop w:val="0"/>
              <w:marBottom w:val="0"/>
              <w:divBdr>
                <w:top w:val="none" w:sz="0" w:space="0" w:color="auto"/>
                <w:left w:val="none" w:sz="0" w:space="0" w:color="auto"/>
                <w:bottom w:val="none" w:sz="0" w:space="0" w:color="auto"/>
                <w:right w:val="none" w:sz="0" w:space="0" w:color="auto"/>
              </w:divBdr>
            </w:div>
          </w:divsChild>
        </w:div>
        <w:div w:id="1934437049">
          <w:marLeft w:val="0"/>
          <w:marRight w:val="0"/>
          <w:marTop w:val="0"/>
          <w:marBottom w:val="0"/>
          <w:divBdr>
            <w:top w:val="none" w:sz="0" w:space="0" w:color="auto"/>
            <w:left w:val="none" w:sz="0" w:space="0" w:color="auto"/>
            <w:bottom w:val="none" w:sz="0" w:space="0" w:color="auto"/>
            <w:right w:val="none" w:sz="0" w:space="0" w:color="auto"/>
          </w:divBdr>
          <w:divsChild>
            <w:div w:id="122008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2543">
      <w:bodyDiv w:val="1"/>
      <w:marLeft w:val="0"/>
      <w:marRight w:val="0"/>
      <w:marTop w:val="0"/>
      <w:marBottom w:val="0"/>
      <w:divBdr>
        <w:top w:val="none" w:sz="0" w:space="0" w:color="auto"/>
        <w:left w:val="none" w:sz="0" w:space="0" w:color="auto"/>
        <w:bottom w:val="none" w:sz="0" w:space="0" w:color="auto"/>
        <w:right w:val="none" w:sz="0" w:space="0" w:color="auto"/>
      </w:divBdr>
      <w:divsChild>
        <w:div w:id="576324775">
          <w:marLeft w:val="547"/>
          <w:marRight w:val="0"/>
          <w:marTop w:val="0"/>
          <w:marBottom w:val="0"/>
          <w:divBdr>
            <w:top w:val="none" w:sz="0" w:space="0" w:color="auto"/>
            <w:left w:val="none" w:sz="0" w:space="0" w:color="auto"/>
            <w:bottom w:val="none" w:sz="0" w:space="0" w:color="auto"/>
            <w:right w:val="none" w:sz="0" w:space="0" w:color="auto"/>
          </w:divBdr>
        </w:div>
      </w:divsChild>
    </w:div>
    <w:div w:id="161555163">
      <w:bodyDiv w:val="1"/>
      <w:marLeft w:val="0"/>
      <w:marRight w:val="0"/>
      <w:marTop w:val="0"/>
      <w:marBottom w:val="0"/>
      <w:divBdr>
        <w:top w:val="none" w:sz="0" w:space="0" w:color="auto"/>
        <w:left w:val="none" w:sz="0" w:space="0" w:color="auto"/>
        <w:bottom w:val="none" w:sz="0" w:space="0" w:color="auto"/>
        <w:right w:val="none" w:sz="0" w:space="0" w:color="auto"/>
      </w:divBdr>
    </w:div>
    <w:div w:id="186136974">
      <w:bodyDiv w:val="1"/>
      <w:marLeft w:val="0"/>
      <w:marRight w:val="0"/>
      <w:marTop w:val="0"/>
      <w:marBottom w:val="0"/>
      <w:divBdr>
        <w:top w:val="none" w:sz="0" w:space="0" w:color="auto"/>
        <w:left w:val="none" w:sz="0" w:space="0" w:color="auto"/>
        <w:bottom w:val="none" w:sz="0" w:space="0" w:color="auto"/>
        <w:right w:val="none" w:sz="0" w:space="0" w:color="auto"/>
      </w:divBdr>
    </w:div>
    <w:div w:id="281113477">
      <w:bodyDiv w:val="1"/>
      <w:marLeft w:val="0"/>
      <w:marRight w:val="0"/>
      <w:marTop w:val="0"/>
      <w:marBottom w:val="0"/>
      <w:divBdr>
        <w:top w:val="none" w:sz="0" w:space="0" w:color="auto"/>
        <w:left w:val="none" w:sz="0" w:space="0" w:color="auto"/>
        <w:bottom w:val="none" w:sz="0" w:space="0" w:color="auto"/>
        <w:right w:val="none" w:sz="0" w:space="0" w:color="auto"/>
      </w:divBdr>
      <w:divsChild>
        <w:div w:id="1915818030">
          <w:marLeft w:val="0"/>
          <w:marRight w:val="0"/>
          <w:marTop w:val="0"/>
          <w:marBottom w:val="0"/>
          <w:divBdr>
            <w:top w:val="none" w:sz="0" w:space="0" w:color="auto"/>
            <w:left w:val="none" w:sz="0" w:space="0" w:color="auto"/>
            <w:bottom w:val="none" w:sz="0" w:space="0" w:color="auto"/>
            <w:right w:val="none" w:sz="0" w:space="0" w:color="auto"/>
          </w:divBdr>
          <w:divsChild>
            <w:div w:id="1591573938">
              <w:marLeft w:val="0"/>
              <w:marRight w:val="0"/>
              <w:marTop w:val="0"/>
              <w:marBottom w:val="0"/>
              <w:divBdr>
                <w:top w:val="none" w:sz="0" w:space="0" w:color="auto"/>
                <w:left w:val="none" w:sz="0" w:space="0" w:color="auto"/>
                <w:bottom w:val="none" w:sz="0" w:space="0" w:color="auto"/>
                <w:right w:val="none" w:sz="0" w:space="0" w:color="auto"/>
              </w:divBdr>
            </w:div>
            <w:div w:id="162230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43773">
      <w:bodyDiv w:val="1"/>
      <w:marLeft w:val="0"/>
      <w:marRight w:val="0"/>
      <w:marTop w:val="0"/>
      <w:marBottom w:val="0"/>
      <w:divBdr>
        <w:top w:val="none" w:sz="0" w:space="0" w:color="auto"/>
        <w:left w:val="none" w:sz="0" w:space="0" w:color="auto"/>
        <w:bottom w:val="none" w:sz="0" w:space="0" w:color="auto"/>
        <w:right w:val="none" w:sz="0" w:space="0" w:color="auto"/>
      </w:divBdr>
    </w:div>
    <w:div w:id="498086487">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8139088">
              <w:marLeft w:val="0"/>
              <w:marRight w:val="0"/>
              <w:marTop w:val="0"/>
              <w:marBottom w:val="0"/>
              <w:divBdr>
                <w:top w:val="none" w:sz="0" w:space="0" w:color="auto"/>
                <w:left w:val="none" w:sz="0" w:space="0" w:color="auto"/>
                <w:bottom w:val="none" w:sz="0" w:space="0" w:color="auto"/>
                <w:right w:val="none" w:sz="0" w:space="0" w:color="auto"/>
              </w:divBdr>
            </w:div>
            <w:div w:id="1469129637">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788">
      <w:bodyDiv w:val="1"/>
      <w:marLeft w:val="0"/>
      <w:marRight w:val="0"/>
      <w:marTop w:val="0"/>
      <w:marBottom w:val="0"/>
      <w:divBdr>
        <w:top w:val="none" w:sz="0" w:space="0" w:color="auto"/>
        <w:left w:val="none" w:sz="0" w:space="0" w:color="auto"/>
        <w:bottom w:val="none" w:sz="0" w:space="0" w:color="auto"/>
        <w:right w:val="none" w:sz="0" w:space="0" w:color="auto"/>
      </w:divBdr>
      <w:divsChild>
        <w:div w:id="83040080">
          <w:marLeft w:val="0"/>
          <w:marRight w:val="0"/>
          <w:marTop w:val="0"/>
          <w:marBottom w:val="0"/>
          <w:divBdr>
            <w:top w:val="none" w:sz="0" w:space="0" w:color="auto"/>
            <w:left w:val="none" w:sz="0" w:space="0" w:color="auto"/>
            <w:bottom w:val="none" w:sz="0" w:space="0" w:color="auto"/>
            <w:right w:val="none" w:sz="0" w:space="0" w:color="auto"/>
          </w:divBdr>
          <w:divsChild>
            <w:div w:id="28832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44433">
      <w:bodyDiv w:val="1"/>
      <w:marLeft w:val="0"/>
      <w:marRight w:val="0"/>
      <w:marTop w:val="0"/>
      <w:marBottom w:val="0"/>
      <w:divBdr>
        <w:top w:val="none" w:sz="0" w:space="0" w:color="auto"/>
        <w:left w:val="none" w:sz="0" w:space="0" w:color="auto"/>
        <w:bottom w:val="none" w:sz="0" w:space="0" w:color="auto"/>
        <w:right w:val="none" w:sz="0" w:space="0" w:color="auto"/>
      </w:divBdr>
    </w:div>
    <w:div w:id="666833764">
      <w:bodyDiv w:val="1"/>
      <w:marLeft w:val="0"/>
      <w:marRight w:val="0"/>
      <w:marTop w:val="0"/>
      <w:marBottom w:val="0"/>
      <w:divBdr>
        <w:top w:val="none" w:sz="0" w:space="0" w:color="auto"/>
        <w:left w:val="none" w:sz="0" w:space="0" w:color="auto"/>
        <w:bottom w:val="none" w:sz="0" w:space="0" w:color="auto"/>
        <w:right w:val="none" w:sz="0" w:space="0" w:color="auto"/>
      </w:divBdr>
    </w:div>
    <w:div w:id="696783828">
      <w:bodyDiv w:val="1"/>
      <w:marLeft w:val="0"/>
      <w:marRight w:val="0"/>
      <w:marTop w:val="0"/>
      <w:marBottom w:val="0"/>
      <w:divBdr>
        <w:top w:val="none" w:sz="0" w:space="0" w:color="auto"/>
        <w:left w:val="none" w:sz="0" w:space="0" w:color="auto"/>
        <w:bottom w:val="none" w:sz="0" w:space="0" w:color="auto"/>
        <w:right w:val="none" w:sz="0" w:space="0" w:color="auto"/>
      </w:divBdr>
      <w:divsChild>
        <w:div w:id="772480121">
          <w:marLeft w:val="0"/>
          <w:marRight w:val="0"/>
          <w:marTop w:val="0"/>
          <w:marBottom w:val="0"/>
          <w:divBdr>
            <w:top w:val="none" w:sz="0" w:space="0" w:color="auto"/>
            <w:left w:val="none" w:sz="0" w:space="0" w:color="auto"/>
            <w:bottom w:val="none" w:sz="0" w:space="0" w:color="auto"/>
            <w:right w:val="none" w:sz="0" w:space="0" w:color="auto"/>
          </w:divBdr>
        </w:div>
        <w:div w:id="1404066506">
          <w:marLeft w:val="0"/>
          <w:marRight w:val="0"/>
          <w:marTop w:val="0"/>
          <w:marBottom w:val="0"/>
          <w:divBdr>
            <w:top w:val="none" w:sz="0" w:space="0" w:color="auto"/>
            <w:left w:val="none" w:sz="0" w:space="0" w:color="auto"/>
            <w:bottom w:val="none" w:sz="0" w:space="0" w:color="auto"/>
            <w:right w:val="none" w:sz="0" w:space="0" w:color="auto"/>
          </w:divBdr>
        </w:div>
        <w:div w:id="1691105308">
          <w:marLeft w:val="0"/>
          <w:marRight w:val="0"/>
          <w:marTop w:val="0"/>
          <w:marBottom w:val="0"/>
          <w:divBdr>
            <w:top w:val="none" w:sz="0" w:space="0" w:color="auto"/>
            <w:left w:val="none" w:sz="0" w:space="0" w:color="auto"/>
            <w:bottom w:val="none" w:sz="0" w:space="0" w:color="auto"/>
            <w:right w:val="none" w:sz="0" w:space="0" w:color="auto"/>
          </w:divBdr>
        </w:div>
        <w:div w:id="1916469593">
          <w:marLeft w:val="0"/>
          <w:marRight w:val="0"/>
          <w:marTop w:val="0"/>
          <w:marBottom w:val="0"/>
          <w:divBdr>
            <w:top w:val="none" w:sz="0" w:space="0" w:color="auto"/>
            <w:left w:val="none" w:sz="0" w:space="0" w:color="auto"/>
            <w:bottom w:val="none" w:sz="0" w:space="0" w:color="auto"/>
            <w:right w:val="none" w:sz="0" w:space="0" w:color="auto"/>
          </w:divBdr>
          <w:divsChild>
            <w:div w:id="1934439013">
              <w:marLeft w:val="-75"/>
              <w:marRight w:val="0"/>
              <w:marTop w:val="30"/>
              <w:marBottom w:val="30"/>
              <w:divBdr>
                <w:top w:val="none" w:sz="0" w:space="0" w:color="auto"/>
                <w:left w:val="none" w:sz="0" w:space="0" w:color="auto"/>
                <w:bottom w:val="none" w:sz="0" w:space="0" w:color="auto"/>
                <w:right w:val="none" w:sz="0" w:space="0" w:color="auto"/>
              </w:divBdr>
              <w:divsChild>
                <w:div w:id="20863936">
                  <w:marLeft w:val="0"/>
                  <w:marRight w:val="0"/>
                  <w:marTop w:val="0"/>
                  <w:marBottom w:val="0"/>
                  <w:divBdr>
                    <w:top w:val="none" w:sz="0" w:space="0" w:color="auto"/>
                    <w:left w:val="none" w:sz="0" w:space="0" w:color="auto"/>
                    <w:bottom w:val="none" w:sz="0" w:space="0" w:color="auto"/>
                    <w:right w:val="none" w:sz="0" w:space="0" w:color="auto"/>
                  </w:divBdr>
                  <w:divsChild>
                    <w:div w:id="1906332805">
                      <w:marLeft w:val="0"/>
                      <w:marRight w:val="0"/>
                      <w:marTop w:val="0"/>
                      <w:marBottom w:val="0"/>
                      <w:divBdr>
                        <w:top w:val="none" w:sz="0" w:space="0" w:color="auto"/>
                        <w:left w:val="none" w:sz="0" w:space="0" w:color="auto"/>
                        <w:bottom w:val="none" w:sz="0" w:space="0" w:color="auto"/>
                        <w:right w:val="none" w:sz="0" w:space="0" w:color="auto"/>
                      </w:divBdr>
                    </w:div>
                  </w:divsChild>
                </w:div>
                <w:div w:id="25722863">
                  <w:marLeft w:val="0"/>
                  <w:marRight w:val="0"/>
                  <w:marTop w:val="0"/>
                  <w:marBottom w:val="0"/>
                  <w:divBdr>
                    <w:top w:val="none" w:sz="0" w:space="0" w:color="auto"/>
                    <w:left w:val="none" w:sz="0" w:space="0" w:color="auto"/>
                    <w:bottom w:val="none" w:sz="0" w:space="0" w:color="auto"/>
                    <w:right w:val="none" w:sz="0" w:space="0" w:color="auto"/>
                  </w:divBdr>
                  <w:divsChild>
                    <w:div w:id="1693460049">
                      <w:marLeft w:val="0"/>
                      <w:marRight w:val="0"/>
                      <w:marTop w:val="0"/>
                      <w:marBottom w:val="0"/>
                      <w:divBdr>
                        <w:top w:val="none" w:sz="0" w:space="0" w:color="auto"/>
                        <w:left w:val="none" w:sz="0" w:space="0" w:color="auto"/>
                        <w:bottom w:val="none" w:sz="0" w:space="0" w:color="auto"/>
                        <w:right w:val="none" w:sz="0" w:space="0" w:color="auto"/>
                      </w:divBdr>
                    </w:div>
                  </w:divsChild>
                </w:div>
                <w:div w:id="34504110">
                  <w:marLeft w:val="0"/>
                  <w:marRight w:val="0"/>
                  <w:marTop w:val="0"/>
                  <w:marBottom w:val="0"/>
                  <w:divBdr>
                    <w:top w:val="none" w:sz="0" w:space="0" w:color="auto"/>
                    <w:left w:val="none" w:sz="0" w:space="0" w:color="auto"/>
                    <w:bottom w:val="none" w:sz="0" w:space="0" w:color="auto"/>
                    <w:right w:val="none" w:sz="0" w:space="0" w:color="auto"/>
                  </w:divBdr>
                  <w:divsChild>
                    <w:div w:id="1549730920">
                      <w:marLeft w:val="0"/>
                      <w:marRight w:val="0"/>
                      <w:marTop w:val="0"/>
                      <w:marBottom w:val="0"/>
                      <w:divBdr>
                        <w:top w:val="none" w:sz="0" w:space="0" w:color="auto"/>
                        <w:left w:val="none" w:sz="0" w:space="0" w:color="auto"/>
                        <w:bottom w:val="none" w:sz="0" w:space="0" w:color="auto"/>
                        <w:right w:val="none" w:sz="0" w:space="0" w:color="auto"/>
                      </w:divBdr>
                    </w:div>
                  </w:divsChild>
                </w:div>
                <w:div w:id="60490644">
                  <w:marLeft w:val="0"/>
                  <w:marRight w:val="0"/>
                  <w:marTop w:val="0"/>
                  <w:marBottom w:val="0"/>
                  <w:divBdr>
                    <w:top w:val="none" w:sz="0" w:space="0" w:color="auto"/>
                    <w:left w:val="none" w:sz="0" w:space="0" w:color="auto"/>
                    <w:bottom w:val="none" w:sz="0" w:space="0" w:color="auto"/>
                    <w:right w:val="none" w:sz="0" w:space="0" w:color="auto"/>
                  </w:divBdr>
                  <w:divsChild>
                    <w:div w:id="2065520192">
                      <w:marLeft w:val="0"/>
                      <w:marRight w:val="0"/>
                      <w:marTop w:val="0"/>
                      <w:marBottom w:val="0"/>
                      <w:divBdr>
                        <w:top w:val="none" w:sz="0" w:space="0" w:color="auto"/>
                        <w:left w:val="none" w:sz="0" w:space="0" w:color="auto"/>
                        <w:bottom w:val="none" w:sz="0" w:space="0" w:color="auto"/>
                        <w:right w:val="none" w:sz="0" w:space="0" w:color="auto"/>
                      </w:divBdr>
                    </w:div>
                  </w:divsChild>
                </w:div>
                <w:div w:id="60757191">
                  <w:marLeft w:val="0"/>
                  <w:marRight w:val="0"/>
                  <w:marTop w:val="0"/>
                  <w:marBottom w:val="0"/>
                  <w:divBdr>
                    <w:top w:val="none" w:sz="0" w:space="0" w:color="auto"/>
                    <w:left w:val="none" w:sz="0" w:space="0" w:color="auto"/>
                    <w:bottom w:val="none" w:sz="0" w:space="0" w:color="auto"/>
                    <w:right w:val="none" w:sz="0" w:space="0" w:color="auto"/>
                  </w:divBdr>
                  <w:divsChild>
                    <w:div w:id="1214462286">
                      <w:marLeft w:val="0"/>
                      <w:marRight w:val="0"/>
                      <w:marTop w:val="0"/>
                      <w:marBottom w:val="0"/>
                      <w:divBdr>
                        <w:top w:val="none" w:sz="0" w:space="0" w:color="auto"/>
                        <w:left w:val="none" w:sz="0" w:space="0" w:color="auto"/>
                        <w:bottom w:val="none" w:sz="0" w:space="0" w:color="auto"/>
                        <w:right w:val="none" w:sz="0" w:space="0" w:color="auto"/>
                      </w:divBdr>
                    </w:div>
                  </w:divsChild>
                </w:div>
                <w:div w:id="63726263">
                  <w:marLeft w:val="0"/>
                  <w:marRight w:val="0"/>
                  <w:marTop w:val="0"/>
                  <w:marBottom w:val="0"/>
                  <w:divBdr>
                    <w:top w:val="none" w:sz="0" w:space="0" w:color="auto"/>
                    <w:left w:val="none" w:sz="0" w:space="0" w:color="auto"/>
                    <w:bottom w:val="none" w:sz="0" w:space="0" w:color="auto"/>
                    <w:right w:val="none" w:sz="0" w:space="0" w:color="auto"/>
                  </w:divBdr>
                  <w:divsChild>
                    <w:div w:id="2031636162">
                      <w:marLeft w:val="0"/>
                      <w:marRight w:val="0"/>
                      <w:marTop w:val="0"/>
                      <w:marBottom w:val="0"/>
                      <w:divBdr>
                        <w:top w:val="none" w:sz="0" w:space="0" w:color="auto"/>
                        <w:left w:val="none" w:sz="0" w:space="0" w:color="auto"/>
                        <w:bottom w:val="none" w:sz="0" w:space="0" w:color="auto"/>
                        <w:right w:val="none" w:sz="0" w:space="0" w:color="auto"/>
                      </w:divBdr>
                    </w:div>
                  </w:divsChild>
                </w:div>
                <w:div w:id="68115709">
                  <w:marLeft w:val="0"/>
                  <w:marRight w:val="0"/>
                  <w:marTop w:val="0"/>
                  <w:marBottom w:val="0"/>
                  <w:divBdr>
                    <w:top w:val="none" w:sz="0" w:space="0" w:color="auto"/>
                    <w:left w:val="none" w:sz="0" w:space="0" w:color="auto"/>
                    <w:bottom w:val="none" w:sz="0" w:space="0" w:color="auto"/>
                    <w:right w:val="none" w:sz="0" w:space="0" w:color="auto"/>
                  </w:divBdr>
                  <w:divsChild>
                    <w:div w:id="828180260">
                      <w:marLeft w:val="0"/>
                      <w:marRight w:val="0"/>
                      <w:marTop w:val="0"/>
                      <w:marBottom w:val="0"/>
                      <w:divBdr>
                        <w:top w:val="none" w:sz="0" w:space="0" w:color="auto"/>
                        <w:left w:val="none" w:sz="0" w:space="0" w:color="auto"/>
                        <w:bottom w:val="none" w:sz="0" w:space="0" w:color="auto"/>
                        <w:right w:val="none" w:sz="0" w:space="0" w:color="auto"/>
                      </w:divBdr>
                    </w:div>
                  </w:divsChild>
                </w:div>
                <w:div w:id="122426757">
                  <w:marLeft w:val="0"/>
                  <w:marRight w:val="0"/>
                  <w:marTop w:val="0"/>
                  <w:marBottom w:val="0"/>
                  <w:divBdr>
                    <w:top w:val="none" w:sz="0" w:space="0" w:color="auto"/>
                    <w:left w:val="none" w:sz="0" w:space="0" w:color="auto"/>
                    <w:bottom w:val="none" w:sz="0" w:space="0" w:color="auto"/>
                    <w:right w:val="none" w:sz="0" w:space="0" w:color="auto"/>
                  </w:divBdr>
                  <w:divsChild>
                    <w:div w:id="2018653998">
                      <w:marLeft w:val="0"/>
                      <w:marRight w:val="0"/>
                      <w:marTop w:val="0"/>
                      <w:marBottom w:val="0"/>
                      <w:divBdr>
                        <w:top w:val="none" w:sz="0" w:space="0" w:color="auto"/>
                        <w:left w:val="none" w:sz="0" w:space="0" w:color="auto"/>
                        <w:bottom w:val="none" w:sz="0" w:space="0" w:color="auto"/>
                        <w:right w:val="none" w:sz="0" w:space="0" w:color="auto"/>
                      </w:divBdr>
                    </w:div>
                  </w:divsChild>
                </w:div>
                <w:div w:id="128478633">
                  <w:marLeft w:val="0"/>
                  <w:marRight w:val="0"/>
                  <w:marTop w:val="0"/>
                  <w:marBottom w:val="0"/>
                  <w:divBdr>
                    <w:top w:val="none" w:sz="0" w:space="0" w:color="auto"/>
                    <w:left w:val="none" w:sz="0" w:space="0" w:color="auto"/>
                    <w:bottom w:val="none" w:sz="0" w:space="0" w:color="auto"/>
                    <w:right w:val="none" w:sz="0" w:space="0" w:color="auto"/>
                  </w:divBdr>
                  <w:divsChild>
                    <w:div w:id="467749299">
                      <w:marLeft w:val="0"/>
                      <w:marRight w:val="0"/>
                      <w:marTop w:val="0"/>
                      <w:marBottom w:val="0"/>
                      <w:divBdr>
                        <w:top w:val="none" w:sz="0" w:space="0" w:color="auto"/>
                        <w:left w:val="none" w:sz="0" w:space="0" w:color="auto"/>
                        <w:bottom w:val="none" w:sz="0" w:space="0" w:color="auto"/>
                        <w:right w:val="none" w:sz="0" w:space="0" w:color="auto"/>
                      </w:divBdr>
                    </w:div>
                  </w:divsChild>
                </w:div>
                <w:div w:id="148402627">
                  <w:marLeft w:val="0"/>
                  <w:marRight w:val="0"/>
                  <w:marTop w:val="0"/>
                  <w:marBottom w:val="0"/>
                  <w:divBdr>
                    <w:top w:val="none" w:sz="0" w:space="0" w:color="auto"/>
                    <w:left w:val="none" w:sz="0" w:space="0" w:color="auto"/>
                    <w:bottom w:val="none" w:sz="0" w:space="0" w:color="auto"/>
                    <w:right w:val="none" w:sz="0" w:space="0" w:color="auto"/>
                  </w:divBdr>
                  <w:divsChild>
                    <w:div w:id="42146321">
                      <w:marLeft w:val="0"/>
                      <w:marRight w:val="0"/>
                      <w:marTop w:val="0"/>
                      <w:marBottom w:val="0"/>
                      <w:divBdr>
                        <w:top w:val="none" w:sz="0" w:space="0" w:color="auto"/>
                        <w:left w:val="none" w:sz="0" w:space="0" w:color="auto"/>
                        <w:bottom w:val="none" w:sz="0" w:space="0" w:color="auto"/>
                        <w:right w:val="none" w:sz="0" w:space="0" w:color="auto"/>
                      </w:divBdr>
                    </w:div>
                  </w:divsChild>
                </w:div>
                <w:div w:id="155997336">
                  <w:marLeft w:val="0"/>
                  <w:marRight w:val="0"/>
                  <w:marTop w:val="0"/>
                  <w:marBottom w:val="0"/>
                  <w:divBdr>
                    <w:top w:val="none" w:sz="0" w:space="0" w:color="auto"/>
                    <w:left w:val="none" w:sz="0" w:space="0" w:color="auto"/>
                    <w:bottom w:val="none" w:sz="0" w:space="0" w:color="auto"/>
                    <w:right w:val="none" w:sz="0" w:space="0" w:color="auto"/>
                  </w:divBdr>
                  <w:divsChild>
                    <w:div w:id="469523209">
                      <w:marLeft w:val="0"/>
                      <w:marRight w:val="0"/>
                      <w:marTop w:val="0"/>
                      <w:marBottom w:val="0"/>
                      <w:divBdr>
                        <w:top w:val="none" w:sz="0" w:space="0" w:color="auto"/>
                        <w:left w:val="none" w:sz="0" w:space="0" w:color="auto"/>
                        <w:bottom w:val="none" w:sz="0" w:space="0" w:color="auto"/>
                        <w:right w:val="none" w:sz="0" w:space="0" w:color="auto"/>
                      </w:divBdr>
                    </w:div>
                  </w:divsChild>
                </w:div>
                <w:div w:id="156845031">
                  <w:marLeft w:val="0"/>
                  <w:marRight w:val="0"/>
                  <w:marTop w:val="0"/>
                  <w:marBottom w:val="0"/>
                  <w:divBdr>
                    <w:top w:val="none" w:sz="0" w:space="0" w:color="auto"/>
                    <w:left w:val="none" w:sz="0" w:space="0" w:color="auto"/>
                    <w:bottom w:val="none" w:sz="0" w:space="0" w:color="auto"/>
                    <w:right w:val="none" w:sz="0" w:space="0" w:color="auto"/>
                  </w:divBdr>
                  <w:divsChild>
                    <w:div w:id="1182091379">
                      <w:marLeft w:val="0"/>
                      <w:marRight w:val="0"/>
                      <w:marTop w:val="0"/>
                      <w:marBottom w:val="0"/>
                      <w:divBdr>
                        <w:top w:val="none" w:sz="0" w:space="0" w:color="auto"/>
                        <w:left w:val="none" w:sz="0" w:space="0" w:color="auto"/>
                        <w:bottom w:val="none" w:sz="0" w:space="0" w:color="auto"/>
                        <w:right w:val="none" w:sz="0" w:space="0" w:color="auto"/>
                      </w:divBdr>
                    </w:div>
                  </w:divsChild>
                </w:div>
                <w:div w:id="213927702">
                  <w:marLeft w:val="0"/>
                  <w:marRight w:val="0"/>
                  <w:marTop w:val="0"/>
                  <w:marBottom w:val="0"/>
                  <w:divBdr>
                    <w:top w:val="none" w:sz="0" w:space="0" w:color="auto"/>
                    <w:left w:val="none" w:sz="0" w:space="0" w:color="auto"/>
                    <w:bottom w:val="none" w:sz="0" w:space="0" w:color="auto"/>
                    <w:right w:val="none" w:sz="0" w:space="0" w:color="auto"/>
                  </w:divBdr>
                  <w:divsChild>
                    <w:div w:id="892354992">
                      <w:marLeft w:val="0"/>
                      <w:marRight w:val="0"/>
                      <w:marTop w:val="0"/>
                      <w:marBottom w:val="0"/>
                      <w:divBdr>
                        <w:top w:val="none" w:sz="0" w:space="0" w:color="auto"/>
                        <w:left w:val="none" w:sz="0" w:space="0" w:color="auto"/>
                        <w:bottom w:val="none" w:sz="0" w:space="0" w:color="auto"/>
                        <w:right w:val="none" w:sz="0" w:space="0" w:color="auto"/>
                      </w:divBdr>
                    </w:div>
                  </w:divsChild>
                </w:div>
                <w:div w:id="220406052">
                  <w:marLeft w:val="0"/>
                  <w:marRight w:val="0"/>
                  <w:marTop w:val="0"/>
                  <w:marBottom w:val="0"/>
                  <w:divBdr>
                    <w:top w:val="none" w:sz="0" w:space="0" w:color="auto"/>
                    <w:left w:val="none" w:sz="0" w:space="0" w:color="auto"/>
                    <w:bottom w:val="none" w:sz="0" w:space="0" w:color="auto"/>
                    <w:right w:val="none" w:sz="0" w:space="0" w:color="auto"/>
                  </w:divBdr>
                  <w:divsChild>
                    <w:div w:id="847839279">
                      <w:marLeft w:val="0"/>
                      <w:marRight w:val="0"/>
                      <w:marTop w:val="0"/>
                      <w:marBottom w:val="0"/>
                      <w:divBdr>
                        <w:top w:val="none" w:sz="0" w:space="0" w:color="auto"/>
                        <w:left w:val="none" w:sz="0" w:space="0" w:color="auto"/>
                        <w:bottom w:val="none" w:sz="0" w:space="0" w:color="auto"/>
                        <w:right w:val="none" w:sz="0" w:space="0" w:color="auto"/>
                      </w:divBdr>
                    </w:div>
                  </w:divsChild>
                </w:div>
                <w:div w:id="223034097">
                  <w:marLeft w:val="0"/>
                  <w:marRight w:val="0"/>
                  <w:marTop w:val="0"/>
                  <w:marBottom w:val="0"/>
                  <w:divBdr>
                    <w:top w:val="none" w:sz="0" w:space="0" w:color="auto"/>
                    <w:left w:val="none" w:sz="0" w:space="0" w:color="auto"/>
                    <w:bottom w:val="none" w:sz="0" w:space="0" w:color="auto"/>
                    <w:right w:val="none" w:sz="0" w:space="0" w:color="auto"/>
                  </w:divBdr>
                  <w:divsChild>
                    <w:div w:id="1134715578">
                      <w:marLeft w:val="0"/>
                      <w:marRight w:val="0"/>
                      <w:marTop w:val="0"/>
                      <w:marBottom w:val="0"/>
                      <w:divBdr>
                        <w:top w:val="none" w:sz="0" w:space="0" w:color="auto"/>
                        <w:left w:val="none" w:sz="0" w:space="0" w:color="auto"/>
                        <w:bottom w:val="none" w:sz="0" w:space="0" w:color="auto"/>
                        <w:right w:val="none" w:sz="0" w:space="0" w:color="auto"/>
                      </w:divBdr>
                    </w:div>
                  </w:divsChild>
                </w:div>
                <w:div w:id="228923863">
                  <w:marLeft w:val="0"/>
                  <w:marRight w:val="0"/>
                  <w:marTop w:val="0"/>
                  <w:marBottom w:val="0"/>
                  <w:divBdr>
                    <w:top w:val="none" w:sz="0" w:space="0" w:color="auto"/>
                    <w:left w:val="none" w:sz="0" w:space="0" w:color="auto"/>
                    <w:bottom w:val="none" w:sz="0" w:space="0" w:color="auto"/>
                    <w:right w:val="none" w:sz="0" w:space="0" w:color="auto"/>
                  </w:divBdr>
                  <w:divsChild>
                    <w:div w:id="499585322">
                      <w:marLeft w:val="0"/>
                      <w:marRight w:val="0"/>
                      <w:marTop w:val="0"/>
                      <w:marBottom w:val="0"/>
                      <w:divBdr>
                        <w:top w:val="none" w:sz="0" w:space="0" w:color="auto"/>
                        <w:left w:val="none" w:sz="0" w:space="0" w:color="auto"/>
                        <w:bottom w:val="none" w:sz="0" w:space="0" w:color="auto"/>
                        <w:right w:val="none" w:sz="0" w:space="0" w:color="auto"/>
                      </w:divBdr>
                    </w:div>
                  </w:divsChild>
                </w:div>
                <w:div w:id="231434123">
                  <w:marLeft w:val="0"/>
                  <w:marRight w:val="0"/>
                  <w:marTop w:val="0"/>
                  <w:marBottom w:val="0"/>
                  <w:divBdr>
                    <w:top w:val="none" w:sz="0" w:space="0" w:color="auto"/>
                    <w:left w:val="none" w:sz="0" w:space="0" w:color="auto"/>
                    <w:bottom w:val="none" w:sz="0" w:space="0" w:color="auto"/>
                    <w:right w:val="none" w:sz="0" w:space="0" w:color="auto"/>
                  </w:divBdr>
                  <w:divsChild>
                    <w:div w:id="1190988394">
                      <w:marLeft w:val="0"/>
                      <w:marRight w:val="0"/>
                      <w:marTop w:val="0"/>
                      <w:marBottom w:val="0"/>
                      <w:divBdr>
                        <w:top w:val="none" w:sz="0" w:space="0" w:color="auto"/>
                        <w:left w:val="none" w:sz="0" w:space="0" w:color="auto"/>
                        <w:bottom w:val="none" w:sz="0" w:space="0" w:color="auto"/>
                        <w:right w:val="none" w:sz="0" w:space="0" w:color="auto"/>
                      </w:divBdr>
                    </w:div>
                  </w:divsChild>
                </w:div>
                <w:div w:id="239798591">
                  <w:marLeft w:val="0"/>
                  <w:marRight w:val="0"/>
                  <w:marTop w:val="0"/>
                  <w:marBottom w:val="0"/>
                  <w:divBdr>
                    <w:top w:val="none" w:sz="0" w:space="0" w:color="auto"/>
                    <w:left w:val="none" w:sz="0" w:space="0" w:color="auto"/>
                    <w:bottom w:val="none" w:sz="0" w:space="0" w:color="auto"/>
                    <w:right w:val="none" w:sz="0" w:space="0" w:color="auto"/>
                  </w:divBdr>
                  <w:divsChild>
                    <w:div w:id="201747197">
                      <w:marLeft w:val="0"/>
                      <w:marRight w:val="0"/>
                      <w:marTop w:val="0"/>
                      <w:marBottom w:val="0"/>
                      <w:divBdr>
                        <w:top w:val="none" w:sz="0" w:space="0" w:color="auto"/>
                        <w:left w:val="none" w:sz="0" w:space="0" w:color="auto"/>
                        <w:bottom w:val="none" w:sz="0" w:space="0" w:color="auto"/>
                        <w:right w:val="none" w:sz="0" w:space="0" w:color="auto"/>
                      </w:divBdr>
                    </w:div>
                  </w:divsChild>
                </w:div>
                <w:div w:id="260996454">
                  <w:marLeft w:val="0"/>
                  <w:marRight w:val="0"/>
                  <w:marTop w:val="0"/>
                  <w:marBottom w:val="0"/>
                  <w:divBdr>
                    <w:top w:val="none" w:sz="0" w:space="0" w:color="auto"/>
                    <w:left w:val="none" w:sz="0" w:space="0" w:color="auto"/>
                    <w:bottom w:val="none" w:sz="0" w:space="0" w:color="auto"/>
                    <w:right w:val="none" w:sz="0" w:space="0" w:color="auto"/>
                  </w:divBdr>
                  <w:divsChild>
                    <w:div w:id="1348093043">
                      <w:marLeft w:val="0"/>
                      <w:marRight w:val="0"/>
                      <w:marTop w:val="0"/>
                      <w:marBottom w:val="0"/>
                      <w:divBdr>
                        <w:top w:val="none" w:sz="0" w:space="0" w:color="auto"/>
                        <w:left w:val="none" w:sz="0" w:space="0" w:color="auto"/>
                        <w:bottom w:val="none" w:sz="0" w:space="0" w:color="auto"/>
                        <w:right w:val="none" w:sz="0" w:space="0" w:color="auto"/>
                      </w:divBdr>
                    </w:div>
                  </w:divsChild>
                </w:div>
                <w:div w:id="279647242">
                  <w:marLeft w:val="0"/>
                  <w:marRight w:val="0"/>
                  <w:marTop w:val="0"/>
                  <w:marBottom w:val="0"/>
                  <w:divBdr>
                    <w:top w:val="none" w:sz="0" w:space="0" w:color="auto"/>
                    <w:left w:val="none" w:sz="0" w:space="0" w:color="auto"/>
                    <w:bottom w:val="none" w:sz="0" w:space="0" w:color="auto"/>
                    <w:right w:val="none" w:sz="0" w:space="0" w:color="auto"/>
                  </w:divBdr>
                  <w:divsChild>
                    <w:div w:id="619607792">
                      <w:marLeft w:val="0"/>
                      <w:marRight w:val="0"/>
                      <w:marTop w:val="0"/>
                      <w:marBottom w:val="0"/>
                      <w:divBdr>
                        <w:top w:val="none" w:sz="0" w:space="0" w:color="auto"/>
                        <w:left w:val="none" w:sz="0" w:space="0" w:color="auto"/>
                        <w:bottom w:val="none" w:sz="0" w:space="0" w:color="auto"/>
                        <w:right w:val="none" w:sz="0" w:space="0" w:color="auto"/>
                      </w:divBdr>
                    </w:div>
                  </w:divsChild>
                </w:div>
                <w:div w:id="281888348">
                  <w:marLeft w:val="0"/>
                  <w:marRight w:val="0"/>
                  <w:marTop w:val="0"/>
                  <w:marBottom w:val="0"/>
                  <w:divBdr>
                    <w:top w:val="none" w:sz="0" w:space="0" w:color="auto"/>
                    <w:left w:val="none" w:sz="0" w:space="0" w:color="auto"/>
                    <w:bottom w:val="none" w:sz="0" w:space="0" w:color="auto"/>
                    <w:right w:val="none" w:sz="0" w:space="0" w:color="auto"/>
                  </w:divBdr>
                  <w:divsChild>
                    <w:div w:id="1706517575">
                      <w:marLeft w:val="0"/>
                      <w:marRight w:val="0"/>
                      <w:marTop w:val="0"/>
                      <w:marBottom w:val="0"/>
                      <w:divBdr>
                        <w:top w:val="none" w:sz="0" w:space="0" w:color="auto"/>
                        <w:left w:val="none" w:sz="0" w:space="0" w:color="auto"/>
                        <w:bottom w:val="none" w:sz="0" w:space="0" w:color="auto"/>
                        <w:right w:val="none" w:sz="0" w:space="0" w:color="auto"/>
                      </w:divBdr>
                    </w:div>
                  </w:divsChild>
                </w:div>
                <w:div w:id="288436051">
                  <w:marLeft w:val="0"/>
                  <w:marRight w:val="0"/>
                  <w:marTop w:val="0"/>
                  <w:marBottom w:val="0"/>
                  <w:divBdr>
                    <w:top w:val="none" w:sz="0" w:space="0" w:color="auto"/>
                    <w:left w:val="none" w:sz="0" w:space="0" w:color="auto"/>
                    <w:bottom w:val="none" w:sz="0" w:space="0" w:color="auto"/>
                    <w:right w:val="none" w:sz="0" w:space="0" w:color="auto"/>
                  </w:divBdr>
                  <w:divsChild>
                    <w:div w:id="1567493632">
                      <w:marLeft w:val="0"/>
                      <w:marRight w:val="0"/>
                      <w:marTop w:val="0"/>
                      <w:marBottom w:val="0"/>
                      <w:divBdr>
                        <w:top w:val="none" w:sz="0" w:space="0" w:color="auto"/>
                        <w:left w:val="none" w:sz="0" w:space="0" w:color="auto"/>
                        <w:bottom w:val="none" w:sz="0" w:space="0" w:color="auto"/>
                        <w:right w:val="none" w:sz="0" w:space="0" w:color="auto"/>
                      </w:divBdr>
                    </w:div>
                  </w:divsChild>
                </w:div>
                <w:div w:id="315110729">
                  <w:marLeft w:val="0"/>
                  <w:marRight w:val="0"/>
                  <w:marTop w:val="0"/>
                  <w:marBottom w:val="0"/>
                  <w:divBdr>
                    <w:top w:val="none" w:sz="0" w:space="0" w:color="auto"/>
                    <w:left w:val="none" w:sz="0" w:space="0" w:color="auto"/>
                    <w:bottom w:val="none" w:sz="0" w:space="0" w:color="auto"/>
                    <w:right w:val="none" w:sz="0" w:space="0" w:color="auto"/>
                  </w:divBdr>
                  <w:divsChild>
                    <w:div w:id="655501482">
                      <w:marLeft w:val="0"/>
                      <w:marRight w:val="0"/>
                      <w:marTop w:val="0"/>
                      <w:marBottom w:val="0"/>
                      <w:divBdr>
                        <w:top w:val="none" w:sz="0" w:space="0" w:color="auto"/>
                        <w:left w:val="none" w:sz="0" w:space="0" w:color="auto"/>
                        <w:bottom w:val="none" w:sz="0" w:space="0" w:color="auto"/>
                        <w:right w:val="none" w:sz="0" w:space="0" w:color="auto"/>
                      </w:divBdr>
                    </w:div>
                  </w:divsChild>
                </w:div>
                <w:div w:id="317074981">
                  <w:marLeft w:val="0"/>
                  <w:marRight w:val="0"/>
                  <w:marTop w:val="0"/>
                  <w:marBottom w:val="0"/>
                  <w:divBdr>
                    <w:top w:val="none" w:sz="0" w:space="0" w:color="auto"/>
                    <w:left w:val="none" w:sz="0" w:space="0" w:color="auto"/>
                    <w:bottom w:val="none" w:sz="0" w:space="0" w:color="auto"/>
                    <w:right w:val="none" w:sz="0" w:space="0" w:color="auto"/>
                  </w:divBdr>
                  <w:divsChild>
                    <w:div w:id="673726018">
                      <w:marLeft w:val="0"/>
                      <w:marRight w:val="0"/>
                      <w:marTop w:val="0"/>
                      <w:marBottom w:val="0"/>
                      <w:divBdr>
                        <w:top w:val="none" w:sz="0" w:space="0" w:color="auto"/>
                        <w:left w:val="none" w:sz="0" w:space="0" w:color="auto"/>
                        <w:bottom w:val="none" w:sz="0" w:space="0" w:color="auto"/>
                        <w:right w:val="none" w:sz="0" w:space="0" w:color="auto"/>
                      </w:divBdr>
                    </w:div>
                  </w:divsChild>
                </w:div>
                <w:div w:id="342706008">
                  <w:marLeft w:val="0"/>
                  <w:marRight w:val="0"/>
                  <w:marTop w:val="0"/>
                  <w:marBottom w:val="0"/>
                  <w:divBdr>
                    <w:top w:val="none" w:sz="0" w:space="0" w:color="auto"/>
                    <w:left w:val="none" w:sz="0" w:space="0" w:color="auto"/>
                    <w:bottom w:val="none" w:sz="0" w:space="0" w:color="auto"/>
                    <w:right w:val="none" w:sz="0" w:space="0" w:color="auto"/>
                  </w:divBdr>
                  <w:divsChild>
                    <w:div w:id="447166495">
                      <w:marLeft w:val="0"/>
                      <w:marRight w:val="0"/>
                      <w:marTop w:val="0"/>
                      <w:marBottom w:val="0"/>
                      <w:divBdr>
                        <w:top w:val="none" w:sz="0" w:space="0" w:color="auto"/>
                        <w:left w:val="none" w:sz="0" w:space="0" w:color="auto"/>
                        <w:bottom w:val="none" w:sz="0" w:space="0" w:color="auto"/>
                        <w:right w:val="none" w:sz="0" w:space="0" w:color="auto"/>
                      </w:divBdr>
                    </w:div>
                  </w:divsChild>
                </w:div>
                <w:div w:id="356666196">
                  <w:marLeft w:val="0"/>
                  <w:marRight w:val="0"/>
                  <w:marTop w:val="0"/>
                  <w:marBottom w:val="0"/>
                  <w:divBdr>
                    <w:top w:val="none" w:sz="0" w:space="0" w:color="auto"/>
                    <w:left w:val="none" w:sz="0" w:space="0" w:color="auto"/>
                    <w:bottom w:val="none" w:sz="0" w:space="0" w:color="auto"/>
                    <w:right w:val="none" w:sz="0" w:space="0" w:color="auto"/>
                  </w:divBdr>
                  <w:divsChild>
                    <w:div w:id="1822767826">
                      <w:marLeft w:val="0"/>
                      <w:marRight w:val="0"/>
                      <w:marTop w:val="0"/>
                      <w:marBottom w:val="0"/>
                      <w:divBdr>
                        <w:top w:val="none" w:sz="0" w:space="0" w:color="auto"/>
                        <w:left w:val="none" w:sz="0" w:space="0" w:color="auto"/>
                        <w:bottom w:val="none" w:sz="0" w:space="0" w:color="auto"/>
                        <w:right w:val="none" w:sz="0" w:space="0" w:color="auto"/>
                      </w:divBdr>
                    </w:div>
                  </w:divsChild>
                </w:div>
                <w:div w:id="361974431">
                  <w:marLeft w:val="0"/>
                  <w:marRight w:val="0"/>
                  <w:marTop w:val="0"/>
                  <w:marBottom w:val="0"/>
                  <w:divBdr>
                    <w:top w:val="none" w:sz="0" w:space="0" w:color="auto"/>
                    <w:left w:val="none" w:sz="0" w:space="0" w:color="auto"/>
                    <w:bottom w:val="none" w:sz="0" w:space="0" w:color="auto"/>
                    <w:right w:val="none" w:sz="0" w:space="0" w:color="auto"/>
                  </w:divBdr>
                  <w:divsChild>
                    <w:div w:id="1907373671">
                      <w:marLeft w:val="0"/>
                      <w:marRight w:val="0"/>
                      <w:marTop w:val="0"/>
                      <w:marBottom w:val="0"/>
                      <w:divBdr>
                        <w:top w:val="none" w:sz="0" w:space="0" w:color="auto"/>
                        <w:left w:val="none" w:sz="0" w:space="0" w:color="auto"/>
                        <w:bottom w:val="none" w:sz="0" w:space="0" w:color="auto"/>
                        <w:right w:val="none" w:sz="0" w:space="0" w:color="auto"/>
                      </w:divBdr>
                    </w:div>
                  </w:divsChild>
                </w:div>
                <w:div w:id="385685703">
                  <w:marLeft w:val="0"/>
                  <w:marRight w:val="0"/>
                  <w:marTop w:val="0"/>
                  <w:marBottom w:val="0"/>
                  <w:divBdr>
                    <w:top w:val="none" w:sz="0" w:space="0" w:color="auto"/>
                    <w:left w:val="none" w:sz="0" w:space="0" w:color="auto"/>
                    <w:bottom w:val="none" w:sz="0" w:space="0" w:color="auto"/>
                    <w:right w:val="none" w:sz="0" w:space="0" w:color="auto"/>
                  </w:divBdr>
                  <w:divsChild>
                    <w:div w:id="1450975071">
                      <w:marLeft w:val="0"/>
                      <w:marRight w:val="0"/>
                      <w:marTop w:val="0"/>
                      <w:marBottom w:val="0"/>
                      <w:divBdr>
                        <w:top w:val="none" w:sz="0" w:space="0" w:color="auto"/>
                        <w:left w:val="none" w:sz="0" w:space="0" w:color="auto"/>
                        <w:bottom w:val="none" w:sz="0" w:space="0" w:color="auto"/>
                        <w:right w:val="none" w:sz="0" w:space="0" w:color="auto"/>
                      </w:divBdr>
                    </w:div>
                  </w:divsChild>
                </w:div>
                <w:div w:id="398947134">
                  <w:marLeft w:val="0"/>
                  <w:marRight w:val="0"/>
                  <w:marTop w:val="0"/>
                  <w:marBottom w:val="0"/>
                  <w:divBdr>
                    <w:top w:val="none" w:sz="0" w:space="0" w:color="auto"/>
                    <w:left w:val="none" w:sz="0" w:space="0" w:color="auto"/>
                    <w:bottom w:val="none" w:sz="0" w:space="0" w:color="auto"/>
                    <w:right w:val="none" w:sz="0" w:space="0" w:color="auto"/>
                  </w:divBdr>
                  <w:divsChild>
                    <w:div w:id="1189293640">
                      <w:marLeft w:val="0"/>
                      <w:marRight w:val="0"/>
                      <w:marTop w:val="0"/>
                      <w:marBottom w:val="0"/>
                      <w:divBdr>
                        <w:top w:val="none" w:sz="0" w:space="0" w:color="auto"/>
                        <w:left w:val="none" w:sz="0" w:space="0" w:color="auto"/>
                        <w:bottom w:val="none" w:sz="0" w:space="0" w:color="auto"/>
                        <w:right w:val="none" w:sz="0" w:space="0" w:color="auto"/>
                      </w:divBdr>
                    </w:div>
                  </w:divsChild>
                </w:div>
                <w:div w:id="416710550">
                  <w:marLeft w:val="0"/>
                  <w:marRight w:val="0"/>
                  <w:marTop w:val="0"/>
                  <w:marBottom w:val="0"/>
                  <w:divBdr>
                    <w:top w:val="none" w:sz="0" w:space="0" w:color="auto"/>
                    <w:left w:val="none" w:sz="0" w:space="0" w:color="auto"/>
                    <w:bottom w:val="none" w:sz="0" w:space="0" w:color="auto"/>
                    <w:right w:val="none" w:sz="0" w:space="0" w:color="auto"/>
                  </w:divBdr>
                  <w:divsChild>
                    <w:div w:id="1019166388">
                      <w:marLeft w:val="0"/>
                      <w:marRight w:val="0"/>
                      <w:marTop w:val="0"/>
                      <w:marBottom w:val="0"/>
                      <w:divBdr>
                        <w:top w:val="none" w:sz="0" w:space="0" w:color="auto"/>
                        <w:left w:val="none" w:sz="0" w:space="0" w:color="auto"/>
                        <w:bottom w:val="none" w:sz="0" w:space="0" w:color="auto"/>
                        <w:right w:val="none" w:sz="0" w:space="0" w:color="auto"/>
                      </w:divBdr>
                    </w:div>
                  </w:divsChild>
                </w:div>
                <w:div w:id="430862477">
                  <w:marLeft w:val="0"/>
                  <w:marRight w:val="0"/>
                  <w:marTop w:val="0"/>
                  <w:marBottom w:val="0"/>
                  <w:divBdr>
                    <w:top w:val="none" w:sz="0" w:space="0" w:color="auto"/>
                    <w:left w:val="none" w:sz="0" w:space="0" w:color="auto"/>
                    <w:bottom w:val="none" w:sz="0" w:space="0" w:color="auto"/>
                    <w:right w:val="none" w:sz="0" w:space="0" w:color="auto"/>
                  </w:divBdr>
                  <w:divsChild>
                    <w:div w:id="954141998">
                      <w:marLeft w:val="0"/>
                      <w:marRight w:val="0"/>
                      <w:marTop w:val="0"/>
                      <w:marBottom w:val="0"/>
                      <w:divBdr>
                        <w:top w:val="none" w:sz="0" w:space="0" w:color="auto"/>
                        <w:left w:val="none" w:sz="0" w:space="0" w:color="auto"/>
                        <w:bottom w:val="none" w:sz="0" w:space="0" w:color="auto"/>
                        <w:right w:val="none" w:sz="0" w:space="0" w:color="auto"/>
                      </w:divBdr>
                    </w:div>
                  </w:divsChild>
                </w:div>
                <w:div w:id="438524842">
                  <w:marLeft w:val="0"/>
                  <w:marRight w:val="0"/>
                  <w:marTop w:val="0"/>
                  <w:marBottom w:val="0"/>
                  <w:divBdr>
                    <w:top w:val="none" w:sz="0" w:space="0" w:color="auto"/>
                    <w:left w:val="none" w:sz="0" w:space="0" w:color="auto"/>
                    <w:bottom w:val="none" w:sz="0" w:space="0" w:color="auto"/>
                    <w:right w:val="none" w:sz="0" w:space="0" w:color="auto"/>
                  </w:divBdr>
                  <w:divsChild>
                    <w:div w:id="1199508698">
                      <w:marLeft w:val="0"/>
                      <w:marRight w:val="0"/>
                      <w:marTop w:val="0"/>
                      <w:marBottom w:val="0"/>
                      <w:divBdr>
                        <w:top w:val="none" w:sz="0" w:space="0" w:color="auto"/>
                        <w:left w:val="none" w:sz="0" w:space="0" w:color="auto"/>
                        <w:bottom w:val="none" w:sz="0" w:space="0" w:color="auto"/>
                        <w:right w:val="none" w:sz="0" w:space="0" w:color="auto"/>
                      </w:divBdr>
                    </w:div>
                  </w:divsChild>
                </w:div>
                <w:div w:id="446193878">
                  <w:marLeft w:val="0"/>
                  <w:marRight w:val="0"/>
                  <w:marTop w:val="0"/>
                  <w:marBottom w:val="0"/>
                  <w:divBdr>
                    <w:top w:val="none" w:sz="0" w:space="0" w:color="auto"/>
                    <w:left w:val="none" w:sz="0" w:space="0" w:color="auto"/>
                    <w:bottom w:val="none" w:sz="0" w:space="0" w:color="auto"/>
                    <w:right w:val="none" w:sz="0" w:space="0" w:color="auto"/>
                  </w:divBdr>
                  <w:divsChild>
                    <w:div w:id="334503442">
                      <w:marLeft w:val="0"/>
                      <w:marRight w:val="0"/>
                      <w:marTop w:val="0"/>
                      <w:marBottom w:val="0"/>
                      <w:divBdr>
                        <w:top w:val="none" w:sz="0" w:space="0" w:color="auto"/>
                        <w:left w:val="none" w:sz="0" w:space="0" w:color="auto"/>
                        <w:bottom w:val="none" w:sz="0" w:space="0" w:color="auto"/>
                        <w:right w:val="none" w:sz="0" w:space="0" w:color="auto"/>
                      </w:divBdr>
                    </w:div>
                  </w:divsChild>
                </w:div>
                <w:div w:id="455760450">
                  <w:marLeft w:val="0"/>
                  <w:marRight w:val="0"/>
                  <w:marTop w:val="0"/>
                  <w:marBottom w:val="0"/>
                  <w:divBdr>
                    <w:top w:val="none" w:sz="0" w:space="0" w:color="auto"/>
                    <w:left w:val="none" w:sz="0" w:space="0" w:color="auto"/>
                    <w:bottom w:val="none" w:sz="0" w:space="0" w:color="auto"/>
                    <w:right w:val="none" w:sz="0" w:space="0" w:color="auto"/>
                  </w:divBdr>
                  <w:divsChild>
                    <w:div w:id="462885967">
                      <w:marLeft w:val="0"/>
                      <w:marRight w:val="0"/>
                      <w:marTop w:val="0"/>
                      <w:marBottom w:val="0"/>
                      <w:divBdr>
                        <w:top w:val="none" w:sz="0" w:space="0" w:color="auto"/>
                        <w:left w:val="none" w:sz="0" w:space="0" w:color="auto"/>
                        <w:bottom w:val="none" w:sz="0" w:space="0" w:color="auto"/>
                        <w:right w:val="none" w:sz="0" w:space="0" w:color="auto"/>
                      </w:divBdr>
                    </w:div>
                  </w:divsChild>
                </w:div>
                <w:div w:id="459618149">
                  <w:marLeft w:val="0"/>
                  <w:marRight w:val="0"/>
                  <w:marTop w:val="0"/>
                  <w:marBottom w:val="0"/>
                  <w:divBdr>
                    <w:top w:val="none" w:sz="0" w:space="0" w:color="auto"/>
                    <w:left w:val="none" w:sz="0" w:space="0" w:color="auto"/>
                    <w:bottom w:val="none" w:sz="0" w:space="0" w:color="auto"/>
                    <w:right w:val="none" w:sz="0" w:space="0" w:color="auto"/>
                  </w:divBdr>
                  <w:divsChild>
                    <w:div w:id="1092123150">
                      <w:marLeft w:val="0"/>
                      <w:marRight w:val="0"/>
                      <w:marTop w:val="0"/>
                      <w:marBottom w:val="0"/>
                      <w:divBdr>
                        <w:top w:val="none" w:sz="0" w:space="0" w:color="auto"/>
                        <w:left w:val="none" w:sz="0" w:space="0" w:color="auto"/>
                        <w:bottom w:val="none" w:sz="0" w:space="0" w:color="auto"/>
                        <w:right w:val="none" w:sz="0" w:space="0" w:color="auto"/>
                      </w:divBdr>
                    </w:div>
                  </w:divsChild>
                </w:div>
                <w:div w:id="475218209">
                  <w:marLeft w:val="0"/>
                  <w:marRight w:val="0"/>
                  <w:marTop w:val="0"/>
                  <w:marBottom w:val="0"/>
                  <w:divBdr>
                    <w:top w:val="none" w:sz="0" w:space="0" w:color="auto"/>
                    <w:left w:val="none" w:sz="0" w:space="0" w:color="auto"/>
                    <w:bottom w:val="none" w:sz="0" w:space="0" w:color="auto"/>
                    <w:right w:val="none" w:sz="0" w:space="0" w:color="auto"/>
                  </w:divBdr>
                  <w:divsChild>
                    <w:div w:id="730427717">
                      <w:marLeft w:val="0"/>
                      <w:marRight w:val="0"/>
                      <w:marTop w:val="0"/>
                      <w:marBottom w:val="0"/>
                      <w:divBdr>
                        <w:top w:val="none" w:sz="0" w:space="0" w:color="auto"/>
                        <w:left w:val="none" w:sz="0" w:space="0" w:color="auto"/>
                        <w:bottom w:val="none" w:sz="0" w:space="0" w:color="auto"/>
                        <w:right w:val="none" w:sz="0" w:space="0" w:color="auto"/>
                      </w:divBdr>
                    </w:div>
                  </w:divsChild>
                </w:div>
                <w:div w:id="481385819">
                  <w:marLeft w:val="0"/>
                  <w:marRight w:val="0"/>
                  <w:marTop w:val="0"/>
                  <w:marBottom w:val="0"/>
                  <w:divBdr>
                    <w:top w:val="none" w:sz="0" w:space="0" w:color="auto"/>
                    <w:left w:val="none" w:sz="0" w:space="0" w:color="auto"/>
                    <w:bottom w:val="none" w:sz="0" w:space="0" w:color="auto"/>
                    <w:right w:val="none" w:sz="0" w:space="0" w:color="auto"/>
                  </w:divBdr>
                  <w:divsChild>
                    <w:div w:id="1798836409">
                      <w:marLeft w:val="0"/>
                      <w:marRight w:val="0"/>
                      <w:marTop w:val="0"/>
                      <w:marBottom w:val="0"/>
                      <w:divBdr>
                        <w:top w:val="none" w:sz="0" w:space="0" w:color="auto"/>
                        <w:left w:val="none" w:sz="0" w:space="0" w:color="auto"/>
                        <w:bottom w:val="none" w:sz="0" w:space="0" w:color="auto"/>
                        <w:right w:val="none" w:sz="0" w:space="0" w:color="auto"/>
                      </w:divBdr>
                    </w:div>
                  </w:divsChild>
                </w:div>
                <w:div w:id="488979086">
                  <w:marLeft w:val="0"/>
                  <w:marRight w:val="0"/>
                  <w:marTop w:val="0"/>
                  <w:marBottom w:val="0"/>
                  <w:divBdr>
                    <w:top w:val="none" w:sz="0" w:space="0" w:color="auto"/>
                    <w:left w:val="none" w:sz="0" w:space="0" w:color="auto"/>
                    <w:bottom w:val="none" w:sz="0" w:space="0" w:color="auto"/>
                    <w:right w:val="none" w:sz="0" w:space="0" w:color="auto"/>
                  </w:divBdr>
                  <w:divsChild>
                    <w:div w:id="2055885373">
                      <w:marLeft w:val="0"/>
                      <w:marRight w:val="0"/>
                      <w:marTop w:val="0"/>
                      <w:marBottom w:val="0"/>
                      <w:divBdr>
                        <w:top w:val="none" w:sz="0" w:space="0" w:color="auto"/>
                        <w:left w:val="none" w:sz="0" w:space="0" w:color="auto"/>
                        <w:bottom w:val="none" w:sz="0" w:space="0" w:color="auto"/>
                        <w:right w:val="none" w:sz="0" w:space="0" w:color="auto"/>
                      </w:divBdr>
                    </w:div>
                  </w:divsChild>
                </w:div>
                <w:div w:id="493498413">
                  <w:marLeft w:val="0"/>
                  <w:marRight w:val="0"/>
                  <w:marTop w:val="0"/>
                  <w:marBottom w:val="0"/>
                  <w:divBdr>
                    <w:top w:val="none" w:sz="0" w:space="0" w:color="auto"/>
                    <w:left w:val="none" w:sz="0" w:space="0" w:color="auto"/>
                    <w:bottom w:val="none" w:sz="0" w:space="0" w:color="auto"/>
                    <w:right w:val="none" w:sz="0" w:space="0" w:color="auto"/>
                  </w:divBdr>
                  <w:divsChild>
                    <w:div w:id="1856112608">
                      <w:marLeft w:val="0"/>
                      <w:marRight w:val="0"/>
                      <w:marTop w:val="0"/>
                      <w:marBottom w:val="0"/>
                      <w:divBdr>
                        <w:top w:val="none" w:sz="0" w:space="0" w:color="auto"/>
                        <w:left w:val="none" w:sz="0" w:space="0" w:color="auto"/>
                        <w:bottom w:val="none" w:sz="0" w:space="0" w:color="auto"/>
                        <w:right w:val="none" w:sz="0" w:space="0" w:color="auto"/>
                      </w:divBdr>
                    </w:div>
                  </w:divsChild>
                </w:div>
                <w:div w:id="495456435">
                  <w:marLeft w:val="0"/>
                  <w:marRight w:val="0"/>
                  <w:marTop w:val="0"/>
                  <w:marBottom w:val="0"/>
                  <w:divBdr>
                    <w:top w:val="none" w:sz="0" w:space="0" w:color="auto"/>
                    <w:left w:val="none" w:sz="0" w:space="0" w:color="auto"/>
                    <w:bottom w:val="none" w:sz="0" w:space="0" w:color="auto"/>
                    <w:right w:val="none" w:sz="0" w:space="0" w:color="auto"/>
                  </w:divBdr>
                  <w:divsChild>
                    <w:div w:id="1218666253">
                      <w:marLeft w:val="0"/>
                      <w:marRight w:val="0"/>
                      <w:marTop w:val="0"/>
                      <w:marBottom w:val="0"/>
                      <w:divBdr>
                        <w:top w:val="none" w:sz="0" w:space="0" w:color="auto"/>
                        <w:left w:val="none" w:sz="0" w:space="0" w:color="auto"/>
                        <w:bottom w:val="none" w:sz="0" w:space="0" w:color="auto"/>
                        <w:right w:val="none" w:sz="0" w:space="0" w:color="auto"/>
                      </w:divBdr>
                    </w:div>
                  </w:divsChild>
                </w:div>
                <w:div w:id="521090714">
                  <w:marLeft w:val="0"/>
                  <w:marRight w:val="0"/>
                  <w:marTop w:val="0"/>
                  <w:marBottom w:val="0"/>
                  <w:divBdr>
                    <w:top w:val="none" w:sz="0" w:space="0" w:color="auto"/>
                    <w:left w:val="none" w:sz="0" w:space="0" w:color="auto"/>
                    <w:bottom w:val="none" w:sz="0" w:space="0" w:color="auto"/>
                    <w:right w:val="none" w:sz="0" w:space="0" w:color="auto"/>
                  </w:divBdr>
                  <w:divsChild>
                    <w:div w:id="1858613486">
                      <w:marLeft w:val="0"/>
                      <w:marRight w:val="0"/>
                      <w:marTop w:val="0"/>
                      <w:marBottom w:val="0"/>
                      <w:divBdr>
                        <w:top w:val="none" w:sz="0" w:space="0" w:color="auto"/>
                        <w:left w:val="none" w:sz="0" w:space="0" w:color="auto"/>
                        <w:bottom w:val="none" w:sz="0" w:space="0" w:color="auto"/>
                        <w:right w:val="none" w:sz="0" w:space="0" w:color="auto"/>
                      </w:divBdr>
                    </w:div>
                  </w:divsChild>
                </w:div>
                <w:div w:id="536700835">
                  <w:marLeft w:val="0"/>
                  <w:marRight w:val="0"/>
                  <w:marTop w:val="0"/>
                  <w:marBottom w:val="0"/>
                  <w:divBdr>
                    <w:top w:val="none" w:sz="0" w:space="0" w:color="auto"/>
                    <w:left w:val="none" w:sz="0" w:space="0" w:color="auto"/>
                    <w:bottom w:val="none" w:sz="0" w:space="0" w:color="auto"/>
                    <w:right w:val="none" w:sz="0" w:space="0" w:color="auto"/>
                  </w:divBdr>
                  <w:divsChild>
                    <w:div w:id="1377505762">
                      <w:marLeft w:val="0"/>
                      <w:marRight w:val="0"/>
                      <w:marTop w:val="0"/>
                      <w:marBottom w:val="0"/>
                      <w:divBdr>
                        <w:top w:val="none" w:sz="0" w:space="0" w:color="auto"/>
                        <w:left w:val="none" w:sz="0" w:space="0" w:color="auto"/>
                        <w:bottom w:val="none" w:sz="0" w:space="0" w:color="auto"/>
                        <w:right w:val="none" w:sz="0" w:space="0" w:color="auto"/>
                      </w:divBdr>
                    </w:div>
                  </w:divsChild>
                </w:div>
                <w:div w:id="537009229">
                  <w:marLeft w:val="0"/>
                  <w:marRight w:val="0"/>
                  <w:marTop w:val="0"/>
                  <w:marBottom w:val="0"/>
                  <w:divBdr>
                    <w:top w:val="none" w:sz="0" w:space="0" w:color="auto"/>
                    <w:left w:val="none" w:sz="0" w:space="0" w:color="auto"/>
                    <w:bottom w:val="none" w:sz="0" w:space="0" w:color="auto"/>
                    <w:right w:val="none" w:sz="0" w:space="0" w:color="auto"/>
                  </w:divBdr>
                  <w:divsChild>
                    <w:div w:id="517349406">
                      <w:marLeft w:val="0"/>
                      <w:marRight w:val="0"/>
                      <w:marTop w:val="0"/>
                      <w:marBottom w:val="0"/>
                      <w:divBdr>
                        <w:top w:val="none" w:sz="0" w:space="0" w:color="auto"/>
                        <w:left w:val="none" w:sz="0" w:space="0" w:color="auto"/>
                        <w:bottom w:val="none" w:sz="0" w:space="0" w:color="auto"/>
                        <w:right w:val="none" w:sz="0" w:space="0" w:color="auto"/>
                      </w:divBdr>
                    </w:div>
                  </w:divsChild>
                </w:div>
                <w:div w:id="557398698">
                  <w:marLeft w:val="0"/>
                  <w:marRight w:val="0"/>
                  <w:marTop w:val="0"/>
                  <w:marBottom w:val="0"/>
                  <w:divBdr>
                    <w:top w:val="none" w:sz="0" w:space="0" w:color="auto"/>
                    <w:left w:val="none" w:sz="0" w:space="0" w:color="auto"/>
                    <w:bottom w:val="none" w:sz="0" w:space="0" w:color="auto"/>
                    <w:right w:val="none" w:sz="0" w:space="0" w:color="auto"/>
                  </w:divBdr>
                  <w:divsChild>
                    <w:div w:id="1404520881">
                      <w:marLeft w:val="0"/>
                      <w:marRight w:val="0"/>
                      <w:marTop w:val="0"/>
                      <w:marBottom w:val="0"/>
                      <w:divBdr>
                        <w:top w:val="none" w:sz="0" w:space="0" w:color="auto"/>
                        <w:left w:val="none" w:sz="0" w:space="0" w:color="auto"/>
                        <w:bottom w:val="none" w:sz="0" w:space="0" w:color="auto"/>
                        <w:right w:val="none" w:sz="0" w:space="0" w:color="auto"/>
                      </w:divBdr>
                    </w:div>
                  </w:divsChild>
                </w:div>
                <w:div w:id="565457636">
                  <w:marLeft w:val="0"/>
                  <w:marRight w:val="0"/>
                  <w:marTop w:val="0"/>
                  <w:marBottom w:val="0"/>
                  <w:divBdr>
                    <w:top w:val="none" w:sz="0" w:space="0" w:color="auto"/>
                    <w:left w:val="none" w:sz="0" w:space="0" w:color="auto"/>
                    <w:bottom w:val="none" w:sz="0" w:space="0" w:color="auto"/>
                    <w:right w:val="none" w:sz="0" w:space="0" w:color="auto"/>
                  </w:divBdr>
                  <w:divsChild>
                    <w:div w:id="1921674111">
                      <w:marLeft w:val="0"/>
                      <w:marRight w:val="0"/>
                      <w:marTop w:val="0"/>
                      <w:marBottom w:val="0"/>
                      <w:divBdr>
                        <w:top w:val="none" w:sz="0" w:space="0" w:color="auto"/>
                        <w:left w:val="none" w:sz="0" w:space="0" w:color="auto"/>
                        <w:bottom w:val="none" w:sz="0" w:space="0" w:color="auto"/>
                        <w:right w:val="none" w:sz="0" w:space="0" w:color="auto"/>
                      </w:divBdr>
                    </w:div>
                  </w:divsChild>
                </w:div>
                <w:div w:id="606158789">
                  <w:marLeft w:val="0"/>
                  <w:marRight w:val="0"/>
                  <w:marTop w:val="0"/>
                  <w:marBottom w:val="0"/>
                  <w:divBdr>
                    <w:top w:val="none" w:sz="0" w:space="0" w:color="auto"/>
                    <w:left w:val="none" w:sz="0" w:space="0" w:color="auto"/>
                    <w:bottom w:val="none" w:sz="0" w:space="0" w:color="auto"/>
                    <w:right w:val="none" w:sz="0" w:space="0" w:color="auto"/>
                  </w:divBdr>
                  <w:divsChild>
                    <w:div w:id="1322730855">
                      <w:marLeft w:val="0"/>
                      <w:marRight w:val="0"/>
                      <w:marTop w:val="0"/>
                      <w:marBottom w:val="0"/>
                      <w:divBdr>
                        <w:top w:val="none" w:sz="0" w:space="0" w:color="auto"/>
                        <w:left w:val="none" w:sz="0" w:space="0" w:color="auto"/>
                        <w:bottom w:val="none" w:sz="0" w:space="0" w:color="auto"/>
                        <w:right w:val="none" w:sz="0" w:space="0" w:color="auto"/>
                      </w:divBdr>
                    </w:div>
                  </w:divsChild>
                </w:div>
                <w:div w:id="606698467">
                  <w:marLeft w:val="0"/>
                  <w:marRight w:val="0"/>
                  <w:marTop w:val="0"/>
                  <w:marBottom w:val="0"/>
                  <w:divBdr>
                    <w:top w:val="none" w:sz="0" w:space="0" w:color="auto"/>
                    <w:left w:val="none" w:sz="0" w:space="0" w:color="auto"/>
                    <w:bottom w:val="none" w:sz="0" w:space="0" w:color="auto"/>
                    <w:right w:val="none" w:sz="0" w:space="0" w:color="auto"/>
                  </w:divBdr>
                  <w:divsChild>
                    <w:div w:id="1371034394">
                      <w:marLeft w:val="0"/>
                      <w:marRight w:val="0"/>
                      <w:marTop w:val="0"/>
                      <w:marBottom w:val="0"/>
                      <w:divBdr>
                        <w:top w:val="none" w:sz="0" w:space="0" w:color="auto"/>
                        <w:left w:val="none" w:sz="0" w:space="0" w:color="auto"/>
                        <w:bottom w:val="none" w:sz="0" w:space="0" w:color="auto"/>
                        <w:right w:val="none" w:sz="0" w:space="0" w:color="auto"/>
                      </w:divBdr>
                    </w:div>
                  </w:divsChild>
                </w:div>
                <w:div w:id="606818071">
                  <w:marLeft w:val="0"/>
                  <w:marRight w:val="0"/>
                  <w:marTop w:val="0"/>
                  <w:marBottom w:val="0"/>
                  <w:divBdr>
                    <w:top w:val="none" w:sz="0" w:space="0" w:color="auto"/>
                    <w:left w:val="none" w:sz="0" w:space="0" w:color="auto"/>
                    <w:bottom w:val="none" w:sz="0" w:space="0" w:color="auto"/>
                    <w:right w:val="none" w:sz="0" w:space="0" w:color="auto"/>
                  </w:divBdr>
                  <w:divsChild>
                    <w:div w:id="1024669140">
                      <w:marLeft w:val="0"/>
                      <w:marRight w:val="0"/>
                      <w:marTop w:val="0"/>
                      <w:marBottom w:val="0"/>
                      <w:divBdr>
                        <w:top w:val="none" w:sz="0" w:space="0" w:color="auto"/>
                        <w:left w:val="none" w:sz="0" w:space="0" w:color="auto"/>
                        <w:bottom w:val="none" w:sz="0" w:space="0" w:color="auto"/>
                        <w:right w:val="none" w:sz="0" w:space="0" w:color="auto"/>
                      </w:divBdr>
                    </w:div>
                  </w:divsChild>
                </w:div>
                <w:div w:id="634289685">
                  <w:marLeft w:val="0"/>
                  <w:marRight w:val="0"/>
                  <w:marTop w:val="0"/>
                  <w:marBottom w:val="0"/>
                  <w:divBdr>
                    <w:top w:val="none" w:sz="0" w:space="0" w:color="auto"/>
                    <w:left w:val="none" w:sz="0" w:space="0" w:color="auto"/>
                    <w:bottom w:val="none" w:sz="0" w:space="0" w:color="auto"/>
                    <w:right w:val="none" w:sz="0" w:space="0" w:color="auto"/>
                  </w:divBdr>
                  <w:divsChild>
                    <w:div w:id="429817742">
                      <w:marLeft w:val="0"/>
                      <w:marRight w:val="0"/>
                      <w:marTop w:val="0"/>
                      <w:marBottom w:val="0"/>
                      <w:divBdr>
                        <w:top w:val="none" w:sz="0" w:space="0" w:color="auto"/>
                        <w:left w:val="none" w:sz="0" w:space="0" w:color="auto"/>
                        <w:bottom w:val="none" w:sz="0" w:space="0" w:color="auto"/>
                        <w:right w:val="none" w:sz="0" w:space="0" w:color="auto"/>
                      </w:divBdr>
                    </w:div>
                  </w:divsChild>
                </w:div>
                <w:div w:id="680005842">
                  <w:marLeft w:val="0"/>
                  <w:marRight w:val="0"/>
                  <w:marTop w:val="0"/>
                  <w:marBottom w:val="0"/>
                  <w:divBdr>
                    <w:top w:val="none" w:sz="0" w:space="0" w:color="auto"/>
                    <w:left w:val="none" w:sz="0" w:space="0" w:color="auto"/>
                    <w:bottom w:val="none" w:sz="0" w:space="0" w:color="auto"/>
                    <w:right w:val="none" w:sz="0" w:space="0" w:color="auto"/>
                  </w:divBdr>
                  <w:divsChild>
                    <w:div w:id="777918593">
                      <w:marLeft w:val="0"/>
                      <w:marRight w:val="0"/>
                      <w:marTop w:val="0"/>
                      <w:marBottom w:val="0"/>
                      <w:divBdr>
                        <w:top w:val="none" w:sz="0" w:space="0" w:color="auto"/>
                        <w:left w:val="none" w:sz="0" w:space="0" w:color="auto"/>
                        <w:bottom w:val="none" w:sz="0" w:space="0" w:color="auto"/>
                        <w:right w:val="none" w:sz="0" w:space="0" w:color="auto"/>
                      </w:divBdr>
                    </w:div>
                  </w:divsChild>
                </w:div>
                <w:div w:id="680011479">
                  <w:marLeft w:val="0"/>
                  <w:marRight w:val="0"/>
                  <w:marTop w:val="0"/>
                  <w:marBottom w:val="0"/>
                  <w:divBdr>
                    <w:top w:val="none" w:sz="0" w:space="0" w:color="auto"/>
                    <w:left w:val="none" w:sz="0" w:space="0" w:color="auto"/>
                    <w:bottom w:val="none" w:sz="0" w:space="0" w:color="auto"/>
                    <w:right w:val="none" w:sz="0" w:space="0" w:color="auto"/>
                  </w:divBdr>
                  <w:divsChild>
                    <w:div w:id="1959023926">
                      <w:marLeft w:val="0"/>
                      <w:marRight w:val="0"/>
                      <w:marTop w:val="0"/>
                      <w:marBottom w:val="0"/>
                      <w:divBdr>
                        <w:top w:val="none" w:sz="0" w:space="0" w:color="auto"/>
                        <w:left w:val="none" w:sz="0" w:space="0" w:color="auto"/>
                        <w:bottom w:val="none" w:sz="0" w:space="0" w:color="auto"/>
                        <w:right w:val="none" w:sz="0" w:space="0" w:color="auto"/>
                      </w:divBdr>
                    </w:div>
                  </w:divsChild>
                </w:div>
                <w:div w:id="701712540">
                  <w:marLeft w:val="0"/>
                  <w:marRight w:val="0"/>
                  <w:marTop w:val="0"/>
                  <w:marBottom w:val="0"/>
                  <w:divBdr>
                    <w:top w:val="none" w:sz="0" w:space="0" w:color="auto"/>
                    <w:left w:val="none" w:sz="0" w:space="0" w:color="auto"/>
                    <w:bottom w:val="none" w:sz="0" w:space="0" w:color="auto"/>
                    <w:right w:val="none" w:sz="0" w:space="0" w:color="auto"/>
                  </w:divBdr>
                  <w:divsChild>
                    <w:div w:id="886913843">
                      <w:marLeft w:val="0"/>
                      <w:marRight w:val="0"/>
                      <w:marTop w:val="0"/>
                      <w:marBottom w:val="0"/>
                      <w:divBdr>
                        <w:top w:val="none" w:sz="0" w:space="0" w:color="auto"/>
                        <w:left w:val="none" w:sz="0" w:space="0" w:color="auto"/>
                        <w:bottom w:val="none" w:sz="0" w:space="0" w:color="auto"/>
                        <w:right w:val="none" w:sz="0" w:space="0" w:color="auto"/>
                      </w:divBdr>
                    </w:div>
                  </w:divsChild>
                </w:div>
                <w:div w:id="718285435">
                  <w:marLeft w:val="0"/>
                  <w:marRight w:val="0"/>
                  <w:marTop w:val="0"/>
                  <w:marBottom w:val="0"/>
                  <w:divBdr>
                    <w:top w:val="none" w:sz="0" w:space="0" w:color="auto"/>
                    <w:left w:val="none" w:sz="0" w:space="0" w:color="auto"/>
                    <w:bottom w:val="none" w:sz="0" w:space="0" w:color="auto"/>
                    <w:right w:val="none" w:sz="0" w:space="0" w:color="auto"/>
                  </w:divBdr>
                  <w:divsChild>
                    <w:div w:id="1264415553">
                      <w:marLeft w:val="0"/>
                      <w:marRight w:val="0"/>
                      <w:marTop w:val="0"/>
                      <w:marBottom w:val="0"/>
                      <w:divBdr>
                        <w:top w:val="none" w:sz="0" w:space="0" w:color="auto"/>
                        <w:left w:val="none" w:sz="0" w:space="0" w:color="auto"/>
                        <w:bottom w:val="none" w:sz="0" w:space="0" w:color="auto"/>
                        <w:right w:val="none" w:sz="0" w:space="0" w:color="auto"/>
                      </w:divBdr>
                    </w:div>
                  </w:divsChild>
                </w:div>
                <w:div w:id="736787777">
                  <w:marLeft w:val="0"/>
                  <w:marRight w:val="0"/>
                  <w:marTop w:val="0"/>
                  <w:marBottom w:val="0"/>
                  <w:divBdr>
                    <w:top w:val="none" w:sz="0" w:space="0" w:color="auto"/>
                    <w:left w:val="none" w:sz="0" w:space="0" w:color="auto"/>
                    <w:bottom w:val="none" w:sz="0" w:space="0" w:color="auto"/>
                    <w:right w:val="none" w:sz="0" w:space="0" w:color="auto"/>
                  </w:divBdr>
                  <w:divsChild>
                    <w:div w:id="359672175">
                      <w:marLeft w:val="0"/>
                      <w:marRight w:val="0"/>
                      <w:marTop w:val="0"/>
                      <w:marBottom w:val="0"/>
                      <w:divBdr>
                        <w:top w:val="none" w:sz="0" w:space="0" w:color="auto"/>
                        <w:left w:val="none" w:sz="0" w:space="0" w:color="auto"/>
                        <w:bottom w:val="none" w:sz="0" w:space="0" w:color="auto"/>
                        <w:right w:val="none" w:sz="0" w:space="0" w:color="auto"/>
                      </w:divBdr>
                    </w:div>
                  </w:divsChild>
                </w:div>
                <w:div w:id="749930492">
                  <w:marLeft w:val="0"/>
                  <w:marRight w:val="0"/>
                  <w:marTop w:val="0"/>
                  <w:marBottom w:val="0"/>
                  <w:divBdr>
                    <w:top w:val="none" w:sz="0" w:space="0" w:color="auto"/>
                    <w:left w:val="none" w:sz="0" w:space="0" w:color="auto"/>
                    <w:bottom w:val="none" w:sz="0" w:space="0" w:color="auto"/>
                    <w:right w:val="none" w:sz="0" w:space="0" w:color="auto"/>
                  </w:divBdr>
                  <w:divsChild>
                    <w:div w:id="1414013048">
                      <w:marLeft w:val="0"/>
                      <w:marRight w:val="0"/>
                      <w:marTop w:val="0"/>
                      <w:marBottom w:val="0"/>
                      <w:divBdr>
                        <w:top w:val="none" w:sz="0" w:space="0" w:color="auto"/>
                        <w:left w:val="none" w:sz="0" w:space="0" w:color="auto"/>
                        <w:bottom w:val="none" w:sz="0" w:space="0" w:color="auto"/>
                        <w:right w:val="none" w:sz="0" w:space="0" w:color="auto"/>
                      </w:divBdr>
                    </w:div>
                  </w:divsChild>
                </w:div>
                <w:div w:id="753475323">
                  <w:marLeft w:val="0"/>
                  <w:marRight w:val="0"/>
                  <w:marTop w:val="0"/>
                  <w:marBottom w:val="0"/>
                  <w:divBdr>
                    <w:top w:val="none" w:sz="0" w:space="0" w:color="auto"/>
                    <w:left w:val="none" w:sz="0" w:space="0" w:color="auto"/>
                    <w:bottom w:val="none" w:sz="0" w:space="0" w:color="auto"/>
                    <w:right w:val="none" w:sz="0" w:space="0" w:color="auto"/>
                  </w:divBdr>
                  <w:divsChild>
                    <w:div w:id="1384409163">
                      <w:marLeft w:val="0"/>
                      <w:marRight w:val="0"/>
                      <w:marTop w:val="0"/>
                      <w:marBottom w:val="0"/>
                      <w:divBdr>
                        <w:top w:val="none" w:sz="0" w:space="0" w:color="auto"/>
                        <w:left w:val="none" w:sz="0" w:space="0" w:color="auto"/>
                        <w:bottom w:val="none" w:sz="0" w:space="0" w:color="auto"/>
                        <w:right w:val="none" w:sz="0" w:space="0" w:color="auto"/>
                      </w:divBdr>
                    </w:div>
                  </w:divsChild>
                </w:div>
                <w:div w:id="757025053">
                  <w:marLeft w:val="0"/>
                  <w:marRight w:val="0"/>
                  <w:marTop w:val="0"/>
                  <w:marBottom w:val="0"/>
                  <w:divBdr>
                    <w:top w:val="none" w:sz="0" w:space="0" w:color="auto"/>
                    <w:left w:val="none" w:sz="0" w:space="0" w:color="auto"/>
                    <w:bottom w:val="none" w:sz="0" w:space="0" w:color="auto"/>
                    <w:right w:val="none" w:sz="0" w:space="0" w:color="auto"/>
                  </w:divBdr>
                  <w:divsChild>
                    <w:div w:id="464541573">
                      <w:marLeft w:val="0"/>
                      <w:marRight w:val="0"/>
                      <w:marTop w:val="0"/>
                      <w:marBottom w:val="0"/>
                      <w:divBdr>
                        <w:top w:val="none" w:sz="0" w:space="0" w:color="auto"/>
                        <w:left w:val="none" w:sz="0" w:space="0" w:color="auto"/>
                        <w:bottom w:val="none" w:sz="0" w:space="0" w:color="auto"/>
                        <w:right w:val="none" w:sz="0" w:space="0" w:color="auto"/>
                      </w:divBdr>
                    </w:div>
                  </w:divsChild>
                </w:div>
                <w:div w:id="783111328">
                  <w:marLeft w:val="0"/>
                  <w:marRight w:val="0"/>
                  <w:marTop w:val="0"/>
                  <w:marBottom w:val="0"/>
                  <w:divBdr>
                    <w:top w:val="none" w:sz="0" w:space="0" w:color="auto"/>
                    <w:left w:val="none" w:sz="0" w:space="0" w:color="auto"/>
                    <w:bottom w:val="none" w:sz="0" w:space="0" w:color="auto"/>
                    <w:right w:val="none" w:sz="0" w:space="0" w:color="auto"/>
                  </w:divBdr>
                  <w:divsChild>
                    <w:div w:id="230702255">
                      <w:marLeft w:val="0"/>
                      <w:marRight w:val="0"/>
                      <w:marTop w:val="0"/>
                      <w:marBottom w:val="0"/>
                      <w:divBdr>
                        <w:top w:val="none" w:sz="0" w:space="0" w:color="auto"/>
                        <w:left w:val="none" w:sz="0" w:space="0" w:color="auto"/>
                        <w:bottom w:val="none" w:sz="0" w:space="0" w:color="auto"/>
                        <w:right w:val="none" w:sz="0" w:space="0" w:color="auto"/>
                      </w:divBdr>
                    </w:div>
                  </w:divsChild>
                </w:div>
                <w:div w:id="787429686">
                  <w:marLeft w:val="0"/>
                  <w:marRight w:val="0"/>
                  <w:marTop w:val="0"/>
                  <w:marBottom w:val="0"/>
                  <w:divBdr>
                    <w:top w:val="none" w:sz="0" w:space="0" w:color="auto"/>
                    <w:left w:val="none" w:sz="0" w:space="0" w:color="auto"/>
                    <w:bottom w:val="none" w:sz="0" w:space="0" w:color="auto"/>
                    <w:right w:val="none" w:sz="0" w:space="0" w:color="auto"/>
                  </w:divBdr>
                  <w:divsChild>
                    <w:div w:id="1681354394">
                      <w:marLeft w:val="0"/>
                      <w:marRight w:val="0"/>
                      <w:marTop w:val="0"/>
                      <w:marBottom w:val="0"/>
                      <w:divBdr>
                        <w:top w:val="none" w:sz="0" w:space="0" w:color="auto"/>
                        <w:left w:val="none" w:sz="0" w:space="0" w:color="auto"/>
                        <w:bottom w:val="none" w:sz="0" w:space="0" w:color="auto"/>
                        <w:right w:val="none" w:sz="0" w:space="0" w:color="auto"/>
                      </w:divBdr>
                    </w:div>
                  </w:divsChild>
                </w:div>
                <w:div w:id="820970725">
                  <w:marLeft w:val="0"/>
                  <w:marRight w:val="0"/>
                  <w:marTop w:val="0"/>
                  <w:marBottom w:val="0"/>
                  <w:divBdr>
                    <w:top w:val="none" w:sz="0" w:space="0" w:color="auto"/>
                    <w:left w:val="none" w:sz="0" w:space="0" w:color="auto"/>
                    <w:bottom w:val="none" w:sz="0" w:space="0" w:color="auto"/>
                    <w:right w:val="none" w:sz="0" w:space="0" w:color="auto"/>
                  </w:divBdr>
                  <w:divsChild>
                    <w:div w:id="1120732932">
                      <w:marLeft w:val="0"/>
                      <w:marRight w:val="0"/>
                      <w:marTop w:val="0"/>
                      <w:marBottom w:val="0"/>
                      <w:divBdr>
                        <w:top w:val="none" w:sz="0" w:space="0" w:color="auto"/>
                        <w:left w:val="none" w:sz="0" w:space="0" w:color="auto"/>
                        <w:bottom w:val="none" w:sz="0" w:space="0" w:color="auto"/>
                        <w:right w:val="none" w:sz="0" w:space="0" w:color="auto"/>
                      </w:divBdr>
                    </w:div>
                  </w:divsChild>
                </w:div>
                <w:div w:id="830682137">
                  <w:marLeft w:val="0"/>
                  <w:marRight w:val="0"/>
                  <w:marTop w:val="0"/>
                  <w:marBottom w:val="0"/>
                  <w:divBdr>
                    <w:top w:val="none" w:sz="0" w:space="0" w:color="auto"/>
                    <w:left w:val="none" w:sz="0" w:space="0" w:color="auto"/>
                    <w:bottom w:val="none" w:sz="0" w:space="0" w:color="auto"/>
                    <w:right w:val="none" w:sz="0" w:space="0" w:color="auto"/>
                  </w:divBdr>
                  <w:divsChild>
                    <w:div w:id="1699626533">
                      <w:marLeft w:val="0"/>
                      <w:marRight w:val="0"/>
                      <w:marTop w:val="0"/>
                      <w:marBottom w:val="0"/>
                      <w:divBdr>
                        <w:top w:val="none" w:sz="0" w:space="0" w:color="auto"/>
                        <w:left w:val="none" w:sz="0" w:space="0" w:color="auto"/>
                        <w:bottom w:val="none" w:sz="0" w:space="0" w:color="auto"/>
                        <w:right w:val="none" w:sz="0" w:space="0" w:color="auto"/>
                      </w:divBdr>
                    </w:div>
                  </w:divsChild>
                </w:div>
                <w:div w:id="874077516">
                  <w:marLeft w:val="0"/>
                  <w:marRight w:val="0"/>
                  <w:marTop w:val="0"/>
                  <w:marBottom w:val="0"/>
                  <w:divBdr>
                    <w:top w:val="none" w:sz="0" w:space="0" w:color="auto"/>
                    <w:left w:val="none" w:sz="0" w:space="0" w:color="auto"/>
                    <w:bottom w:val="none" w:sz="0" w:space="0" w:color="auto"/>
                    <w:right w:val="none" w:sz="0" w:space="0" w:color="auto"/>
                  </w:divBdr>
                  <w:divsChild>
                    <w:div w:id="364603117">
                      <w:marLeft w:val="0"/>
                      <w:marRight w:val="0"/>
                      <w:marTop w:val="0"/>
                      <w:marBottom w:val="0"/>
                      <w:divBdr>
                        <w:top w:val="none" w:sz="0" w:space="0" w:color="auto"/>
                        <w:left w:val="none" w:sz="0" w:space="0" w:color="auto"/>
                        <w:bottom w:val="none" w:sz="0" w:space="0" w:color="auto"/>
                        <w:right w:val="none" w:sz="0" w:space="0" w:color="auto"/>
                      </w:divBdr>
                    </w:div>
                  </w:divsChild>
                </w:div>
                <w:div w:id="875047141">
                  <w:marLeft w:val="0"/>
                  <w:marRight w:val="0"/>
                  <w:marTop w:val="0"/>
                  <w:marBottom w:val="0"/>
                  <w:divBdr>
                    <w:top w:val="none" w:sz="0" w:space="0" w:color="auto"/>
                    <w:left w:val="none" w:sz="0" w:space="0" w:color="auto"/>
                    <w:bottom w:val="none" w:sz="0" w:space="0" w:color="auto"/>
                    <w:right w:val="none" w:sz="0" w:space="0" w:color="auto"/>
                  </w:divBdr>
                  <w:divsChild>
                    <w:div w:id="378633266">
                      <w:marLeft w:val="0"/>
                      <w:marRight w:val="0"/>
                      <w:marTop w:val="0"/>
                      <w:marBottom w:val="0"/>
                      <w:divBdr>
                        <w:top w:val="none" w:sz="0" w:space="0" w:color="auto"/>
                        <w:left w:val="none" w:sz="0" w:space="0" w:color="auto"/>
                        <w:bottom w:val="none" w:sz="0" w:space="0" w:color="auto"/>
                        <w:right w:val="none" w:sz="0" w:space="0" w:color="auto"/>
                      </w:divBdr>
                    </w:div>
                  </w:divsChild>
                </w:div>
                <w:div w:id="875848923">
                  <w:marLeft w:val="0"/>
                  <w:marRight w:val="0"/>
                  <w:marTop w:val="0"/>
                  <w:marBottom w:val="0"/>
                  <w:divBdr>
                    <w:top w:val="none" w:sz="0" w:space="0" w:color="auto"/>
                    <w:left w:val="none" w:sz="0" w:space="0" w:color="auto"/>
                    <w:bottom w:val="none" w:sz="0" w:space="0" w:color="auto"/>
                    <w:right w:val="none" w:sz="0" w:space="0" w:color="auto"/>
                  </w:divBdr>
                  <w:divsChild>
                    <w:div w:id="783615761">
                      <w:marLeft w:val="0"/>
                      <w:marRight w:val="0"/>
                      <w:marTop w:val="0"/>
                      <w:marBottom w:val="0"/>
                      <w:divBdr>
                        <w:top w:val="none" w:sz="0" w:space="0" w:color="auto"/>
                        <w:left w:val="none" w:sz="0" w:space="0" w:color="auto"/>
                        <w:bottom w:val="none" w:sz="0" w:space="0" w:color="auto"/>
                        <w:right w:val="none" w:sz="0" w:space="0" w:color="auto"/>
                      </w:divBdr>
                    </w:div>
                  </w:divsChild>
                </w:div>
                <w:div w:id="913005398">
                  <w:marLeft w:val="0"/>
                  <w:marRight w:val="0"/>
                  <w:marTop w:val="0"/>
                  <w:marBottom w:val="0"/>
                  <w:divBdr>
                    <w:top w:val="none" w:sz="0" w:space="0" w:color="auto"/>
                    <w:left w:val="none" w:sz="0" w:space="0" w:color="auto"/>
                    <w:bottom w:val="none" w:sz="0" w:space="0" w:color="auto"/>
                    <w:right w:val="none" w:sz="0" w:space="0" w:color="auto"/>
                  </w:divBdr>
                  <w:divsChild>
                    <w:div w:id="1676419289">
                      <w:marLeft w:val="0"/>
                      <w:marRight w:val="0"/>
                      <w:marTop w:val="0"/>
                      <w:marBottom w:val="0"/>
                      <w:divBdr>
                        <w:top w:val="none" w:sz="0" w:space="0" w:color="auto"/>
                        <w:left w:val="none" w:sz="0" w:space="0" w:color="auto"/>
                        <w:bottom w:val="none" w:sz="0" w:space="0" w:color="auto"/>
                        <w:right w:val="none" w:sz="0" w:space="0" w:color="auto"/>
                      </w:divBdr>
                    </w:div>
                  </w:divsChild>
                </w:div>
                <w:div w:id="917592398">
                  <w:marLeft w:val="0"/>
                  <w:marRight w:val="0"/>
                  <w:marTop w:val="0"/>
                  <w:marBottom w:val="0"/>
                  <w:divBdr>
                    <w:top w:val="none" w:sz="0" w:space="0" w:color="auto"/>
                    <w:left w:val="none" w:sz="0" w:space="0" w:color="auto"/>
                    <w:bottom w:val="none" w:sz="0" w:space="0" w:color="auto"/>
                    <w:right w:val="none" w:sz="0" w:space="0" w:color="auto"/>
                  </w:divBdr>
                  <w:divsChild>
                    <w:div w:id="660082667">
                      <w:marLeft w:val="0"/>
                      <w:marRight w:val="0"/>
                      <w:marTop w:val="0"/>
                      <w:marBottom w:val="0"/>
                      <w:divBdr>
                        <w:top w:val="none" w:sz="0" w:space="0" w:color="auto"/>
                        <w:left w:val="none" w:sz="0" w:space="0" w:color="auto"/>
                        <w:bottom w:val="none" w:sz="0" w:space="0" w:color="auto"/>
                        <w:right w:val="none" w:sz="0" w:space="0" w:color="auto"/>
                      </w:divBdr>
                    </w:div>
                  </w:divsChild>
                </w:div>
                <w:div w:id="940987718">
                  <w:marLeft w:val="0"/>
                  <w:marRight w:val="0"/>
                  <w:marTop w:val="0"/>
                  <w:marBottom w:val="0"/>
                  <w:divBdr>
                    <w:top w:val="none" w:sz="0" w:space="0" w:color="auto"/>
                    <w:left w:val="none" w:sz="0" w:space="0" w:color="auto"/>
                    <w:bottom w:val="none" w:sz="0" w:space="0" w:color="auto"/>
                    <w:right w:val="none" w:sz="0" w:space="0" w:color="auto"/>
                  </w:divBdr>
                  <w:divsChild>
                    <w:div w:id="1803301082">
                      <w:marLeft w:val="0"/>
                      <w:marRight w:val="0"/>
                      <w:marTop w:val="0"/>
                      <w:marBottom w:val="0"/>
                      <w:divBdr>
                        <w:top w:val="none" w:sz="0" w:space="0" w:color="auto"/>
                        <w:left w:val="none" w:sz="0" w:space="0" w:color="auto"/>
                        <w:bottom w:val="none" w:sz="0" w:space="0" w:color="auto"/>
                        <w:right w:val="none" w:sz="0" w:space="0" w:color="auto"/>
                      </w:divBdr>
                    </w:div>
                  </w:divsChild>
                </w:div>
                <w:div w:id="975179459">
                  <w:marLeft w:val="0"/>
                  <w:marRight w:val="0"/>
                  <w:marTop w:val="0"/>
                  <w:marBottom w:val="0"/>
                  <w:divBdr>
                    <w:top w:val="none" w:sz="0" w:space="0" w:color="auto"/>
                    <w:left w:val="none" w:sz="0" w:space="0" w:color="auto"/>
                    <w:bottom w:val="none" w:sz="0" w:space="0" w:color="auto"/>
                    <w:right w:val="none" w:sz="0" w:space="0" w:color="auto"/>
                  </w:divBdr>
                  <w:divsChild>
                    <w:div w:id="574827414">
                      <w:marLeft w:val="0"/>
                      <w:marRight w:val="0"/>
                      <w:marTop w:val="0"/>
                      <w:marBottom w:val="0"/>
                      <w:divBdr>
                        <w:top w:val="none" w:sz="0" w:space="0" w:color="auto"/>
                        <w:left w:val="none" w:sz="0" w:space="0" w:color="auto"/>
                        <w:bottom w:val="none" w:sz="0" w:space="0" w:color="auto"/>
                        <w:right w:val="none" w:sz="0" w:space="0" w:color="auto"/>
                      </w:divBdr>
                    </w:div>
                  </w:divsChild>
                </w:div>
                <w:div w:id="982975132">
                  <w:marLeft w:val="0"/>
                  <w:marRight w:val="0"/>
                  <w:marTop w:val="0"/>
                  <w:marBottom w:val="0"/>
                  <w:divBdr>
                    <w:top w:val="none" w:sz="0" w:space="0" w:color="auto"/>
                    <w:left w:val="none" w:sz="0" w:space="0" w:color="auto"/>
                    <w:bottom w:val="none" w:sz="0" w:space="0" w:color="auto"/>
                    <w:right w:val="none" w:sz="0" w:space="0" w:color="auto"/>
                  </w:divBdr>
                  <w:divsChild>
                    <w:div w:id="1108698591">
                      <w:marLeft w:val="0"/>
                      <w:marRight w:val="0"/>
                      <w:marTop w:val="0"/>
                      <w:marBottom w:val="0"/>
                      <w:divBdr>
                        <w:top w:val="none" w:sz="0" w:space="0" w:color="auto"/>
                        <w:left w:val="none" w:sz="0" w:space="0" w:color="auto"/>
                        <w:bottom w:val="none" w:sz="0" w:space="0" w:color="auto"/>
                        <w:right w:val="none" w:sz="0" w:space="0" w:color="auto"/>
                      </w:divBdr>
                    </w:div>
                  </w:divsChild>
                </w:div>
                <w:div w:id="983848754">
                  <w:marLeft w:val="0"/>
                  <w:marRight w:val="0"/>
                  <w:marTop w:val="0"/>
                  <w:marBottom w:val="0"/>
                  <w:divBdr>
                    <w:top w:val="none" w:sz="0" w:space="0" w:color="auto"/>
                    <w:left w:val="none" w:sz="0" w:space="0" w:color="auto"/>
                    <w:bottom w:val="none" w:sz="0" w:space="0" w:color="auto"/>
                    <w:right w:val="none" w:sz="0" w:space="0" w:color="auto"/>
                  </w:divBdr>
                  <w:divsChild>
                    <w:div w:id="479809536">
                      <w:marLeft w:val="0"/>
                      <w:marRight w:val="0"/>
                      <w:marTop w:val="0"/>
                      <w:marBottom w:val="0"/>
                      <w:divBdr>
                        <w:top w:val="none" w:sz="0" w:space="0" w:color="auto"/>
                        <w:left w:val="none" w:sz="0" w:space="0" w:color="auto"/>
                        <w:bottom w:val="none" w:sz="0" w:space="0" w:color="auto"/>
                        <w:right w:val="none" w:sz="0" w:space="0" w:color="auto"/>
                      </w:divBdr>
                    </w:div>
                  </w:divsChild>
                </w:div>
                <w:div w:id="984552776">
                  <w:marLeft w:val="0"/>
                  <w:marRight w:val="0"/>
                  <w:marTop w:val="0"/>
                  <w:marBottom w:val="0"/>
                  <w:divBdr>
                    <w:top w:val="none" w:sz="0" w:space="0" w:color="auto"/>
                    <w:left w:val="none" w:sz="0" w:space="0" w:color="auto"/>
                    <w:bottom w:val="none" w:sz="0" w:space="0" w:color="auto"/>
                    <w:right w:val="none" w:sz="0" w:space="0" w:color="auto"/>
                  </w:divBdr>
                  <w:divsChild>
                    <w:div w:id="649595793">
                      <w:marLeft w:val="0"/>
                      <w:marRight w:val="0"/>
                      <w:marTop w:val="0"/>
                      <w:marBottom w:val="0"/>
                      <w:divBdr>
                        <w:top w:val="none" w:sz="0" w:space="0" w:color="auto"/>
                        <w:left w:val="none" w:sz="0" w:space="0" w:color="auto"/>
                        <w:bottom w:val="none" w:sz="0" w:space="0" w:color="auto"/>
                        <w:right w:val="none" w:sz="0" w:space="0" w:color="auto"/>
                      </w:divBdr>
                    </w:div>
                  </w:divsChild>
                </w:div>
                <w:div w:id="985089873">
                  <w:marLeft w:val="0"/>
                  <w:marRight w:val="0"/>
                  <w:marTop w:val="0"/>
                  <w:marBottom w:val="0"/>
                  <w:divBdr>
                    <w:top w:val="none" w:sz="0" w:space="0" w:color="auto"/>
                    <w:left w:val="none" w:sz="0" w:space="0" w:color="auto"/>
                    <w:bottom w:val="none" w:sz="0" w:space="0" w:color="auto"/>
                    <w:right w:val="none" w:sz="0" w:space="0" w:color="auto"/>
                  </w:divBdr>
                  <w:divsChild>
                    <w:div w:id="1760441536">
                      <w:marLeft w:val="0"/>
                      <w:marRight w:val="0"/>
                      <w:marTop w:val="0"/>
                      <w:marBottom w:val="0"/>
                      <w:divBdr>
                        <w:top w:val="none" w:sz="0" w:space="0" w:color="auto"/>
                        <w:left w:val="none" w:sz="0" w:space="0" w:color="auto"/>
                        <w:bottom w:val="none" w:sz="0" w:space="0" w:color="auto"/>
                        <w:right w:val="none" w:sz="0" w:space="0" w:color="auto"/>
                      </w:divBdr>
                    </w:div>
                  </w:divsChild>
                </w:div>
                <w:div w:id="1005280317">
                  <w:marLeft w:val="0"/>
                  <w:marRight w:val="0"/>
                  <w:marTop w:val="0"/>
                  <w:marBottom w:val="0"/>
                  <w:divBdr>
                    <w:top w:val="none" w:sz="0" w:space="0" w:color="auto"/>
                    <w:left w:val="none" w:sz="0" w:space="0" w:color="auto"/>
                    <w:bottom w:val="none" w:sz="0" w:space="0" w:color="auto"/>
                    <w:right w:val="none" w:sz="0" w:space="0" w:color="auto"/>
                  </w:divBdr>
                  <w:divsChild>
                    <w:div w:id="1414813196">
                      <w:marLeft w:val="0"/>
                      <w:marRight w:val="0"/>
                      <w:marTop w:val="0"/>
                      <w:marBottom w:val="0"/>
                      <w:divBdr>
                        <w:top w:val="none" w:sz="0" w:space="0" w:color="auto"/>
                        <w:left w:val="none" w:sz="0" w:space="0" w:color="auto"/>
                        <w:bottom w:val="none" w:sz="0" w:space="0" w:color="auto"/>
                        <w:right w:val="none" w:sz="0" w:space="0" w:color="auto"/>
                      </w:divBdr>
                    </w:div>
                  </w:divsChild>
                </w:div>
                <w:div w:id="1009719558">
                  <w:marLeft w:val="0"/>
                  <w:marRight w:val="0"/>
                  <w:marTop w:val="0"/>
                  <w:marBottom w:val="0"/>
                  <w:divBdr>
                    <w:top w:val="none" w:sz="0" w:space="0" w:color="auto"/>
                    <w:left w:val="none" w:sz="0" w:space="0" w:color="auto"/>
                    <w:bottom w:val="none" w:sz="0" w:space="0" w:color="auto"/>
                    <w:right w:val="none" w:sz="0" w:space="0" w:color="auto"/>
                  </w:divBdr>
                  <w:divsChild>
                    <w:div w:id="146556371">
                      <w:marLeft w:val="0"/>
                      <w:marRight w:val="0"/>
                      <w:marTop w:val="0"/>
                      <w:marBottom w:val="0"/>
                      <w:divBdr>
                        <w:top w:val="none" w:sz="0" w:space="0" w:color="auto"/>
                        <w:left w:val="none" w:sz="0" w:space="0" w:color="auto"/>
                        <w:bottom w:val="none" w:sz="0" w:space="0" w:color="auto"/>
                        <w:right w:val="none" w:sz="0" w:space="0" w:color="auto"/>
                      </w:divBdr>
                    </w:div>
                  </w:divsChild>
                </w:div>
                <w:div w:id="1016350872">
                  <w:marLeft w:val="0"/>
                  <w:marRight w:val="0"/>
                  <w:marTop w:val="0"/>
                  <w:marBottom w:val="0"/>
                  <w:divBdr>
                    <w:top w:val="none" w:sz="0" w:space="0" w:color="auto"/>
                    <w:left w:val="none" w:sz="0" w:space="0" w:color="auto"/>
                    <w:bottom w:val="none" w:sz="0" w:space="0" w:color="auto"/>
                    <w:right w:val="none" w:sz="0" w:space="0" w:color="auto"/>
                  </w:divBdr>
                  <w:divsChild>
                    <w:div w:id="534781505">
                      <w:marLeft w:val="0"/>
                      <w:marRight w:val="0"/>
                      <w:marTop w:val="0"/>
                      <w:marBottom w:val="0"/>
                      <w:divBdr>
                        <w:top w:val="none" w:sz="0" w:space="0" w:color="auto"/>
                        <w:left w:val="none" w:sz="0" w:space="0" w:color="auto"/>
                        <w:bottom w:val="none" w:sz="0" w:space="0" w:color="auto"/>
                        <w:right w:val="none" w:sz="0" w:space="0" w:color="auto"/>
                      </w:divBdr>
                    </w:div>
                  </w:divsChild>
                </w:div>
                <w:div w:id="1022392976">
                  <w:marLeft w:val="0"/>
                  <w:marRight w:val="0"/>
                  <w:marTop w:val="0"/>
                  <w:marBottom w:val="0"/>
                  <w:divBdr>
                    <w:top w:val="none" w:sz="0" w:space="0" w:color="auto"/>
                    <w:left w:val="none" w:sz="0" w:space="0" w:color="auto"/>
                    <w:bottom w:val="none" w:sz="0" w:space="0" w:color="auto"/>
                    <w:right w:val="none" w:sz="0" w:space="0" w:color="auto"/>
                  </w:divBdr>
                  <w:divsChild>
                    <w:div w:id="87772374">
                      <w:marLeft w:val="0"/>
                      <w:marRight w:val="0"/>
                      <w:marTop w:val="0"/>
                      <w:marBottom w:val="0"/>
                      <w:divBdr>
                        <w:top w:val="none" w:sz="0" w:space="0" w:color="auto"/>
                        <w:left w:val="none" w:sz="0" w:space="0" w:color="auto"/>
                        <w:bottom w:val="none" w:sz="0" w:space="0" w:color="auto"/>
                        <w:right w:val="none" w:sz="0" w:space="0" w:color="auto"/>
                      </w:divBdr>
                    </w:div>
                  </w:divsChild>
                </w:div>
                <w:div w:id="1022438872">
                  <w:marLeft w:val="0"/>
                  <w:marRight w:val="0"/>
                  <w:marTop w:val="0"/>
                  <w:marBottom w:val="0"/>
                  <w:divBdr>
                    <w:top w:val="none" w:sz="0" w:space="0" w:color="auto"/>
                    <w:left w:val="none" w:sz="0" w:space="0" w:color="auto"/>
                    <w:bottom w:val="none" w:sz="0" w:space="0" w:color="auto"/>
                    <w:right w:val="none" w:sz="0" w:space="0" w:color="auto"/>
                  </w:divBdr>
                  <w:divsChild>
                    <w:div w:id="35856341">
                      <w:marLeft w:val="0"/>
                      <w:marRight w:val="0"/>
                      <w:marTop w:val="0"/>
                      <w:marBottom w:val="0"/>
                      <w:divBdr>
                        <w:top w:val="none" w:sz="0" w:space="0" w:color="auto"/>
                        <w:left w:val="none" w:sz="0" w:space="0" w:color="auto"/>
                        <w:bottom w:val="none" w:sz="0" w:space="0" w:color="auto"/>
                        <w:right w:val="none" w:sz="0" w:space="0" w:color="auto"/>
                      </w:divBdr>
                    </w:div>
                  </w:divsChild>
                </w:div>
                <w:div w:id="1032615192">
                  <w:marLeft w:val="0"/>
                  <w:marRight w:val="0"/>
                  <w:marTop w:val="0"/>
                  <w:marBottom w:val="0"/>
                  <w:divBdr>
                    <w:top w:val="none" w:sz="0" w:space="0" w:color="auto"/>
                    <w:left w:val="none" w:sz="0" w:space="0" w:color="auto"/>
                    <w:bottom w:val="none" w:sz="0" w:space="0" w:color="auto"/>
                    <w:right w:val="none" w:sz="0" w:space="0" w:color="auto"/>
                  </w:divBdr>
                  <w:divsChild>
                    <w:div w:id="228079865">
                      <w:marLeft w:val="0"/>
                      <w:marRight w:val="0"/>
                      <w:marTop w:val="0"/>
                      <w:marBottom w:val="0"/>
                      <w:divBdr>
                        <w:top w:val="none" w:sz="0" w:space="0" w:color="auto"/>
                        <w:left w:val="none" w:sz="0" w:space="0" w:color="auto"/>
                        <w:bottom w:val="none" w:sz="0" w:space="0" w:color="auto"/>
                        <w:right w:val="none" w:sz="0" w:space="0" w:color="auto"/>
                      </w:divBdr>
                    </w:div>
                  </w:divsChild>
                </w:div>
                <w:div w:id="1049954330">
                  <w:marLeft w:val="0"/>
                  <w:marRight w:val="0"/>
                  <w:marTop w:val="0"/>
                  <w:marBottom w:val="0"/>
                  <w:divBdr>
                    <w:top w:val="none" w:sz="0" w:space="0" w:color="auto"/>
                    <w:left w:val="none" w:sz="0" w:space="0" w:color="auto"/>
                    <w:bottom w:val="none" w:sz="0" w:space="0" w:color="auto"/>
                    <w:right w:val="none" w:sz="0" w:space="0" w:color="auto"/>
                  </w:divBdr>
                  <w:divsChild>
                    <w:div w:id="418328317">
                      <w:marLeft w:val="0"/>
                      <w:marRight w:val="0"/>
                      <w:marTop w:val="0"/>
                      <w:marBottom w:val="0"/>
                      <w:divBdr>
                        <w:top w:val="none" w:sz="0" w:space="0" w:color="auto"/>
                        <w:left w:val="none" w:sz="0" w:space="0" w:color="auto"/>
                        <w:bottom w:val="none" w:sz="0" w:space="0" w:color="auto"/>
                        <w:right w:val="none" w:sz="0" w:space="0" w:color="auto"/>
                      </w:divBdr>
                    </w:div>
                  </w:divsChild>
                </w:div>
                <w:div w:id="1067268539">
                  <w:marLeft w:val="0"/>
                  <w:marRight w:val="0"/>
                  <w:marTop w:val="0"/>
                  <w:marBottom w:val="0"/>
                  <w:divBdr>
                    <w:top w:val="none" w:sz="0" w:space="0" w:color="auto"/>
                    <w:left w:val="none" w:sz="0" w:space="0" w:color="auto"/>
                    <w:bottom w:val="none" w:sz="0" w:space="0" w:color="auto"/>
                    <w:right w:val="none" w:sz="0" w:space="0" w:color="auto"/>
                  </w:divBdr>
                  <w:divsChild>
                    <w:div w:id="2002268532">
                      <w:marLeft w:val="0"/>
                      <w:marRight w:val="0"/>
                      <w:marTop w:val="0"/>
                      <w:marBottom w:val="0"/>
                      <w:divBdr>
                        <w:top w:val="none" w:sz="0" w:space="0" w:color="auto"/>
                        <w:left w:val="none" w:sz="0" w:space="0" w:color="auto"/>
                        <w:bottom w:val="none" w:sz="0" w:space="0" w:color="auto"/>
                        <w:right w:val="none" w:sz="0" w:space="0" w:color="auto"/>
                      </w:divBdr>
                    </w:div>
                  </w:divsChild>
                </w:div>
                <w:div w:id="1076827118">
                  <w:marLeft w:val="0"/>
                  <w:marRight w:val="0"/>
                  <w:marTop w:val="0"/>
                  <w:marBottom w:val="0"/>
                  <w:divBdr>
                    <w:top w:val="none" w:sz="0" w:space="0" w:color="auto"/>
                    <w:left w:val="none" w:sz="0" w:space="0" w:color="auto"/>
                    <w:bottom w:val="none" w:sz="0" w:space="0" w:color="auto"/>
                    <w:right w:val="none" w:sz="0" w:space="0" w:color="auto"/>
                  </w:divBdr>
                  <w:divsChild>
                    <w:div w:id="1167479722">
                      <w:marLeft w:val="0"/>
                      <w:marRight w:val="0"/>
                      <w:marTop w:val="0"/>
                      <w:marBottom w:val="0"/>
                      <w:divBdr>
                        <w:top w:val="none" w:sz="0" w:space="0" w:color="auto"/>
                        <w:left w:val="none" w:sz="0" w:space="0" w:color="auto"/>
                        <w:bottom w:val="none" w:sz="0" w:space="0" w:color="auto"/>
                        <w:right w:val="none" w:sz="0" w:space="0" w:color="auto"/>
                      </w:divBdr>
                    </w:div>
                  </w:divsChild>
                </w:div>
                <w:div w:id="1109660564">
                  <w:marLeft w:val="0"/>
                  <w:marRight w:val="0"/>
                  <w:marTop w:val="0"/>
                  <w:marBottom w:val="0"/>
                  <w:divBdr>
                    <w:top w:val="none" w:sz="0" w:space="0" w:color="auto"/>
                    <w:left w:val="none" w:sz="0" w:space="0" w:color="auto"/>
                    <w:bottom w:val="none" w:sz="0" w:space="0" w:color="auto"/>
                    <w:right w:val="none" w:sz="0" w:space="0" w:color="auto"/>
                  </w:divBdr>
                  <w:divsChild>
                    <w:div w:id="1133862837">
                      <w:marLeft w:val="0"/>
                      <w:marRight w:val="0"/>
                      <w:marTop w:val="0"/>
                      <w:marBottom w:val="0"/>
                      <w:divBdr>
                        <w:top w:val="none" w:sz="0" w:space="0" w:color="auto"/>
                        <w:left w:val="none" w:sz="0" w:space="0" w:color="auto"/>
                        <w:bottom w:val="none" w:sz="0" w:space="0" w:color="auto"/>
                        <w:right w:val="none" w:sz="0" w:space="0" w:color="auto"/>
                      </w:divBdr>
                    </w:div>
                  </w:divsChild>
                </w:div>
                <w:div w:id="1151679568">
                  <w:marLeft w:val="0"/>
                  <w:marRight w:val="0"/>
                  <w:marTop w:val="0"/>
                  <w:marBottom w:val="0"/>
                  <w:divBdr>
                    <w:top w:val="none" w:sz="0" w:space="0" w:color="auto"/>
                    <w:left w:val="none" w:sz="0" w:space="0" w:color="auto"/>
                    <w:bottom w:val="none" w:sz="0" w:space="0" w:color="auto"/>
                    <w:right w:val="none" w:sz="0" w:space="0" w:color="auto"/>
                  </w:divBdr>
                  <w:divsChild>
                    <w:div w:id="101532311">
                      <w:marLeft w:val="0"/>
                      <w:marRight w:val="0"/>
                      <w:marTop w:val="0"/>
                      <w:marBottom w:val="0"/>
                      <w:divBdr>
                        <w:top w:val="none" w:sz="0" w:space="0" w:color="auto"/>
                        <w:left w:val="none" w:sz="0" w:space="0" w:color="auto"/>
                        <w:bottom w:val="none" w:sz="0" w:space="0" w:color="auto"/>
                        <w:right w:val="none" w:sz="0" w:space="0" w:color="auto"/>
                      </w:divBdr>
                    </w:div>
                  </w:divsChild>
                </w:div>
                <w:div w:id="1164783996">
                  <w:marLeft w:val="0"/>
                  <w:marRight w:val="0"/>
                  <w:marTop w:val="0"/>
                  <w:marBottom w:val="0"/>
                  <w:divBdr>
                    <w:top w:val="none" w:sz="0" w:space="0" w:color="auto"/>
                    <w:left w:val="none" w:sz="0" w:space="0" w:color="auto"/>
                    <w:bottom w:val="none" w:sz="0" w:space="0" w:color="auto"/>
                    <w:right w:val="none" w:sz="0" w:space="0" w:color="auto"/>
                  </w:divBdr>
                  <w:divsChild>
                    <w:div w:id="731388721">
                      <w:marLeft w:val="0"/>
                      <w:marRight w:val="0"/>
                      <w:marTop w:val="0"/>
                      <w:marBottom w:val="0"/>
                      <w:divBdr>
                        <w:top w:val="none" w:sz="0" w:space="0" w:color="auto"/>
                        <w:left w:val="none" w:sz="0" w:space="0" w:color="auto"/>
                        <w:bottom w:val="none" w:sz="0" w:space="0" w:color="auto"/>
                        <w:right w:val="none" w:sz="0" w:space="0" w:color="auto"/>
                      </w:divBdr>
                    </w:div>
                  </w:divsChild>
                </w:div>
                <w:div w:id="1165121907">
                  <w:marLeft w:val="0"/>
                  <w:marRight w:val="0"/>
                  <w:marTop w:val="0"/>
                  <w:marBottom w:val="0"/>
                  <w:divBdr>
                    <w:top w:val="none" w:sz="0" w:space="0" w:color="auto"/>
                    <w:left w:val="none" w:sz="0" w:space="0" w:color="auto"/>
                    <w:bottom w:val="none" w:sz="0" w:space="0" w:color="auto"/>
                    <w:right w:val="none" w:sz="0" w:space="0" w:color="auto"/>
                  </w:divBdr>
                  <w:divsChild>
                    <w:div w:id="1766069194">
                      <w:marLeft w:val="0"/>
                      <w:marRight w:val="0"/>
                      <w:marTop w:val="0"/>
                      <w:marBottom w:val="0"/>
                      <w:divBdr>
                        <w:top w:val="none" w:sz="0" w:space="0" w:color="auto"/>
                        <w:left w:val="none" w:sz="0" w:space="0" w:color="auto"/>
                        <w:bottom w:val="none" w:sz="0" w:space="0" w:color="auto"/>
                        <w:right w:val="none" w:sz="0" w:space="0" w:color="auto"/>
                      </w:divBdr>
                    </w:div>
                  </w:divsChild>
                </w:div>
                <w:div w:id="1170364768">
                  <w:marLeft w:val="0"/>
                  <w:marRight w:val="0"/>
                  <w:marTop w:val="0"/>
                  <w:marBottom w:val="0"/>
                  <w:divBdr>
                    <w:top w:val="none" w:sz="0" w:space="0" w:color="auto"/>
                    <w:left w:val="none" w:sz="0" w:space="0" w:color="auto"/>
                    <w:bottom w:val="none" w:sz="0" w:space="0" w:color="auto"/>
                    <w:right w:val="none" w:sz="0" w:space="0" w:color="auto"/>
                  </w:divBdr>
                  <w:divsChild>
                    <w:div w:id="488060129">
                      <w:marLeft w:val="0"/>
                      <w:marRight w:val="0"/>
                      <w:marTop w:val="0"/>
                      <w:marBottom w:val="0"/>
                      <w:divBdr>
                        <w:top w:val="none" w:sz="0" w:space="0" w:color="auto"/>
                        <w:left w:val="none" w:sz="0" w:space="0" w:color="auto"/>
                        <w:bottom w:val="none" w:sz="0" w:space="0" w:color="auto"/>
                        <w:right w:val="none" w:sz="0" w:space="0" w:color="auto"/>
                      </w:divBdr>
                    </w:div>
                  </w:divsChild>
                </w:div>
                <w:div w:id="1175339916">
                  <w:marLeft w:val="0"/>
                  <w:marRight w:val="0"/>
                  <w:marTop w:val="0"/>
                  <w:marBottom w:val="0"/>
                  <w:divBdr>
                    <w:top w:val="none" w:sz="0" w:space="0" w:color="auto"/>
                    <w:left w:val="none" w:sz="0" w:space="0" w:color="auto"/>
                    <w:bottom w:val="none" w:sz="0" w:space="0" w:color="auto"/>
                    <w:right w:val="none" w:sz="0" w:space="0" w:color="auto"/>
                  </w:divBdr>
                  <w:divsChild>
                    <w:div w:id="363139442">
                      <w:marLeft w:val="0"/>
                      <w:marRight w:val="0"/>
                      <w:marTop w:val="0"/>
                      <w:marBottom w:val="0"/>
                      <w:divBdr>
                        <w:top w:val="none" w:sz="0" w:space="0" w:color="auto"/>
                        <w:left w:val="none" w:sz="0" w:space="0" w:color="auto"/>
                        <w:bottom w:val="none" w:sz="0" w:space="0" w:color="auto"/>
                        <w:right w:val="none" w:sz="0" w:space="0" w:color="auto"/>
                      </w:divBdr>
                    </w:div>
                  </w:divsChild>
                </w:div>
                <w:div w:id="1184057640">
                  <w:marLeft w:val="0"/>
                  <w:marRight w:val="0"/>
                  <w:marTop w:val="0"/>
                  <w:marBottom w:val="0"/>
                  <w:divBdr>
                    <w:top w:val="none" w:sz="0" w:space="0" w:color="auto"/>
                    <w:left w:val="none" w:sz="0" w:space="0" w:color="auto"/>
                    <w:bottom w:val="none" w:sz="0" w:space="0" w:color="auto"/>
                    <w:right w:val="none" w:sz="0" w:space="0" w:color="auto"/>
                  </w:divBdr>
                  <w:divsChild>
                    <w:div w:id="377171269">
                      <w:marLeft w:val="0"/>
                      <w:marRight w:val="0"/>
                      <w:marTop w:val="0"/>
                      <w:marBottom w:val="0"/>
                      <w:divBdr>
                        <w:top w:val="none" w:sz="0" w:space="0" w:color="auto"/>
                        <w:left w:val="none" w:sz="0" w:space="0" w:color="auto"/>
                        <w:bottom w:val="none" w:sz="0" w:space="0" w:color="auto"/>
                        <w:right w:val="none" w:sz="0" w:space="0" w:color="auto"/>
                      </w:divBdr>
                    </w:div>
                  </w:divsChild>
                </w:div>
                <w:div w:id="1189220235">
                  <w:marLeft w:val="0"/>
                  <w:marRight w:val="0"/>
                  <w:marTop w:val="0"/>
                  <w:marBottom w:val="0"/>
                  <w:divBdr>
                    <w:top w:val="none" w:sz="0" w:space="0" w:color="auto"/>
                    <w:left w:val="none" w:sz="0" w:space="0" w:color="auto"/>
                    <w:bottom w:val="none" w:sz="0" w:space="0" w:color="auto"/>
                    <w:right w:val="none" w:sz="0" w:space="0" w:color="auto"/>
                  </w:divBdr>
                  <w:divsChild>
                    <w:div w:id="1650591926">
                      <w:marLeft w:val="0"/>
                      <w:marRight w:val="0"/>
                      <w:marTop w:val="0"/>
                      <w:marBottom w:val="0"/>
                      <w:divBdr>
                        <w:top w:val="none" w:sz="0" w:space="0" w:color="auto"/>
                        <w:left w:val="none" w:sz="0" w:space="0" w:color="auto"/>
                        <w:bottom w:val="none" w:sz="0" w:space="0" w:color="auto"/>
                        <w:right w:val="none" w:sz="0" w:space="0" w:color="auto"/>
                      </w:divBdr>
                    </w:div>
                  </w:divsChild>
                </w:div>
                <w:div w:id="1221551928">
                  <w:marLeft w:val="0"/>
                  <w:marRight w:val="0"/>
                  <w:marTop w:val="0"/>
                  <w:marBottom w:val="0"/>
                  <w:divBdr>
                    <w:top w:val="none" w:sz="0" w:space="0" w:color="auto"/>
                    <w:left w:val="none" w:sz="0" w:space="0" w:color="auto"/>
                    <w:bottom w:val="none" w:sz="0" w:space="0" w:color="auto"/>
                    <w:right w:val="none" w:sz="0" w:space="0" w:color="auto"/>
                  </w:divBdr>
                  <w:divsChild>
                    <w:div w:id="124155520">
                      <w:marLeft w:val="0"/>
                      <w:marRight w:val="0"/>
                      <w:marTop w:val="0"/>
                      <w:marBottom w:val="0"/>
                      <w:divBdr>
                        <w:top w:val="none" w:sz="0" w:space="0" w:color="auto"/>
                        <w:left w:val="none" w:sz="0" w:space="0" w:color="auto"/>
                        <w:bottom w:val="none" w:sz="0" w:space="0" w:color="auto"/>
                        <w:right w:val="none" w:sz="0" w:space="0" w:color="auto"/>
                      </w:divBdr>
                    </w:div>
                  </w:divsChild>
                </w:div>
                <w:div w:id="1236471474">
                  <w:marLeft w:val="0"/>
                  <w:marRight w:val="0"/>
                  <w:marTop w:val="0"/>
                  <w:marBottom w:val="0"/>
                  <w:divBdr>
                    <w:top w:val="none" w:sz="0" w:space="0" w:color="auto"/>
                    <w:left w:val="none" w:sz="0" w:space="0" w:color="auto"/>
                    <w:bottom w:val="none" w:sz="0" w:space="0" w:color="auto"/>
                    <w:right w:val="none" w:sz="0" w:space="0" w:color="auto"/>
                  </w:divBdr>
                  <w:divsChild>
                    <w:div w:id="2039424365">
                      <w:marLeft w:val="0"/>
                      <w:marRight w:val="0"/>
                      <w:marTop w:val="0"/>
                      <w:marBottom w:val="0"/>
                      <w:divBdr>
                        <w:top w:val="none" w:sz="0" w:space="0" w:color="auto"/>
                        <w:left w:val="none" w:sz="0" w:space="0" w:color="auto"/>
                        <w:bottom w:val="none" w:sz="0" w:space="0" w:color="auto"/>
                        <w:right w:val="none" w:sz="0" w:space="0" w:color="auto"/>
                      </w:divBdr>
                    </w:div>
                  </w:divsChild>
                </w:div>
                <w:div w:id="1238247054">
                  <w:marLeft w:val="0"/>
                  <w:marRight w:val="0"/>
                  <w:marTop w:val="0"/>
                  <w:marBottom w:val="0"/>
                  <w:divBdr>
                    <w:top w:val="none" w:sz="0" w:space="0" w:color="auto"/>
                    <w:left w:val="none" w:sz="0" w:space="0" w:color="auto"/>
                    <w:bottom w:val="none" w:sz="0" w:space="0" w:color="auto"/>
                    <w:right w:val="none" w:sz="0" w:space="0" w:color="auto"/>
                  </w:divBdr>
                  <w:divsChild>
                    <w:div w:id="2114400385">
                      <w:marLeft w:val="0"/>
                      <w:marRight w:val="0"/>
                      <w:marTop w:val="0"/>
                      <w:marBottom w:val="0"/>
                      <w:divBdr>
                        <w:top w:val="none" w:sz="0" w:space="0" w:color="auto"/>
                        <w:left w:val="none" w:sz="0" w:space="0" w:color="auto"/>
                        <w:bottom w:val="none" w:sz="0" w:space="0" w:color="auto"/>
                        <w:right w:val="none" w:sz="0" w:space="0" w:color="auto"/>
                      </w:divBdr>
                    </w:div>
                  </w:divsChild>
                </w:div>
                <w:div w:id="1256287762">
                  <w:marLeft w:val="0"/>
                  <w:marRight w:val="0"/>
                  <w:marTop w:val="0"/>
                  <w:marBottom w:val="0"/>
                  <w:divBdr>
                    <w:top w:val="none" w:sz="0" w:space="0" w:color="auto"/>
                    <w:left w:val="none" w:sz="0" w:space="0" w:color="auto"/>
                    <w:bottom w:val="none" w:sz="0" w:space="0" w:color="auto"/>
                    <w:right w:val="none" w:sz="0" w:space="0" w:color="auto"/>
                  </w:divBdr>
                  <w:divsChild>
                    <w:div w:id="100034376">
                      <w:marLeft w:val="0"/>
                      <w:marRight w:val="0"/>
                      <w:marTop w:val="0"/>
                      <w:marBottom w:val="0"/>
                      <w:divBdr>
                        <w:top w:val="none" w:sz="0" w:space="0" w:color="auto"/>
                        <w:left w:val="none" w:sz="0" w:space="0" w:color="auto"/>
                        <w:bottom w:val="none" w:sz="0" w:space="0" w:color="auto"/>
                        <w:right w:val="none" w:sz="0" w:space="0" w:color="auto"/>
                      </w:divBdr>
                    </w:div>
                  </w:divsChild>
                </w:div>
                <w:div w:id="1272082942">
                  <w:marLeft w:val="0"/>
                  <w:marRight w:val="0"/>
                  <w:marTop w:val="0"/>
                  <w:marBottom w:val="0"/>
                  <w:divBdr>
                    <w:top w:val="none" w:sz="0" w:space="0" w:color="auto"/>
                    <w:left w:val="none" w:sz="0" w:space="0" w:color="auto"/>
                    <w:bottom w:val="none" w:sz="0" w:space="0" w:color="auto"/>
                    <w:right w:val="none" w:sz="0" w:space="0" w:color="auto"/>
                  </w:divBdr>
                  <w:divsChild>
                    <w:div w:id="709651172">
                      <w:marLeft w:val="0"/>
                      <w:marRight w:val="0"/>
                      <w:marTop w:val="0"/>
                      <w:marBottom w:val="0"/>
                      <w:divBdr>
                        <w:top w:val="none" w:sz="0" w:space="0" w:color="auto"/>
                        <w:left w:val="none" w:sz="0" w:space="0" w:color="auto"/>
                        <w:bottom w:val="none" w:sz="0" w:space="0" w:color="auto"/>
                        <w:right w:val="none" w:sz="0" w:space="0" w:color="auto"/>
                      </w:divBdr>
                    </w:div>
                  </w:divsChild>
                </w:div>
                <w:div w:id="1286429173">
                  <w:marLeft w:val="0"/>
                  <w:marRight w:val="0"/>
                  <w:marTop w:val="0"/>
                  <w:marBottom w:val="0"/>
                  <w:divBdr>
                    <w:top w:val="none" w:sz="0" w:space="0" w:color="auto"/>
                    <w:left w:val="none" w:sz="0" w:space="0" w:color="auto"/>
                    <w:bottom w:val="none" w:sz="0" w:space="0" w:color="auto"/>
                    <w:right w:val="none" w:sz="0" w:space="0" w:color="auto"/>
                  </w:divBdr>
                  <w:divsChild>
                    <w:div w:id="1933774998">
                      <w:marLeft w:val="0"/>
                      <w:marRight w:val="0"/>
                      <w:marTop w:val="0"/>
                      <w:marBottom w:val="0"/>
                      <w:divBdr>
                        <w:top w:val="none" w:sz="0" w:space="0" w:color="auto"/>
                        <w:left w:val="none" w:sz="0" w:space="0" w:color="auto"/>
                        <w:bottom w:val="none" w:sz="0" w:space="0" w:color="auto"/>
                        <w:right w:val="none" w:sz="0" w:space="0" w:color="auto"/>
                      </w:divBdr>
                    </w:div>
                  </w:divsChild>
                </w:div>
                <w:div w:id="1296060375">
                  <w:marLeft w:val="0"/>
                  <w:marRight w:val="0"/>
                  <w:marTop w:val="0"/>
                  <w:marBottom w:val="0"/>
                  <w:divBdr>
                    <w:top w:val="none" w:sz="0" w:space="0" w:color="auto"/>
                    <w:left w:val="none" w:sz="0" w:space="0" w:color="auto"/>
                    <w:bottom w:val="none" w:sz="0" w:space="0" w:color="auto"/>
                    <w:right w:val="none" w:sz="0" w:space="0" w:color="auto"/>
                  </w:divBdr>
                  <w:divsChild>
                    <w:div w:id="967249449">
                      <w:marLeft w:val="0"/>
                      <w:marRight w:val="0"/>
                      <w:marTop w:val="0"/>
                      <w:marBottom w:val="0"/>
                      <w:divBdr>
                        <w:top w:val="none" w:sz="0" w:space="0" w:color="auto"/>
                        <w:left w:val="none" w:sz="0" w:space="0" w:color="auto"/>
                        <w:bottom w:val="none" w:sz="0" w:space="0" w:color="auto"/>
                        <w:right w:val="none" w:sz="0" w:space="0" w:color="auto"/>
                      </w:divBdr>
                    </w:div>
                  </w:divsChild>
                </w:div>
                <w:div w:id="1300186016">
                  <w:marLeft w:val="0"/>
                  <w:marRight w:val="0"/>
                  <w:marTop w:val="0"/>
                  <w:marBottom w:val="0"/>
                  <w:divBdr>
                    <w:top w:val="none" w:sz="0" w:space="0" w:color="auto"/>
                    <w:left w:val="none" w:sz="0" w:space="0" w:color="auto"/>
                    <w:bottom w:val="none" w:sz="0" w:space="0" w:color="auto"/>
                    <w:right w:val="none" w:sz="0" w:space="0" w:color="auto"/>
                  </w:divBdr>
                  <w:divsChild>
                    <w:div w:id="949120830">
                      <w:marLeft w:val="0"/>
                      <w:marRight w:val="0"/>
                      <w:marTop w:val="0"/>
                      <w:marBottom w:val="0"/>
                      <w:divBdr>
                        <w:top w:val="none" w:sz="0" w:space="0" w:color="auto"/>
                        <w:left w:val="none" w:sz="0" w:space="0" w:color="auto"/>
                        <w:bottom w:val="none" w:sz="0" w:space="0" w:color="auto"/>
                        <w:right w:val="none" w:sz="0" w:space="0" w:color="auto"/>
                      </w:divBdr>
                    </w:div>
                  </w:divsChild>
                </w:div>
                <w:div w:id="1313828480">
                  <w:marLeft w:val="0"/>
                  <w:marRight w:val="0"/>
                  <w:marTop w:val="0"/>
                  <w:marBottom w:val="0"/>
                  <w:divBdr>
                    <w:top w:val="none" w:sz="0" w:space="0" w:color="auto"/>
                    <w:left w:val="none" w:sz="0" w:space="0" w:color="auto"/>
                    <w:bottom w:val="none" w:sz="0" w:space="0" w:color="auto"/>
                    <w:right w:val="none" w:sz="0" w:space="0" w:color="auto"/>
                  </w:divBdr>
                  <w:divsChild>
                    <w:div w:id="620919208">
                      <w:marLeft w:val="0"/>
                      <w:marRight w:val="0"/>
                      <w:marTop w:val="0"/>
                      <w:marBottom w:val="0"/>
                      <w:divBdr>
                        <w:top w:val="none" w:sz="0" w:space="0" w:color="auto"/>
                        <w:left w:val="none" w:sz="0" w:space="0" w:color="auto"/>
                        <w:bottom w:val="none" w:sz="0" w:space="0" w:color="auto"/>
                        <w:right w:val="none" w:sz="0" w:space="0" w:color="auto"/>
                      </w:divBdr>
                    </w:div>
                  </w:divsChild>
                </w:div>
                <w:div w:id="1342274207">
                  <w:marLeft w:val="0"/>
                  <w:marRight w:val="0"/>
                  <w:marTop w:val="0"/>
                  <w:marBottom w:val="0"/>
                  <w:divBdr>
                    <w:top w:val="none" w:sz="0" w:space="0" w:color="auto"/>
                    <w:left w:val="none" w:sz="0" w:space="0" w:color="auto"/>
                    <w:bottom w:val="none" w:sz="0" w:space="0" w:color="auto"/>
                    <w:right w:val="none" w:sz="0" w:space="0" w:color="auto"/>
                  </w:divBdr>
                  <w:divsChild>
                    <w:div w:id="921716066">
                      <w:marLeft w:val="0"/>
                      <w:marRight w:val="0"/>
                      <w:marTop w:val="0"/>
                      <w:marBottom w:val="0"/>
                      <w:divBdr>
                        <w:top w:val="none" w:sz="0" w:space="0" w:color="auto"/>
                        <w:left w:val="none" w:sz="0" w:space="0" w:color="auto"/>
                        <w:bottom w:val="none" w:sz="0" w:space="0" w:color="auto"/>
                        <w:right w:val="none" w:sz="0" w:space="0" w:color="auto"/>
                      </w:divBdr>
                    </w:div>
                  </w:divsChild>
                </w:div>
                <w:div w:id="1342774705">
                  <w:marLeft w:val="0"/>
                  <w:marRight w:val="0"/>
                  <w:marTop w:val="0"/>
                  <w:marBottom w:val="0"/>
                  <w:divBdr>
                    <w:top w:val="none" w:sz="0" w:space="0" w:color="auto"/>
                    <w:left w:val="none" w:sz="0" w:space="0" w:color="auto"/>
                    <w:bottom w:val="none" w:sz="0" w:space="0" w:color="auto"/>
                    <w:right w:val="none" w:sz="0" w:space="0" w:color="auto"/>
                  </w:divBdr>
                  <w:divsChild>
                    <w:div w:id="1315793466">
                      <w:marLeft w:val="0"/>
                      <w:marRight w:val="0"/>
                      <w:marTop w:val="0"/>
                      <w:marBottom w:val="0"/>
                      <w:divBdr>
                        <w:top w:val="none" w:sz="0" w:space="0" w:color="auto"/>
                        <w:left w:val="none" w:sz="0" w:space="0" w:color="auto"/>
                        <w:bottom w:val="none" w:sz="0" w:space="0" w:color="auto"/>
                        <w:right w:val="none" w:sz="0" w:space="0" w:color="auto"/>
                      </w:divBdr>
                    </w:div>
                  </w:divsChild>
                </w:div>
                <w:div w:id="1354915251">
                  <w:marLeft w:val="0"/>
                  <w:marRight w:val="0"/>
                  <w:marTop w:val="0"/>
                  <w:marBottom w:val="0"/>
                  <w:divBdr>
                    <w:top w:val="none" w:sz="0" w:space="0" w:color="auto"/>
                    <w:left w:val="none" w:sz="0" w:space="0" w:color="auto"/>
                    <w:bottom w:val="none" w:sz="0" w:space="0" w:color="auto"/>
                    <w:right w:val="none" w:sz="0" w:space="0" w:color="auto"/>
                  </w:divBdr>
                  <w:divsChild>
                    <w:div w:id="1073770639">
                      <w:marLeft w:val="0"/>
                      <w:marRight w:val="0"/>
                      <w:marTop w:val="0"/>
                      <w:marBottom w:val="0"/>
                      <w:divBdr>
                        <w:top w:val="none" w:sz="0" w:space="0" w:color="auto"/>
                        <w:left w:val="none" w:sz="0" w:space="0" w:color="auto"/>
                        <w:bottom w:val="none" w:sz="0" w:space="0" w:color="auto"/>
                        <w:right w:val="none" w:sz="0" w:space="0" w:color="auto"/>
                      </w:divBdr>
                    </w:div>
                  </w:divsChild>
                </w:div>
                <w:div w:id="1355686544">
                  <w:marLeft w:val="0"/>
                  <w:marRight w:val="0"/>
                  <w:marTop w:val="0"/>
                  <w:marBottom w:val="0"/>
                  <w:divBdr>
                    <w:top w:val="none" w:sz="0" w:space="0" w:color="auto"/>
                    <w:left w:val="none" w:sz="0" w:space="0" w:color="auto"/>
                    <w:bottom w:val="none" w:sz="0" w:space="0" w:color="auto"/>
                    <w:right w:val="none" w:sz="0" w:space="0" w:color="auto"/>
                  </w:divBdr>
                  <w:divsChild>
                    <w:div w:id="1890913443">
                      <w:marLeft w:val="0"/>
                      <w:marRight w:val="0"/>
                      <w:marTop w:val="0"/>
                      <w:marBottom w:val="0"/>
                      <w:divBdr>
                        <w:top w:val="none" w:sz="0" w:space="0" w:color="auto"/>
                        <w:left w:val="none" w:sz="0" w:space="0" w:color="auto"/>
                        <w:bottom w:val="none" w:sz="0" w:space="0" w:color="auto"/>
                        <w:right w:val="none" w:sz="0" w:space="0" w:color="auto"/>
                      </w:divBdr>
                    </w:div>
                  </w:divsChild>
                </w:div>
                <w:div w:id="1383943684">
                  <w:marLeft w:val="0"/>
                  <w:marRight w:val="0"/>
                  <w:marTop w:val="0"/>
                  <w:marBottom w:val="0"/>
                  <w:divBdr>
                    <w:top w:val="none" w:sz="0" w:space="0" w:color="auto"/>
                    <w:left w:val="none" w:sz="0" w:space="0" w:color="auto"/>
                    <w:bottom w:val="none" w:sz="0" w:space="0" w:color="auto"/>
                    <w:right w:val="none" w:sz="0" w:space="0" w:color="auto"/>
                  </w:divBdr>
                  <w:divsChild>
                    <w:div w:id="896354998">
                      <w:marLeft w:val="0"/>
                      <w:marRight w:val="0"/>
                      <w:marTop w:val="0"/>
                      <w:marBottom w:val="0"/>
                      <w:divBdr>
                        <w:top w:val="none" w:sz="0" w:space="0" w:color="auto"/>
                        <w:left w:val="none" w:sz="0" w:space="0" w:color="auto"/>
                        <w:bottom w:val="none" w:sz="0" w:space="0" w:color="auto"/>
                        <w:right w:val="none" w:sz="0" w:space="0" w:color="auto"/>
                      </w:divBdr>
                    </w:div>
                  </w:divsChild>
                </w:div>
                <w:div w:id="1393457384">
                  <w:marLeft w:val="0"/>
                  <w:marRight w:val="0"/>
                  <w:marTop w:val="0"/>
                  <w:marBottom w:val="0"/>
                  <w:divBdr>
                    <w:top w:val="none" w:sz="0" w:space="0" w:color="auto"/>
                    <w:left w:val="none" w:sz="0" w:space="0" w:color="auto"/>
                    <w:bottom w:val="none" w:sz="0" w:space="0" w:color="auto"/>
                    <w:right w:val="none" w:sz="0" w:space="0" w:color="auto"/>
                  </w:divBdr>
                  <w:divsChild>
                    <w:div w:id="1099105739">
                      <w:marLeft w:val="0"/>
                      <w:marRight w:val="0"/>
                      <w:marTop w:val="0"/>
                      <w:marBottom w:val="0"/>
                      <w:divBdr>
                        <w:top w:val="none" w:sz="0" w:space="0" w:color="auto"/>
                        <w:left w:val="none" w:sz="0" w:space="0" w:color="auto"/>
                        <w:bottom w:val="none" w:sz="0" w:space="0" w:color="auto"/>
                        <w:right w:val="none" w:sz="0" w:space="0" w:color="auto"/>
                      </w:divBdr>
                    </w:div>
                  </w:divsChild>
                </w:div>
                <w:div w:id="1399665397">
                  <w:marLeft w:val="0"/>
                  <w:marRight w:val="0"/>
                  <w:marTop w:val="0"/>
                  <w:marBottom w:val="0"/>
                  <w:divBdr>
                    <w:top w:val="none" w:sz="0" w:space="0" w:color="auto"/>
                    <w:left w:val="none" w:sz="0" w:space="0" w:color="auto"/>
                    <w:bottom w:val="none" w:sz="0" w:space="0" w:color="auto"/>
                    <w:right w:val="none" w:sz="0" w:space="0" w:color="auto"/>
                  </w:divBdr>
                  <w:divsChild>
                    <w:div w:id="1216744858">
                      <w:marLeft w:val="0"/>
                      <w:marRight w:val="0"/>
                      <w:marTop w:val="0"/>
                      <w:marBottom w:val="0"/>
                      <w:divBdr>
                        <w:top w:val="none" w:sz="0" w:space="0" w:color="auto"/>
                        <w:left w:val="none" w:sz="0" w:space="0" w:color="auto"/>
                        <w:bottom w:val="none" w:sz="0" w:space="0" w:color="auto"/>
                        <w:right w:val="none" w:sz="0" w:space="0" w:color="auto"/>
                      </w:divBdr>
                    </w:div>
                  </w:divsChild>
                </w:div>
                <w:div w:id="1412461479">
                  <w:marLeft w:val="0"/>
                  <w:marRight w:val="0"/>
                  <w:marTop w:val="0"/>
                  <w:marBottom w:val="0"/>
                  <w:divBdr>
                    <w:top w:val="none" w:sz="0" w:space="0" w:color="auto"/>
                    <w:left w:val="none" w:sz="0" w:space="0" w:color="auto"/>
                    <w:bottom w:val="none" w:sz="0" w:space="0" w:color="auto"/>
                    <w:right w:val="none" w:sz="0" w:space="0" w:color="auto"/>
                  </w:divBdr>
                  <w:divsChild>
                    <w:div w:id="921064756">
                      <w:marLeft w:val="0"/>
                      <w:marRight w:val="0"/>
                      <w:marTop w:val="0"/>
                      <w:marBottom w:val="0"/>
                      <w:divBdr>
                        <w:top w:val="none" w:sz="0" w:space="0" w:color="auto"/>
                        <w:left w:val="none" w:sz="0" w:space="0" w:color="auto"/>
                        <w:bottom w:val="none" w:sz="0" w:space="0" w:color="auto"/>
                        <w:right w:val="none" w:sz="0" w:space="0" w:color="auto"/>
                      </w:divBdr>
                    </w:div>
                  </w:divsChild>
                </w:div>
                <w:div w:id="1421946639">
                  <w:marLeft w:val="0"/>
                  <w:marRight w:val="0"/>
                  <w:marTop w:val="0"/>
                  <w:marBottom w:val="0"/>
                  <w:divBdr>
                    <w:top w:val="none" w:sz="0" w:space="0" w:color="auto"/>
                    <w:left w:val="none" w:sz="0" w:space="0" w:color="auto"/>
                    <w:bottom w:val="none" w:sz="0" w:space="0" w:color="auto"/>
                    <w:right w:val="none" w:sz="0" w:space="0" w:color="auto"/>
                  </w:divBdr>
                  <w:divsChild>
                    <w:div w:id="144324080">
                      <w:marLeft w:val="0"/>
                      <w:marRight w:val="0"/>
                      <w:marTop w:val="0"/>
                      <w:marBottom w:val="0"/>
                      <w:divBdr>
                        <w:top w:val="none" w:sz="0" w:space="0" w:color="auto"/>
                        <w:left w:val="none" w:sz="0" w:space="0" w:color="auto"/>
                        <w:bottom w:val="none" w:sz="0" w:space="0" w:color="auto"/>
                        <w:right w:val="none" w:sz="0" w:space="0" w:color="auto"/>
                      </w:divBdr>
                    </w:div>
                  </w:divsChild>
                </w:div>
                <w:div w:id="1426880659">
                  <w:marLeft w:val="0"/>
                  <w:marRight w:val="0"/>
                  <w:marTop w:val="0"/>
                  <w:marBottom w:val="0"/>
                  <w:divBdr>
                    <w:top w:val="none" w:sz="0" w:space="0" w:color="auto"/>
                    <w:left w:val="none" w:sz="0" w:space="0" w:color="auto"/>
                    <w:bottom w:val="none" w:sz="0" w:space="0" w:color="auto"/>
                    <w:right w:val="none" w:sz="0" w:space="0" w:color="auto"/>
                  </w:divBdr>
                  <w:divsChild>
                    <w:div w:id="849487693">
                      <w:marLeft w:val="0"/>
                      <w:marRight w:val="0"/>
                      <w:marTop w:val="0"/>
                      <w:marBottom w:val="0"/>
                      <w:divBdr>
                        <w:top w:val="none" w:sz="0" w:space="0" w:color="auto"/>
                        <w:left w:val="none" w:sz="0" w:space="0" w:color="auto"/>
                        <w:bottom w:val="none" w:sz="0" w:space="0" w:color="auto"/>
                        <w:right w:val="none" w:sz="0" w:space="0" w:color="auto"/>
                      </w:divBdr>
                    </w:div>
                  </w:divsChild>
                </w:div>
                <w:div w:id="1440879302">
                  <w:marLeft w:val="0"/>
                  <w:marRight w:val="0"/>
                  <w:marTop w:val="0"/>
                  <w:marBottom w:val="0"/>
                  <w:divBdr>
                    <w:top w:val="none" w:sz="0" w:space="0" w:color="auto"/>
                    <w:left w:val="none" w:sz="0" w:space="0" w:color="auto"/>
                    <w:bottom w:val="none" w:sz="0" w:space="0" w:color="auto"/>
                    <w:right w:val="none" w:sz="0" w:space="0" w:color="auto"/>
                  </w:divBdr>
                  <w:divsChild>
                    <w:div w:id="1681619362">
                      <w:marLeft w:val="0"/>
                      <w:marRight w:val="0"/>
                      <w:marTop w:val="0"/>
                      <w:marBottom w:val="0"/>
                      <w:divBdr>
                        <w:top w:val="none" w:sz="0" w:space="0" w:color="auto"/>
                        <w:left w:val="none" w:sz="0" w:space="0" w:color="auto"/>
                        <w:bottom w:val="none" w:sz="0" w:space="0" w:color="auto"/>
                        <w:right w:val="none" w:sz="0" w:space="0" w:color="auto"/>
                      </w:divBdr>
                    </w:div>
                  </w:divsChild>
                </w:div>
                <w:div w:id="1453473017">
                  <w:marLeft w:val="0"/>
                  <w:marRight w:val="0"/>
                  <w:marTop w:val="0"/>
                  <w:marBottom w:val="0"/>
                  <w:divBdr>
                    <w:top w:val="none" w:sz="0" w:space="0" w:color="auto"/>
                    <w:left w:val="none" w:sz="0" w:space="0" w:color="auto"/>
                    <w:bottom w:val="none" w:sz="0" w:space="0" w:color="auto"/>
                    <w:right w:val="none" w:sz="0" w:space="0" w:color="auto"/>
                  </w:divBdr>
                  <w:divsChild>
                    <w:div w:id="1566405849">
                      <w:marLeft w:val="0"/>
                      <w:marRight w:val="0"/>
                      <w:marTop w:val="0"/>
                      <w:marBottom w:val="0"/>
                      <w:divBdr>
                        <w:top w:val="none" w:sz="0" w:space="0" w:color="auto"/>
                        <w:left w:val="none" w:sz="0" w:space="0" w:color="auto"/>
                        <w:bottom w:val="none" w:sz="0" w:space="0" w:color="auto"/>
                        <w:right w:val="none" w:sz="0" w:space="0" w:color="auto"/>
                      </w:divBdr>
                    </w:div>
                  </w:divsChild>
                </w:div>
                <w:div w:id="1488741719">
                  <w:marLeft w:val="0"/>
                  <w:marRight w:val="0"/>
                  <w:marTop w:val="0"/>
                  <w:marBottom w:val="0"/>
                  <w:divBdr>
                    <w:top w:val="none" w:sz="0" w:space="0" w:color="auto"/>
                    <w:left w:val="none" w:sz="0" w:space="0" w:color="auto"/>
                    <w:bottom w:val="none" w:sz="0" w:space="0" w:color="auto"/>
                    <w:right w:val="none" w:sz="0" w:space="0" w:color="auto"/>
                  </w:divBdr>
                  <w:divsChild>
                    <w:div w:id="1275016465">
                      <w:marLeft w:val="0"/>
                      <w:marRight w:val="0"/>
                      <w:marTop w:val="0"/>
                      <w:marBottom w:val="0"/>
                      <w:divBdr>
                        <w:top w:val="none" w:sz="0" w:space="0" w:color="auto"/>
                        <w:left w:val="none" w:sz="0" w:space="0" w:color="auto"/>
                        <w:bottom w:val="none" w:sz="0" w:space="0" w:color="auto"/>
                        <w:right w:val="none" w:sz="0" w:space="0" w:color="auto"/>
                      </w:divBdr>
                    </w:div>
                  </w:divsChild>
                </w:div>
                <w:div w:id="1506508570">
                  <w:marLeft w:val="0"/>
                  <w:marRight w:val="0"/>
                  <w:marTop w:val="0"/>
                  <w:marBottom w:val="0"/>
                  <w:divBdr>
                    <w:top w:val="none" w:sz="0" w:space="0" w:color="auto"/>
                    <w:left w:val="none" w:sz="0" w:space="0" w:color="auto"/>
                    <w:bottom w:val="none" w:sz="0" w:space="0" w:color="auto"/>
                    <w:right w:val="none" w:sz="0" w:space="0" w:color="auto"/>
                  </w:divBdr>
                  <w:divsChild>
                    <w:div w:id="1299458026">
                      <w:marLeft w:val="0"/>
                      <w:marRight w:val="0"/>
                      <w:marTop w:val="0"/>
                      <w:marBottom w:val="0"/>
                      <w:divBdr>
                        <w:top w:val="none" w:sz="0" w:space="0" w:color="auto"/>
                        <w:left w:val="none" w:sz="0" w:space="0" w:color="auto"/>
                        <w:bottom w:val="none" w:sz="0" w:space="0" w:color="auto"/>
                        <w:right w:val="none" w:sz="0" w:space="0" w:color="auto"/>
                      </w:divBdr>
                    </w:div>
                  </w:divsChild>
                </w:div>
                <w:div w:id="1507938908">
                  <w:marLeft w:val="0"/>
                  <w:marRight w:val="0"/>
                  <w:marTop w:val="0"/>
                  <w:marBottom w:val="0"/>
                  <w:divBdr>
                    <w:top w:val="none" w:sz="0" w:space="0" w:color="auto"/>
                    <w:left w:val="none" w:sz="0" w:space="0" w:color="auto"/>
                    <w:bottom w:val="none" w:sz="0" w:space="0" w:color="auto"/>
                    <w:right w:val="none" w:sz="0" w:space="0" w:color="auto"/>
                  </w:divBdr>
                  <w:divsChild>
                    <w:div w:id="733167372">
                      <w:marLeft w:val="0"/>
                      <w:marRight w:val="0"/>
                      <w:marTop w:val="0"/>
                      <w:marBottom w:val="0"/>
                      <w:divBdr>
                        <w:top w:val="none" w:sz="0" w:space="0" w:color="auto"/>
                        <w:left w:val="none" w:sz="0" w:space="0" w:color="auto"/>
                        <w:bottom w:val="none" w:sz="0" w:space="0" w:color="auto"/>
                        <w:right w:val="none" w:sz="0" w:space="0" w:color="auto"/>
                      </w:divBdr>
                    </w:div>
                  </w:divsChild>
                </w:div>
                <w:div w:id="1511095585">
                  <w:marLeft w:val="0"/>
                  <w:marRight w:val="0"/>
                  <w:marTop w:val="0"/>
                  <w:marBottom w:val="0"/>
                  <w:divBdr>
                    <w:top w:val="none" w:sz="0" w:space="0" w:color="auto"/>
                    <w:left w:val="none" w:sz="0" w:space="0" w:color="auto"/>
                    <w:bottom w:val="none" w:sz="0" w:space="0" w:color="auto"/>
                    <w:right w:val="none" w:sz="0" w:space="0" w:color="auto"/>
                  </w:divBdr>
                  <w:divsChild>
                    <w:div w:id="1089889162">
                      <w:marLeft w:val="0"/>
                      <w:marRight w:val="0"/>
                      <w:marTop w:val="0"/>
                      <w:marBottom w:val="0"/>
                      <w:divBdr>
                        <w:top w:val="none" w:sz="0" w:space="0" w:color="auto"/>
                        <w:left w:val="none" w:sz="0" w:space="0" w:color="auto"/>
                        <w:bottom w:val="none" w:sz="0" w:space="0" w:color="auto"/>
                        <w:right w:val="none" w:sz="0" w:space="0" w:color="auto"/>
                      </w:divBdr>
                    </w:div>
                  </w:divsChild>
                </w:div>
                <w:div w:id="1525945657">
                  <w:marLeft w:val="0"/>
                  <w:marRight w:val="0"/>
                  <w:marTop w:val="0"/>
                  <w:marBottom w:val="0"/>
                  <w:divBdr>
                    <w:top w:val="none" w:sz="0" w:space="0" w:color="auto"/>
                    <w:left w:val="none" w:sz="0" w:space="0" w:color="auto"/>
                    <w:bottom w:val="none" w:sz="0" w:space="0" w:color="auto"/>
                    <w:right w:val="none" w:sz="0" w:space="0" w:color="auto"/>
                  </w:divBdr>
                  <w:divsChild>
                    <w:div w:id="782849669">
                      <w:marLeft w:val="0"/>
                      <w:marRight w:val="0"/>
                      <w:marTop w:val="0"/>
                      <w:marBottom w:val="0"/>
                      <w:divBdr>
                        <w:top w:val="none" w:sz="0" w:space="0" w:color="auto"/>
                        <w:left w:val="none" w:sz="0" w:space="0" w:color="auto"/>
                        <w:bottom w:val="none" w:sz="0" w:space="0" w:color="auto"/>
                        <w:right w:val="none" w:sz="0" w:space="0" w:color="auto"/>
                      </w:divBdr>
                    </w:div>
                  </w:divsChild>
                </w:div>
                <w:div w:id="1535146563">
                  <w:marLeft w:val="0"/>
                  <w:marRight w:val="0"/>
                  <w:marTop w:val="0"/>
                  <w:marBottom w:val="0"/>
                  <w:divBdr>
                    <w:top w:val="none" w:sz="0" w:space="0" w:color="auto"/>
                    <w:left w:val="none" w:sz="0" w:space="0" w:color="auto"/>
                    <w:bottom w:val="none" w:sz="0" w:space="0" w:color="auto"/>
                    <w:right w:val="none" w:sz="0" w:space="0" w:color="auto"/>
                  </w:divBdr>
                  <w:divsChild>
                    <w:div w:id="1562328721">
                      <w:marLeft w:val="0"/>
                      <w:marRight w:val="0"/>
                      <w:marTop w:val="0"/>
                      <w:marBottom w:val="0"/>
                      <w:divBdr>
                        <w:top w:val="none" w:sz="0" w:space="0" w:color="auto"/>
                        <w:left w:val="none" w:sz="0" w:space="0" w:color="auto"/>
                        <w:bottom w:val="none" w:sz="0" w:space="0" w:color="auto"/>
                        <w:right w:val="none" w:sz="0" w:space="0" w:color="auto"/>
                      </w:divBdr>
                    </w:div>
                  </w:divsChild>
                </w:div>
                <w:div w:id="1561818233">
                  <w:marLeft w:val="0"/>
                  <w:marRight w:val="0"/>
                  <w:marTop w:val="0"/>
                  <w:marBottom w:val="0"/>
                  <w:divBdr>
                    <w:top w:val="none" w:sz="0" w:space="0" w:color="auto"/>
                    <w:left w:val="none" w:sz="0" w:space="0" w:color="auto"/>
                    <w:bottom w:val="none" w:sz="0" w:space="0" w:color="auto"/>
                    <w:right w:val="none" w:sz="0" w:space="0" w:color="auto"/>
                  </w:divBdr>
                  <w:divsChild>
                    <w:div w:id="1904218866">
                      <w:marLeft w:val="0"/>
                      <w:marRight w:val="0"/>
                      <w:marTop w:val="0"/>
                      <w:marBottom w:val="0"/>
                      <w:divBdr>
                        <w:top w:val="none" w:sz="0" w:space="0" w:color="auto"/>
                        <w:left w:val="none" w:sz="0" w:space="0" w:color="auto"/>
                        <w:bottom w:val="none" w:sz="0" w:space="0" w:color="auto"/>
                        <w:right w:val="none" w:sz="0" w:space="0" w:color="auto"/>
                      </w:divBdr>
                    </w:div>
                  </w:divsChild>
                </w:div>
                <w:div w:id="1570312076">
                  <w:marLeft w:val="0"/>
                  <w:marRight w:val="0"/>
                  <w:marTop w:val="0"/>
                  <w:marBottom w:val="0"/>
                  <w:divBdr>
                    <w:top w:val="none" w:sz="0" w:space="0" w:color="auto"/>
                    <w:left w:val="none" w:sz="0" w:space="0" w:color="auto"/>
                    <w:bottom w:val="none" w:sz="0" w:space="0" w:color="auto"/>
                    <w:right w:val="none" w:sz="0" w:space="0" w:color="auto"/>
                  </w:divBdr>
                  <w:divsChild>
                    <w:div w:id="1655333474">
                      <w:marLeft w:val="0"/>
                      <w:marRight w:val="0"/>
                      <w:marTop w:val="0"/>
                      <w:marBottom w:val="0"/>
                      <w:divBdr>
                        <w:top w:val="none" w:sz="0" w:space="0" w:color="auto"/>
                        <w:left w:val="none" w:sz="0" w:space="0" w:color="auto"/>
                        <w:bottom w:val="none" w:sz="0" w:space="0" w:color="auto"/>
                        <w:right w:val="none" w:sz="0" w:space="0" w:color="auto"/>
                      </w:divBdr>
                    </w:div>
                  </w:divsChild>
                </w:div>
                <w:div w:id="1582832607">
                  <w:marLeft w:val="0"/>
                  <w:marRight w:val="0"/>
                  <w:marTop w:val="0"/>
                  <w:marBottom w:val="0"/>
                  <w:divBdr>
                    <w:top w:val="none" w:sz="0" w:space="0" w:color="auto"/>
                    <w:left w:val="none" w:sz="0" w:space="0" w:color="auto"/>
                    <w:bottom w:val="none" w:sz="0" w:space="0" w:color="auto"/>
                    <w:right w:val="none" w:sz="0" w:space="0" w:color="auto"/>
                  </w:divBdr>
                  <w:divsChild>
                    <w:div w:id="1823278733">
                      <w:marLeft w:val="0"/>
                      <w:marRight w:val="0"/>
                      <w:marTop w:val="0"/>
                      <w:marBottom w:val="0"/>
                      <w:divBdr>
                        <w:top w:val="none" w:sz="0" w:space="0" w:color="auto"/>
                        <w:left w:val="none" w:sz="0" w:space="0" w:color="auto"/>
                        <w:bottom w:val="none" w:sz="0" w:space="0" w:color="auto"/>
                        <w:right w:val="none" w:sz="0" w:space="0" w:color="auto"/>
                      </w:divBdr>
                    </w:div>
                  </w:divsChild>
                </w:div>
                <w:div w:id="1601185341">
                  <w:marLeft w:val="0"/>
                  <w:marRight w:val="0"/>
                  <w:marTop w:val="0"/>
                  <w:marBottom w:val="0"/>
                  <w:divBdr>
                    <w:top w:val="none" w:sz="0" w:space="0" w:color="auto"/>
                    <w:left w:val="none" w:sz="0" w:space="0" w:color="auto"/>
                    <w:bottom w:val="none" w:sz="0" w:space="0" w:color="auto"/>
                    <w:right w:val="none" w:sz="0" w:space="0" w:color="auto"/>
                  </w:divBdr>
                  <w:divsChild>
                    <w:div w:id="482508254">
                      <w:marLeft w:val="0"/>
                      <w:marRight w:val="0"/>
                      <w:marTop w:val="0"/>
                      <w:marBottom w:val="0"/>
                      <w:divBdr>
                        <w:top w:val="none" w:sz="0" w:space="0" w:color="auto"/>
                        <w:left w:val="none" w:sz="0" w:space="0" w:color="auto"/>
                        <w:bottom w:val="none" w:sz="0" w:space="0" w:color="auto"/>
                        <w:right w:val="none" w:sz="0" w:space="0" w:color="auto"/>
                      </w:divBdr>
                    </w:div>
                  </w:divsChild>
                </w:div>
                <w:div w:id="1627195578">
                  <w:marLeft w:val="0"/>
                  <w:marRight w:val="0"/>
                  <w:marTop w:val="0"/>
                  <w:marBottom w:val="0"/>
                  <w:divBdr>
                    <w:top w:val="none" w:sz="0" w:space="0" w:color="auto"/>
                    <w:left w:val="none" w:sz="0" w:space="0" w:color="auto"/>
                    <w:bottom w:val="none" w:sz="0" w:space="0" w:color="auto"/>
                    <w:right w:val="none" w:sz="0" w:space="0" w:color="auto"/>
                  </w:divBdr>
                  <w:divsChild>
                    <w:div w:id="139617756">
                      <w:marLeft w:val="0"/>
                      <w:marRight w:val="0"/>
                      <w:marTop w:val="0"/>
                      <w:marBottom w:val="0"/>
                      <w:divBdr>
                        <w:top w:val="none" w:sz="0" w:space="0" w:color="auto"/>
                        <w:left w:val="none" w:sz="0" w:space="0" w:color="auto"/>
                        <w:bottom w:val="none" w:sz="0" w:space="0" w:color="auto"/>
                        <w:right w:val="none" w:sz="0" w:space="0" w:color="auto"/>
                      </w:divBdr>
                    </w:div>
                  </w:divsChild>
                </w:div>
                <w:div w:id="1689603336">
                  <w:marLeft w:val="0"/>
                  <w:marRight w:val="0"/>
                  <w:marTop w:val="0"/>
                  <w:marBottom w:val="0"/>
                  <w:divBdr>
                    <w:top w:val="none" w:sz="0" w:space="0" w:color="auto"/>
                    <w:left w:val="none" w:sz="0" w:space="0" w:color="auto"/>
                    <w:bottom w:val="none" w:sz="0" w:space="0" w:color="auto"/>
                    <w:right w:val="none" w:sz="0" w:space="0" w:color="auto"/>
                  </w:divBdr>
                  <w:divsChild>
                    <w:div w:id="1678655809">
                      <w:marLeft w:val="0"/>
                      <w:marRight w:val="0"/>
                      <w:marTop w:val="0"/>
                      <w:marBottom w:val="0"/>
                      <w:divBdr>
                        <w:top w:val="none" w:sz="0" w:space="0" w:color="auto"/>
                        <w:left w:val="none" w:sz="0" w:space="0" w:color="auto"/>
                        <w:bottom w:val="none" w:sz="0" w:space="0" w:color="auto"/>
                        <w:right w:val="none" w:sz="0" w:space="0" w:color="auto"/>
                      </w:divBdr>
                    </w:div>
                  </w:divsChild>
                </w:div>
                <w:div w:id="1690646137">
                  <w:marLeft w:val="0"/>
                  <w:marRight w:val="0"/>
                  <w:marTop w:val="0"/>
                  <w:marBottom w:val="0"/>
                  <w:divBdr>
                    <w:top w:val="none" w:sz="0" w:space="0" w:color="auto"/>
                    <w:left w:val="none" w:sz="0" w:space="0" w:color="auto"/>
                    <w:bottom w:val="none" w:sz="0" w:space="0" w:color="auto"/>
                    <w:right w:val="none" w:sz="0" w:space="0" w:color="auto"/>
                  </w:divBdr>
                  <w:divsChild>
                    <w:div w:id="674847216">
                      <w:marLeft w:val="0"/>
                      <w:marRight w:val="0"/>
                      <w:marTop w:val="0"/>
                      <w:marBottom w:val="0"/>
                      <w:divBdr>
                        <w:top w:val="none" w:sz="0" w:space="0" w:color="auto"/>
                        <w:left w:val="none" w:sz="0" w:space="0" w:color="auto"/>
                        <w:bottom w:val="none" w:sz="0" w:space="0" w:color="auto"/>
                        <w:right w:val="none" w:sz="0" w:space="0" w:color="auto"/>
                      </w:divBdr>
                    </w:div>
                  </w:divsChild>
                </w:div>
                <w:div w:id="1728995517">
                  <w:marLeft w:val="0"/>
                  <w:marRight w:val="0"/>
                  <w:marTop w:val="0"/>
                  <w:marBottom w:val="0"/>
                  <w:divBdr>
                    <w:top w:val="none" w:sz="0" w:space="0" w:color="auto"/>
                    <w:left w:val="none" w:sz="0" w:space="0" w:color="auto"/>
                    <w:bottom w:val="none" w:sz="0" w:space="0" w:color="auto"/>
                    <w:right w:val="none" w:sz="0" w:space="0" w:color="auto"/>
                  </w:divBdr>
                  <w:divsChild>
                    <w:div w:id="1674986493">
                      <w:marLeft w:val="0"/>
                      <w:marRight w:val="0"/>
                      <w:marTop w:val="0"/>
                      <w:marBottom w:val="0"/>
                      <w:divBdr>
                        <w:top w:val="none" w:sz="0" w:space="0" w:color="auto"/>
                        <w:left w:val="none" w:sz="0" w:space="0" w:color="auto"/>
                        <w:bottom w:val="none" w:sz="0" w:space="0" w:color="auto"/>
                        <w:right w:val="none" w:sz="0" w:space="0" w:color="auto"/>
                      </w:divBdr>
                    </w:div>
                  </w:divsChild>
                </w:div>
                <w:div w:id="1748184138">
                  <w:marLeft w:val="0"/>
                  <w:marRight w:val="0"/>
                  <w:marTop w:val="0"/>
                  <w:marBottom w:val="0"/>
                  <w:divBdr>
                    <w:top w:val="none" w:sz="0" w:space="0" w:color="auto"/>
                    <w:left w:val="none" w:sz="0" w:space="0" w:color="auto"/>
                    <w:bottom w:val="none" w:sz="0" w:space="0" w:color="auto"/>
                    <w:right w:val="none" w:sz="0" w:space="0" w:color="auto"/>
                  </w:divBdr>
                  <w:divsChild>
                    <w:div w:id="1762218760">
                      <w:marLeft w:val="0"/>
                      <w:marRight w:val="0"/>
                      <w:marTop w:val="0"/>
                      <w:marBottom w:val="0"/>
                      <w:divBdr>
                        <w:top w:val="none" w:sz="0" w:space="0" w:color="auto"/>
                        <w:left w:val="none" w:sz="0" w:space="0" w:color="auto"/>
                        <w:bottom w:val="none" w:sz="0" w:space="0" w:color="auto"/>
                        <w:right w:val="none" w:sz="0" w:space="0" w:color="auto"/>
                      </w:divBdr>
                    </w:div>
                  </w:divsChild>
                </w:div>
                <w:div w:id="1760321873">
                  <w:marLeft w:val="0"/>
                  <w:marRight w:val="0"/>
                  <w:marTop w:val="0"/>
                  <w:marBottom w:val="0"/>
                  <w:divBdr>
                    <w:top w:val="none" w:sz="0" w:space="0" w:color="auto"/>
                    <w:left w:val="none" w:sz="0" w:space="0" w:color="auto"/>
                    <w:bottom w:val="none" w:sz="0" w:space="0" w:color="auto"/>
                    <w:right w:val="none" w:sz="0" w:space="0" w:color="auto"/>
                  </w:divBdr>
                  <w:divsChild>
                    <w:div w:id="1162701931">
                      <w:marLeft w:val="0"/>
                      <w:marRight w:val="0"/>
                      <w:marTop w:val="0"/>
                      <w:marBottom w:val="0"/>
                      <w:divBdr>
                        <w:top w:val="none" w:sz="0" w:space="0" w:color="auto"/>
                        <w:left w:val="none" w:sz="0" w:space="0" w:color="auto"/>
                        <w:bottom w:val="none" w:sz="0" w:space="0" w:color="auto"/>
                        <w:right w:val="none" w:sz="0" w:space="0" w:color="auto"/>
                      </w:divBdr>
                    </w:div>
                  </w:divsChild>
                </w:div>
                <w:div w:id="1761297886">
                  <w:marLeft w:val="0"/>
                  <w:marRight w:val="0"/>
                  <w:marTop w:val="0"/>
                  <w:marBottom w:val="0"/>
                  <w:divBdr>
                    <w:top w:val="none" w:sz="0" w:space="0" w:color="auto"/>
                    <w:left w:val="none" w:sz="0" w:space="0" w:color="auto"/>
                    <w:bottom w:val="none" w:sz="0" w:space="0" w:color="auto"/>
                    <w:right w:val="none" w:sz="0" w:space="0" w:color="auto"/>
                  </w:divBdr>
                  <w:divsChild>
                    <w:div w:id="1078092573">
                      <w:marLeft w:val="0"/>
                      <w:marRight w:val="0"/>
                      <w:marTop w:val="0"/>
                      <w:marBottom w:val="0"/>
                      <w:divBdr>
                        <w:top w:val="none" w:sz="0" w:space="0" w:color="auto"/>
                        <w:left w:val="none" w:sz="0" w:space="0" w:color="auto"/>
                        <w:bottom w:val="none" w:sz="0" w:space="0" w:color="auto"/>
                        <w:right w:val="none" w:sz="0" w:space="0" w:color="auto"/>
                      </w:divBdr>
                    </w:div>
                  </w:divsChild>
                </w:div>
                <w:div w:id="1781728864">
                  <w:marLeft w:val="0"/>
                  <w:marRight w:val="0"/>
                  <w:marTop w:val="0"/>
                  <w:marBottom w:val="0"/>
                  <w:divBdr>
                    <w:top w:val="none" w:sz="0" w:space="0" w:color="auto"/>
                    <w:left w:val="none" w:sz="0" w:space="0" w:color="auto"/>
                    <w:bottom w:val="none" w:sz="0" w:space="0" w:color="auto"/>
                    <w:right w:val="none" w:sz="0" w:space="0" w:color="auto"/>
                  </w:divBdr>
                  <w:divsChild>
                    <w:div w:id="1783914025">
                      <w:marLeft w:val="0"/>
                      <w:marRight w:val="0"/>
                      <w:marTop w:val="0"/>
                      <w:marBottom w:val="0"/>
                      <w:divBdr>
                        <w:top w:val="none" w:sz="0" w:space="0" w:color="auto"/>
                        <w:left w:val="none" w:sz="0" w:space="0" w:color="auto"/>
                        <w:bottom w:val="none" w:sz="0" w:space="0" w:color="auto"/>
                        <w:right w:val="none" w:sz="0" w:space="0" w:color="auto"/>
                      </w:divBdr>
                    </w:div>
                  </w:divsChild>
                </w:div>
                <w:div w:id="1784838937">
                  <w:marLeft w:val="0"/>
                  <w:marRight w:val="0"/>
                  <w:marTop w:val="0"/>
                  <w:marBottom w:val="0"/>
                  <w:divBdr>
                    <w:top w:val="none" w:sz="0" w:space="0" w:color="auto"/>
                    <w:left w:val="none" w:sz="0" w:space="0" w:color="auto"/>
                    <w:bottom w:val="none" w:sz="0" w:space="0" w:color="auto"/>
                    <w:right w:val="none" w:sz="0" w:space="0" w:color="auto"/>
                  </w:divBdr>
                  <w:divsChild>
                    <w:div w:id="1185704707">
                      <w:marLeft w:val="0"/>
                      <w:marRight w:val="0"/>
                      <w:marTop w:val="0"/>
                      <w:marBottom w:val="0"/>
                      <w:divBdr>
                        <w:top w:val="none" w:sz="0" w:space="0" w:color="auto"/>
                        <w:left w:val="none" w:sz="0" w:space="0" w:color="auto"/>
                        <w:bottom w:val="none" w:sz="0" w:space="0" w:color="auto"/>
                        <w:right w:val="none" w:sz="0" w:space="0" w:color="auto"/>
                      </w:divBdr>
                    </w:div>
                  </w:divsChild>
                </w:div>
                <w:div w:id="1787381332">
                  <w:marLeft w:val="0"/>
                  <w:marRight w:val="0"/>
                  <w:marTop w:val="0"/>
                  <w:marBottom w:val="0"/>
                  <w:divBdr>
                    <w:top w:val="none" w:sz="0" w:space="0" w:color="auto"/>
                    <w:left w:val="none" w:sz="0" w:space="0" w:color="auto"/>
                    <w:bottom w:val="none" w:sz="0" w:space="0" w:color="auto"/>
                    <w:right w:val="none" w:sz="0" w:space="0" w:color="auto"/>
                  </w:divBdr>
                  <w:divsChild>
                    <w:div w:id="261182890">
                      <w:marLeft w:val="0"/>
                      <w:marRight w:val="0"/>
                      <w:marTop w:val="0"/>
                      <w:marBottom w:val="0"/>
                      <w:divBdr>
                        <w:top w:val="none" w:sz="0" w:space="0" w:color="auto"/>
                        <w:left w:val="none" w:sz="0" w:space="0" w:color="auto"/>
                        <w:bottom w:val="none" w:sz="0" w:space="0" w:color="auto"/>
                        <w:right w:val="none" w:sz="0" w:space="0" w:color="auto"/>
                      </w:divBdr>
                    </w:div>
                  </w:divsChild>
                </w:div>
                <w:div w:id="1823620010">
                  <w:marLeft w:val="0"/>
                  <w:marRight w:val="0"/>
                  <w:marTop w:val="0"/>
                  <w:marBottom w:val="0"/>
                  <w:divBdr>
                    <w:top w:val="none" w:sz="0" w:space="0" w:color="auto"/>
                    <w:left w:val="none" w:sz="0" w:space="0" w:color="auto"/>
                    <w:bottom w:val="none" w:sz="0" w:space="0" w:color="auto"/>
                    <w:right w:val="none" w:sz="0" w:space="0" w:color="auto"/>
                  </w:divBdr>
                  <w:divsChild>
                    <w:div w:id="1225527830">
                      <w:marLeft w:val="0"/>
                      <w:marRight w:val="0"/>
                      <w:marTop w:val="0"/>
                      <w:marBottom w:val="0"/>
                      <w:divBdr>
                        <w:top w:val="none" w:sz="0" w:space="0" w:color="auto"/>
                        <w:left w:val="none" w:sz="0" w:space="0" w:color="auto"/>
                        <w:bottom w:val="none" w:sz="0" w:space="0" w:color="auto"/>
                        <w:right w:val="none" w:sz="0" w:space="0" w:color="auto"/>
                      </w:divBdr>
                    </w:div>
                  </w:divsChild>
                </w:div>
                <w:div w:id="1825005841">
                  <w:marLeft w:val="0"/>
                  <w:marRight w:val="0"/>
                  <w:marTop w:val="0"/>
                  <w:marBottom w:val="0"/>
                  <w:divBdr>
                    <w:top w:val="none" w:sz="0" w:space="0" w:color="auto"/>
                    <w:left w:val="none" w:sz="0" w:space="0" w:color="auto"/>
                    <w:bottom w:val="none" w:sz="0" w:space="0" w:color="auto"/>
                    <w:right w:val="none" w:sz="0" w:space="0" w:color="auto"/>
                  </w:divBdr>
                  <w:divsChild>
                    <w:div w:id="607129937">
                      <w:marLeft w:val="0"/>
                      <w:marRight w:val="0"/>
                      <w:marTop w:val="0"/>
                      <w:marBottom w:val="0"/>
                      <w:divBdr>
                        <w:top w:val="none" w:sz="0" w:space="0" w:color="auto"/>
                        <w:left w:val="none" w:sz="0" w:space="0" w:color="auto"/>
                        <w:bottom w:val="none" w:sz="0" w:space="0" w:color="auto"/>
                        <w:right w:val="none" w:sz="0" w:space="0" w:color="auto"/>
                      </w:divBdr>
                    </w:div>
                  </w:divsChild>
                </w:div>
                <w:div w:id="1825931007">
                  <w:marLeft w:val="0"/>
                  <w:marRight w:val="0"/>
                  <w:marTop w:val="0"/>
                  <w:marBottom w:val="0"/>
                  <w:divBdr>
                    <w:top w:val="none" w:sz="0" w:space="0" w:color="auto"/>
                    <w:left w:val="none" w:sz="0" w:space="0" w:color="auto"/>
                    <w:bottom w:val="none" w:sz="0" w:space="0" w:color="auto"/>
                    <w:right w:val="none" w:sz="0" w:space="0" w:color="auto"/>
                  </w:divBdr>
                  <w:divsChild>
                    <w:div w:id="1593708491">
                      <w:marLeft w:val="0"/>
                      <w:marRight w:val="0"/>
                      <w:marTop w:val="0"/>
                      <w:marBottom w:val="0"/>
                      <w:divBdr>
                        <w:top w:val="none" w:sz="0" w:space="0" w:color="auto"/>
                        <w:left w:val="none" w:sz="0" w:space="0" w:color="auto"/>
                        <w:bottom w:val="none" w:sz="0" w:space="0" w:color="auto"/>
                        <w:right w:val="none" w:sz="0" w:space="0" w:color="auto"/>
                      </w:divBdr>
                    </w:div>
                  </w:divsChild>
                </w:div>
                <w:div w:id="1871988139">
                  <w:marLeft w:val="0"/>
                  <w:marRight w:val="0"/>
                  <w:marTop w:val="0"/>
                  <w:marBottom w:val="0"/>
                  <w:divBdr>
                    <w:top w:val="none" w:sz="0" w:space="0" w:color="auto"/>
                    <w:left w:val="none" w:sz="0" w:space="0" w:color="auto"/>
                    <w:bottom w:val="none" w:sz="0" w:space="0" w:color="auto"/>
                    <w:right w:val="none" w:sz="0" w:space="0" w:color="auto"/>
                  </w:divBdr>
                  <w:divsChild>
                    <w:div w:id="770777473">
                      <w:marLeft w:val="0"/>
                      <w:marRight w:val="0"/>
                      <w:marTop w:val="0"/>
                      <w:marBottom w:val="0"/>
                      <w:divBdr>
                        <w:top w:val="none" w:sz="0" w:space="0" w:color="auto"/>
                        <w:left w:val="none" w:sz="0" w:space="0" w:color="auto"/>
                        <w:bottom w:val="none" w:sz="0" w:space="0" w:color="auto"/>
                        <w:right w:val="none" w:sz="0" w:space="0" w:color="auto"/>
                      </w:divBdr>
                    </w:div>
                  </w:divsChild>
                </w:div>
                <w:div w:id="1873422073">
                  <w:marLeft w:val="0"/>
                  <w:marRight w:val="0"/>
                  <w:marTop w:val="0"/>
                  <w:marBottom w:val="0"/>
                  <w:divBdr>
                    <w:top w:val="none" w:sz="0" w:space="0" w:color="auto"/>
                    <w:left w:val="none" w:sz="0" w:space="0" w:color="auto"/>
                    <w:bottom w:val="none" w:sz="0" w:space="0" w:color="auto"/>
                    <w:right w:val="none" w:sz="0" w:space="0" w:color="auto"/>
                  </w:divBdr>
                  <w:divsChild>
                    <w:div w:id="2146702340">
                      <w:marLeft w:val="0"/>
                      <w:marRight w:val="0"/>
                      <w:marTop w:val="0"/>
                      <w:marBottom w:val="0"/>
                      <w:divBdr>
                        <w:top w:val="none" w:sz="0" w:space="0" w:color="auto"/>
                        <w:left w:val="none" w:sz="0" w:space="0" w:color="auto"/>
                        <w:bottom w:val="none" w:sz="0" w:space="0" w:color="auto"/>
                        <w:right w:val="none" w:sz="0" w:space="0" w:color="auto"/>
                      </w:divBdr>
                    </w:div>
                  </w:divsChild>
                </w:div>
                <w:div w:id="1886211734">
                  <w:marLeft w:val="0"/>
                  <w:marRight w:val="0"/>
                  <w:marTop w:val="0"/>
                  <w:marBottom w:val="0"/>
                  <w:divBdr>
                    <w:top w:val="none" w:sz="0" w:space="0" w:color="auto"/>
                    <w:left w:val="none" w:sz="0" w:space="0" w:color="auto"/>
                    <w:bottom w:val="none" w:sz="0" w:space="0" w:color="auto"/>
                    <w:right w:val="none" w:sz="0" w:space="0" w:color="auto"/>
                  </w:divBdr>
                  <w:divsChild>
                    <w:div w:id="341666483">
                      <w:marLeft w:val="0"/>
                      <w:marRight w:val="0"/>
                      <w:marTop w:val="0"/>
                      <w:marBottom w:val="0"/>
                      <w:divBdr>
                        <w:top w:val="none" w:sz="0" w:space="0" w:color="auto"/>
                        <w:left w:val="none" w:sz="0" w:space="0" w:color="auto"/>
                        <w:bottom w:val="none" w:sz="0" w:space="0" w:color="auto"/>
                        <w:right w:val="none" w:sz="0" w:space="0" w:color="auto"/>
                      </w:divBdr>
                    </w:div>
                  </w:divsChild>
                </w:div>
                <w:div w:id="1889800306">
                  <w:marLeft w:val="0"/>
                  <w:marRight w:val="0"/>
                  <w:marTop w:val="0"/>
                  <w:marBottom w:val="0"/>
                  <w:divBdr>
                    <w:top w:val="none" w:sz="0" w:space="0" w:color="auto"/>
                    <w:left w:val="none" w:sz="0" w:space="0" w:color="auto"/>
                    <w:bottom w:val="none" w:sz="0" w:space="0" w:color="auto"/>
                    <w:right w:val="none" w:sz="0" w:space="0" w:color="auto"/>
                  </w:divBdr>
                  <w:divsChild>
                    <w:div w:id="626006287">
                      <w:marLeft w:val="0"/>
                      <w:marRight w:val="0"/>
                      <w:marTop w:val="0"/>
                      <w:marBottom w:val="0"/>
                      <w:divBdr>
                        <w:top w:val="none" w:sz="0" w:space="0" w:color="auto"/>
                        <w:left w:val="none" w:sz="0" w:space="0" w:color="auto"/>
                        <w:bottom w:val="none" w:sz="0" w:space="0" w:color="auto"/>
                        <w:right w:val="none" w:sz="0" w:space="0" w:color="auto"/>
                      </w:divBdr>
                    </w:div>
                  </w:divsChild>
                </w:div>
                <w:div w:id="1898472307">
                  <w:marLeft w:val="0"/>
                  <w:marRight w:val="0"/>
                  <w:marTop w:val="0"/>
                  <w:marBottom w:val="0"/>
                  <w:divBdr>
                    <w:top w:val="none" w:sz="0" w:space="0" w:color="auto"/>
                    <w:left w:val="none" w:sz="0" w:space="0" w:color="auto"/>
                    <w:bottom w:val="none" w:sz="0" w:space="0" w:color="auto"/>
                    <w:right w:val="none" w:sz="0" w:space="0" w:color="auto"/>
                  </w:divBdr>
                  <w:divsChild>
                    <w:div w:id="149711265">
                      <w:marLeft w:val="0"/>
                      <w:marRight w:val="0"/>
                      <w:marTop w:val="0"/>
                      <w:marBottom w:val="0"/>
                      <w:divBdr>
                        <w:top w:val="none" w:sz="0" w:space="0" w:color="auto"/>
                        <w:left w:val="none" w:sz="0" w:space="0" w:color="auto"/>
                        <w:bottom w:val="none" w:sz="0" w:space="0" w:color="auto"/>
                        <w:right w:val="none" w:sz="0" w:space="0" w:color="auto"/>
                      </w:divBdr>
                    </w:div>
                  </w:divsChild>
                </w:div>
                <w:div w:id="1918440170">
                  <w:marLeft w:val="0"/>
                  <w:marRight w:val="0"/>
                  <w:marTop w:val="0"/>
                  <w:marBottom w:val="0"/>
                  <w:divBdr>
                    <w:top w:val="none" w:sz="0" w:space="0" w:color="auto"/>
                    <w:left w:val="none" w:sz="0" w:space="0" w:color="auto"/>
                    <w:bottom w:val="none" w:sz="0" w:space="0" w:color="auto"/>
                    <w:right w:val="none" w:sz="0" w:space="0" w:color="auto"/>
                  </w:divBdr>
                  <w:divsChild>
                    <w:div w:id="1079985353">
                      <w:marLeft w:val="0"/>
                      <w:marRight w:val="0"/>
                      <w:marTop w:val="0"/>
                      <w:marBottom w:val="0"/>
                      <w:divBdr>
                        <w:top w:val="none" w:sz="0" w:space="0" w:color="auto"/>
                        <w:left w:val="none" w:sz="0" w:space="0" w:color="auto"/>
                        <w:bottom w:val="none" w:sz="0" w:space="0" w:color="auto"/>
                        <w:right w:val="none" w:sz="0" w:space="0" w:color="auto"/>
                      </w:divBdr>
                    </w:div>
                  </w:divsChild>
                </w:div>
                <w:div w:id="1932270891">
                  <w:marLeft w:val="0"/>
                  <w:marRight w:val="0"/>
                  <w:marTop w:val="0"/>
                  <w:marBottom w:val="0"/>
                  <w:divBdr>
                    <w:top w:val="none" w:sz="0" w:space="0" w:color="auto"/>
                    <w:left w:val="none" w:sz="0" w:space="0" w:color="auto"/>
                    <w:bottom w:val="none" w:sz="0" w:space="0" w:color="auto"/>
                    <w:right w:val="none" w:sz="0" w:space="0" w:color="auto"/>
                  </w:divBdr>
                  <w:divsChild>
                    <w:div w:id="296569274">
                      <w:marLeft w:val="0"/>
                      <w:marRight w:val="0"/>
                      <w:marTop w:val="0"/>
                      <w:marBottom w:val="0"/>
                      <w:divBdr>
                        <w:top w:val="none" w:sz="0" w:space="0" w:color="auto"/>
                        <w:left w:val="none" w:sz="0" w:space="0" w:color="auto"/>
                        <w:bottom w:val="none" w:sz="0" w:space="0" w:color="auto"/>
                        <w:right w:val="none" w:sz="0" w:space="0" w:color="auto"/>
                      </w:divBdr>
                    </w:div>
                  </w:divsChild>
                </w:div>
                <w:div w:id="1937130126">
                  <w:marLeft w:val="0"/>
                  <w:marRight w:val="0"/>
                  <w:marTop w:val="0"/>
                  <w:marBottom w:val="0"/>
                  <w:divBdr>
                    <w:top w:val="none" w:sz="0" w:space="0" w:color="auto"/>
                    <w:left w:val="none" w:sz="0" w:space="0" w:color="auto"/>
                    <w:bottom w:val="none" w:sz="0" w:space="0" w:color="auto"/>
                    <w:right w:val="none" w:sz="0" w:space="0" w:color="auto"/>
                  </w:divBdr>
                  <w:divsChild>
                    <w:div w:id="98259116">
                      <w:marLeft w:val="0"/>
                      <w:marRight w:val="0"/>
                      <w:marTop w:val="0"/>
                      <w:marBottom w:val="0"/>
                      <w:divBdr>
                        <w:top w:val="none" w:sz="0" w:space="0" w:color="auto"/>
                        <w:left w:val="none" w:sz="0" w:space="0" w:color="auto"/>
                        <w:bottom w:val="none" w:sz="0" w:space="0" w:color="auto"/>
                        <w:right w:val="none" w:sz="0" w:space="0" w:color="auto"/>
                      </w:divBdr>
                    </w:div>
                  </w:divsChild>
                </w:div>
                <w:div w:id="1967931962">
                  <w:marLeft w:val="0"/>
                  <w:marRight w:val="0"/>
                  <w:marTop w:val="0"/>
                  <w:marBottom w:val="0"/>
                  <w:divBdr>
                    <w:top w:val="none" w:sz="0" w:space="0" w:color="auto"/>
                    <w:left w:val="none" w:sz="0" w:space="0" w:color="auto"/>
                    <w:bottom w:val="none" w:sz="0" w:space="0" w:color="auto"/>
                    <w:right w:val="none" w:sz="0" w:space="0" w:color="auto"/>
                  </w:divBdr>
                  <w:divsChild>
                    <w:div w:id="722290946">
                      <w:marLeft w:val="0"/>
                      <w:marRight w:val="0"/>
                      <w:marTop w:val="0"/>
                      <w:marBottom w:val="0"/>
                      <w:divBdr>
                        <w:top w:val="none" w:sz="0" w:space="0" w:color="auto"/>
                        <w:left w:val="none" w:sz="0" w:space="0" w:color="auto"/>
                        <w:bottom w:val="none" w:sz="0" w:space="0" w:color="auto"/>
                        <w:right w:val="none" w:sz="0" w:space="0" w:color="auto"/>
                      </w:divBdr>
                    </w:div>
                  </w:divsChild>
                </w:div>
                <w:div w:id="1973096463">
                  <w:marLeft w:val="0"/>
                  <w:marRight w:val="0"/>
                  <w:marTop w:val="0"/>
                  <w:marBottom w:val="0"/>
                  <w:divBdr>
                    <w:top w:val="none" w:sz="0" w:space="0" w:color="auto"/>
                    <w:left w:val="none" w:sz="0" w:space="0" w:color="auto"/>
                    <w:bottom w:val="none" w:sz="0" w:space="0" w:color="auto"/>
                    <w:right w:val="none" w:sz="0" w:space="0" w:color="auto"/>
                  </w:divBdr>
                  <w:divsChild>
                    <w:div w:id="629021517">
                      <w:marLeft w:val="0"/>
                      <w:marRight w:val="0"/>
                      <w:marTop w:val="0"/>
                      <w:marBottom w:val="0"/>
                      <w:divBdr>
                        <w:top w:val="none" w:sz="0" w:space="0" w:color="auto"/>
                        <w:left w:val="none" w:sz="0" w:space="0" w:color="auto"/>
                        <w:bottom w:val="none" w:sz="0" w:space="0" w:color="auto"/>
                        <w:right w:val="none" w:sz="0" w:space="0" w:color="auto"/>
                      </w:divBdr>
                    </w:div>
                  </w:divsChild>
                </w:div>
                <w:div w:id="2010983129">
                  <w:marLeft w:val="0"/>
                  <w:marRight w:val="0"/>
                  <w:marTop w:val="0"/>
                  <w:marBottom w:val="0"/>
                  <w:divBdr>
                    <w:top w:val="none" w:sz="0" w:space="0" w:color="auto"/>
                    <w:left w:val="none" w:sz="0" w:space="0" w:color="auto"/>
                    <w:bottom w:val="none" w:sz="0" w:space="0" w:color="auto"/>
                    <w:right w:val="none" w:sz="0" w:space="0" w:color="auto"/>
                  </w:divBdr>
                  <w:divsChild>
                    <w:div w:id="1691835575">
                      <w:marLeft w:val="0"/>
                      <w:marRight w:val="0"/>
                      <w:marTop w:val="0"/>
                      <w:marBottom w:val="0"/>
                      <w:divBdr>
                        <w:top w:val="none" w:sz="0" w:space="0" w:color="auto"/>
                        <w:left w:val="none" w:sz="0" w:space="0" w:color="auto"/>
                        <w:bottom w:val="none" w:sz="0" w:space="0" w:color="auto"/>
                        <w:right w:val="none" w:sz="0" w:space="0" w:color="auto"/>
                      </w:divBdr>
                    </w:div>
                  </w:divsChild>
                </w:div>
                <w:div w:id="2067798515">
                  <w:marLeft w:val="0"/>
                  <w:marRight w:val="0"/>
                  <w:marTop w:val="0"/>
                  <w:marBottom w:val="0"/>
                  <w:divBdr>
                    <w:top w:val="none" w:sz="0" w:space="0" w:color="auto"/>
                    <w:left w:val="none" w:sz="0" w:space="0" w:color="auto"/>
                    <w:bottom w:val="none" w:sz="0" w:space="0" w:color="auto"/>
                    <w:right w:val="none" w:sz="0" w:space="0" w:color="auto"/>
                  </w:divBdr>
                  <w:divsChild>
                    <w:div w:id="1632318411">
                      <w:marLeft w:val="0"/>
                      <w:marRight w:val="0"/>
                      <w:marTop w:val="0"/>
                      <w:marBottom w:val="0"/>
                      <w:divBdr>
                        <w:top w:val="none" w:sz="0" w:space="0" w:color="auto"/>
                        <w:left w:val="none" w:sz="0" w:space="0" w:color="auto"/>
                        <w:bottom w:val="none" w:sz="0" w:space="0" w:color="auto"/>
                        <w:right w:val="none" w:sz="0" w:space="0" w:color="auto"/>
                      </w:divBdr>
                    </w:div>
                  </w:divsChild>
                </w:div>
                <w:div w:id="2071881383">
                  <w:marLeft w:val="0"/>
                  <w:marRight w:val="0"/>
                  <w:marTop w:val="0"/>
                  <w:marBottom w:val="0"/>
                  <w:divBdr>
                    <w:top w:val="none" w:sz="0" w:space="0" w:color="auto"/>
                    <w:left w:val="none" w:sz="0" w:space="0" w:color="auto"/>
                    <w:bottom w:val="none" w:sz="0" w:space="0" w:color="auto"/>
                    <w:right w:val="none" w:sz="0" w:space="0" w:color="auto"/>
                  </w:divBdr>
                  <w:divsChild>
                    <w:div w:id="1796365952">
                      <w:marLeft w:val="0"/>
                      <w:marRight w:val="0"/>
                      <w:marTop w:val="0"/>
                      <w:marBottom w:val="0"/>
                      <w:divBdr>
                        <w:top w:val="none" w:sz="0" w:space="0" w:color="auto"/>
                        <w:left w:val="none" w:sz="0" w:space="0" w:color="auto"/>
                        <w:bottom w:val="none" w:sz="0" w:space="0" w:color="auto"/>
                        <w:right w:val="none" w:sz="0" w:space="0" w:color="auto"/>
                      </w:divBdr>
                    </w:div>
                  </w:divsChild>
                </w:div>
                <w:div w:id="2102408726">
                  <w:marLeft w:val="0"/>
                  <w:marRight w:val="0"/>
                  <w:marTop w:val="0"/>
                  <w:marBottom w:val="0"/>
                  <w:divBdr>
                    <w:top w:val="none" w:sz="0" w:space="0" w:color="auto"/>
                    <w:left w:val="none" w:sz="0" w:space="0" w:color="auto"/>
                    <w:bottom w:val="none" w:sz="0" w:space="0" w:color="auto"/>
                    <w:right w:val="none" w:sz="0" w:space="0" w:color="auto"/>
                  </w:divBdr>
                  <w:divsChild>
                    <w:div w:id="543560108">
                      <w:marLeft w:val="0"/>
                      <w:marRight w:val="0"/>
                      <w:marTop w:val="0"/>
                      <w:marBottom w:val="0"/>
                      <w:divBdr>
                        <w:top w:val="none" w:sz="0" w:space="0" w:color="auto"/>
                        <w:left w:val="none" w:sz="0" w:space="0" w:color="auto"/>
                        <w:bottom w:val="none" w:sz="0" w:space="0" w:color="auto"/>
                        <w:right w:val="none" w:sz="0" w:space="0" w:color="auto"/>
                      </w:divBdr>
                    </w:div>
                  </w:divsChild>
                </w:div>
                <w:div w:id="2142796959">
                  <w:marLeft w:val="0"/>
                  <w:marRight w:val="0"/>
                  <w:marTop w:val="0"/>
                  <w:marBottom w:val="0"/>
                  <w:divBdr>
                    <w:top w:val="none" w:sz="0" w:space="0" w:color="auto"/>
                    <w:left w:val="none" w:sz="0" w:space="0" w:color="auto"/>
                    <w:bottom w:val="none" w:sz="0" w:space="0" w:color="auto"/>
                    <w:right w:val="none" w:sz="0" w:space="0" w:color="auto"/>
                  </w:divBdr>
                  <w:divsChild>
                    <w:div w:id="6535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052353">
      <w:bodyDiv w:val="1"/>
      <w:marLeft w:val="0"/>
      <w:marRight w:val="0"/>
      <w:marTop w:val="0"/>
      <w:marBottom w:val="0"/>
      <w:divBdr>
        <w:top w:val="none" w:sz="0" w:space="0" w:color="auto"/>
        <w:left w:val="none" w:sz="0" w:space="0" w:color="auto"/>
        <w:bottom w:val="none" w:sz="0" w:space="0" w:color="auto"/>
        <w:right w:val="none" w:sz="0" w:space="0" w:color="auto"/>
      </w:divBdr>
      <w:divsChild>
        <w:div w:id="1739546605">
          <w:marLeft w:val="0"/>
          <w:marRight w:val="0"/>
          <w:marTop w:val="0"/>
          <w:marBottom w:val="0"/>
          <w:divBdr>
            <w:top w:val="none" w:sz="0" w:space="0" w:color="auto"/>
            <w:left w:val="none" w:sz="0" w:space="0" w:color="auto"/>
            <w:bottom w:val="none" w:sz="0" w:space="0" w:color="auto"/>
            <w:right w:val="none" w:sz="0" w:space="0" w:color="auto"/>
          </w:divBdr>
          <w:divsChild>
            <w:div w:id="1300182783">
              <w:marLeft w:val="0"/>
              <w:marRight w:val="0"/>
              <w:marTop w:val="30"/>
              <w:marBottom w:val="30"/>
              <w:divBdr>
                <w:top w:val="none" w:sz="0" w:space="0" w:color="auto"/>
                <w:left w:val="none" w:sz="0" w:space="0" w:color="auto"/>
                <w:bottom w:val="none" w:sz="0" w:space="0" w:color="auto"/>
                <w:right w:val="none" w:sz="0" w:space="0" w:color="auto"/>
              </w:divBdr>
              <w:divsChild>
                <w:div w:id="35862295">
                  <w:marLeft w:val="0"/>
                  <w:marRight w:val="0"/>
                  <w:marTop w:val="0"/>
                  <w:marBottom w:val="0"/>
                  <w:divBdr>
                    <w:top w:val="none" w:sz="0" w:space="0" w:color="auto"/>
                    <w:left w:val="none" w:sz="0" w:space="0" w:color="auto"/>
                    <w:bottom w:val="none" w:sz="0" w:space="0" w:color="auto"/>
                    <w:right w:val="none" w:sz="0" w:space="0" w:color="auto"/>
                  </w:divBdr>
                  <w:divsChild>
                    <w:div w:id="458187900">
                      <w:marLeft w:val="0"/>
                      <w:marRight w:val="0"/>
                      <w:marTop w:val="0"/>
                      <w:marBottom w:val="0"/>
                      <w:divBdr>
                        <w:top w:val="none" w:sz="0" w:space="0" w:color="auto"/>
                        <w:left w:val="none" w:sz="0" w:space="0" w:color="auto"/>
                        <w:bottom w:val="none" w:sz="0" w:space="0" w:color="auto"/>
                        <w:right w:val="none" w:sz="0" w:space="0" w:color="auto"/>
                      </w:divBdr>
                    </w:div>
                  </w:divsChild>
                </w:div>
                <w:div w:id="93788084">
                  <w:marLeft w:val="0"/>
                  <w:marRight w:val="0"/>
                  <w:marTop w:val="0"/>
                  <w:marBottom w:val="0"/>
                  <w:divBdr>
                    <w:top w:val="none" w:sz="0" w:space="0" w:color="auto"/>
                    <w:left w:val="none" w:sz="0" w:space="0" w:color="auto"/>
                    <w:bottom w:val="none" w:sz="0" w:space="0" w:color="auto"/>
                    <w:right w:val="none" w:sz="0" w:space="0" w:color="auto"/>
                  </w:divBdr>
                  <w:divsChild>
                    <w:div w:id="416874950">
                      <w:marLeft w:val="0"/>
                      <w:marRight w:val="0"/>
                      <w:marTop w:val="0"/>
                      <w:marBottom w:val="0"/>
                      <w:divBdr>
                        <w:top w:val="none" w:sz="0" w:space="0" w:color="auto"/>
                        <w:left w:val="none" w:sz="0" w:space="0" w:color="auto"/>
                        <w:bottom w:val="none" w:sz="0" w:space="0" w:color="auto"/>
                        <w:right w:val="none" w:sz="0" w:space="0" w:color="auto"/>
                      </w:divBdr>
                    </w:div>
                  </w:divsChild>
                </w:div>
                <w:div w:id="107242177">
                  <w:marLeft w:val="0"/>
                  <w:marRight w:val="0"/>
                  <w:marTop w:val="0"/>
                  <w:marBottom w:val="0"/>
                  <w:divBdr>
                    <w:top w:val="none" w:sz="0" w:space="0" w:color="auto"/>
                    <w:left w:val="none" w:sz="0" w:space="0" w:color="auto"/>
                    <w:bottom w:val="none" w:sz="0" w:space="0" w:color="auto"/>
                    <w:right w:val="none" w:sz="0" w:space="0" w:color="auto"/>
                  </w:divBdr>
                  <w:divsChild>
                    <w:div w:id="1184827002">
                      <w:marLeft w:val="0"/>
                      <w:marRight w:val="0"/>
                      <w:marTop w:val="0"/>
                      <w:marBottom w:val="0"/>
                      <w:divBdr>
                        <w:top w:val="none" w:sz="0" w:space="0" w:color="auto"/>
                        <w:left w:val="none" w:sz="0" w:space="0" w:color="auto"/>
                        <w:bottom w:val="none" w:sz="0" w:space="0" w:color="auto"/>
                        <w:right w:val="none" w:sz="0" w:space="0" w:color="auto"/>
                      </w:divBdr>
                    </w:div>
                  </w:divsChild>
                </w:div>
                <w:div w:id="213081845">
                  <w:marLeft w:val="0"/>
                  <w:marRight w:val="0"/>
                  <w:marTop w:val="0"/>
                  <w:marBottom w:val="0"/>
                  <w:divBdr>
                    <w:top w:val="none" w:sz="0" w:space="0" w:color="auto"/>
                    <w:left w:val="none" w:sz="0" w:space="0" w:color="auto"/>
                    <w:bottom w:val="none" w:sz="0" w:space="0" w:color="auto"/>
                    <w:right w:val="none" w:sz="0" w:space="0" w:color="auto"/>
                  </w:divBdr>
                  <w:divsChild>
                    <w:div w:id="462702160">
                      <w:marLeft w:val="0"/>
                      <w:marRight w:val="0"/>
                      <w:marTop w:val="0"/>
                      <w:marBottom w:val="0"/>
                      <w:divBdr>
                        <w:top w:val="none" w:sz="0" w:space="0" w:color="auto"/>
                        <w:left w:val="none" w:sz="0" w:space="0" w:color="auto"/>
                        <w:bottom w:val="none" w:sz="0" w:space="0" w:color="auto"/>
                        <w:right w:val="none" w:sz="0" w:space="0" w:color="auto"/>
                      </w:divBdr>
                    </w:div>
                  </w:divsChild>
                </w:div>
                <w:div w:id="283855972">
                  <w:marLeft w:val="0"/>
                  <w:marRight w:val="0"/>
                  <w:marTop w:val="0"/>
                  <w:marBottom w:val="0"/>
                  <w:divBdr>
                    <w:top w:val="none" w:sz="0" w:space="0" w:color="auto"/>
                    <w:left w:val="none" w:sz="0" w:space="0" w:color="auto"/>
                    <w:bottom w:val="none" w:sz="0" w:space="0" w:color="auto"/>
                    <w:right w:val="none" w:sz="0" w:space="0" w:color="auto"/>
                  </w:divBdr>
                  <w:divsChild>
                    <w:div w:id="1744254343">
                      <w:marLeft w:val="0"/>
                      <w:marRight w:val="0"/>
                      <w:marTop w:val="0"/>
                      <w:marBottom w:val="0"/>
                      <w:divBdr>
                        <w:top w:val="none" w:sz="0" w:space="0" w:color="auto"/>
                        <w:left w:val="none" w:sz="0" w:space="0" w:color="auto"/>
                        <w:bottom w:val="none" w:sz="0" w:space="0" w:color="auto"/>
                        <w:right w:val="none" w:sz="0" w:space="0" w:color="auto"/>
                      </w:divBdr>
                    </w:div>
                  </w:divsChild>
                </w:div>
                <w:div w:id="320818062">
                  <w:marLeft w:val="0"/>
                  <w:marRight w:val="0"/>
                  <w:marTop w:val="0"/>
                  <w:marBottom w:val="0"/>
                  <w:divBdr>
                    <w:top w:val="none" w:sz="0" w:space="0" w:color="auto"/>
                    <w:left w:val="none" w:sz="0" w:space="0" w:color="auto"/>
                    <w:bottom w:val="none" w:sz="0" w:space="0" w:color="auto"/>
                    <w:right w:val="none" w:sz="0" w:space="0" w:color="auto"/>
                  </w:divBdr>
                  <w:divsChild>
                    <w:div w:id="638265808">
                      <w:marLeft w:val="0"/>
                      <w:marRight w:val="0"/>
                      <w:marTop w:val="0"/>
                      <w:marBottom w:val="0"/>
                      <w:divBdr>
                        <w:top w:val="none" w:sz="0" w:space="0" w:color="auto"/>
                        <w:left w:val="none" w:sz="0" w:space="0" w:color="auto"/>
                        <w:bottom w:val="none" w:sz="0" w:space="0" w:color="auto"/>
                        <w:right w:val="none" w:sz="0" w:space="0" w:color="auto"/>
                      </w:divBdr>
                    </w:div>
                  </w:divsChild>
                </w:div>
                <w:div w:id="350180550">
                  <w:marLeft w:val="0"/>
                  <w:marRight w:val="0"/>
                  <w:marTop w:val="0"/>
                  <w:marBottom w:val="0"/>
                  <w:divBdr>
                    <w:top w:val="none" w:sz="0" w:space="0" w:color="auto"/>
                    <w:left w:val="none" w:sz="0" w:space="0" w:color="auto"/>
                    <w:bottom w:val="none" w:sz="0" w:space="0" w:color="auto"/>
                    <w:right w:val="none" w:sz="0" w:space="0" w:color="auto"/>
                  </w:divBdr>
                  <w:divsChild>
                    <w:div w:id="1107429724">
                      <w:marLeft w:val="0"/>
                      <w:marRight w:val="0"/>
                      <w:marTop w:val="0"/>
                      <w:marBottom w:val="0"/>
                      <w:divBdr>
                        <w:top w:val="none" w:sz="0" w:space="0" w:color="auto"/>
                        <w:left w:val="none" w:sz="0" w:space="0" w:color="auto"/>
                        <w:bottom w:val="none" w:sz="0" w:space="0" w:color="auto"/>
                        <w:right w:val="none" w:sz="0" w:space="0" w:color="auto"/>
                      </w:divBdr>
                    </w:div>
                  </w:divsChild>
                </w:div>
                <w:div w:id="380054714">
                  <w:marLeft w:val="0"/>
                  <w:marRight w:val="0"/>
                  <w:marTop w:val="0"/>
                  <w:marBottom w:val="0"/>
                  <w:divBdr>
                    <w:top w:val="none" w:sz="0" w:space="0" w:color="auto"/>
                    <w:left w:val="none" w:sz="0" w:space="0" w:color="auto"/>
                    <w:bottom w:val="none" w:sz="0" w:space="0" w:color="auto"/>
                    <w:right w:val="none" w:sz="0" w:space="0" w:color="auto"/>
                  </w:divBdr>
                  <w:divsChild>
                    <w:div w:id="1196965916">
                      <w:marLeft w:val="0"/>
                      <w:marRight w:val="0"/>
                      <w:marTop w:val="0"/>
                      <w:marBottom w:val="0"/>
                      <w:divBdr>
                        <w:top w:val="none" w:sz="0" w:space="0" w:color="auto"/>
                        <w:left w:val="none" w:sz="0" w:space="0" w:color="auto"/>
                        <w:bottom w:val="none" w:sz="0" w:space="0" w:color="auto"/>
                        <w:right w:val="none" w:sz="0" w:space="0" w:color="auto"/>
                      </w:divBdr>
                    </w:div>
                  </w:divsChild>
                </w:div>
                <w:div w:id="394474581">
                  <w:marLeft w:val="0"/>
                  <w:marRight w:val="0"/>
                  <w:marTop w:val="0"/>
                  <w:marBottom w:val="0"/>
                  <w:divBdr>
                    <w:top w:val="none" w:sz="0" w:space="0" w:color="auto"/>
                    <w:left w:val="none" w:sz="0" w:space="0" w:color="auto"/>
                    <w:bottom w:val="none" w:sz="0" w:space="0" w:color="auto"/>
                    <w:right w:val="none" w:sz="0" w:space="0" w:color="auto"/>
                  </w:divBdr>
                  <w:divsChild>
                    <w:div w:id="649021086">
                      <w:marLeft w:val="0"/>
                      <w:marRight w:val="0"/>
                      <w:marTop w:val="0"/>
                      <w:marBottom w:val="0"/>
                      <w:divBdr>
                        <w:top w:val="none" w:sz="0" w:space="0" w:color="auto"/>
                        <w:left w:val="none" w:sz="0" w:space="0" w:color="auto"/>
                        <w:bottom w:val="none" w:sz="0" w:space="0" w:color="auto"/>
                        <w:right w:val="none" w:sz="0" w:space="0" w:color="auto"/>
                      </w:divBdr>
                    </w:div>
                    <w:div w:id="931934769">
                      <w:marLeft w:val="0"/>
                      <w:marRight w:val="0"/>
                      <w:marTop w:val="0"/>
                      <w:marBottom w:val="0"/>
                      <w:divBdr>
                        <w:top w:val="none" w:sz="0" w:space="0" w:color="auto"/>
                        <w:left w:val="none" w:sz="0" w:space="0" w:color="auto"/>
                        <w:bottom w:val="none" w:sz="0" w:space="0" w:color="auto"/>
                        <w:right w:val="none" w:sz="0" w:space="0" w:color="auto"/>
                      </w:divBdr>
                    </w:div>
                  </w:divsChild>
                </w:div>
                <w:div w:id="411969786">
                  <w:marLeft w:val="0"/>
                  <w:marRight w:val="0"/>
                  <w:marTop w:val="0"/>
                  <w:marBottom w:val="0"/>
                  <w:divBdr>
                    <w:top w:val="none" w:sz="0" w:space="0" w:color="auto"/>
                    <w:left w:val="none" w:sz="0" w:space="0" w:color="auto"/>
                    <w:bottom w:val="none" w:sz="0" w:space="0" w:color="auto"/>
                    <w:right w:val="none" w:sz="0" w:space="0" w:color="auto"/>
                  </w:divBdr>
                  <w:divsChild>
                    <w:div w:id="374080906">
                      <w:marLeft w:val="0"/>
                      <w:marRight w:val="0"/>
                      <w:marTop w:val="0"/>
                      <w:marBottom w:val="0"/>
                      <w:divBdr>
                        <w:top w:val="none" w:sz="0" w:space="0" w:color="auto"/>
                        <w:left w:val="none" w:sz="0" w:space="0" w:color="auto"/>
                        <w:bottom w:val="none" w:sz="0" w:space="0" w:color="auto"/>
                        <w:right w:val="none" w:sz="0" w:space="0" w:color="auto"/>
                      </w:divBdr>
                    </w:div>
                  </w:divsChild>
                </w:div>
                <w:div w:id="435755532">
                  <w:marLeft w:val="0"/>
                  <w:marRight w:val="0"/>
                  <w:marTop w:val="0"/>
                  <w:marBottom w:val="0"/>
                  <w:divBdr>
                    <w:top w:val="none" w:sz="0" w:space="0" w:color="auto"/>
                    <w:left w:val="none" w:sz="0" w:space="0" w:color="auto"/>
                    <w:bottom w:val="none" w:sz="0" w:space="0" w:color="auto"/>
                    <w:right w:val="none" w:sz="0" w:space="0" w:color="auto"/>
                  </w:divBdr>
                  <w:divsChild>
                    <w:div w:id="88474501">
                      <w:marLeft w:val="0"/>
                      <w:marRight w:val="0"/>
                      <w:marTop w:val="0"/>
                      <w:marBottom w:val="0"/>
                      <w:divBdr>
                        <w:top w:val="none" w:sz="0" w:space="0" w:color="auto"/>
                        <w:left w:val="none" w:sz="0" w:space="0" w:color="auto"/>
                        <w:bottom w:val="none" w:sz="0" w:space="0" w:color="auto"/>
                        <w:right w:val="none" w:sz="0" w:space="0" w:color="auto"/>
                      </w:divBdr>
                    </w:div>
                  </w:divsChild>
                </w:div>
                <w:div w:id="471942837">
                  <w:marLeft w:val="0"/>
                  <w:marRight w:val="0"/>
                  <w:marTop w:val="0"/>
                  <w:marBottom w:val="0"/>
                  <w:divBdr>
                    <w:top w:val="none" w:sz="0" w:space="0" w:color="auto"/>
                    <w:left w:val="none" w:sz="0" w:space="0" w:color="auto"/>
                    <w:bottom w:val="none" w:sz="0" w:space="0" w:color="auto"/>
                    <w:right w:val="none" w:sz="0" w:space="0" w:color="auto"/>
                  </w:divBdr>
                  <w:divsChild>
                    <w:div w:id="1552040458">
                      <w:marLeft w:val="0"/>
                      <w:marRight w:val="0"/>
                      <w:marTop w:val="0"/>
                      <w:marBottom w:val="0"/>
                      <w:divBdr>
                        <w:top w:val="none" w:sz="0" w:space="0" w:color="auto"/>
                        <w:left w:val="none" w:sz="0" w:space="0" w:color="auto"/>
                        <w:bottom w:val="none" w:sz="0" w:space="0" w:color="auto"/>
                        <w:right w:val="none" w:sz="0" w:space="0" w:color="auto"/>
                      </w:divBdr>
                    </w:div>
                  </w:divsChild>
                </w:div>
                <w:div w:id="508106116">
                  <w:marLeft w:val="0"/>
                  <w:marRight w:val="0"/>
                  <w:marTop w:val="0"/>
                  <w:marBottom w:val="0"/>
                  <w:divBdr>
                    <w:top w:val="none" w:sz="0" w:space="0" w:color="auto"/>
                    <w:left w:val="none" w:sz="0" w:space="0" w:color="auto"/>
                    <w:bottom w:val="none" w:sz="0" w:space="0" w:color="auto"/>
                    <w:right w:val="none" w:sz="0" w:space="0" w:color="auto"/>
                  </w:divBdr>
                  <w:divsChild>
                    <w:div w:id="1396316463">
                      <w:marLeft w:val="0"/>
                      <w:marRight w:val="0"/>
                      <w:marTop w:val="0"/>
                      <w:marBottom w:val="0"/>
                      <w:divBdr>
                        <w:top w:val="none" w:sz="0" w:space="0" w:color="auto"/>
                        <w:left w:val="none" w:sz="0" w:space="0" w:color="auto"/>
                        <w:bottom w:val="none" w:sz="0" w:space="0" w:color="auto"/>
                        <w:right w:val="none" w:sz="0" w:space="0" w:color="auto"/>
                      </w:divBdr>
                    </w:div>
                  </w:divsChild>
                </w:div>
                <w:div w:id="518397455">
                  <w:marLeft w:val="0"/>
                  <w:marRight w:val="0"/>
                  <w:marTop w:val="0"/>
                  <w:marBottom w:val="0"/>
                  <w:divBdr>
                    <w:top w:val="none" w:sz="0" w:space="0" w:color="auto"/>
                    <w:left w:val="none" w:sz="0" w:space="0" w:color="auto"/>
                    <w:bottom w:val="none" w:sz="0" w:space="0" w:color="auto"/>
                    <w:right w:val="none" w:sz="0" w:space="0" w:color="auto"/>
                  </w:divBdr>
                  <w:divsChild>
                    <w:div w:id="1940404599">
                      <w:marLeft w:val="0"/>
                      <w:marRight w:val="0"/>
                      <w:marTop w:val="0"/>
                      <w:marBottom w:val="0"/>
                      <w:divBdr>
                        <w:top w:val="none" w:sz="0" w:space="0" w:color="auto"/>
                        <w:left w:val="none" w:sz="0" w:space="0" w:color="auto"/>
                        <w:bottom w:val="none" w:sz="0" w:space="0" w:color="auto"/>
                        <w:right w:val="none" w:sz="0" w:space="0" w:color="auto"/>
                      </w:divBdr>
                    </w:div>
                  </w:divsChild>
                </w:div>
                <w:div w:id="536089856">
                  <w:marLeft w:val="0"/>
                  <w:marRight w:val="0"/>
                  <w:marTop w:val="0"/>
                  <w:marBottom w:val="0"/>
                  <w:divBdr>
                    <w:top w:val="none" w:sz="0" w:space="0" w:color="auto"/>
                    <w:left w:val="none" w:sz="0" w:space="0" w:color="auto"/>
                    <w:bottom w:val="none" w:sz="0" w:space="0" w:color="auto"/>
                    <w:right w:val="none" w:sz="0" w:space="0" w:color="auto"/>
                  </w:divBdr>
                  <w:divsChild>
                    <w:div w:id="843714115">
                      <w:marLeft w:val="0"/>
                      <w:marRight w:val="0"/>
                      <w:marTop w:val="0"/>
                      <w:marBottom w:val="0"/>
                      <w:divBdr>
                        <w:top w:val="none" w:sz="0" w:space="0" w:color="auto"/>
                        <w:left w:val="none" w:sz="0" w:space="0" w:color="auto"/>
                        <w:bottom w:val="none" w:sz="0" w:space="0" w:color="auto"/>
                        <w:right w:val="none" w:sz="0" w:space="0" w:color="auto"/>
                      </w:divBdr>
                    </w:div>
                  </w:divsChild>
                </w:div>
                <w:div w:id="603196835">
                  <w:marLeft w:val="0"/>
                  <w:marRight w:val="0"/>
                  <w:marTop w:val="0"/>
                  <w:marBottom w:val="0"/>
                  <w:divBdr>
                    <w:top w:val="none" w:sz="0" w:space="0" w:color="auto"/>
                    <w:left w:val="none" w:sz="0" w:space="0" w:color="auto"/>
                    <w:bottom w:val="none" w:sz="0" w:space="0" w:color="auto"/>
                    <w:right w:val="none" w:sz="0" w:space="0" w:color="auto"/>
                  </w:divBdr>
                  <w:divsChild>
                    <w:div w:id="284697990">
                      <w:marLeft w:val="0"/>
                      <w:marRight w:val="0"/>
                      <w:marTop w:val="0"/>
                      <w:marBottom w:val="0"/>
                      <w:divBdr>
                        <w:top w:val="none" w:sz="0" w:space="0" w:color="auto"/>
                        <w:left w:val="none" w:sz="0" w:space="0" w:color="auto"/>
                        <w:bottom w:val="none" w:sz="0" w:space="0" w:color="auto"/>
                        <w:right w:val="none" w:sz="0" w:space="0" w:color="auto"/>
                      </w:divBdr>
                    </w:div>
                  </w:divsChild>
                </w:div>
                <w:div w:id="748578030">
                  <w:marLeft w:val="0"/>
                  <w:marRight w:val="0"/>
                  <w:marTop w:val="0"/>
                  <w:marBottom w:val="0"/>
                  <w:divBdr>
                    <w:top w:val="none" w:sz="0" w:space="0" w:color="auto"/>
                    <w:left w:val="none" w:sz="0" w:space="0" w:color="auto"/>
                    <w:bottom w:val="none" w:sz="0" w:space="0" w:color="auto"/>
                    <w:right w:val="none" w:sz="0" w:space="0" w:color="auto"/>
                  </w:divBdr>
                  <w:divsChild>
                    <w:div w:id="1524587254">
                      <w:marLeft w:val="0"/>
                      <w:marRight w:val="0"/>
                      <w:marTop w:val="0"/>
                      <w:marBottom w:val="0"/>
                      <w:divBdr>
                        <w:top w:val="none" w:sz="0" w:space="0" w:color="auto"/>
                        <w:left w:val="none" w:sz="0" w:space="0" w:color="auto"/>
                        <w:bottom w:val="none" w:sz="0" w:space="0" w:color="auto"/>
                        <w:right w:val="none" w:sz="0" w:space="0" w:color="auto"/>
                      </w:divBdr>
                    </w:div>
                  </w:divsChild>
                </w:div>
                <w:div w:id="751581399">
                  <w:marLeft w:val="0"/>
                  <w:marRight w:val="0"/>
                  <w:marTop w:val="0"/>
                  <w:marBottom w:val="0"/>
                  <w:divBdr>
                    <w:top w:val="none" w:sz="0" w:space="0" w:color="auto"/>
                    <w:left w:val="none" w:sz="0" w:space="0" w:color="auto"/>
                    <w:bottom w:val="none" w:sz="0" w:space="0" w:color="auto"/>
                    <w:right w:val="none" w:sz="0" w:space="0" w:color="auto"/>
                  </w:divBdr>
                  <w:divsChild>
                    <w:div w:id="1464687944">
                      <w:marLeft w:val="0"/>
                      <w:marRight w:val="0"/>
                      <w:marTop w:val="0"/>
                      <w:marBottom w:val="0"/>
                      <w:divBdr>
                        <w:top w:val="none" w:sz="0" w:space="0" w:color="auto"/>
                        <w:left w:val="none" w:sz="0" w:space="0" w:color="auto"/>
                        <w:bottom w:val="none" w:sz="0" w:space="0" w:color="auto"/>
                        <w:right w:val="none" w:sz="0" w:space="0" w:color="auto"/>
                      </w:divBdr>
                    </w:div>
                  </w:divsChild>
                </w:div>
                <w:div w:id="889800792">
                  <w:marLeft w:val="0"/>
                  <w:marRight w:val="0"/>
                  <w:marTop w:val="0"/>
                  <w:marBottom w:val="0"/>
                  <w:divBdr>
                    <w:top w:val="none" w:sz="0" w:space="0" w:color="auto"/>
                    <w:left w:val="none" w:sz="0" w:space="0" w:color="auto"/>
                    <w:bottom w:val="none" w:sz="0" w:space="0" w:color="auto"/>
                    <w:right w:val="none" w:sz="0" w:space="0" w:color="auto"/>
                  </w:divBdr>
                  <w:divsChild>
                    <w:div w:id="981731180">
                      <w:marLeft w:val="0"/>
                      <w:marRight w:val="0"/>
                      <w:marTop w:val="0"/>
                      <w:marBottom w:val="0"/>
                      <w:divBdr>
                        <w:top w:val="none" w:sz="0" w:space="0" w:color="auto"/>
                        <w:left w:val="none" w:sz="0" w:space="0" w:color="auto"/>
                        <w:bottom w:val="none" w:sz="0" w:space="0" w:color="auto"/>
                        <w:right w:val="none" w:sz="0" w:space="0" w:color="auto"/>
                      </w:divBdr>
                    </w:div>
                  </w:divsChild>
                </w:div>
                <w:div w:id="890382700">
                  <w:marLeft w:val="0"/>
                  <w:marRight w:val="0"/>
                  <w:marTop w:val="0"/>
                  <w:marBottom w:val="0"/>
                  <w:divBdr>
                    <w:top w:val="none" w:sz="0" w:space="0" w:color="auto"/>
                    <w:left w:val="none" w:sz="0" w:space="0" w:color="auto"/>
                    <w:bottom w:val="none" w:sz="0" w:space="0" w:color="auto"/>
                    <w:right w:val="none" w:sz="0" w:space="0" w:color="auto"/>
                  </w:divBdr>
                  <w:divsChild>
                    <w:div w:id="2102489304">
                      <w:marLeft w:val="0"/>
                      <w:marRight w:val="0"/>
                      <w:marTop w:val="0"/>
                      <w:marBottom w:val="0"/>
                      <w:divBdr>
                        <w:top w:val="none" w:sz="0" w:space="0" w:color="auto"/>
                        <w:left w:val="none" w:sz="0" w:space="0" w:color="auto"/>
                        <w:bottom w:val="none" w:sz="0" w:space="0" w:color="auto"/>
                        <w:right w:val="none" w:sz="0" w:space="0" w:color="auto"/>
                      </w:divBdr>
                    </w:div>
                  </w:divsChild>
                </w:div>
                <w:div w:id="894656416">
                  <w:marLeft w:val="0"/>
                  <w:marRight w:val="0"/>
                  <w:marTop w:val="0"/>
                  <w:marBottom w:val="0"/>
                  <w:divBdr>
                    <w:top w:val="none" w:sz="0" w:space="0" w:color="auto"/>
                    <w:left w:val="none" w:sz="0" w:space="0" w:color="auto"/>
                    <w:bottom w:val="none" w:sz="0" w:space="0" w:color="auto"/>
                    <w:right w:val="none" w:sz="0" w:space="0" w:color="auto"/>
                  </w:divBdr>
                  <w:divsChild>
                    <w:div w:id="175122746">
                      <w:marLeft w:val="0"/>
                      <w:marRight w:val="0"/>
                      <w:marTop w:val="0"/>
                      <w:marBottom w:val="0"/>
                      <w:divBdr>
                        <w:top w:val="none" w:sz="0" w:space="0" w:color="auto"/>
                        <w:left w:val="none" w:sz="0" w:space="0" w:color="auto"/>
                        <w:bottom w:val="none" w:sz="0" w:space="0" w:color="auto"/>
                        <w:right w:val="none" w:sz="0" w:space="0" w:color="auto"/>
                      </w:divBdr>
                    </w:div>
                  </w:divsChild>
                </w:div>
                <w:div w:id="917440480">
                  <w:marLeft w:val="0"/>
                  <w:marRight w:val="0"/>
                  <w:marTop w:val="0"/>
                  <w:marBottom w:val="0"/>
                  <w:divBdr>
                    <w:top w:val="none" w:sz="0" w:space="0" w:color="auto"/>
                    <w:left w:val="none" w:sz="0" w:space="0" w:color="auto"/>
                    <w:bottom w:val="none" w:sz="0" w:space="0" w:color="auto"/>
                    <w:right w:val="none" w:sz="0" w:space="0" w:color="auto"/>
                  </w:divBdr>
                  <w:divsChild>
                    <w:div w:id="545988131">
                      <w:marLeft w:val="0"/>
                      <w:marRight w:val="0"/>
                      <w:marTop w:val="0"/>
                      <w:marBottom w:val="0"/>
                      <w:divBdr>
                        <w:top w:val="none" w:sz="0" w:space="0" w:color="auto"/>
                        <w:left w:val="none" w:sz="0" w:space="0" w:color="auto"/>
                        <w:bottom w:val="none" w:sz="0" w:space="0" w:color="auto"/>
                        <w:right w:val="none" w:sz="0" w:space="0" w:color="auto"/>
                      </w:divBdr>
                    </w:div>
                  </w:divsChild>
                </w:div>
                <w:div w:id="1077243441">
                  <w:marLeft w:val="0"/>
                  <w:marRight w:val="0"/>
                  <w:marTop w:val="0"/>
                  <w:marBottom w:val="0"/>
                  <w:divBdr>
                    <w:top w:val="none" w:sz="0" w:space="0" w:color="auto"/>
                    <w:left w:val="none" w:sz="0" w:space="0" w:color="auto"/>
                    <w:bottom w:val="none" w:sz="0" w:space="0" w:color="auto"/>
                    <w:right w:val="none" w:sz="0" w:space="0" w:color="auto"/>
                  </w:divBdr>
                  <w:divsChild>
                    <w:div w:id="368992741">
                      <w:marLeft w:val="0"/>
                      <w:marRight w:val="0"/>
                      <w:marTop w:val="0"/>
                      <w:marBottom w:val="0"/>
                      <w:divBdr>
                        <w:top w:val="none" w:sz="0" w:space="0" w:color="auto"/>
                        <w:left w:val="none" w:sz="0" w:space="0" w:color="auto"/>
                        <w:bottom w:val="none" w:sz="0" w:space="0" w:color="auto"/>
                        <w:right w:val="none" w:sz="0" w:space="0" w:color="auto"/>
                      </w:divBdr>
                    </w:div>
                  </w:divsChild>
                </w:div>
                <w:div w:id="1094863319">
                  <w:marLeft w:val="0"/>
                  <w:marRight w:val="0"/>
                  <w:marTop w:val="0"/>
                  <w:marBottom w:val="0"/>
                  <w:divBdr>
                    <w:top w:val="none" w:sz="0" w:space="0" w:color="auto"/>
                    <w:left w:val="none" w:sz="0" w:space="0" w:color="auto"/>
                    <w:bottom w:val="none" w:sz="0" w:space="0" w:color="auto"/>
                    <w:right w:val="none" w:sz="0" w:space="0" w:color="auto"/>
                  </w:divBdr>
                  <w:divsChild>
                    <w:div w:id="758521179">
                      <w:marLeft w:val="0"/>
                      <w:marRight w:val="0"/>
                      <w:marTop w:val="0"/>
                      <w:marBottom w:val="0"/>
                      <w:divBdr>
                        <w:top w:val="none" w:sz="0" w:space="0" w:color="auto"/>
                        <w:left w:val="none" w:sz="0" w:space="0" w:color="auto"/>
                        <w:bottom w:val="none" w:sz="0" w:space="0" w:color="auto"/>
                        <w:right w:val="none" w:sz="0" w:space="0" w:color="auto"/>
                      </w:divBdr>
                    </w:div>
                  </w:divsChild>
                </w:div>
                <w:div w:id="1181165892">
                  <w:marLeft w:val="0"/>
                  <w:marRight w:val="0"/>
                  <w:marTop w:val="0"/>
                  <w:marBottom w:val="0"/>
                  <w:divBdr>
                    <w:top w:val="none" w:sz="0" w:space="0" w:color="auto"/>
                    <w:left w:val="none" w:sz="0" w:space="0" w:color="auto"/>
                    <w:bottom w:val="none" w:sz="0" w:space="0" w:color="auto"/>
                    <w:right w:val="none" w:sz="0" w:space="0" w:color="auto"/>
                  </w:divBdr>
                  <w:divsChild>
                    <w:div w:id="1710761795">
                      <w:marLeft w:val="0"/>
                      <w:marRight w:val="0"/>
                      <w:marTop w:val="0"/>
                      <w:marBottom w:val="0"/>
                      <w:divBdr>
                        <w:top w:val="none" w:sz="0" w:space="0" w:color="auto"/>
                        <w:left w:val="none" w:sz="0" w:space="0" w:color="auto"/>
                        <w:bottom w:val="none" w:sz="0" w:space="0" w:color="auto"/>
                        <w:right w:val="none" w:sz="0" w:space="0" w:color="auto"/>
                      </w:divBdr>
                    </w:div>
                  </w:divsChild>
                </w:div>
                <w:div w:id="1193767150">
                  <w:marLeft w:val="0"/>
                  <w:marRight w:val="0"/>
                  <w:marTop w:val="0"/>
                  <w:marBottom w:val="0"/>
                  <w:divBdr>
                    <w:top w:val="none" w:sz="0" w:space="0" w:color="auto"/>
                    <w:left w:val="none" w:sz="0" w:space="0" w:color="auto"/>
                    <w:bottom w:val="none" w:sz="0" w:space="0" w:color="auto"/>
                    <w:right w:val="none" w:sz="0" w:space="0" w:color="auto"/>
                  </w:divBdr>
                  <w:divsChild>
                    <w:div w:id="681199890">
                      <w:marLeft w:val="0"/>
                      <w:marRight w:val="0"/>
                      <w:marTop w:val="0"/>
                      <w:marBottom w:val="0"/>
                      <w:divBdr>
                        <w:top w:val="none" w:sz="0" w:space="0" w:color="auto"/>
                        <w:left w:val="none" w:sz="0" w:space="0" w:color="auto"/>
                        <w:bottom w:val="none" w:sz="0" w:space="0" w:color="auto"/>
                        <w:right w:val="none" w:sz="0" w:space="0" w:color="auto"/>
                      </w:divBdr>
                    </w:div>
                  </w:divsChild>
                </w:div>
                <w:div w:id="1246108359">
                  <w:marLeft w:val="0"/>
                  <w:marRight w:val="0"/>
                  <w:marTop w:val="0"/>
                  <w:marBottom w:val="0"/>
                  <w:divBdr>
                    <w:top w:val="none" w:sz="0" w:space="0" w:color="auto"/>
                    <w:left w:val="none" w:sz="0" w:space="0" w:color="auto"/>
                    <w:bottom w:val="none" w:sz="0" w:space="0" w:color="auto"/>
                    <w:right w:val="none" w:sz="0" w:space="0" w:color="auto"/>
                  </w:divBdr>
                  <w:divsChild>
                    <w:div w:id="1171214887">
                      <w:marLeft w:val="0"/>
                      <w:marRight w:val="0"/>
                      <w:marTop w:val="0"/>
                      <w:marBottom w:val="0"/>
                      <w:divBdr>
                        <w:top w:val="none" w:sz="0" w:space="0" w:color="auto"/>
                        <w:left w:val="none" w:sz="0" w:space="0" w:color="auto"/>
                        <w:bottom w:val="none" w:sz="0" w:space="0" w:color="auto"/>
                        <w:right w:val="none" w:sz="0" w:space="0" w:color="auto"/>
                      </w:divBdr>
                    </w:div>
                  </w:divsChild>
                </w:div>
                <w:div w:id="1309549008">
                  <w:marLeft w:val="0"/>
                  <w:marRight w:val="0"/>
                  <w:marTop w:val="0"/>
                  <w:marBottom w:val="0"/>
                  <w:divBdr>
                    <w:top w:val="none" w:sz="0" w:space="0" w:color="auto"/>
                    <w:left w:val="none" w:sz="0" w:space="0" w:color="auto"/>
                    <w:bottom w:val="none" w:sz="0" w:space="0" w:color="auto"/>
                    <w:right w:val="none" w:sz="0" w:space="0" w:color="auto"/>
                  </w:divBdr>
                  <w:divsChild>
                    <w:div w:id="788204073">
                      <w:marLeft w:val="0"/>
                      <w:marRight w:val="0"/>
                      <w:marTop w:val="0"/>
                      <w:marBottom w:val="0"/>
                      <w:divBdr>
                        <w:top w:val="none" w:sz="0" w:space="0" w:color="auto"/>
                        <w:left w:val="none" w:sz="0" w:space="0" w:color="auto"/>
                        <w:bottom w:val="none" w:sz="0" w:space="0" w:color="auto"/>
                        <w:right w:val="none" w:sz="0" w:space="0" w:color="auto"/>
                      </w:divBdr>
                    </w:div>
                  </w:divsChild>
                </w:div>
                <w:div w:id="1310861557">
                  <w:marLeft w:val="0"/>
                  <w:marRight w:val="0"/>
                  <w:marTop w:val="0"/>
                  <w:marBottom w:val="0"/>
                  <w:divBdr>
                    <w:top w:val="none" w:sz="0" w:space="0" w:color="auto"/>
                    <w:left w:val="none" w:sz="0" w:space="0" w:color="auto"/>
                    <w:bottom w:val="none" w:sz="0" w:space="0" w:color="auto"/>
                    <w:right w:val="none" w:sz="0" w:space="0" w:color="auto"/>
                  </w:divBdr>
                  <w:divsChild>
                    <w:div w:id="1736128818">
                      <w:marLeft w:val="0"/>
                      <w:marRight w:val="0"/>
                      <w:marTop w:val="0"/>
                      <w:marBottom w:val="0"/>
                      <w:divBdr>
                        <w:top w:val="none" w:sz="0" w:space="0" w:color="auto"/>
                        <w:left w:val="none" w:sz="0" w:space="0" w:color="auto"/>
                        <w:bottom w:val="none" w:sz="0" w:space="0" w:color="auto"/>
                        <w:right w:val="none" w:sz="0" w:space="0" w:color="auto"/>
                      </w:divBdr>
                    </w:div>
                  </w:divsChild>
                </w:div>
                <w:div w:id="1337222591">
                  <w:marLeft w:val="0"/>
                  <w:marRight w:val="0"/>
                  <w:marTop w:val="0"/>
                  <w:marBottom w:val="0"/>
                  <w:divBdr>
                    <w:top w:val="none" w:sz="0" w:space="0" w:color="auto"/>
                    <w:left w:val="none" w:sz="0" w:space="0" w:color="auto"/>
                    <w:bottom w:val="none" w:sz="0" w:space="0" w:color="auto"/>
                    <w:right w:val="none" w:sz="0" w:space="0" w:color="auto"/>
                  </w:divBdr>
                  <w:divsChild>
                    <w:div w:id="1257131743">
                      <w:marLeft w:val="0"/>
                      <w:marRight w:val="0"/>
                      <w:marTop w:val="0"/>
                      <w:marBottom w:val="0"/>
                      <w:divBdr>
                        <w:top w:val="none" w:sz="0" w:space="0" w:color="auto"/>
                        <w:left w:val="none" w:sz="0" w:space="0" w:color="auto"/>
                        <w:bottom w:val="none" w:sz="0" w:space="0" w:color="auto"/>
                        <w:right w:val="none" w:sz="0" w:space="0" w:color="auto"/>
                      </w:divBdr>
                    </w:div>
                  </w:divsChild>
                </w:div>
                <w:div w:id="1404524170">
                  <w:marLeft w:val="0"/>
                  <w:marRight w:val="0"/>
                  <w:marTop w:val="0"/>
                  <w:marBottom w:val="0"/>
                  <w:divBdr>
                    <w:top w:val="none" w:sz="0" w:space="0" w:color="auto"/>
                    <w:left w:val="none" w:sz="0" w:space="0" w:color="auto"/>
                    <w:bottom w:val="none" w:sz="0" w:space="0" w:color="auto"/>
                    <w:right w:val="none" w:sz="0" w:space="0" w:color="auto"/>
                  </w:divBdr>
                  <w:divsChild>
                    <w:div w:id="1366908977">
                      <w:marLeft w:val="0"/>
                      <w:marRight w:val="0"/>
                      <w:marTop w:val="0"/>
                      <w:marBottom w:val="0"/>
                      <w:divBdr>
                        <w:top w:val="none" w:sz="0" w:space="0" w:color="auto"/>
                        <w:left w:val="none" w:sz="0" w:space="0" w:color="auto"/>
                        <w:bottom w:val="none" w:sz="0" w:space="0" w:color="auto"/>
                        <w:right w:val="none" w:sz="0" w:space="0" w:color="auto"/>
                      </w:divBdr>
                    </w:div>
                  </w:divsChild>
                </w:div>
                <w:div w:id="1427119989">
                  <w:marLeft w:val="0"/>
                  <w:marRight w:val="0"/>
                  <w:marTop w:val="0"/>
                  <w:marBottom w:val="0"/>
                  <w:divBdr>
                    <w:top w:val="none" w:sz="0" w:space="0" w:color="auto"/>
                    <w:left w:val="none" w:sz="0" w:space="0" w:color="auto"/>
                    <w:bottom w:val="none" w:sz="0" w:space="0" w:color="auto"/>
                    <w:right w:val="none" w:sz="0" w:space="0" w:color="auto"/>
                  </w:divBdr>
                  <w:divsChild>
                    <w:div w:id="1377773690">
                      <w:marLeft w:val="0"/>
                      <w:marRight w:val="0"/>
                      <w:marTop w:val="0"/>
                      <w:marBottom w:val="0"/>
                      <w:divBdr>
                        <w:top w:val="none" w:sz="0" w:space="0" w:color="auto"/>
                        <w:left w:val="none" w:sz="0" w:space="0" w:color="auto"/>
                        <w:bottom w:val="none" w:sz="0" w:space="0" w:color="auto"/>
                        <w:right w:val="none" w:sz="0" w:space="0" w:color="auto"/>
                      </w:divBdr>
                    </w:div>
                  </w:divsChild>
                </w:div>
                <w:div w:id="1455633797">
                  <w:marLeft w:val="0"/>
                  <w:marRight w:val="0"/>
                  <w:marTop w:val="0"/>
                  <w:marBottom w:val="0"/>
                  <w:divBdr>
                    <w:top w:val="none" w:sz="0" w:space="0" w:color="auto"/>
                    <w:left w:val="none" w:sz="0" w:space="0" w:color="auto"/>
                    <w:bottom w:val="none" w:sz="0" w:space="0" w:color="auto"/>
                    <w:right w:val="none" w:sz="0" w:space="0" w:color="auto"/>
                  </w:divBdr>
                  <w:divsChild>
                    <w:div w:id="1037782063">
                      <w:marLeft w:val="0"/>
                      <w:marRight w:val="0"/>
                      <w:marTop w:val="0"/>
                      <w:marBottom w:val="0"/>
                      <w:divBdr>
                        <w:top w:val="none" w:sz="0" w:space="0" w:color="auto"/>
                        <w:left w:val="none" w:sz="0" w:space="0" w:color="auto"/>
                        <w:bottom w:val="none" w:sz="0" w:space="0" w:color="auto"/>
                        <w:right w:val="none" w:sz="0" w:space="0" w:color="auto"/>
                      </w:divBdr>
                    </w:div>
                  </w:divsChild>
                </w:div>
                <w:div w:id="1498225010">
                  <w:marLeft w:val="0"/>
                  <w:marRight w:val="0"/>
                  <w:marTop w:val="0"/>
                  <w:marBottom w:val="0"/>
                  <w:divBdr>
                    <w:top w:val="none" w:sz="0" w:space="0" w:color="auto"/>
                    <w:left w:val="none" w:sz="0" w:space="0" w:color="auto"/>
                    <w:bottom w:val="none" w:sz="0" w:space="0" w:color="auto"/>
                    <w:right w:val="none" w:sz="0" w:space="0" w:color="auto"/>
                  </w:divBdr>
                  <w:divsChild>
                    <w:div w:id="1213464975">
                      <w:marLeft w:val="0"/>
                      <w:marRight w:val="0"/>
                      <w:marTop w:val="0"/>
                      <w:marBottom w:val="0"/>
                      <w:divBdr>
                        <w:top w:val="none" w:sz="0" w:space="0" w:color="auto"/>
                        <w:left w:val="none" w:sz="0" w:space="0" w:color="auto"/>
                        <w:bottom w:val="none" w:sz="0" w:space="0" w:color="auto"/>
                        <w:right w:val="none" w:sz="0" w:space="0" w:color="auto"/>
                      </w:divBdr>
                    </w:div>
                  </w:divsChild>
                </w:div>
                <w:div w:id="1526751986">
                  <w:marLeft w:val="0"/>
                  <w:marRight w:val="0"/>
                  <w:marTop w:val="0"/>
                  <w:marBottom w:val="0"/>
                  <w:divBdr>
                    <w:top w:val="none" w:sz="0" w:space="0" w:color="auto"/>
                    <w:left w:val="none" w:sz="0" w:space="0" w:color="auto"/>
                    <w:bottom w:val="none" w:sz="0" w:space="0" w:color="auto"/>
                    <w:right w:val="none" w:sz="0" w:space="0" w:color="auto"/>
                  </w:divBdr>
                  <w:divsChild>
                    <w:div w:id="2027248912">
                      <w:marLeft w:val="0"/>
                      <w:marRight w:val="0"/>
                      <w:marTop w:val="0"/>
                      <w:marBottom w:val="0"/>
                      <w:divBdr>
                        <w:top w:val="none" w:sz="0" w:space="0" w:color="auto"/>
                        <w:left w:val="none" w:sz="0" w:space="0" w:color="auto"/>
                        <w:bottom w:val="none" w:sz="0" w:space="0" w:color="auto"/>
                        <w:right w:val="none" w:sz="0" w:space="0" w:color="auto"/>
                      </w:divBdr>
                    </w:div>
                  </w:divsChild>
                </w:div>
                <w:div w:id="1529759473">
                  <w:marLeft w:val="0"/>
                  <w:marRight w:val="0"/>
                  <w:marTop w:val="0"/>
                  <w:marBottom w:val="0"/>
                  <w:divBdr>
                    <w:top w:val="none" w:sz="0" w:space="0" w:color="auto"/>
                    <w:left w:val="none" w:sz="0" w:space="0" w:color="auto"/>
                    <w:bottom w:val="none" w:sz="0" w:space="0" w:color="auto"/>
                    <w:right w:val="none" w:sz="0" w:space="0" w:color="auto"/>
                  </w:divBdr>
                  <w:divsChild>
                    <w:div w:id="544411525">
                      <w:marLeft w:val="0"/>
                      <w:marRight w:val="0"/>
                      <w:marTop w:val="0"/>
                      <w:marBottom w:val="0"/>
                      <w:divBdr>
                        <w:top w:val="none" w:sz="0" w:space="0" w:color="auto"/>
                        <w:left w:val="none" w:sz="0" w:space="0" w:color="auto"/>
                        <w:bottom w:val="none" w:sz="0" w:space="0" w:color="auto"/>
                        <w:right w:val="none" w:sz="0" w:space="0" w:color="auto"/>
                      </w:divBdr>
                    </w:div>
                  </w:divsChild>
                </w:div>
                <w:div w:id="1567757847">
                  <w:marLeft w:val="0"/>
                  <w:marRight w:val="0"/>
                  <w:marTop w:val="0"/>
                  <w:marBottom w:val="0"/>
                  <w:divBdr>
                    <w:top w:val="none" w:sz="0" w:space="0" w:color="auto"/>
                    <w:left w:val="none" w:sz="0" w:space="0" w:color="auto"/>
                    <w:bottom w:val="none" w:sz="0" w:space="0" w:color="auto"/>
                    <w:right w:val="none" w:sz="0" w:space="0" w:color="auto"/>
                  </w:divBdr>
                  <w:divsChild>
                    <w:div w:id="245963770">
                      <w:marLeft w:val="0"/>
                      <w:marRight w:val="0"/>
                      <w:marTop w:val="0"/>
                      <w:marBottom w:val="0"/>
                      <w:divBdr>
                        <w:top w:val="none" w:sz="0" w:space="0" w:color="auto"/>
                        <w:left w:val="none" w:sz="0" w:space="0" w:color="auto"/>
                        <w:bottom w:val="none" w:sz="0" w:space="0" w:color="auto"/>
                        <w:right w:val="none" w:sz="0" w:space="0" w:color="auto"/>
                      </w:divBdr>
                    </w:div>
                  </w:divsChild>
                </w:div>
                <w:div w:id="1656566608">
                  <w:marLeft w:val="0"/>
                  <w:marRight w:val="0"/>
                  <w:marTop w:val="0"/>
                  <w:marBottom w:val="0"/>
                  <w:divBdr>
                    <w:top w:val="none" w:sz="0" w:space="0" w:color="auto"/>
                    <w:left w:val="none" w:sz="0" w:space="0" w:color="auto"/>
                    <w:bottom w:val="none" w:sz="0" w:space="0" w:color="auto"/>
                    <w:right w:val="none" w:sz="0" w:space="0" w:color="auto"/>
                  </w:divBdr>
                  <w:divsChild>
                    <w:div w:id="150172529">
                      <w:marLeft w:val="0"/>
                      <w:marRight w:val="0"/>
                      <w:marTop w:val="0"/>
                      <w:marBottom w:val="0"/>
                      <w:divBdr>
                        <w:top w:val="none" w:sz="0" w:space="0" w:color="auto"/>
                        <w:left w:val="none" w:sz="0" w:space="0" w:color="auto"/>
                        <w:bottom w:val="none" w:sz="0" w:space="0" w:color="auto"/>
                        <w:right w:val="none" w:sz="0" w:space="0" w:color="auto"/>
                      </w:divBdr>
                    </w:div>
                  </w:divsChild>
                </w:div>
                <w:div w:id="1740324322">
                  <w:marLeft w:val="0"/>
                  <w:marRight w:val="0"/>
                  <w:marTop w:val="0"/>
                  <w:marBottom w:val="0"/>
                  <w:divBdr>
                    <w:top w:val="none" w:sz="0" w:space="0" w:color="auto"/>
                    <w:left w:val="none" w:sz="0" w:space="0" w:color="auto"/>
                    <w:bottom w:val="none" w:sz="0" w:space="0" w:color="auto"/>
                    <w:right w:val="none" w:sz="0" w:space="0" w:color="auto"/>
                  </w:divBdr>
                  <w:divsChild>
                    <w:div w:id="671950700">
                      <w:marLeft w:val="0"/>
                      <w:marRight w:val="0"/>
                      <w:marTop w:val="0"/>
                      <w:marBottom w:val="0"/>
                      <w:divBdr>
                        <w:top w:val="none" w:sz="0" w:space="0" w:color="auto"/>
                        <w:left w:val="none" w:sz="0" w:space="0" w:color="auto"/>
                        <w:bottom w:val="none" w:sz="0" w:space="0" w:color="auto"/>
                        <w:right w:val="none" w:sz="0" w:space="0" w:color="auto"/>
                      </w:divBdr>
                    </w:div>
                  </w:divsChild>
                </w:div>
                <w:div w:id="1802653379">
                  <w:marLeft w:val="0"/>
                  <w:marRight w:val="0"/>
                  <w:marTop w:val="0"/>
                  <w:marBottom w:val="0"/>
                  <w:divBdr>
                    <w:top w:val="none" w:sz="0" w:space="0" w:color="auto"/>
                    <w:left w:val="none" w:sz="0" w:space="0" w:color="auto"/>
                    <w:bottom w:val="none" w:sz="0" w:space="0" w:color="auto"/>
                    <w:right w:val="none" w:sz="0" w:space="0" w:color="auto"/>
                  </w:divBdr>
                  <w:divsChild>
                    <w:div w:id="1893468240">
                      <w:marLeft w:val="0"/>
                      <w:marRight w:val="0"/>
                      <w:marTop w:val="0"/>
                      <w:marBottom w:val="0"/>
                      <w:divBdr>
                        <w:top w:val="none" w:sz="0" w:space="0" w:color="auto"/>
                        <w:left w:val="none" w:sz="0" w:space="0" w:color="auto"/>
                        <w:bottom w:val="none" w:sz="0" w:space="0" w:color="auto"/>
                        <w:right w:val="none" w:sz="0" w:space="0" w:color="auto"/>
                      </w:divBdr>
                    </w:div>
                  </w:divsChild>
                </w:div>
                <w:div w:id="1826581600">
                  <w:marLeft w:val="0"/>
                  <w:marRight w:val="0"/>
                  <w:marTop w:val="0"/>
                  <w:marBottom w:val="0"/>
                  <w:divBdr>
                    <w:top w:val="none" w:sz="0" w:space="0" w:color="auto"/>
                    <w:left w:val="none" w:sz="0" w:space="0" w:color="auto"/>
                    <w:bottom w:val="none" w:sz="0" w:space="0" w:color="auto"/>
                    <w:right w:val="none" w:sz="0" w:space="0" w:color="auto"/>
                  </w:divBdr>
                  <w:divsChild>
                    <w:div w:id="267272136">
                      <w:marLeft w:val="0"/>
                      <w:marRight w:val="0"/>
                      <w:marTop w:val="0"/>
                      <w:marBottom w:val="0"/>
                      <w:divBdr>
                        <w:top w:val="none" w:sz="0" w:space="0" w:color="auto"/>
                        <w:left w:val="none" w:sz="0" w:space="0" w:color="auto"/>
                        <w:bottom w:val="none" w:sz="0" w:space="0" w:color="auto"/>
                        <w:right w:val="none" w:sz="0" w:space="0" w:color="auto"/>
                      </w:divBdr>
                    </w:div>
                  </w:divsChild>
                </w:div>
                <w:div w:id="1828521963">
                  <w:marLeft w:val="0"/>
                  <w:marRight w:val="0"/>
                  <w:marTop w:val="0"/>
                  <w:marBottom w:val="0"/>
                  <w:divBdr>
                    <w:top w:val="none" w:sz="0" w:space="0" w:color="auto"/>
                    <w:left w:val="none" w:sz="0" w:space="0" w:color="auto"/>
                    <w:bottom w:val="none" w:sz="0" w:space="0" w:color="auto"/>
                    <w:right w:val="none" w:sz="0" w:space="0" w:color="auto"/>
                  </w:divBdr>
                  <w:divsChild>
                    <w:div w:id="2031758795">
                      <w:marLeft w:val="0"/>
                      <w:marRight w:val="0"/>
                      <w:marTop w:val="0"/>
                      <w:marBottom w:val="0"/>
                      <w:divBdr>
                        <w:top w:val="none" w:sz="0" w:space="0" w:color="auto"/>
                        <w:left w:val="none" w:sz="0" w:space="0" w:color="auto"/>
                        <w:bottom w:val="none" w:sz="0" w:space="0" w:color="auto"/>
                        <w:right w:val="none" w:sz="0" w:space="0" w:color="auto"/>
                      </w:divBdr>
                    </w:div>
                  </w:divsChild>
                </w:div>
                <w:div w:id="1863663627">
                  <w:marLeft w:val="0"/>
                  <w:marRight w:val="0"/>
                  <w:marTop w:val="0"/>
                  <w:marBottom w:val="0"/>
                  <w:divBdr>
                    <w:top w:val="none" w:sz="0" w:space="0" w:color="auto"/>
                    <w:left w:val="none" w:sz="0" w:space="0" w:color="auto"/>
                    <w:bottom w:val="none" w:sz="0" w:space="0" w:color="auto"/>
                    <w:right w:val="none" w:sz="0" w:space="0" w:color="auto"/>
                  </w:divBdr>
                  <w:divsChild>
                    <w:div w:id="830684420">
                      <w:marLeft w:val="0"/>
                      <w:marRight w:val="0"/>
                      <w:marTop w:val="0"/>
                      <w:marBottom w:val="0"/>
                      <w:divBdr>
                        <w:top w:val="none" w:sz="0" w:space="0" w:color="auto"/>
                        <w:left w:val="none" w:sz="0" w:space="0" w:color="auto"/>
                        <w:bottom w:val="none" w:sz="0" w:space="0" w:color="auto"/>
                        <w:right w:val="none" w:sz="0" w:space="0" w:color="auto"/>
                      </w:divBdr>
                    </w:div>
                  </w:divsChild>
                </w:div>
                <w:div w:id="1896617764">
                  <w:marLeft w:val="0"/>
                  <w:marRight w:val="0"/>
                  <w:marTop w:val="0"/>
                  <w:marBottom w:val="0"/>
                  <w:divBdr>
                    <w:top w:val="none" w:sz="0" w:space="0" w:color="auto"/>
                    <w:left w:val="none" w:sz="0" w:space="0" w:color="auto"/>
                    <w:bottom w:val="none" w:sz="0" w:space="0" w:color="auto"/>
                    <w:right w:val="none" w:sz="0" w:space="0" w:color="auto"/>
                  </w:divBdr>
                  <w:divsChild>
                    <w:div w:id="1136067654">
                      <w:marLeft w:val="0"/>
                      <w:marRight w:val="0"/>
                      <w:marTop w:val="0"/>
                      <w:marBottom w:val="0"/>
                      <w:divBdr>
                        <w:top w:val="none" w:sz="0" w:space="0" w:color="auto"/>
                        <w:left w:val="none" w:sz="0" w:space="0" w:color="auto"/>
                        <w:bottom w:val="none" w:sz="0" w:space="0" w:color="auto"/>
                        <w:right w:val="none" w:sz="0" w:space="0" w:color="auto"/>
                      </w:divBdr>
                    </w:div>
                  </w:divsChild>
                </w:div>
                <w:div w:id="1937245532">
                  <w:marLeft w:val="0"/>
                  <w:marRight w:val="0"/>
                  <w:marTop w:val="0"/>
                  <w:marBottom w:val="0"/>
                  <w:divBdr>
                    <w:top w:val="none" w:sz="0" w:space="0" w:color="auto"/>
                    <w:left w:val="none" w:sz="0" w:space="0" w:color="auto"/>
                    <w:bottom w:val="none" w:sz="0" w:space="0" w:color="auto"/>
                    <w:right w:val="none" w:sz="0" w:space="0" w:color="auto"/>
                  </w:divBdr>
                  <w:divsChild>
                    <w:div w:id="926424856">
                      <w:marLeft w:val="0"/>
                      <w:marRight w:val="0"/>
                      <w:marTop w:val="0"/>
                      <w:marBottom w:val="0"/>
                      <w:divBdr>
                        <w:top w:val="none" w:sz="0" w:space="0" w:color="auto"/>
                        <w:left w:val="none" w:sz="0" w:space="0" w:color="auto"/>
                        <w:bottom w:val="none" w:sz="0" w:space="0" w:color="auto"/>
                        <w:right w:val="none" w:sz="0" w:space="0" w:color="auto"/>
                      </w:divBdr>
                    </w:div>
                  </w:divsChild>
                </w:div>
                <w:div w:id="2027705247">
                  <w:marLeft w:val="0"/>
                  <w:marRight w:val="0"/>
                  <w:marTop w:val="0"/>
                  <w:marBottom w:val="0"/>
                  <w:divBdr>
                    <w:top w:val="none" w:sz="0" w:space="0" w:color="auto"/>
                    <w:left w:val="none" w:sz="0" w:space="0" w:color="auto"/>
                    <w:bottom w:val="none" w:sz="0" w:space="0" w:color="auto"/>
                    <w:right w:val="none" w:sz="0" w:space="0" w:color="auto"/>
                  </w:divBdr>
                  <w:divsChild>
                    <w:div w:id="1238518192">
                      <w:marLeft w:val="0"/>
                      <w:marRight w:val="0"/>
                      <w:marTop w:val="0"/>
                      <w:marBottom w:val="0"/>
                      <w:divBdr>
                        <w:top w:val="none" w:sz="0" w:space="0" w:color="auto"/>
                        <w:left w:val="none" w:sz="0" w:space="0" w:color="auto"/>
                        <w:bottom w:val="none" w:sz="0" w:space="0" w:color="auto"/>
                        <w:right w:val="none" w:sz="0" w:space="0" w:color="auto"/>
                      </w:divBdr>
                    </w:div>
                  </w:divsChild>
                </w:div>
                <w:div w:id="2034332705">
                  <w:marLeft w:val="0"/>
                  <w:marRight w:val="0"/>
                  <w:marTop w:val="0"/>
                  <w:marBottom w:val="0"/>
                  <w:divBdr>
                    <w:top w:val="none" w:sz="0" w:space="0" w:color="auto"/>
                    <w:left w:val="none" w:sz="0" w:space="0" w:color="auto"/>
                    <w:bottom w:val="none" w:sz="0" w:space="0" w:color="auto"/>
                    <w:right w:val="none" w:sz="0" w:space="0" w:color="auto"/>
                  </w:divBdr>
                  <w:divsChild>
                    <w:div w:id="521943237">
                      <w:marLeft w:val="0"/>
                      <w:marRight w:val="0"/>
                      <w:marTop w:val="0"/>
                      <w:marBottom w:val="0"/>
                      <w:divBdr>
                        <w:top w:val="none" w:sz="0" w:space="0" w:color="auto"/>
                        <w:left w:val="none" w:sz="0" w:space="0" w:color="auto"/>
                        <w:bottom w:val="none" w:sz="0" w:space="0" w:color="auto"/>
                        <w:right w:val="none" w:sz="0" w:space="0" w:color="auto"/>
                      </w:divBdr>
                    </w:div>
                  </w:divsChild>
                </w:div>
                <w:div w:id="2134127829">
                  <w:marLeft w:val="0"/>
                  <w:marRight w:val="0"/>
                  <w:marTop w:val="0"/>
                  <w:marBottom w:val="0"/>
                  <w:divBdr>
                    <w:top w:val="none" w:sz="0" w:space="0" w:color="auto"/>
                    <w:left w:val="none" w:sz="0" w:space="0" w:color="auto"/>
                    <w:bottom w:val="none" w:sz="0" w:space="0" w:color="auto"/>
                    <w:right w:val="none" w:sz="0" w:space="0" w:color="auto"/>
                  </w:divBdr>
                  <w:divsChild>
                    <w:div w:id="109301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944235">
          <w:marLeft w:val="0"/>
          <w:marRight w:val="0"/>
          <w:marTop w:val="0"/>
          <w:marBottom w:val="0"/>
          <w:divBdr>
            <w:top w:val="none" w:sz="0" w:space="0" w:color="auto"/>
            <w:left w:val="none" w:sz="0" w:space="0" w:color="auto"/>
            <w:bottom w:val="none" w:sz="0" w:space="0" w:color="auto"/>
            <w:right w:val="none" w:sz="0" w:space="0" w:color="auto"/>
          </w:divBdr>
          <w:divsChild>
            <w:div w:id="1209492036">
              <w:marLeft w:val="0"/>
              <w:marRight w:val="0"/>
              <w:marTop w:val="0"/>
              <w:marBottom w:val="0"/>
              <w:divBdr>
                <w:top w:val="none" w:sz="0" w:space="0" w:color="auto"/>
                <w:left w:val="none" w:sz="0" w:space="0" w:color="auto"/>
                <w:bottom w:val="none" w:sz="0" w:space="0" w:color="auto"/>
                <w:right w:val="none" w:sz="0" w:space="0" w:color="auto"/>
              </w:divBdr>
            </w:div>
            <w:div w:id="176078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652249">
      <w:bodyDiv w:val="1"/>
      <w:marLeft w:val="0"/>
      <w:marRight w:val="0"/>
      <w:marTop w:val="0"/>
      <w:marBottom w:val="0"/>
      <w:divBdr>
        <w:top w:val="none" w:sz="0" w:space="0" w:color="auto"/>
        <w:left w:val="none" w:sz="0" w:space="0" w:color="auto"/>
        <w:bottom w:val="none" w:sz="0" w:space="0" w:color="auto"/>
        <w:right w:val="none" w:sz="0" w:space="0" w:color="auto"/>
      </w:divBdr>
      <w:divsChild>
        <w:div w:id="734010197">
          <w:marLeft w:val="0"/>
          <w:marRight w:val="0"/>
          <w:marTop w:val="0"/>
          <w:marBottom w:val="0"/>
          <w:divBdr>
            <w:top w:val="none" w:sz="0" w:space="0" w:color="auto"/>
            <w:left w:val="none" w:sz="0" w:space="0" w:color="auto"/>
            <w:bottom w:val="none" w:sz="0" w:space="0" w:color="auto"/>
            <w:right w:val="none" w:sz="0" w:space="0" w:color="auto"/>
          </w:divBdr>
        </w:div>
        <w:div w:id="757748520">
          <w:marLeft w:val="0"/>
          <w:marRight w:val="0"/>
          <w:marTop w:val="0"/>
          <w:marBottom w:val="0"/>
          <w:divBdr>
            <w:top w:val="none" w:sz="0" w:space="0" w:color="auto"/>
            <w:left w:val="none" w:sz="0" w:space="0" w:color="auto"/>
            <w:bottom w:val="none" w:sz="0" w:space="0" w:color="auto"/>
            <w:right w:val="none" w:sz="0" w:space="0" w:color="auto"/>
          </w:divBdr>
        </w:div>
        <w:div w:id="862328866">
          <w:marLeft w:val="0"/>
          <w:marRight w:val="0"/>
          <w:marTop w:val="0"/>
          <w:marBottom w:val="0"/>
          <w:divBdr>
            <w:top w:val="none" w:sz="0" w:space="0" w:color="auto"/>
            <w:left w:val="none" w:sz="0" w:space="0" w:color="auto"/>
            <w:bottom w:val="none" w:sz="0" w:space="0" w:color="auto"/>
            <w:right w:val="none" w:sz="0" w:space="0" w:color="auto"/>
          </w:divBdr>
        </w:div>
        <w:div w:id="1284652187">
          <w:marLeft w:val="0"/>
          <w:marRight w:val="0"/>
          <w:marTop w:val="0"/>
          <w:marBottom w:val="0"/>
          <w:divBdr>
            <w:top w:val="none" w:sz="0" w:space="0" w:color="auto"/>
            <w:left w:val="none" w:sz="0" w:space="0" w:color="auto"/>
            <w:bottom w:val="none" w:sz="0" w:space="0" w:color="auto"/>
            <w:right w:val="none" w:sz="0" w:space="0" w:color="auto"/>
          </w:divBdr>
        </w:div>
      </w:divsChild>
    </w:div>
    <w:div w:id="817693988">
      <w:bodyDiv w:val="1"/>
      <w:marLeft w:val="0"/>
      <w:marRight w:val="0"/>
      <w:marTop w:val="0"/>
      <w:marBottom w:val="0"/>
      <w:divBdr>
        <w:top w:val="none" w:sz="0" w:space="0" w:color="auto"/>
        <w:left w:val="none" w:sz="0" w:space="0" w:color="auto"/>
        <w:bottom w:val="none" w:sz="0" w:space="0" w:color="auto"/>
        <w:right w:val="none" w:sz="0" w:space="0" w:color="auto"/>
      </w:divBdr>
      <w:divsChild>
        <w:div w:id="768966249">
          <w:marLeft w:val="0"/>
          <w:marRight w:val="0"/>
          <w:marTop w:val="0"/>
          <w:marBottom w:val="0"/>
          <w:divBdr>
            <w:top w:val="none" w:sz="0" w:space="0" w:color="auto"/>
            <w:left w:val="none" w:sz="0" w:space="0" w:color="auto"/>
            <w:bottom w:val="none" w:sz="0" w:space="0" w:color="auto"/>
            <w:right w:val="none" w:sz="0" w:space="0" w:color="auto"/>
          </w:divBdr>
          <w:divsChild>
            <w:div w:id="1629505339">
              <w:marLeft w:val="0"/>
              <w:marRight w:val="0"/>
              <w:marTop w:val="0"/>
              <w:marBottom w:val="0"/>
              <w:divBdr>
                <w:top w:val="none" w:sz="0" w:space="0" w:color="auto"/>
                <w:left w:val="none" w:sz="0" w:space="0" w:color="auto"/>
                <w:bottom w:val="none" w:sz="0" w:space="0" w:color="auto"/>
                <w:right w:val="none" w:sz="0" w:space="0" w:color="auto"/>
              </w:divBdr>
            </w:div>
            <w:div w:id="1664117830">
              <w:marLeft w:val="0"/>
              <w:marRight w:val="0"/>
              <w:marTop w:val="0"/>
              <w:marBottom w:val="0"/>
              <w:divBdr>
                <w:top w:val="none" w:sz="0" w:space="0" w:color="auto"/>
                <w:left w:val="none" w:sz="0" w:space="0" w:color="auto"/>
                <w:bottom w:val="none" w:sz="0" w:space="0" w:color="auto"/>
                <w:right w:val="none" w:sz="0" w:space="0" w:color="auto"/>
              </w:divBdr>
            </w:div>
          </w:divsChild>
        </w:div>
        <w:div w:id="1139107644">
          <w:marLeft w:val="0"/>
          <w:marRight w:val="0"/>
          <w:marTop w:val="0"/>
          <w:marBottom w:val="0"/>
          <w:divBdr>
            <w:top w:val="none" w:sz="0" w:space="0" w:color="auto"/>
            <w:left w:val="none" w:sz="0" w:space="0" w:color="auto"/>
            <w:bottom w:val="none" w:sz="0" w:space="0" w:color="auto"/>
            <w:right w:val="none" w:sz="0" w:space="0" w:color="auto"/>
          </w:divBdr>
          <w:divsChild>
            <w:div w:id="751858725">
              <w:marLeft w:val="0"/>
              <w:marRight w:val="0"/>
              <w:marTop w:val="0"/>
              <w:marBottom w:val="0"/>
              <w:divBdr>
                <w:top w:val="none" w:sz="0" w:space="0" w:color="auto"/>
                <w:left w:val="none" w:sz="0" w:space="0" w:color="auto"/>
                <w:bottom w:val="none" w:sz="0" w:space="0" w:color="auto"/>
                <w:right w:val="none" w:sz="0" w:space="0" w:color="auto"/>
              </w:divBdr>
            </w:div>
            <w:div w:id="171955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062275">
      <w:bodyDiv w:val="1"/>
      <w:marLeft w:val="0"/>
      <w:marRight w:val="0"/>
      <w:marTop w:val="0"/>
      <w:marBottom w:val="0"/>
      <w:divBdr>
        <w:top w:val="none" w:sz="0" w:space="0" w:color="auto"/>
        <w:left w:val="none" w:sz="0" w:space="0" w:color="auto"/>
        <w:bottom w:val="none" w:sz="0" w:space="0" w:color="auto"/>
        <w:right w:val="none" w:sz="0" w:space="0" w:color="auto"/>
      </w:divBdr>
    </w:div>
    <w:div w:id="831290641">
      <w:bodyDiv w:val="1"/>
      <w:marLeft w:val="0"/>
      <w:marRight w:val="0"/>
      <w:marTop w:val="0"/>
      <w:marBottom w:val="0"/>
      <w:divBdr>
        <w:top w:val="none" w:sz="0" w:space="0" w:color="auto"/>
        <w:left w:val="none" w:sz="0" w:space="0" w:color="auto"/>
        <w:bottom w:val="none" w:sz="0" w:space="0" w:color="auto"/>
        <w:right w:val="none" w:sz="0" w:space="0" w:color="auto"/>
      </w:divBdr>
    </w:div>
    <w:div w:id="916550301">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983312089">
      <w:bodyDiv w:val="1"/>
      <w:marLeft w:val="0"/>
      <w:marRight w:val="0"/>
      <w:marTop w:val="0"/>
      <w:marBottom w:val="0"/>
      <w:divBdr>
        <w:top w:val="none" w:sz="0" w:space="0" w:color="auto"/>
        <w:left w:val="none" w:sz="0" w:space="0" w:color="auto"/>
        <w:bottom w:val="none" w:sz="0" w:space="0" w:color="auto"/>
        <w:right w:val="none" w:sz="0" w:space="0" w:color="auto"/>
      </w:divBdr>
      <w:divsChild>
        <w:div w:id="350297529">
          <w:marLeft w:val="0"/>
          <w:marRight w:val="0"/>
          <w:marTop w:val="0"/>
          <w:marBottom w:val="0"/>
          <w:divBdr>
            <w:top w:val="none" w:sz="0" w:space="0" w:color="auto"/>
            <w:left w:val="none" w:sz="0" w:space="0" w:color="auto"/>
            <w:bottom w:val="none" w:sz="0" w:space="0" w:color="auto"/>
            <w:right w:val="none" w:sz="0" w:space="0" w:color="auto"/>
          </w:divBdr>
        </w:div>
        <w:div w:id="763913731">
          <w:marLeft w:val="0"/>
          <w:marRight w:val="0"/>
          <w:marTop w:val="0"/>
          <w:marBottom w:val="0"/>
          <w:divBdr>
            <w:top w:val="none" w:sz="0" w:space="0" w:color="auto"/>
            <w:left w:val="none" w:sz="0" w:space="0" w:color="auto"/>
            <w:bottom w:val="none" w:sz="0" w:space="0" w:color="auto"/>
            <w:right w:val="none" w:sz="0" w:space="0" w:color="auto"/>
          </w:divBdr>
        </w:div>
        <w:div w:id="1293100396">
          <w:marLeft w:val="0"/>
          <w:marRight w:val="0"/>
          <w:marTop w:val="0"/>
          <w:marBottom w:val="0"/>
          <w:divBdr>
            <w:top w:val="none" w:sz="0" w:space="0" w:color="auto"/>
            <w:left w:val="none" w:sz="0" w:space="0" w:color="auto"/>
            <w:bottom w:val="none" w:sz="0" w:space="0" w:color="auto"/>
            <w:right w:val="none" w:sz="0" w:space="0" w:color="auto"/>
          </w:divBdr>
        </w:div>
        <w:div w:id="1366834003">
          <w:marLeft w:val="0"/>
          <w:marRight w:val="0"/>
          <w:marTop w:val="0"/>
          <w:marBottom w:val="0"/>
          <w:divBdr>
            <w:top w:val="none" w:sz="0" w:space="0" w:color="auto"/>
            <w:left w:val="none" w:sz="0" w:space="0" w:color="auto"/>
            <w:bottom w:val="none" w:sz="0" w:space="0" w:color="auto"/>
            <w:right w:val="none" w:sz="0" w:space="0" w:color="auto"/>
          </w:divBdr>
        </w:div>
        <w:div w:id="1840777268">
          <w:marLeft w:val="0"/>
          <w:marRight w:val="0"/>
          <w:marTop w:val="0"/>
          <w:marBottom w:val="0"/>
          <w:divBdr>
            <w:top w:val="none" w:sz="0" w:space="0" w:color="auto"/>
            <w:left w:val="none" w:sz="0" w:space="0" w:color="auto"/>
            <w:bottom w:val="none" w:sz="0" w:space="0" w:color="auto"/>
            <w:right w:val="none" w:sz="0" w:space="0" w:color="auto"/>
          </w:divBdr>
        </w:div>
      </w:divsChild>
    </w:div>
    <w:div w:id="1001734659">
      <w:bodyDiv w:val="1"/>
      <w:marLeft w:val="0"/>
      <w:marRight w:val="0"/>
      <w:marTop w:val="0"/>
      <w:marBottom w:val="0"/>
      <w:divBdr>
        <w:top w:val="none" w:sz="0" w:space="0" w:color="auto"/>
        <w:left w:val="none" w:sz="0" w:space="0" w:color="auto"/>
        <w:bottom w:val="none" w:sz="0" w:space="0" w:color="auto"/>
        <w:right w:val="none" w:sz="0" w:space="0" w:color="auto"/>
      </w:divBdr>
    </w:div>
    <w:div w:id="1030496286">
      <w:bodyDiv w:val="1"/>
      <w:marLeft w:val="0"/>
      <w:marRight w:val="0"/>
      <w:marTop w:val="0"/>
      <w:marBottom w:val="0"/>
      <w:divBdr>
        <w:top w:val="none" w:sz="0" w:space="0" w:color="auto"/>
        <w:left w:val="none" w:sz="0" w:space="0" w:color="auto"/>
        <w:bottom w:val="none" w:sz="0" w:space="0" w:color="auto"/>
        <w:right w:val="none" w:sz="0" w:space="0" w:color="auto"/>
      </w:divBdr>
      <w:divsChild>
        <w:div w:id="200366982">
          <w:marLeft w:val="0"/>
          <w:marRight w:val="0"/>
          <w:marTop w:val="0"/>
          <w:marBottom w:val="0"/>
          <w:divBdr>
            <w:top w:val="none" w:sz="0" w:space="0" w:color="auto"/>
            <w:left w:val="none" w:sz="0" w:space="0" w:color="auto"/>
            <w:bottom w:val="none" w:sz="0" w:space="0" w:color="auto"/>
            <w:right w:val="none" w:sz="0" w:space="0" w:color="auto"/>
          </w:divBdr>
        </w:div>
      </w:divsChild>
    </w:div>
    <w:div w:id="1064914089">
      <w:bodyDiv w:val="1"/>
      <w:marLeft w:val="0"/>
      <w:marRight w:val="0"/>
      <w:marTop w:val="0"/>
      <w:marBottom w:val="0"/>
      <w:divBdr>
        <w:top w:val="none" w:sz="0" w:space="0" w:color="auto"/>
        <w:left w:val="none" w:sz="0" w:space="0" w:color="auto"/>
        <w:bottom w:val="none" w:sz="0" w:space="0" w:color="auto"/>
        <w:right w:val="none" w:sz="0" w:space="0" w:color="auto"/>
      </w:divBdr>
      <w:divsChild>
        <w:div w:id="1405105641">
          <w:marLeft w:val="0"/>
          <w:marRight w:val="0"/>
          <w:marTop w:val="0"/>
          <w:marBottom w:val="0"/>
          <w:divBdr>
            <w:top w:val="none" w:sz="0" w:space="0" w:color="auto"/>
            <w:left w:val="none" w:sz="0" w:space="0" w:color="auto"/>
            <w:bottom w:val="none" w:sz="0" w:space="0" w:color="auto"/>
            <w:right w:val="none" w:sz="0" w:space="0" w:color="auto"/>
          </w:divBdr>
        </w:div>
      </w:divsChild>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112285899">
      <w:bodyDiv w:val="1"/>
      <w:marLeft w:val="0"/>
      <w:marRight w:val="0"/>
      <w:marTop w:val="0"/>
      <w:marBottom w:val="0"/>
      <w:divBdr>
        <w:top w:val="none" w:sz="0" w:space="0" w:color="auto"/>
        <w:left w:val="none" w:sz="0" w:space="0" w:color="auto"/>
        <w:bottom w:val="none" w:sz="0" w:space="0" w:color="auto"/>
        <w:right w:val="none" w:sz="0" w:space="0" w:color="auto"/>
      </w:divBdr>
    </w:div>
    <w:div w:id="1326934766">
      <w:bodyDiv w:val="1"/>
      <w:marLeft w:val="0"/>
      <w:marRight w:val="0"/>
      <w:marTop w:val="0"/>
      <w:marBottom w:val="0"/>
      <w:divBdr>
        <w:top w:val="none" w:sz="0" w:space="0" w:color="auto"/>
        <w:left w:val="none" w:sz="0" w:space="0" w:color="auto"/>
        <w:bottom w:val="none" w:sz="0" w:space="0" w:color="auto"/>
        <w:right w:val="none" w:sz="0" w:space="0" w:color="auto"/>
      </w:divBdr>
      <w:divsChild>
        <w:div w:id="71509391">
          <w:marLeft w:val="0"/>
          <w:marRight w:val="0"/>
          <w:marTop w:val="0"/>
          <w:marBottom w:val="0"/>
          <w:divBdr>
            <w:top w:val="none" w:sz="0" w:space="0" w:color="auto"/>
            <w:left w:val="none" w:sz="0" w:space="0" w:color="auto"/>
            <w:bottom w:val="none" w:sz="0" w:space="0" w:color="auto"/>
            <w:right w:val="none" w:sz="0" w:space="0" w:color="auto"/>
          </w:divBdr>
          <w:divsChild>
            <w:div w:id="270210469">
              <w:marLeft w:val="0"/>
              <w:marRight w:val="0"/>
              <w:marTop w:val="0"/>
              <w:marBottom w:val="0"/>
              <w:divBdr>
                <w:top w:val="none" w:sz="0" w:space="0" w:color="auto"/>
                <w:left w:val="none" w:sz="0" w:space="0" w:color="auto"/>
                <w:bottom w:val="none" w:sz="0" w:space="0" w:color="auto"/>
                <w:right w:val="none" w:sz="0" w:space="0" w:color="auto"/>
              </w:divBdr>
            </w:div>
            <w:div w:id="1555576316">
              <w:marLeft w:val="0"/>
              <w:marRight w:val="0"/>
              <w:marTop w:val="0"/>
              <w:marBottom w:val="0"/>
              <w:divBdr>
                <w:top w:val="none" w:sz="0" w:space="0" w:color="auto"/>
                <w:left w:val="none" w:sz="0" w:space="0" w:color="auto"/>
                <w:bottom w:val="none" w:sz="0" w:space="0" w:color="auto"/>
                <w:right w:val="none" w:sz="0" w:space="0" w:color="auto"/>
              </w:divBdr>
            </w:div>
            <w:div w:id="1834908755">
              <w:marLeft w:val="0"/>
              <w:marRight w:val="0"/>
              <w:marTop w:val="0"/>
              <w:marBottom w:val="0"/>
              <w:divBdr>
                <w:top w:val="none" w:sz="0" w:space="0" w:color="auto"/>
                <w:left w:val="none" w:sz="0" w:space="0" w:color="auto"/>
                <w:bottom w:val="none" w:sz="0" w:space="0" w:color="auto"/>
                <w:right w:val="none" w:sz="0" w:space="0" w:color="auto"/>
              </w:divBdr>
            </w:div>
            <w:div w:id="1848710194">
              <w:marLeft w:val="0"/>
              <w:marRight w:val="0"/>
              <w:marTop w:val="0"/>
              <w:marBottom w:val="0"/>
              <w:divBdr>
                <w:top w:val="none" w:sz="0" w:space="0" w:color="auto"/>
                <w:left w:val="none" w:sz="0" w:space="0" w:color="auto"/>
                <w:bottom w:val="none" w:sz="0" w:space="0" w:color="auto"/>
                <w:right w:val="none" w:sz="0" w:space="0" w:color="auto"/>
              </w:divBdr>
            </w:div>
            <w:div w:id="1925608036">
              <w:marLeft w:val="0"/>
              <w:marRight w:val="0"/>
              <w:marTop w:val="0"/>
              <w:marBottom w:val="0"/>
              <w:divBdr>
                <w:top w:val="none" w:sz="0" w:space="0" w:color="auto"/>
                <w:left w:val="none" w:sz="0" w:space="0" w:color="auto"/>
                <w:bottom w:val="none" w:sz="0" w:space="0" w:color="auto"/>
                <w:right w:val="none" w:sz="0" w:space="0" w:color="auto"/>
              </w:divBdr>
            </w:div>
          </w:divsChild>
        </w:div>
        <w:div w:id="299463957">
          <w:marLeft w:val="0"/>
          <w:marRight w:val="0"/>
          <w:marTop w:val="0"/>
          <w:marBottom w:val="0"/>
          <w:divBdr>
            <w:top w:val="none" w:sz="0" w:space="0" w:color="auto"/>
            <w:left w:val="none" w:sz="0" w:space="0" w:color="auto"/>
            <w:bottom w:val="none" w:sz="0" w:space="0" w:color="auto"/>
            <w:right w:val="none" w:sz="0" w:space="0" w:color="auto"/>
          </w:divBdr>
          <w:divsChild>
            <w:div w:id="118571904">
              <w:marLeft w:val="0"/>
              <w:marRight w:val="0"/>
              <w:marTop w:val="0"/>
              <w:marBottom w:val="0"/>
              <w:divBdr>
                <w:top w:val="none" w:sz="0" w:space="0" w:color="auto"/>
                <w:left w:val="none" w:sz="0" w:space="0" w:color="auto"/>
                <w:bottom w:val="none" w:sz="0" w:space="0" w:color="auto"/>
                <w:right w:val="none" w:sz="0" w:space="0" w:color="auto"/>
              </w:divBdr>
            </w:div>
            <w:div w:id="685402853">
              <w:marLeft w:val="0"/>
              <w:marRight w:val="0"/>
              <w:marTop w:val="0"/>
              <w:marBottom w:val="0"/>
              <w:divBdr>
                <w:top w:val="none" w:sz="0" w:space="0" w:color="auto"/>
                <w:left w:val="none" w:sz="0" w:space="0" w:color="auto"/>
                <w:bottom w:val="none" w:sz="0" w:space="0" w:color="auto"/>
                <w:right w:val="none" w:sz="0" w:space="0" w:color="auto"/>
              </w:divBdr>
            </w:div>
            <w:div w:id="1041513872">
              <w:marLeft w:val="0"/>
              <w:marRight w:val="0"/>
              <w:marTop w:val="0"/>
              <w:marBottom w:val="0"/>
              <w:divBdr>
                <w:top w:val="none" w:sz="0" w:space="0" w:color="auto"/>
                <w:left w:val="none" w:sz="0" w:space="0" w:color="auto"/>
                <w:bottom w:val="none" w:sz="0" w:space="0" w:color="auto"/>
                <w:right w:val="none" w:sz="0" w:space="0" w:color="auto"/>
              </w:divBdr>
            </w:div>
            <w:div w:id="1233929769">
              <w:marLeft w:val="0"/>
              <w:marRight w:val="0"/>
              <w:marTop w:val="0"/>
              <w:marBottom w:val="0"/>
              <w:divBdr>
                <w:top w:val="none" w:sz="0" w:space="0" w:color="auto"/>
                <w:left w:val="none" w:sz="0" w:space="0" w:color="auto"/>
                <w:bottom w:val="none" w:sz="0" w:space="0" w:color="auto"/>
                <w:right w:val="none" w:sz="0" w:space="0" w:color="auto"/>
              </w:divBdr>
            </w:div>
          </w:divsChild>
        </w:div>
        <w:div w:id="413016869">
          <w:marLeft w:val="0"/>
          <w:marRight w:val="0"/>
          <w:marTop w:val="0"/>
          <w:marBottom w:val="0"/>
          <w:divBdr>
            <w:top w:val="none" w:sz="0" w:space="0" w:color="auto"/>
            <w:left w:val="none" w:sz="0" w:space="0" w:color="auto"/>
            <w:bottom w:val="none" w:sz="0" w:space="0" w:color="auto"/>
            <w:right w:val="none" w:sz="0" w:space="0" w:color="auto"/>
          </w:divBdr>
          <w:divsChild>
            <w:div w:id="49768982">
              <w:marLeft w:val="0"/>
              <w:marRight w:val="0"/>
              <w:marTop w:val="0"/>
              <w:marBottom w:val="0"/>
              <w:divBdr>
                <w:top w:val="none" w:sz="0" w:space="0" w:color="auto"/>
                <w:left w:val="none" w:sz="0" w:space="0" w:color="auto"/>
                <w:bottom w:val="none" w:sz="0" w:space="0" w:color="auto"/>
                <w:right w:val="none" w:sz="0" w:space="0" w:color="auto"/>
              </w:divBdr>
            </w:div>
            <w:div w:id="75828715">
              <w:marLeft w:val="0"/>
              <w:marRight w:val="0"/>
              <w:marTop w:val="0"/>
              <w:marBottom w:val="0"/>
              <w:divBdr>
                <w:top w:val="none" w:sz="0" w:space="0" w:color="auto"/>
                <w:left w:val="none" w:sz="0" w:space="0" w:color="auto"/>
                <w:bottom w:val="none" w:sz="0" w:space="0" w:color="auto"/>
                <w:right w:val="none" w:sz="0" w:space="0" w:color="auto"/>
              </w:divBdr>
            </w:div>
            <w:div w:id="90513194">
              <w:marLeft w:val="0"/>
              <w:marRight w:val="0"/>
              <w:marTop w:val="0"/>
              <w:marBottom w:val="0"/>
              <w:divBdr>
                <w:top w:val="none" w:sz="0" w:space="0" w:color="auto"/>
                <w:left w:val="none" w:sz="0" w:space="0" w:color="auto"/>
                <w:bottom w:val="none" w:sz="0" w:space="0" w:color="auto"/>
                <w:right w:val="none" w:sz="0" w:space="0" w:color="auto"/>
              </w:divBdr>
            </w:div>
            <w:div w:id="313031141">
              <w:marLeft w:val="0"/>
              <w:marRight w:val="0"/>
              <w:marTop w:val="0"/>
              <w:marBottom w:val="0"/>
              <w:divBdr>
                <w:top w:val="none" w:sz="0" w:space="0" w:color="auto"/>
                <w:left w:val="none" w:sz="0" w:space="0" w:color="auto"/>
                <w:bottom w:val="none" w:sz="0" w:space="0" w:color="auto"/>
                <w:right w:val="none" w:sz="0" w:space="0" w:color="auto"/>
              </w:divBdr>
            </w:div>
            <w:div w:id="1757633259">
              <w:marLeft w:val="0"/>
              <w:marRight w:val="0"/>
              <w:marTop w:val="0"/>
              <w:marBottom w:val="0"/>
              <w:divBdr>
                <w:top w:val="none" w:sz="0" w:space="0" w:color="auto"/>
                <w:left w:val="none" w:sz="0" w:space="0" w:color="auto"/>
                <w:bottom w:val="none" w:sz="0" w:space="0" w:color="auto"/>
                <w:right w:val="none" w:sz="0" w:space="0" w:color="auto"/>
              </w:divBdr>
            </w:div>
          </w:divsChild>
        </w:div>
        <w:div w:id="961417673">
          <w:marLeft w:val="0"/>
          <w:marRight w:val="0"/>
          <w:marTop w:val="0"/>
          <w:marBottom w:val="0"/>
          <w:divBdr>
            <w:top w:val="none" w:sz="0" w:space="0" w:color="auto"/>
            <w:left w:val="none" w:sz="0" w:space="0" w:color="auto"/>
            <w:bottom w:val="none" w:sz="0" w:space="0" w:color="auto"/>
            <w:right w:val="none" w:sz="0" w:space="0" w:color="auto"/>
          </w:divBdr>
          <w:divsChild>
            <w:div w:id="436490927">
              <w:marLeft w:val="0"/>
              <w:marRight w:val="0"/>
              <w:marTop w:val="0"/>
              <w:marBottom w:val="0"/>
              <w:divBdr>
                <w:top w:val="none" w:sz="0" w:space="0" w:color="auto"/>
                <w:left w:val="none" w:sz="0" w:space="0" w:color="auto"/>
                <w:bottom w:val="none" w:sz="0" w:space="0" w:color="auto"/>
                <w:right w:val="none" w:sz="0" w:space="0" w:color="auto"/>
              </w:divBdr>
            </w:div>
            <w:div w:id="567963734">
              <w:marLeft w:val="0"/>
              <w:marRight w:val="0"/>
              <w:marTop w:val="0"/>
              <w:marBottom w:val="0"/>
              <w:divBdr>
                <w:top w:val="none" w:sz="0" w:space="0" w:color="auto"/>
                <w:left w:val="none" w:sz="0" w:space="0" w:color="auto"/>
                <w:bottom w:val="none" w:sz="0" w:space="0" w:color="auto"/>
                <w:right w:val="none" w:sz="0" w:space="0" w:color="auto"/>
              </w:divBdr>
            </w:div>
          </w:divsChild>
        </w:div>
        <w:div w:id="1360933682">
          <w:marLeft w:val="0"/>
          <w:marRight w:val="0"/>
          <w:marTop w:val="0"/>
          <w:marBottom w:val="0"/>
          <w:divBdr>
            <w:top w:val="none" w:sz="0" w:space="0" w:color="auto"/>
            <w:left w:val="none" w:sz="0" w:space="0" w:color="auto"/>
            <w:bottom w:val="none" w:sz="0" w:space="0" w:color="auto"/>
            <w:right w:val="none" w:sz="0" w:space="0" w:color="auto"/>
          </w:divBdr>
          <w:divsChild>
            <w:div w:id="1589003998">
              <w:marLeft w:val="0"/>
              <w:marRight w:val="0"/>
              <w:marTop w:val="0"/>
              <w:marBottom w:val="0"/>
              <w:divBdr>
                <w:top w:val="none" w:sz="0" w:space="0" w:color="auto"/>
                <w:left w:val="none" w:sz="0" w:space="0" w:color="auto"/>
                <w:bottom w:val="none" w:sz="0" w:space="0" w:color="auto"/>
                <w:right w:val="none" w:sz="0" w:space="0" w:color="auto"/>
              </w:divBdr>
            </w:div>
            <w:div w:id="1610818928">
              <w:marLeft w:val="0"/>
              <w:marRight w:val="0"/>
              <w:marTop w:val="0"/>
              <w:marBottom w:val="0"/>
              <w:divBdr>
                <w:top w:val="none" w:sz="0" w:space="0" w:color="auto"/>
                <w:left w:val="none" w:sz="0" w:space="0" w:color="auto"/>
                <w:bottom w:val="none" w:sz="0" w:space="0" w:color="auto"/>
                <w:right w:val="none" w:sz="0" w:space="0" w:color="auto"/>
              </w:divBdr>
            </w:div>
            <w:div w:id="1800420594">
              <w:marLeft w:val="0"/>
              <w:marRight w:val="0"/>
              <w:marTop w:val="0"/>
              <w:marBottom w:val="0"/>
              <w:divBdr>
                <w:top w:val="none" w:sz="0" w:space="0" w:color="auto"/>
                <w:left w:val="none" w:sz="0" w:space="0" w:color="auto"/>
                <w:bottom w:val="none" w:sz="0" w:space="0" w:color="auto"/>
                <w:right w:val="none" w:sz="0" w:space="0" w:color="auto"/>
              </w:divBdr>
            </w:div>
          </w:divsChild>
        </w:div>
        <w:div w:id="1365904766">
          <w:marLeft w:val="0"/>
          <w:marRight w:val="0"/>
          <w:marTop w:val="0"/>
          <w:marBottom w:val="0"/>
          <w:divBdr>
            <w:top w:val="none" w:sz="0" w:space="0" w:color="auto"/>
            <w:left w:val="none" w:sz="0" w:space="0" w:color="auto"/>
            <w:bottom w:val="none" w:sz="0" w:space="0" w:color="auto"/>
            <w:right w:val="none" w:sz="0" w:space="0" w:color="auto"/>
          </w:divBdr>
          <w:divsChild>
            <w:div w:id="801734460">
              <w:marLeft w:val="0"/>
              <w:marRight w:val="0"/>
              <w:marTop w:val="0"/>
              <w:marBottom w:val="0"/>
              <w:divBdr>
                <w:top w:val="none" w:sz="0" w:space="0" w:color="auto"/>
                <w:left w:val="none" w:sz="0" w:space="0" w:color="auto"/>
                <w:bottom w:val="none" w:sz="0" w:space="0" w:color="auto"/>
                <w:right w:val="none" w:sz="0" w:space="0" w:color="auto"/>
              </w:divBdr>
            </w:div>
            <w:div w:id="17783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91023">
      <w:bodyDiv w:val="1"/>
      <w:marLeft w:val="0"/>
      <w:marRight w:val="0"/>
      <w:marTop w:val="0"/>
      <w:marBottom w:val="0"/>
      <w:divBdr>
        <w:top w:val="none" w:sz="0" w:space="0" w:color="auto"/>
        <w:left w:val="none" w:sz="0" w:space="0" w:color="auto"/>
        <w:bottom w:val="none" w:sz="0" w:space="0" w:color="auto"/>
        <w:right w:val="none" w:sz="0" w:space="0" w:color="auto"/>
      </w:divBdr>
    </w:div>
    <w:div w:id="1384984581">
      <w:bodyDiv w:val="1"/>
      <w:marLeft w:val="0"/>
      <w:marRight w:val="0"/>
      <w:marTop w:val="0"/>
      <w:marBottom w:val="0"/>
      <w:divBdr>
        <w:top w:val="none" w:sz="0" w:space="0" w:color="auto"/>
        <w:left w:val="none" w:sz="0" w:space="0" w:color="auto"/>
        <w:bottom w:val="none" w:sz="0" w:space="0" w:color="auto"/>
        <w:right w:val="none" w:sz="0" w:space="0" w:color="auto"/>
      </w:divBdr>
    </w:div>
    <w:div w:id="1444687972">
      <w:bodyDiv w:val="1"/>
      <w:marLeft w:val="0"/>
      <w:marRight w:val="0"/>
      <w:marTop w:val="0"/>
      <w:marBottom w:val="0"/>
      <w:divBdr>
        <w:top w:val="none" w:sz="0" w:space="0" w:color="auto"/>
        <w:left w:val="none" w:sz="0" w:space="0" w:color="auto"/>
        <w:bottom w:val="none" w:sz="0" w:space="0" w:color="auto"/>
        <w:right w:val="none" w:sz="0" w:space="0" w:color="auto"/>
      </w:divBdr>
    </w:div>
    <w:div w:id="1448356977">
      <w:bodyDiv w:val="1"/>
      <w:marLeft w:val="0"/>
      <w:marRight w:val="0"/>
      <w:marTop w:val="0"/>
      <w:marBottom w:val="0"/>
      <w:divBdr>
        <w:top w:val="none" w:sz="0" w:space="0" w:color="auto"/>
        <w:left w:val="none" w:sz="0" w:space="0" w:color="auto"/>
        <w:bottom w:val="none" w:sz="0" w:space="0" w:color="auto"/>
        <w:right w:val="none" w:sz="0" w:space="0" w:color="auto"/>
      </w:divBdr>
    </w:div>
    <w:div w:id="1518695738">
      <w:bodyDiv w:val="1"/>
      <w:marLeft w:val="0"/>
      <w:marRight w:val="0"/>
      <w:marTop w:val="0"/>
      <w:marBottom w:val="0"/>
      <w:divBdr>
        <w:top w:val="none" w:sz="0" w:space="0" w:color="auto"/>
        <w:left w:val="none" w:sz="0" w:space="0" w:color="auto"/>
        <w:bottom w:val="none" w:sz="0" w:space="0" w:color="auto"/>
        <w:right w:val="none" w:sz="0" w:space="0" w:color="auto"/>
      </w:divBdr>
    </w:div>
    <w:div w:id="1519809476">
      <w:bodyDiv w:val="1"/>
      <w:marLeft w:val="0"/>
      <w:marRight w:val="0"/>
      <w:marTop w:val="0"/>
      <w:marBottom w:val="0"/>
      <w:divBdr>
        <w:top w:val="none" w:sz="0" w:space="0" w:color="auto"/>
        <w:left w:val="none" w:sz="0" w:space="0" w:color="auto"/>
        <w:bottom w:val="none" w:sz="0" w:space="0" w:color="auto"/>
        <w:right w:val="none" w:sz="0" w:space="0" w:color="auto"/>
      </w:divBdr>
      <w:divsChild>
        <w:div w:id="1535196313">
          <w:marLeft w:val="0"/>
          <w:marRight w:val="0"/>
          <w:marTop w:val="0"/>
          <w:marBottom w:val="0"/>
          <w:divBdr>
            <w:top w:val="none" w:sz="0" w:space="0" w:color="auto"/>
            <w:left w:val="none" w:sz="0" w:space="0" w:color="auto"/>
            <w:bottom w:val="none" w:sz="0" w:space="0" w:color="auto"/>
            <w:right w:val="none" w:sz="0" w:space="0" w:color="auto"/>
          </w:divBdr>
        </w:div>
      </w:divsChild>
    </w:div>
    <w:div w:id="1590458920">
      <w:bodyDiv w:val="1"/>
      <w:marLeft w:val="0"/>
      <w:marRight w:val="0"/>
      <w:marTop w:val="0"/>
      <w:marBottom w:val="0"/>
      <w:divBdr>
        <w:top w:val="none" w:sz="0" w:space="0" w:color="auto"/>
        <w:left w:val="none" w:sz="0" w:space="0" w:color="auto"/>
        <w:bottom w:val="none" w:sz="0" w:space="0" w:color="auto"/>
        <w:right w:val="none" w:sz="0" w:space="0" w:color="auto"/>
      </w:divBdr>
      <w:divsChild>
        <w:div w:id="297684654">
          <w:marLeft w:val="0"/>
          <w:marRight w:val="0"/>
          <w:marTop w:val="0"/>
          <w:marBottom w:val="0"/>
          <w:divBdr>
            <w:top w:val="none" w:sz="0" w:space="0" w:color="auto"/>
            <w:left w:val="none" w:sz="0" w:space="0" w:color="auto"/>
            <w:bottom w:val="none" w:sz="0" w:space="0" w:color="auto"/>
            <w:right w:val="none" w:sz="0" w:space="0" w:color="auto"/>
          </w:divBdr>
          <w:divsChild>
            <w:div w:id="6684856">
              <w:marLeft w:val="0"/>
              <w:marRight w:val="0"/>
              <w:marTop w:val="0"/>
              <w:marBottom w:val="0"/>
              <w:divBdr>
                <w:top w:val="none" w:sz="0" w:space="0" w:color="auto"/>
                <w:left w:val="none" w:sz="0" w:space="0" w:color="auto"/>
                <w:bottom w:val="none" w:sz="0" w:space="0" w:color="auto"/>
                <w:right w:val="none" w:sz="0" w:space="0" w:color="auto"/>
              </w:divBdr>
            </w:div>
            <w:div w:id="177893147">
              <w:marLeft w:val="0"/>
              <w:marRight w:val="0"/>
              <w:marTop w:val="0"/>
              <w:marBottom w:val="0"/>
              <w:divBdr>
                <w:top w:val="none" w:sz="0" w:space="0" w:color="auto"/>
                <w:left w:val="none" w:sz="0" w:space="0" w:color="auto"/>
                <w:bottom w:val="none" w:sz="0" w:space="0" w:color="auto"/>
                <w:right w:val="none" w:sz="0" w:space="0" w:color="auto"/>
              </w:divBdr>
            </w:div>
            <w:div w:id="416294178">
              <w:marLeft w:val="0"/>
              <w:marRight w:val="0"/>
              <w:marTop w:val="0"/>
              <w:marBottom w:val="0"/>
              <w:divBdr>
                <w:top w:val="none" w:sz="0" w:space="0" w:color="auto"/>
                <w:left w:val="none" w:sz="0" w:space="0" w:color="auto"/>
                <w:bottom w:val="none" w:sz="0" w:space="0" w:color="auto"/>
                <w:right w:val="none" w:sz="0" w:space="0" w:color="auto"/>
              </w:divBdr>
            </w:div>
            <w:div w:id="1448816767">
              <w:marLeft w:val="0"/>
              <w:marRight w:val="0"/>
              <w:marTop w:val="0"/>
              <w:marBottom w:val="0"/>
              <w:divBdr>
                <w:top w:val="none" w:sz="0" w:space="0" w:color="auto"/>
                <w:left w:val="none" w:sz="0" w:space="0" w:color="auto"/>
                <w:bottom w:val="none" w:sz="0" w:space="0" w:color="auto"/>
                <w:right w:val="none" w:sz="0" w:space="0" w:color="auto"/>
              </w:divBdr>
            </w:div>
          </w:divsChild>
        </w:div>
        <w:div w:id="647393327">
          <w:marLeft w:val="0"/>
          <w:marRight w:val="0"/>
          <w:marTop w:val="0"/>
          <w:marBottom w:val="0"/>
          <w:divBdr>
            <w:top w:val="none" w:sz="0" w:space="0" w:color="auto"/>
            <w:left w:val="none" w:sz="0" w:space="0" w:color="auto"/>
            <w:bottom w:val="none" w:sz="0" w:space="0" w:color="auto"/>
            <w:right w:val="none" w:sz="0" w:space="0" w:color="auto"/>
          </w:divBdr>
          <w:divsChild>
            <w:div w:id="635523641">
              <w:marLeft w:val="0"/>
              <w:marRight w:val="0"/>
              <w:marTop w:val="0"/>
              <w:marBottom w:val="0"/>
              <w:divBdr>
                <w:top w:val="none" w:sz="0" w:space="0" w:color="auto"/>
                <w:left w:val="none" w:sz="0" w:space="0" w:color="auto"/>
                <w:bottom w:val="none" w:sz="0" w:space="0" w:color="auto"/>
                <w:right w:val="none" w:sz="0" w:space="0" w:color="auto"/>
              </w:divBdr>
            </w:div>
            <w:div w:id="1355962224">
              <w:marLeft w:val="0"/>
              <w:marRight w:val="0"/>
              <w:marTop w:val="0"/>
              <w:marBottom w:val="0"/>
              <w:divBdr>
                <w:top w:val="none" w:sz="0" w:space="0" w:color="auto"/>
                <w:left w:val="none" w:sz="0" w:space="0" w:color="auto"/>
                <w:bottom w:val="none" w:sz="0" w:space="0" w:color="auto"/>
                <w:right w:val="none" w:sz="0" w:space="0" w:color="auto"/>
              </w:divBdr>
            </w:div>
            <w:div w:id="1536884858">
              <w:marLeft w:val="0"/>
              <w:marRight w:val="0"/>
              <w:marTop w:val="0"/>
              <w:marBottom w:val="0"/>
              <w:divBdr>
                <w:top w:val="none" w:sz="0" w:space="0" w:color="auto"/>
                <w:left w:val="none" w:sz="0" w:space="0" w:color="auto"/>
                <w:bottom w:val="none" w:sz="0" w:space="0" w:color="auto"/>
                <w:right w:val="none" w:sz="0" w:space="0" w:color="auto"/>
              </w:divBdr>
            </w:div>
            <w:div w:id="1978685797">
              <w:marLeft w:val="0"/>
              <w:marRight w:val="0"/>
              <w:marTop w:val="0"/>
              <w:marBottom w:val="0"/>
              <w:divBdr>
                <w:top w:val="none" w:sz="0" w:space="0" w:color="auto"/>
                <w:left w:val="none" w:sz="0" w:space="0" w:color="auto"/>
                <w:bottom w:val="none" w:sz="0" w:space="0" w:color="auto"/>
                <w:right w:val="none" w:sz="0" w:space="0" w:color="auto"/>
              </w:divBdr>
            </w:div>
            <w:div w:id="2076002477">
              <w:marLeft w:val="0"/>
              <w:marRight w:val="0"/>
              <w:marTop w:val="0"/>
              <w:marBottom w:val="0"/>
              <w:divBdr>
                <w:top w:val="none" w:sz="0" w:space="0" w:color="auto"/>
                <w:left w:val="none" w:sz="0" w:space="0" w:color="auto"/>
                <w:bottom w:val="none" w:sz="0" w:space="0" w:color="auto"/>
                <w:right w:val="none" w:sz="0" w:space="0" w:color="auto"/>
              </w:divBdr>
            </w:div>
          </w:divsChild>
        </w:div>
        <w:div w:id="723213657">
          <w:marLeft w:val="0"/>
          <w:marRight w:val="0"/>
          <w:marTop w:val="0"/>
          <w:marBottom w:val="0"/>
          <w:divBdr>
            <w:top w:val="none" w:sz="0" w:space="0" w:color="auto"/>
            <w:left w:val="none" w:sz="0" w:space="0" w:color="auto"/>
            <w:bottom w:val="none" w:sz="0" w:space="0" w:color="auto"/>
            <w:right w:val="none" w:sz="0" w:space="0" w:color="auto"/>
          </w:divBdr>
          <w:divsChild>
            <w:div w:id="295987452">
              <w:marLeft w:val="0"/>
              <w:marRight w:val="0"/>
              <w:marTop w:val="0"/>
              <w:marBottom w:val="0"/>
              <w:divBdr>
                <w:top w:val="none" w:sz="0" w:space="0" w:color="auto"/>
                <w:left w:val="none" w:sz="0" w:space="0" w:color="auto"/>
                <w:bottom w:val="none" w:sz="0" w:space="0" w:color="auto"/>
                <w:right w:val="none" w:sz="0" w:space="0" w:color="auto"/>
              </w:divBdr>
            </w:div>
            <w:div w:id="653918996">
              <w:marLeft w:val="0"/>
              <w:marRight w:val="0"/>
              <w:marTop w:val="0"/>
              <w:marBottom w:val="0"/>
              <w:divBdr>
                <w:top w:val="none" w:sz="0" w:space="0" w:color="auto"/>
                <w:left w:val="none" w:sz="0" w:space="0" w:color="auto"/>
                <w:bottom w:val="none" w:sz="0" w:space="0" w:color="auto"/>
                <w:right w:val="none" w:sz="0" w:space="0" w:color="auto"/>
              </w:divBdr>
            </w:div>
            <w:div w:id="788743861">
              <w:marLeft w:val="0"/>
              <w:marRight w:val="0"/>
              <w:marTop w:val="0"/>
              <w:marBottom w:val="0"/>
              <w:divBdr>
                <w:top w:val="none" w:sz="0" w:space="0" w:color="auto"/>
                <w:left w:val="none" w:sz="0" w:space="0" w:color="auto"/>
                <w:bottom w:val="none" w:sz="0" w:space="0" w:color="auto"/>
                <w:right w:val="none" w:sz="0" w:space="0" w:color="auto"/>
              </w:divBdr>
            </w:div>
            <w:div w:id="1020739254">
              <w:marLeft w:val="0"/>
              <w:marRight w:val="0"/>
              <w:marTop w:val="0"/>
              <w:marBottom w:val="0"/>
              <w:divBdr>
                <w:top w:val="none" w:sz="0" w:space="0" w:color="auto"/>
                <w:left w:val="none" w:sz="0" w:space="0" w:color="auto"/>
                <w:bottom w:val="none" w:sz="0" w:space="0" w:color="auto"/>
                <w:right w:val="none" w:sz="0" w:space="0" w:color="auto"/>
              </w:divBdr>
            </w:div>
            <w:div w:id="1648894101">
              <w:marLeft w:val="0"/>
              <w:marRight w:val="0"/>
              <w:marTop w:val="0"/>
              <w:marBottom w:val="0"/>
              <w:divBdr>
                <w:top w:val="none" w:sz="0" w:space="0" w:color="auto"/>
                <w:left w:val="none" w:sz="0" w:space="0" w:color="auto"/>
                <w:bottom w:val="none" w:sz="0" w:space="0" w:color="auto"/>
                <w:right w:val="none" w:sz="0" w:space="0" w:color="auto"/>
              </w:divBdr>
            </w:div>
          </w:divsChild>
        </w:div>
        <w:div w:id="972714628">
          <w:marLeft w:val="0"/>
          <w:marRight w:val="0"/>
          <w:marTop w:val="0"/>
          <w:marBottom w:val="0"/>
          <w:divBdr>
            <w:top w:val="none" w:sz="0" w:space="0" w:color="auto"/>
            <w:left w:val="none" w:sz="0" w:space="0" w:color="auto"/>
            <w:bottom w:val="none" w:sz="0" w:space="0" w:color="auto"/>
            <w:right w:val="none" w:sz="0" w:space="0" w:color="auto"/>
          </w:divBdr>
          <w:divsChild>
            <w:div w:id="456528535">
              <w:marLeft w:val="0"/>
              <w:marRight w:val="0"/>
              <w:marTop w:val="0"/>
              <w:marBottom w:val="0"/>
              <w:divBdr>
                <w:top w:val="none" w:sz="0" w:space="0" w:color="auto"/>
                <w:left w:val="none" w:sz="0" w:space="0" w:color="auto"/>
                <w:bottom w:val="none" w:sz="0" w:space="0" w:color="auto"/>
                <w:right w:val="none" w:sz="0" w:space="0" w:color="auto"/>
              </w:divBdr>
            </w:div>
            <w:div w:id="751241207">
              <w:marLeft w:val="0"/>
              <w:marRight w:val="0"/>
              <w:marTop w:val="0"/>
              <w:marBottom w:val="0"/>
              <w:divBdr>
                <w:top w:val="none" w:sz="0" w:space="0" w:color="auto"/>
                <w:left w:val="none" w:sz="0" w:space="0" w:color="auto"/>
                <w:bottom w:val="none" w:sz="0" w:space="0" w:color="auto"/>
                <w:right w:val="none" w:sz="0" w:space="0" w:color="auto"/>
              </w:divBdr>
            </w:div>
          </w:divsChild>
        </w:div>
        <w:div w:id="1814983128">
          <w:marLeft w:val="0"/>
          <w:marRight w:val="0"/>
          <w:marTop w:val="0"/>
          <w:marBottom w:val="0"/>
          <w:divBdr>
            <w:top w:val="none" w:sz="0" w:space="0" w:color="auto"/>
            <w:left w:val="none" w:sz="0" w:space="0" w:color="auto"/>
            <w:bottom w:val="none" w:sz="0" w:space="0" w:color="auto"/>
            <w:right w:val="none" w:sz="0" w:space="0" w:color="auto"/>
          </w:divBdr>
          <w:divsChild>
            <w:div w:id="421804458">
              <w:marLeft w:val="0"/>
              <w:marRight w:val="0"/>
              <w:marTop w:val="0"/>
              <w:marBottom w:val="0"/>
              <w:divBdr>
                <w:top w:val="none" w:sz="0" w:space="0" w:color="auto"/>
                <w:left w:val="none" w:sz="0" w:space="0" w:color="auto"/>
                <w:bottom w:val="none" w:sz="0" w:space="0" w:color="auto"/>
                <w:right w:val="none" w:sz="0" w:space="0" w:color="auto"/>
              </w:divBdr>
            </w:div>
            <w:div w:id="632755478">
              <w:marLeft w:val="0"/>
              <w:marRight w:val="0"/>
              <w:marTop w:val="0"/>
              <w:marBottom w:val="0"/>
              <w:divBdr>
                <w:top w:val="none" w:sz="0" w:space="0" w:color="auto"/>
                <w:left w:val="none" w:sz="0" w:space="0" w:color="auto"/>
                <w:bottom w:val="none" w:sz="0" w:space="0" w:color="auto"/>
                <w:right w:val="none" w:sz="0" w:space="0" w:color="auto"/>
              </w:divBdr>
            </w:div>
            <w:div w:id="1672676982">
              <w:marLeft w:val="0"/>
              <w:marRight w:val="0"/>
              <w:marTop w:val="0"/>
              <w:marBottom w:val="0"/>
              <w:divBdr>
                <w:top w:val="none" w:sz="0" w:space="0" w:color="auto"/>
                <w:left w:val="none" w:sz="0" w:space="0" w:color="auto"/>
                <w:bottom w:val="none" w:sz="0" w:space="0" w:color="auto"/>
                <w:right w:val="none" w:sz="0" w:space="0" w:color="auto"/>
              </w:divBdr>
            </w:div>
          </w:divsChild>
        </w:div>
        <w:div w:id="2106877437">
          <w:marLeft w:val="0"/>
          <w:marRight w:val="0"/>
          <w:marTop w:val="0"/>
          <w:marBottom w:val="0"/>
          <w:divBdr>
            <w:top w:val="none" w:sz="0" w:space="0" w:color="auto"/>
            <w:left w:val="none" w:sz="0" w:space="0" w:color="auto"/>
            <w:bottom w:val="none" w:sz="0" w:space="0" w:color="auto"/>
            <w:right w:val="none" w:sz="0" w:space="0" w:color="auto"/>
          </w:divBdr>
          <w:divsChild>
            <w:div w:id="540826320">
              <w:marLeft w:val="0"/>
              <w:marRight w:val="0"/>
              <w:marTop w:val="0"/>
              <w:marBottom w:val="0"/>
              <w:divBdr>
                <w:top w:val="none" w:sz="0" w:space="0" w:color="auto"/>
                <w:left w:val="none" w:sz="0" w:space="0" w:color="auto"/>
                <w:bottom w:val="none" w:sz="0" w:space="0" w:color="auto"/>
                <w:right w:val="none" w:sz="0" w:space="0" w:color="auto"/>
              </w:divBdr>
            </w:div>
            <w:div w:id="78076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893600">
      <w:bodyDiv w:val="1"/>
      <w:marLeft w:val="0"/>
      <w:marRight w:val="0"/>
      <w:marTop w:val="0"/>
      <w:marBottom w:val="0"/>
      <w:divBdr>
        <w:top w:val="none" w:sz="0" w:space="0" w:color="auto"/>
        <w:left w:val="none" w:sz="0" w:space="0" w:color="auto"/>
        <w:bottom w:val="none" w:sz="0" w:space="0" w:color="auto"/>
        <w:right w:val="none" w:sz="0" w:space="0" w:color="auto"/>
      </w:divBdr>
    </w:div>
    <w:div w:id="1727098093">
      <w:bodyDiv w:val="1"/>
      <w:marLeft w:val="0"/>
      <w:marRight w:val="0"/>
      <w:marTop w:val="0"/>
      <w:marBottom w:val="0"/>
      <w:divBdr>
        <w:top w:val="none" w:sz="0" w:space="0" w:color="auto"/>
        <w:left w:val="none" w:sz="0" w:space="0" w:color="auto"/>
        <w:bottom w:val="none" w:sz="0" w:space="0" w:color="auto"/>
        <w:right w:val="none" w:sz="0" w:space="0" w:color="auto"/>
      </w:divBdr>
    </w:div>
    <w:div w:id="1762293700">
      <w:bodyDiv w:val="1"/>
      <w:marLeft w:val="0"/>
      <w:marRight w:val="0"/>
      <w:marTop w:val="0"/>
      <w:marBottom w:val="0"/>
      <w:divBdr>
        <w:top w:val="none" w:sz="0" w:space="0" w:color="auto"/>
        <w:left w:val="none" w:sz="0" w:space="0" w:color="auto"/>
        <w:bottom w:val="none" w:sz="0" w:space="0" w:color="auto"/>
        <w:right w:val="none" w:sz="0" w:space="0" w:color="auto"/>
      </w:divBdr>
    </w:div>
    <w:div w:id="1804691948">
      <w:bodyDiv w:val="1"/>
      <w:marLeft w:val="0"/>
      <w:marRight w:val="0"/>
      <w:marTop w:val="0"/>
      <w:marBottom w:val="0"/>
      <w:divBdr>
        <w:top w:val="none" w:sz="0" w:space="0" w:color="auto"/>
        <w:left w:val="none" w:sz="0" w:space="0" w:color="auto"/>
        <w:bottom w:val="none" w:sz="0" w:space="0" w:color="auto"/>
        <w:right w:val="none" w:sz="0" w:space="0" w:color="auto"/>
      </w:divBdr>
      <w:divsChild>
        <w:div w:id="1308783213">
          <w:marLeft w:val="547"/>
          <w:marRight w:val="0"/>
          <w:marTop w:val="0"/>
          <w:marBottom w:val="0"/>
          <w:divBdr>
            <w:top w:val="none" w:sz="0" w:space="0" w:color="auto"/>
            <w:left w:val="none" w:sz="0" w:space="0" w:color="auto"/>
            <w:bottom w:val="none" w:sz="0" w:space="0" w:color="auto"/>
            <w:right w:val="none" w:sz="0" w:space="0" w:color="auto"/>
          </w:divBdr>
        </w:div>
      </w:divsChild>
    </w:div>
    <w:div w:id="1852795149">
      <w:bodyDiv w:val="1"/>
      <w:marLeft w:val="0"/>
      <w:marRight w:val="0"/>
      <w:marTop w:val="0"/>
      <w:marBottom w:val="0"/>
      <w:divBdr>
        <w:top w:val="none" w:sz="0" w:space="0" w:color="auto"/>
        <w:left w:val="none" w:sz="0" w:space="0" w:color="auto"/>
        <w:bottom w:val="none" w:sz="0" w:space="0" w:color="auto"/>
        <w:right w:val="none" w:sz="0" w:space="0" w:color="auto"/>
      </w:divBdr>
    </w:div>
    <w:div w:id="1908494861">
      <w:bodyDiv w:val="1"/>
      <w:marLeft w:val="0"/>
      <w:marRight w:val="0"/>
      <w:marTop w:val="0"/>
      <w:marBottom w:val="0"/>
      <w:divBdr>
        <w:top w:val="none" w:sz="0" w:space="0" w:color="auto"/>
        <w:left w:val="none" w:sz="0" w:space="0" w:color="auto"/>
        <w:bottom w:val="none" w:sz="0" w:space="0" w:color="auto"/>
        <w:right w:val="none" w:sz="0" w:space="0" w:color="auto"/>
      </w:divBdr>
      <w:divsChild>
        <w:div w:id="150947454">
          <w:marLeft w:val="0"/>
          <w:marRight w:val="0"/>
          <w:marTop w:val="0"/>
          <w:marBottom w:val="0"/>
          <w:divBdr>
            <w:top w:val="none" w:sz="0" w:space="0" w:color="auto"/>
            <w:left w:val="none" w:sz="0" w:space="0" w:color="auto"/>
            <w:bottom w:val="none" w:sz="0" w:space="0" w:color="auto"/>
            <w:right w:val="none" w:sz="0" w:space="0" w:color="auto"/>
          </w:divBdr>
        </w:div>
        <w:div w:id="524488925">
          <w:marLeft w:val="0"/>
          <w:marRight w:val="0"/>
          <w:marTop w:val="0"/>
          <w:marBottom w:val="0"/>
          <w:divBdr>
            <w:top w:val="none" w:sz="0" w:space="0" w:color="auto"/>
            <w:left w:val="none" w:sz="0" w:space="0" w:color="auto"/>
            <w:bottom w:val="none" w:sz="0" w:space="0" w:color="auto"/>
            <w:right w:val="none" w:sz="0" w:space="0" w:color="auto"/>
          </w:divBdr>
        </w:div>
        <w:div w:id="638071608">
          <w:marLeft w:val="0"/>
          <w:marRight w:val="0"/>
          <w:marTop w:val="0"/>
          <w:marBottom w:val="0"/>
          <w:divBdr>
            <w:top w:val="none" w:sz="0" w:space="0" w:color="auto"/>
            <w:left w:val="none" w:sz="0" w:space="0" w:color="auto"/>
            <w:bottom w:val="none" w:sz="0" w:space="0" w:color="auto"/>
            <w:right w:val="none" w:sz="0" w:space="0" w:color="auto"/>
          </w:divBdr>
        </w:div>
        <w:div w:id="1274286884">
          <w:marLeft w:val="0"/>
          <w:marRight w:val="0"/>
          <w:marTop w:val="0"/>
          <w:marBottom w:val="0"/>
          <w:divBdr>
            <w:top w:val="none" w:sz="0" w:space="0" w:color="auto"/>
            <w:left w:val="none" w:sz="0" w:space="0" w:color="auto"/>
            <w:bottom w:val="none" w:sz="0" w:space="0" w:color="auto"/>
            <w:right w:val="none" w:sz="0" w:space="0" w:color="auto"/>
          </w:divBdr>
          <w:divsChild>
            <w:div w:id="721908173">
              <w:marLeft w:val="0"/>
              <w:marRight w:val="0"/>
              <w:marTop w:val="0"/>
              <w:marBottom w:val="0"/>
              <w:divBdr>
                <w:top w:val="none" w:sz="0" w:space="0" w:color="auto"/>
                <w:left w:val="none" w:sz="0" w:space="0" w:color="auto"/>
                <w:bottom w:val="none" w:sz="0" w:space="0" w:color="auto"/>
                <w:right w:val="none" w:sz="0" w:space="0" w:color="auto"/>
              </w:divBdr>
            </w:div>
            <w:div w:id="1067414959">
              <w:marLeft w:val="0"/>
              <w:marRight w:val="0"/>
              <w:marTop w:val="0"/>
              <w:marBottom w:val="0"/>
              <w:divBdr>
                <w:top w:val="none" w:sz="0" w:space="0" w:color="auto"/>
                <w:left w:val="none" w:sz="0" w:space="0" w:color="auto"/>
                <w:bottom w:val="none" w:sz="0" w:space="0" w:color="auto"/>
                <w:right w:val="none" w:sz="0" w:space="0" w:color="auto"/>
              </w:divBdr>
            </w:div>
            <w:div w:id="1389575716">
              <w:marLeft w:val="0"/>
              <w:marRight w:val="0"/>
              <w:marTop w:val="0"/>
              <w:marBottom w:val="0"/>
              <w:divBdr>
                <w:top w:val="none" w:sz="0" w:space="0" w:color="auto"/>
                <w:left w:val="none" w:sz="0" w:space="0" w:color="auto"/>
                <w:bottom w:val="none" w:sz="0" w:space="0" w:color="auto"/>
                <w:right w:val="none" w:sz="0" w:space="0" w:color="auto"/>
              </w:divBdr>
            </w:div>
            <w:div w:id="1472407679">
              <w:marLeft w:val="0"/>
              <w:marRight w:val="0"/>
              <w:marTop w:val="0"/>
              <w:marBottom w:val="0"/>
              <w:divBdr>
                <w:top w:val="none" w:sz="0" w:space="0" w:color="auto"/>
                <w:left w:val="none" w:sz="0" w:space="0" w:color="auto"/>
                <w:bottom w:val="none" w:sz="0" w:space="0" w:color="auto"/>
                <w:right w:val="none" w:sz="0" w:space="0" w:color="auto"/>
              </w:divBdr>
            </w:div>
            <w:div w:id="2141072709">
              <w:marLeft w:val="0"/>
              <w:marRight w:val="0"/>
              <w:marTop w:val="0"/>
              <w:marBottom w:val="0"/>
              <w:divBdr>
                <w:top w:val="none" w:sz="0" w:space="0" w:color="auto"/>
                <w:left w:val="none" w:sz="0" w:space="0" w:color="auto"/>
                <w:bottom w:val="none" w:sz="0" w:space="0" w:color="auto"/>
                <w:right w:val="none" w:sz="0" w:space="0" w:color="auto"/>
              </w:divBdr>
            </w:div>
          </w:divsChild>
        </w:div>
        <w:div w:id="1363365240">
          <w:marLeft w:val="0"/>
          <w:marRight w:val="0"/>
          <w:marTop w:val="0"/>
          <w:marBottom w:val="0"/>
          <w:divBdr>
            <w:top w:val="none" w:sz="0" w:space="0" w:color="auto"/>
            <w:left w:val="none" w:sz="0" w:space="0" w:color="auto"/>
            <w:bottom w:val="none" w:sz="0" w:space="0" w:color="auto"/>
            <w:right w:val="none" w:sz="0" w:space="0" w:color="auto"/>
          </w:divBdr>
        </w:div>
        <w:div w:id="2064676490">
          <w:marLeft w:val="0"/>
          <w:marRight w:val="0"/>
          <w:marTop w:val="0"/>
          <w:marBottom w:val="0"/>
          <w:divBdr>
            <w:top w:val="none" w:sz="0" w:space="0" w:color="auto"/>
            <w:left w:val="none" w:sz="0" w:space="0" w:color="auto"/>
            <w:bottom w:val="none" w:sz="0" w:space="0" w:color="auto"/>
            <w:right w:val="none" w:sz="0" w:space="0" w:color="auto"/>
          </w:divBdr>
        </w:div>
      </w:divsChild>
    </w:div>
    <w:div w:id="1923683381">
      <w:bodyDiv w:val="1"/>
      <w:marLeft w:val="0"/>
      <w:marRight w:val="0"/>
      <w:marTop w:val="0"/>
      <w:marBottom w:val="0"/>
      <w:divBdr>
        <w:top w:val="none" w:sz="0" w:space="0" w:color="auto"/>
        <w:left w:val="none" w:sz="0" w:space="0" w:color="auto"/>
        <w:bottom w:val="none" w:sz="0" w:space="0" w:color="auto"/>
        <w:right w:val="none" w:sz="0" w:space="0" w:color="auto"/>
      </w:divBdr>
    </w:div>
    <w:div w:id="2057194659">
      <w:bodyDiv w:val="1"/>
      <w:marLeft w:val="0"/>
      <w:marRight w:val="0"/>
      <w:marTop w:val="0"/>
      <w:marBottom w:val="0"/>
      <w:divBdr>
        <w:top w:val="none" w:sz="0" w:space="0" w:color="auto"/>
        <w:left w:val="none" w:sz="0" w:space="0" w:color="auto"/>
        <w:bottom w:val="none" w:sz="0" w:space="0" w:color="auto"/>
        <w:right w:val="none" w:sz="0" w:space="0" w:color="auto"/>
      </w:divBdr>
      <w:divsChild>
        <w:div w:id="9064095">
          <w:marLeft w:val="0"/>
          <w:marRight w:val="0"/>
          <w:marTop w:val="0"/>
          <w:marBottom w:val="0"/>
          <w:divBdr>
            <w:top w:val="none" w:sz="0" w:space="0" w:color="auto"/>
            <w:left w:val="none" w:sz="0" w:space="0" w:color="auto"/>
            <w:bottom w:val="none" w:sz="0" w:space="0" w:color="auto"/>
            <w:right w:val="none" w:sz="0" w:space="0" w:color="auto"/>
          </w:divBdr>
          <w:divsChild>
            <w:div w:id="728841957">
              <w:marLeft w:val="0"/>
              <w:marRight w:val="0"/>
              <w:marTop w:val="0"/>
              <w:marBottom w:val="0"/>
              <w:divBdr>
                <w:top w:val="none" w:sz="0" w:space="0" w:color="auto"/>
                <w:left w:val="none" w:sz="0" w:space="0" w:color="auto"/>
                <w:bottom w:val="none" w:sz="0" w:space="0" w:color="auto"/>
                <w:right w:val="none" w:sz="0" w:space="0" w:color="auto"/>
              </w:divBdr>
            </w:div>
          </w:divsChild>
        </w:div>
        <w:div w:id="10572658">
          <w:marLeft w:val="0"/>
          <w:marRight w:val="0"/>
          <w:marTop w:val="0"/>
          <w:marBottom w:val="0"/>
          <w:divBdr>
            <w:top w:val="none" w:sz="0" w:space="0" w:color="auto"/>
            <w:left w:val="none" w:sz="0" w:space="0" w:color="auto"/>
            <w:bottom w:val="none" w:sz="0" w:space="0" w:color="auto"/>
            <w:right w:val="none" w:sz="0" w:space="0" w:color="auto"/>
          </w:divBdr>
          <w:divsChild>
            <w:div w:id="1742405825">
              <w:marLeft w:val="0"/>
              <w:marRight w:val="0"/>
              <w:marTop w:val="0"/>
              <w:marBottom w:val="0"/>
              <w:divBdr>
                <w:top w:val="none" w:sz="0" w:space="0" w:color="auto"/>
                <w:left w:val="none" w:sz="0" w:space="0" w:color="auto"/>
                <w:bottom w:val="none" w:sz="0" w:space="0" w:color="auto"/>
                <w:right w:val="none" w:sz="0" w:space="0" w:color="auto"/>
              </w:divBdr>
            </w:div>
          </w:divsChild>
        </w:div>
        <w:div w:id="11686437">
          <w:marLeft w:val="0"/>
          <w:marRight w:val="0"/>
          <w:marTop w:val="0"/>
          <w:marBottom w:val="0"/>
          <w:divBdr>
            <w:top w:val="none" w:sz="0" w:space="0" w:color="auto"/>
            <w:left w:val="none" w:sz="0" w:space="0" w:color="auto"/>
            <w:bottom w:val="none" w:sz="0" w:space="0" w:color="auto"/>
            <w:right w:val="none" w:sz="0" w:space="0" w:color="auto"/>
          </w:divBdr>
          <w:divsChild>
            <w:div w:id="490557859">
              <w:marLeft w:val="0"/>
              <w:marRight w:val="0"/>
              <w:marTop w:val="0"/>
              <w:marBottom w:val="0"/>
              <w:divBdr>
                <w:top w:val="none" w:sz="0" w:space="0" w:color="auto"/>
                <w:left w:val="none" w:sz="0" w:space="0" w:color="auto"/>
                <w:bottom w:val="none" w:sz="0" w:space="0" w:color="auto"/>
                <w:right w:val="none" w:sz="0" w:space="0" w:color="auto"/>
              </w:divBdr>
            </w:div>
          </w:divsChild>
        </w:div>
        <w:div w:id="29305769">
          <w:marLeft w:val="0"/>
          <w:marRight w:val="0"/>
          <w:marTop w:val="0"/>
          <w:marBottom w:val="0"/>
          <w:divBdr>
            <w:top w:val="none" w:sz="0" w:space="0" w:color="auto"/>
            <w:left w:val="none" w:sz="0" w:space="0" w:color="auto"/>
            <w:bottom w:val="none" w:sz="0" w:space="0" w:color="auto"/>
            <w:right w:val="none" w:sz="0" w:space="0" w:color="auto"/>
          </w:divBdr>
          <w:divsChild>
            <w:div w:id="1821074446">
              <w:marLeft w:val="0"/>
              <w:marRight w:val="0"/>
              <w:marTop w:val="0"/>
              <w:marBottom w:val="0"/>
              <w:divBdr>
                <w:top w:val="none" w:sz="0" w:space="0" w:color="auto"/>
                <w:left w:val="none" w:sz="0" w:space="0" w:color="auto"/>
                <w:bottom w:val="none" w:sz="0" w:space="0" w:color="auto"/>
                <w:right w:val="none" w:sz="0" w:space="0" w:color="auto"/>
              </w:divBdr>
            </w:div>
          </w:divsChild>
        </w:div>
        <w:div w:id="45223576">
          <w:marLeft w:val="0"/>
          <w:marRight w:val="0"/>
          <w:marTop w:val="0"/>
          <w:marBottom w:val="0"/>
          <w:divBdr>
            <w:top w:val="none" w:sz="0" w:space="0" w:color="auto"/>
            <w:left w:val="none" w:sz="0" w:space="0" w:color="auto"/>
            <w:bottom w:val="none" w:sz="0" w:space="0" w:color="auto"/>
            <w:right w:val="none" w:sz="0" w:space="0" w:color="auto"/>
          </w:divBdr>
          <w:divsChild>
            <w:div w:id="1813406273">
              <w:marLeft w:val="0"/>
              <w:marRight w:val="0"/>
              <w:marTop w:val="0"/>
              <w:marBottom w:val="0"/>
              <w:divBdr>
                <w:top w:val="none" w:sz="0" w:space="0" w:color="auto"/>
                <w:left w:val="none" w:sz="0" w:space="0" w:color="auto"/>
                <w:bottom w:val="none" w:sz="0" w:space="0" w:color="auto"/>
                <w:right w:val="none" w:sz="0" w:space="0" w:color="auto"/>
              </w:divBdr>
            </w:div>
          </w:divsChild>
        </w:div>
        <w:div w:id="58942221">
          <w:marLeft w:val="0"/>
          <w:marRight w:val="0"/>
          <w:marTop w:val="0"/>
          <w:marBottom w:val="0"/>
          <w:divBdr>
            <w:top w:val="none" w:sz="0" w:space="0" w:color="auto"/>
            <w:left w:val="none" w:sz="0" w:space="0" w:color="auto"/>
            <w:bottom w:val="none" w:sz="0" w:space="0" w:color="auto"/>
            <w:right w:val="none" w:sz="0" w:space="0" w:color="auto"/>
          </w:divBdr>
          <w:divsChild>
            <w:div w:id="847910687">
              <w:marLeft w:val="0"/>
              <w:marRight w:val="0"/>
              <w:marTop w:val="0"/>
              <w:marBottom w:val="0"/>
              <w:divBdr>
                <w:top w:val="none" w:sz="0" w:space="0" w:color="auto"/>
                <w:left w:val="none" w:sz="0" w:space="0" w:color="auto"/>
                <w:bottom w:val="none" w:sz="0" w:space="0" w:color="auto"/>
                <w:right w:val="none" w:sz="0" w:space="0" w:color="auto"/>
              </w:divBdr>
            </w:div>
          </w:divsChild>
        </w:div>
        <w:div w:id="60954541">
          <w:marLeft w:val="0"/>
          <w:marRight w:val="0"/>
          <w:marTop w:val="0"/>
          <w:marBottom w:val="0"/>
          <w:divBdr>
            <w:top w:val="none" w:sz="0" w:space="0" w:color="auto"/>
            <w:left w:val="none" w:sz="0" w:space="0" w:color="auto"/>
            <w:bottom w:val="none" w:sz="0" w:space="0" w:color="auto"/>
            <w:right w:val="none" w:sz="0" w:space="0" w:color="auto"/>
          </w:divBdr>
          <w:divsChild>
            <w:div w:id="1303848399">
              <w:marLeft w:val="0"/>
              <w:marRight w:val="0"/>
              <w:marTop w:val="0"/>
              <w:marBottom w:val="0"/>
              <w:divBdr>
                <w:top w:val="none" w:sz="0" w:space="0" w:color="auto"/>
                <w:left w:val="none" w:sz="0" w:space="0" w:color="auto"/>
                <w:bottom w:val="none" w:sz="0" w:space="0" w:color="auto"/>
                <w:right w:val="none" w:sz="0" w:space="0" w:color="auto"/>
              </w:divBdr>
            </w:div>
          </w:divsChild>
        </w:div>
        <w:div w:id="66925230">
          <w:marLeft w:val="0"/>
          <w:marRight w:val="0"/>
          <w:marTop w:val="0"/>
          <w:marBottom w:val="0"/>
          <w:divBdr>
            <w:top w:val="none" w:sz="0" w:space="0" w:color="auto"/>
            <w:left w:val="none" w:sz="0" w:space="0" w:color="auto"/>
            <w:bottom w:val="none" w:sz="0" w:space="0" w:color="auto"/>
            <w:right w:val="none" w:sz="0" w:space="0" w:color="auto"/>
          </w:divBdr>
          <w:divsChild>
            <w:div w:id="541478697">
              <w:marLeft w:val="0"/>
              <w:marRight w:val="0"/>
              <w:marTop w:val="0"/>
              <w:marBottom w:val="0"/>
              <w:divBdr>
                <w:top w:val="none" w:sz="0" w:space="0" w:color="auto"/>
                <w:left w:val="none" w:sz="0" w:space="0" w:color="auto"/>
                <w:bottom w:val="none" w:sz="0" w:space="0" w:color="auto"/>
                <w:right w:val="none" w:sz="0" w:space="0" w:color="auto"/>
              </w:divBdr>
            </w:div>
          </w:divsChild>
        </w:div>
        <w:div w:id="73597843">
          <w:marLeft w:val="0"/>
          <w:marRight w:val="0"/>
          <w:marTop w:val="0"/>
          <w:marBottom w:val="0"/>
          <w:divBdr>
            <w:top w:val="none" w:sz="0" w:space="0" w:color="auto"/>
            <w:left w:val="none" w:sz="0" w:space="0" w:color="auto"/>
            <w:bottom w:val="none" w:sz="0" w:space="0" w:color="auto"/>
            <w:right w:val="none" w:sz="0" w:space="0" w:color="auto"/>
          </w:divBdr>
          <w:divsChild>
            <w:div w:id="2000309103">
              <w:marLeft w:val="0"/>
              <w:marRight w:val="0"/>
              <w:marTop w:val="0"/>
              <w:marBottom w:val="0"/>
              <w:divBdr>
                <w:top w:val="none" w:sz="0" w:space="0" w:color="auto"/>
                <w:left w:val="none" w:sz="0" w:space="0" w:color="auto"/>
                <w:bottom w:val="none" w:sz="0" w:space="0" w:color="auto"/>
                <w:right w:val="none" w:sz="0" w:space="0" w:color="auto"/>
              </w:divBdr>
            </w:div>
          </w:divsChild>
        </w:div>
        <w:div w:id="77213042">
          <w:marLeft w:val="0"/>
          <w:marRight w:val="0"/>
          <w:marTop w:val="0"/>
          <w:marBottom w:val="0"/>
          <w:divBdr>
            <w:top w:val="none" w:sz="0" w:space="0" w:color="auto"/>
            <w:left w:val="none" w:sz="0" w:space="0" w:color="auto"/>
            <w:bottom w:val="none" w:sz="0" w:space="0" w:color="auto"/>
            <w:right w:val="none" w:sz="0" w:space="0" w:color="auto"/>
          </w:divBdr>
          <w:divsChild>
            <w:div w:id="63066091">
              <w:marLeft w:val="0"/>
              <w:marRight w:val="0"/>
              <w:marTop w:val="0"/>
              <w:marBottom w:val="0"/>
              <w:divBdr>
                <w:top w:val="none" w:sz="0" w:space="0" w:color="auto"/>
                <w:left w:val="none" w:sz="0" w:space="0" w:color="auto"/>
                <w:bottom w:val="none" w:sz="0" w:space="0" w:color="auto"/>
                <w:right w:val="none" w:sz="0" w:space="0" w:color="auto"/>
              </w:divBdr>
            </w:div>
          </w:divsChild>
        </w:div>
        <w:div w:id="84615674">
          <w:marLeft w:val="0"/>
          <w:marRight w:val="0"/>
          <w:marTop w:val="0"/>
          <w:marBottom w:val="0"/>
          <w:divBdr>
            <w:top w:val="none" w:sz="0" w:space="0" w:color="auto"/>
            <w:left w:val="none" w:sz="0" w:space="0" w:color="auto"/>
            <w:bottom w:val="none" w:sz="0" w:space="0" w:color="auto"/>
            <w:right w:val="none" w:sz="0" w:space="0" w:color="auto"/>
          </w:divBdr>
          <w:divsChild>
            <w:div w:id="2007054680">
              <w:marLeft w:val="0"/>
              <w:marRight w:val="0"/>
              <w:marTop w:val="0"/>
              <w:marBottom w:val="0"/>
              <w:divBdr>
                <w:top w:val="none" w:sz="0" w:space="0" w:color="auto"/>
                <w:left w:val="none" w:sz="0" w:space="0" w:color="auto"/>
                <w:bottom w:val="none" w:sz="0" w:space="0" w:color="auto"/>
                <w:right w:val="none" w:sz="0" w:space="0" w:color="auto"/>
              </w:divBdr>
            </w:div>
          </w:divsChild>
        </w:div>
        <w:div w:id="85540527">
          <w:marLeft w:val="0"/>
          <w:marRight w:val="0"/>
          <w:marTop w:val="0"/>
          <w:marBottom w:val="0"/>
          <w:divBdr>
            <w:top w:val="none" w:sz="0" w:space="0" w:color="auto"/>
            <w:left w:val="none" w:sz="0" w:space="0" w:color="auto"/>
            <w:bottom w:val="none" w:sz="0" w:space="0" w:color="auto"/>
            <w:right w:val="none" w:sz="0" w:space="0" w:color="auto"/>
          </w:divBdr>
          <w:divsChild>
            <w:div w:id="1689402426">
              <w:marLeft w:val="0"/>
              <w:marRight w:val="0"/>
              <w:marTop w:val="0"/>
              <w:marBottom w:val="0"/>
              <w:divBdr>
                <w:top w:val="none" w:sz="0" w:space="0" w:color="auto"/>
                <w:left w:val="none" w:sz="0" w:space="0" w:color="auto"/>
                <w:bottom w:val="none" w:sz="0" w:space="0" w:color="auto"/>
                <w:right w:val="none" w:sz="0" w:space="0" w:color="auto"/>
              </w:divBdr>
            </w:div>
          </w:divsChild>
        </w:div>
        <w:div w:id="130443863">
          <w:marLeft w:val="0"/>
          <w:marRight w:val="0"/>
          <w:marTop w:val="0"/>
          <w:marBottom w:val="0"/>
          <w:divBdr>
            <w:top w:val="none" w:sz="0" w:space="0" w:color="auto"/>
            <w:left w:val="none" w:sz="0" w:space="0" w:color="auto"/>
            <w:bottom w:val="none" w:sz="0" w:space="0" w:color="auto"/>
            <w:right w:val="none" w:sz="0" w:space="0" w:color="auto"/>
          </w:divBdr>
          <w:divsChild>
            <w:div w:id="766996171">
              <w:marLeft w:val="0"/>
              <w:marRight w:val="0"/>
              <w:marTop w:val="0"/>
              <w:marBottom w:val="0"/>
              <w:divBdr>
                <w:top w:val="none" w:sz="0" w:space="0" w:color="auto"/>
                <w:left w:val="none" w:sz="0" w:space="0" w:color="auto"/>
                <w:bottom w:val="none" w:sz="0" w:space="0" w:color="auto"/>
                <w:right w:val="none" w:sz="0" w:space="0" w:color="auto"/>
              </w:divBdr>
            </w:div>
          </w:divsChild>
        </w:div>
        <w:div w:id="135807733">
          <w:marLeft w:val="0"/>
          <w:marRight w:val="0"/>
          <w:marTop w:val="0"/>
          <w:marBottom w:val="0"/>
          <w:divBdr>
            <w:top w:val="none" w:sz="0" w:space="0" w:color="auto"/>
            <w:left w:val="none" w:sz="0" w:space="0" w:color="auto"/>
            <w:bottom w:val="none" w:sz="0" w:space="0" w:color="auto"/>
            <w:right w:val="none" w:sz="0" w:space="0" w:color="auto"/>
          </w:divBdr>
          <w:divsChild>
            <w:div w:id="1044672263">
              <w:marLeft w:val="0"/>
              <w:marRight w:val="0"/>
              <w:marTop w:val="0"/>
              <w:marBottom w:val="0"/>
              <w:divBdr>
                <w:top w:val="none" w:sz="0" w:space="0" w:color="auto"/>
                <w:left w:val="none" w:sz="0" w:space="0" w:color="auto"/>
                <w:bottom w:val="none" w:sz="0" w:space="0" w:color="auto"/>
                <w:right w:val="none" w:sz="0" w:space="0" w:color="auto"/>
              </w:divBdr>
            </w:div>
          </w:divsChild>
        </w:div>
        <w:div w:id="138038972">
          <w:marLeft w:val="0"/>
          <w:marRight w:val="0"/>
          <w:marTop w:val="0"/>
          <w:marBottom w:val="0"/>
          <w:divBdr>
            <w:top w:val="none" w:sz="0" w:space="0" w:color="auto"/>
            <w:left w:val="none" w:sz="0" w:space="0" w:color="auto"/>
            <w:bottom w:val="none" w:sz="0" w:space="0" w:color="auto"/>
            <w:right w:val="none" w:sz="0" w:space="0" w:color="auto"/>
          </w:divBdr>
          <w:divsChild>
            <w:div w:id="1358191676">
              <w:marLeft w:val="0"/>
              <w:marRight w:val="0"/>
              <w:marTop w:val="0"/>
              <w:marBottom w:val="0"/>
              <w:divBdr>
                <w:top w:val="none" w:sz="0" w:space="0" w:color="auto"/>
                <w:left w:val="none" w:sz="0" w:space="0" w:color="auto"/>
                <w:bottom w:val="none" w:sz="0" w:space="0" w:color="auto"/>
                <w:right w:val="none" w:sz="0" w:space="0" w:color="auto"/>
              </w:divBdr>
            </w:div>
          </w:divsChild>
        </w:div>
        <w:div w:id="140777785">
          <w:marLeft w:val="0"/>
          <w:marRight w:val="0"/>
          <w:marTop w:val="0"/>
          <w:marBottom w:val="0"/>
          <w:divBdr>
            <w:top w:val="none" w:sz="0" w:space="0" w:color="auto"/>
            <w:left w:val="none" w:sz="0" w:space="0" w:color="auto"/>
            <w:bottom w:val="none" w:sz="0" w:space="0" w:color="auto"/>
            <w:right w:val="none" w:sz="0" w:space="0" w:color="auto"/>
          </w:divBdr>
          <w:divsChild>
            <w:div w:id="1118110714">
              <w:marLeft w:val="0"/>
              <w:marRight w:val="0"/>
              <w:marTop w:val="0"/>
              <w:marBottom w:val="0"/>
              <w:divBdr>
                <w:top w:val="none" w:sz="0" w:space="0" w:color="auto"/>
                <w:left w:val="none" w:sz="0" w:space="0" w:color="auto"/>
                <w:bottom w:val="none" w:sz="0" w:space="0" w:color="auto"/>
                <w:right w:val="none" w:sz="0" w:space="0" w:color="auto"/>
              </w:divBdr>
            </w:div>
          </w:divsChild>
        </w:div>
        <w:div w:id="159664027">
          <w:marLeft w:val="0"/>
          <w:marRight w:val="0"/>
          <w:marTop w:val="0"/>
          <w:marBottom w:val="0"/>
          <w:divBdr>
            <w:top w:val="none" w:sz="0" w:space="0" w:color="auto"/>
            <w:left w:val="none" w:sz="0" w:space="0" w:color="auto"/>
            <w:bottom w:val="none" w:sz="0" w:space="0" w:color="auto"/>
            <w:right w:val="none" w:sz="0" w:space="0" w:color="auto"/>
          </w:divBdr>
          <w:divsChild>
            <w:div w:id="370766543">
              <w:marLeft w:val="0"/>
              <w:marRight w:val="0"/>
              <w:marTop w:val="0"/>
              <w:marBottom w:val="0"/>
              <w:divBdr>
                <w:top w:val="none" w:sz="0" w:space="0" w:color="auto"/>
                <w:left w:val="none" w:sz="0" w:space="0" w:color="auto"/>
                <w:bottom w:val="none" w:sz="0" w:space="0" w:color="auto"/>
                <w:right w:val="none" w:sz="0" w:space="0" w:color="auto"/>
              </w:divBdr>
            </w:div>
          </w:divsChild>
        </w:div>
        <w:div w:id="166098269">
          <w:marLeft w:val="0"/>
          <w:marRight w:val="0"/>
          <w:marTop w:val="0"/>
          <w:marBottom w:val="0"/>
          <w:divBdr>
            <w:top w:val="none" w:sz="0" w:space="0" w:color="auto"/>
            <w:left w:val="none" w:sz="0" w:space="0" w:color="auto"/>
            <w:bottom w:val="none" w:sz="0" w:space="0" w:color="auto"/>
            <w:right w:val="none" w:sz="0" w:space="0" w:color="auto"/>
          </w:divBdr>
          <w:divsChild>
            <w:div w:id="679044033">
              <w:marLeft w:val="0"/>
              <w:marRight w:val="0"/>
              <w:marTop w:val="0"/>
              <w:marBottom w:val="0"/>
              <w:divBdr>
                <w:top w:val="none" w:sz="0" w:space="0" w:color="auto"/>
                <w:left w:val="none" w:sz="0" w:space="0" w:color="auto"/>
                <w:bottom w:val="none" w:sz="0" w:space="0" w:color="auto"/>
                <w:right w:val="none" w:sz="0" w:space="0" w:color="auto"/>
              </w:divBdr>
            </w:div>
          </w:divsChild>
        </w:div>
        <w:div w:id="173955765">
          <w:marLeft w:val="0"/>
          <w:marRight w:val="0"/>
          <w:marTop w:val="0"/>
          <w:marBottom w:val="0"/>
          <w:divBdr>
            <w:top w:val="none" w:sz="0" w:space="0" w:color="auto"/>
            <w:left w:val="none" w:sz="0" w:space="0" w:color="auto"/>
            <w:bottom w:val="none" w:sz="0" w:space="0" w:color="auto"/>
            <w:right w:val="none" w:sz="0" w:space="0" w:color="auto"/>
          </w:divBdr>
          <w:divsChild>
            <w:div w:id="983777441">
              <w:marLeft w:val="0"/>
              <w:marRight w:val="0"/>
              <w:marTop w:val="0"/>
              <w:marBottom w:val="0"/>
              <w:divBdr>
                <w:top w:val="none" w:sz="0" w:space="0" w:color="auto"/>
                <w:left w:val="none" w:sz="0" w:space="0" w:color="auto"/>
                <w:bottom w:val="none" w:sz="0" w:space="0" w:color="auto"/>
                <w:right w:val="none" w:sz="0" w:space="0" w:color="auto"/>
              </w:divBdr>
            </w:div>
          </w:divsChild>
        </w:div>
        <w:div w:id="175072629">
          <w:marLeft w:val="0"/>
          <w:marRight w:val="0"/>
          <w:marTop w:val="0"/>
          <w:marBottom w:val="0"/>
          <w:divBdr>
            <w:top w:val="none" w:sz="0" w:space="0" w:color="auto"/>
            <w:left w:val="none" w:sz="0" w:space="0" w:color="auto"/>
            <w:bottom w:val="none" w:sz="0" w:space="0" w:color="auto"/>
            <w:right w:val="none" w:sz="0" w:space="0" w:color="auto"/>
          </w:divBdr>
          <w:divsChild>
            <w:div w:id="34040206">
              <w:marLeft w:val="0"/>
              <w:marRight w:val="0"/>
              <w:marTop w:val="0"/>
              <w:marBottom w:val="0"/>
              <w:divBdr>
                <w:top w:val="none" w:sz="0" w:space="0" w:color="auto"/>
                <w:left w:val="none" w:sz="0" w:space="0" w:color="auto"/>
                <w:bottom w:val="none" w:sz="0" w:space="0" w:color="auto"/>
                <w:right w:val="none" w:sz="0" w:space="0" w:color="auto"/>
              </w:divBdr>
            </w:div>
          </w:divsChild>
        </w:div>
        <w:div w:id="185212447">
          <w:marLeft w:val="0"/>
          <w:marRight w:val="0"/>
          <w:marTop w:val="0"/>
          <w:marBottom w:val="0"/>
          <w:divBdr>
            <w:top w:val="none" w:sz="0" w:space="0" w:color="auto"/>
            <w:left w:val="none" w:sz="0" w:space="0" w:color="auto"/>
            <w:bottom w:val="none" w:sz="0" w:space="0" w:color="auto"/>
            <w:right w:val="none" w:sz="0" w:space="0" w:color="auto"/>
          </w:divBdr>
          <w:divsChild>
            <w:div w:id="1140684932">
              <w:marLeft w:val="0"/>
              <w:marRight w:val="0"/>
              <w:marTop w:val="0"/>
              <w:marBottom w:val="0"/>
              <w:divBdr>
                <w:top w:val="none" w:sz="0" w:space="0" w:color="auto"/>
                <w:left w:val="none" w:sz="0" w:space="0" w:color="auto"/>
                <w:bottom w:val="none" w:sz="0" w:space="0" w:color="auto"/>
                <w:right w:val="none" w:sz="0" w:space="0" w:color="auto"/>
              </w:divBdr>
            </w:div>
          </w:divsChild>
        </w:div>
        <w:div w:id="188302822">
          <w:marLeft w:val="0"/>
          <w:marRight w:val="0"/>
          <w:marTop w:val="0"/>
          <w:marBottom w:val="0"/>
          <w:divBdr>
            <w:top w:val="none" w:sz="0" w:space="0" w:color="auto"/>
            <w:left w:val="none" w:sz="0" w:space="0" w:color="auto"/>
            <w:bottom w:val="none" w:sz="0" w:space="0" w:color="auto"/>
            <w:right w:val="none" w:sz="0" w:space="0" w:color="auto"/>
          </w:divBdr>
          <w:divsChild>
            <w:div w:id="1989477964">
              <w:marLeft w:val="0"/>
              <w:marRight w:val="0"/>
              <w:marTop w:val="0"/>
              <w:marBottom w:val="0"/>
              <w:divBdr>
                <w:top w:val="none" w:sz="0" w:space="0" w:color="auto"/>
                <w:left w:val="none" w:sz="0" w:space="0" w:color="auto"/>
                <w:bottom w:val="none" w:sz="0" w:space="0" w:color="auto"/>
                <w:right w:val="none" w:sz="0" w:space="0" w:color="auto"/>
              </w:divBdr>
            </w:div>
          </w:divsChild>
        </w:div>
        <w:div w:id="190462938">
          <w:marLeft w:val="0"/>
          <w:marRight w:val="0"/>
          <w:marTop w:val="0"/>
          <w:marBottom w:val="0"/>
          <w:divBdr>
            <w:top w:val="none" w:sz="0" w:space="0" w:color="auto"/>
            <w:left w:val="none" w:sz="0" w:space="0" w:color="auto"/>
            <w:bottom w:val="none" w:sz="0" w:space="0" w:color="auto"/>
            <w:right w:val="none" w:sz="0" w:space="0" w:color="auto"/>
          </w:divBdr>
          <w:divsChild>
            <w:div w:id="558444331">
              <w:marLeft w:val="0"/>
              <w:marRight w:val="0"/>
              <w:marTop w:val="0"/>
              <w:marBottom w:val="0"/>
              <w:divBdr>
                <w:top w:val="none" w:sz="0" w:space="0" w:color="auto"/>
                <w:left w:val="none" w:sz="0" w:space="0" w:color="auto"/>
                <w:bottom w:val="none" w:sz="0" w:space="0" w:color="auto"/>
                <w:right w:val="none" w:sz="0" w:space="0" w:color="auto"/>
              </w:divBdr>
            </w:div>
          </w:divsChild>
        </w:div>
        <w:div w:id="192034154">
          <w:marLeft w:val="0"/>
          <w:marRight w:val="0"/>
          <w:marTop w:val="0"/>
          <w:marBottom w:val="0"/>
          <w:divBdr>
            <w:top w:val="none" w:sz="0" w:space="0" w:color="auto"/>
            <w:left w:val="none" w:sz="0" w:space="0" w:color="auto"/>
            <w:bottom w:val="none" w:sz="0" w:space="0" w:color="auto"/>
            <w:right w:val="none" w:sz="0" w:space="0" w:color="auto"/>
          </w:divBdr>
          <w:divsChild>
            <w:div w:id="95441569">
              <w:marLeft w:val="0"/>
              <w:marRight w:val="0"/>
              <w:marTop w:val="0"/>
              <w:marBottom w:val="0"/>
              <w:divBdr>
                <w:top w:val="none" w:sz="0" w:space="0" w:color="auto"/>
                <w:left w:val="none" w:sz="0" w:space="0" w:color="auto"/>
                <w:bottom w:val="none" w:sz="0" w:space="0" w:color="auto"/>
                <w:right w:val="none" w:sz="0" w:space="0" w:color="auto"/>
              </w:divBdr>
            </w:div>
          </w:divsChild>
        </w:div>
        <w:div w:id="201022582">
          <w:marLeft w:val="0"/>
          <w:marRight w:val="0"/>
          <w:marTop w:val="0"/>
          <w:marBottom w:val="0"/>
          <w:divBdr>
            <w:top w:val="none" w:sz="0" w:space="0" w:color="auto"/>
            <w:left w:val="none" w:sz="0" w:space="0" w:color="auto"/>
            <w:bottom w:val="none" w:sz="0" w:space="0" w:color="auto"/>
            <w:right w:val="none" w:sz="0" w:space="0" w:color="auto"/>
          </w:divBdr>
          <w:divsChild>
            <w:div w:id="524447171">
              <w:marLeft w:val="0"/>
              <w:marRight w:val="0"/>
              <w:marTop w:val="0"/>
              <w:marBottom w:val="0"/>
              <w:divBdr>
                <w:top w:val="none" w:sz="0" w:space="0" w:color="auto"/>
                <w:left w:val="none" w:sz="0" w:space="0" w:color="auto"/>
                <w:bottom w:val="none" w:sz="0" w:space="0" w:color="auto"/>
                <w:right w:val="none" w:sz="0" w:space="0" w:color="auto"/>
              </w:divBdr>
            </w:div>
          </w:divsChild>
        </w:div>
        <w:div w:id="206601502">
          <w:marLeft w:val="0"/>
          <w:marRight w:val="0"/>
          <w:marTop w:val="0"/>
          <w:marBottom w:val="0"/>
          <w:divBdr>
            <w:top w:val="none" w:sz="0" w:space="0" w:color="auto"/>
            <w:left w:val="none" w:sz="0" w:space="0" w:color="auto"/>
            <w:bottom w:val="none" w:sz="0" w:space="0" w:color="auto"/>
            <w:right w:val="none" w:sz="0" w:space="0" w:color="auto"/>
          </w:divBdr>
          <w:divsChild>
            <w:div w:id="349307034">
              <w:marLeft w:val="0"/>
              <w:marRight w:val="0"/>
              <w:marTop w:val="0"/>
              <w:marBottom w:val="0"/>
              <w:divBdr>
                <w:top w:val="none" w:sz="0" w:space="0" w:color="auto"/>
                <w:left w:val="none" w:sz="0" w:space="0" w:color="auto"/>
                <w:bottom w:val="none" w:sz="0" w:space="0" w:color="auto"/>
                <w:right w:val="none" w:sz="0" w:space="0" w:color="auto"/>
              </w:divBdr>
            </w:div>
          </w:divsChild>
        </w:div>
        <w:div w:id="214708674">
          <w:marLeft w:val="0"/>
          <w:marRight w:val="0"/>
          <w:marTop w:val="0"/>
          <w:marBottom w:val="0"/>
          <w:divBdr>
            <w:top w:val="none" w:sz="0" w:space="0" w:color="auto"/>
            <w:left w:val="none" w:sz="0" w:space="0" w:color="auto"/>
            <w:bottom w:val="none" w:sz="0" w:space="0" w:color="auto"/>
            <w:right w:val="none" w:sz="0" w:space="0" w:color="auto"/>
          </w:divBdr>
          <w:divsChild>
            <w:div w:id="558443610">
              <w:marLeft w:val="0"/>
              <w:marRight w:val="0"/>
              <w:marTop w:val="0"/>
              <w:marBottom w:val="0"/>
              <w:divBdr>
                <w:top w:val="none" w:sz="0" w:space="0" w:color="auto"/>
                <w:left w:val="none" w:sz="0" w:space="0" w:color="auto"/>
                <w:bottom w:val="none" w:sz="0" w:space="0" w:color="auto"/>
                <w:right w:val="none" w:sz="0" w:space="0" w:color="auto"/>
              </w:divBdr>
            </w:div>
          </w:divsChild>
        </w:div>
        <w:div w:id="216936927">
          <w:marLeft w:val="0"/>
          <w:marRight w:val="0"/>
          <w:marTop w:val="0"/>
          <w:marBottom w:val="0"/>
          <w:divBdr>
            <w:top w:val="none" w:sz="0" w:space="0" w:color="auto"/>
            <w:left w:val="none" w:sz="0" w:space="0" w:color="auto"/>
            <w:bottom w:val="none" w:sz="0" w:space="0" w:color="auto"/>
            <w:right w:val="none" w:sz="0" w:space="0" w:color="auto"/>
          </w:divBdr>
          <w:divsChild>
            <w:div w:id="1807699670">
              <w:marLeft w:val="0"/>
              <w:marRight w:val="0"/>
              <w:marTop w:val="0"/>
              <w:marBottom w:val="0"/>
              <w:divBdr>
                <w:top w:val="none" w:sz="0" w:space="0" w:color="auto"/>
                <w:left w:val="none" w:sz="0" w:space="0" w:color="auto"/>
                <w:bottom w:val="none" w:sz="0" w:space="0" w:color="auto"/>
                <w:right w:val="none" w:sz="0" w:space="0" w:color="auto"/>
              </w:divBdr>
            </w:div>
          </w:divsChild>
        </w:div>
        <w:div w:id="217933272">
          <w:marLeft w:val="0"/>
          <w:marRight w:val="0"/>
          <w:marTop w:val="0"/>
          <w:marBottom w:val="0"/>
          <w:divBdr>
            <w:top w:val="none" w:sz="0" w:space="0" w:color="auto"/>
            <w:left w:val="none" w:sz="0" w:space="0" w:color="auto"/>
            <w:bottom w:val="none" w:sz="0" w:space="0" w:color="auto"/>
            <w:right w:val="none" w:sz="0" w:space="0" w:color="auto"/>
          </w:divBdr>
          <w:divsChild>
            <w:div w:id="1388530206">
              <w:marLeft w:val="0"/>
              <w:marRight w:val="0"/>
              <w:marTop w:val="0"/>
              <w:marBottom w:val="0"/>
              <w:divBdr>
                <w:top w:val="none" w:sz="0" w:space="0" w:color="auto"/>
                <w:left w:val="none" w:sz="0" w:space="0" w:color="auto"/>
                <w:bottom w:val="none" w:sz="0" w:space="0" w:color="auto"/>
                <w:right w:val="none" w:sz="0" w:space="0" w:color="auto"/>
              </w:divBdr>
            </w:div>
          </w:divsChild>
        </w:div>
        <w:div w:id="233467367">
          <w:marLeft w:val="0"/>
          <w:marRight w:val="0"/>
          <w:marTop w:val="0"/>
          <w:marBottom w:val="0"/>
          <w:divBdr>
            <w:top w:val="none" w:sz="0" w:space="0" w:color="auto"/>
            <w:left w:val="none" w:sz="0" w:space="0" w:color="auto"/>
            <w:bottom w:val="none" w:sz="0" w:space="0" w:color="auto"/>
            <w:right w:val="none" w:sz="0" w:space="0" w:color="auto"/>
          </w:divBdr>
          <w:divsChild>
            <w:div w:id="2024045894">
              <w:marLeft w:val="0"/>
              <w:marRight w:val="0"/>
              <w:marTop w:val="0"/>
              <w:marBottom w:val="0"/>
              <w:divBdr>
                <w:top w:val="none" w:sz="0" w:space="0" w:color="auto"/>
                <w:left w:val="none" w:sz="0" w:space="0" w:color="auto"/>
                <w:bottom w:val="none" w:sz="0" w:space="0" w:color="auto"/>
                <w:right w:val="none" w:sz="0" w:space="0" w:color="auto"/>
              </w:divBdr>
            </w:div>
          </w:divsChild>
        </w:div>
        <w:div w:id="235819905">
          <w:marLeft w:val="0"/>
          <w:marRight w:val="0"/>
          <w:marTop w:val="0"/>
          <w:marBottom w:val="0"/>
          <w:divBdr>
            <w:top w:val="none" w:sz="0" w:space="0" w:color="auto"/>
            <w:left w:val="none" w:sz="0" w:space="0" w:color="auto"/>
            <w:bottom w:val="none" w:sz="0" w:space="0" w:color="auto"/>
            <w:right w:val="none" w:sz="0" w:space="0" w:color="auto"/>
          </w:divBdr>
          <w:divsChild>
            <w:div w:id="692610796">
              <w:marLeft w:val="0"/>
              <w:marRight w:val="0"/>
              <w:marTop w:val="0"/>
              <w:marBottom w:val="0"/>
              <w:divBdr>
                <w:top w:val="none" w:sz="0" w:space="0" w:color="auto"/>
                <w:left w:val="none" w:sz="0" w:space="0" w:color="auto"/>
                <w:bottom w:val="none" w:sz="0" w:space="0" w:color="auto"/>
                <w:right w:val="none" w:sz="0" w:space="0" w:color="auto"/>
              </w:divBdr>
            </w:div>
          </w:divsChild>
        </w:div>
        <w:div w:id="244732408">
          <w:marLeft w:val="0"/>
          <w:marRight w:val="0"/>
          <w:marTop w:val="0"/>
          <w:marBottom w:val="0"/>
          <w:divBdr>
            <w:top w:val="none" w:sz="0" w:space="0" w:color="auto"/>
            <w:left w:val="none" w:sz="0" w:space="0" w:color="auto"/>
            <w:bottom w:val="none" w:sz="0" w:space="0" w:color="auto"/>
            <w:right w:val="none" w:sz="0" w:space="0" w:color="auto"/>
          </w:divBdr>
          <w:divsChild>
            <w:div w:id="17514664">
              <w:marLeft w:val="0"/>
              <w:marRight w:val="0"/>
              <w:marTop w:val="0"/>
              <w:marBottom w:val="0"/>
              <w:divBdr>
                <w:top w:val="none" w:sz="0" w:space="0" w:color="auto"/>
                <w:left w:val="none" w:sz="0" w:space="0" w:color="auto"/>
                <w:bottom w:val="none" w:sz="0" w:space="0" w:color="auto"/>
                <w:right w:val="none" w:sz="0" w:space="0" w:color="auto"/>
              </w:divBdr>
            </w:div>
          </w:divsChild>
        </w:div>
        <w:div w:id="250509672">
          <w:marLeft w:val="0"/>
          <w:marRight w:val="0"/>
          <w:marTop w:val="0"/>
          <w:marBottom w:val="0"/>
          <w:divBdr>
            <w:top w:val="none" w:sz="0" w:space="0" w:color="auto"/>
            <w:left w:val="none" w:sz="0" w:space="0" w:color="auto"/>
            <w:bottom w:val="none" w:sz="0" w:space="0" w:color="auto"/>
            <w:right w:val="none" w:sz="0" w:space="0" w:color="auto"/>
          </w:divBdr>
          <w:divsChild>
            <w:div w:id="1670593334">
              <w:marLeft w:val="0"/>
              <w:marRight w:val="0"/>
              <w:marTop w:val="0"/>
              <w:marBottom w:val="0"/>
              <w:divBdr>
                <w:top w:val="none" w:sz="0" w:space="0" w:color="auto"/>
                <w:left w:val="none" w:sz="0" w:space="0" w:color="auto"/>
                <w:bottom w:val="none" w:sz="0" w:space="0" w:color="auto"/>
                <w:right w:val="none" w:sz="0" w:space="0" w:color="auto"/>
              </w:divBdr>
            </w:div>
          </w:divsChild>
        </w:div>
        <w:div w:id="262223141">
          <w:marLeft w:val="0"/>
          <w:marRight w:val="0"/>
          <w:marTop w:val="0"/>
          <w:marBottom w:val="0"/>
          <w:divBdr>
            <w:top w:val="none" w:sz="0" w:space="0" w:color="auto"/>
            <w:left w:val="none" w:sz="0" w:space="0" w:color="auto"/>
            <w:bottom w:val="none" w:sz="0" w:space="0" w:color="auto"/>
            <w:right w:val="none" w:sz="0" w:space="0" w:color="auto"/>
          </w:divBdr>
          <w:divsChild>
            <w:div w:id="184444452">
              <w:marLeft w:val="0"/>
              <w:marRight w:val="0"/>
              <w:marTop w:val="0"/>
              <w:marBottom w:val="0"/>
              <w:divBdr>
                <w:top w:val="none" w:sz="0" w:space="0" w:color="auto"/>
                <w:left w:val="none" w:sz="0" w:space="0" w:color="auto"/>
                <w:bottom w:val="none" w:sz="0" w:space="0" w:color="auto"/>
                <w:right w:val="none" w:sz="0" w:space="0" w:color="auto"/>
              </w:divBdr>
            </w:div>
          </w:divsChild>
        </w:div>
        <w:div w:id="280497228">
          <w:marLeft w:val="0"/>
          <w:marRight w:val="0"/>
          <w:marTop w:val="0"/>
          <w:marBottom w:val="0"/>
          <w:divBdr>
            <w:top w:val="none" w:sz="0" w:space="0" w:color="auto"/>
            <w:left w:val="none" w:sz="0" w:space="0" w:color="auto"/>
            <w:bottom w:val="none" w:sz="0" w:space="0" w:color="auto"/>
            <w:right w:val="none" w:sz="0" w:space="0" w:color="auto"/>
          </w:divBdr>
          <w:divsChild>
            <w:div w:id="436754655">
              <w:marLeft w:val="0"/>
              <w:marRight w:val="0"/>
              <w:marTop w:val="0"/>
              <w:marBottom w:val="0"/>
              <w:divBdr>
                <w:top w:val="none" w:sz="0" w:space="0" w:color="auto"/>
                <w:left w:val="none" w:sz="0" w:space="0" w:color="auto"/>
                <w:bottom w:val="none" w:sz="0" w:space="0" w:color="auto"/>
                <w:right w:val="none" w:sz="0" w:space="0" w:color="auto"/>
              </w:divBdr>
            </w:div>
          </w:divsChild>
        </w:div>
        <w:div w:id="285279401">
          <w:marLeft w:val="0"/>
          <w:marRight w:val="0"/>
          <w:marTop w:val="0"/>
          <w:marBottom w:val="0"/>
          <w:divBdr>
            <w:top w:val="none" w:sz="0" w:space="0" w:color="auto"/>
            <w:left w:val="none" w:sz="0" w:space="0" w:color="auto"/>
            <w:bottom w:val="none" w:sz="0" w:space="0" w:color="auto"/>
            <w:right w:val="none" w:sz="0" w:space="0" w:color="auto"/>
          </w:divBdr>
          <w:divsChild>
            <w:div w:id="1223565098">
              <w:marLeft w:val="0"/>
              <w:marRight w:val="0"/>
              <w:marTop w:val="0"/>
              <w:marBottom w:val="0"/>
              <w:divBdr>
                <w:top w:val="none" w:sz="0" w:space="0" w:color="auto"/>
                <w:left w:val="none" w:sz="0" w:space="0" w:color="auto"/>
                <w:bottom w:val="none" w:sz="0" w:space="0" w:color="auto"/>
                <w:right w:val="none" w:sz="0" w:space="0" w:color="auto"/>
              </w:divBdr>
            </w:div>
          </w:divsChild>
        </w:div>
        <w:div w:id="291136334">
          <w:marLeft w:val="0"/>
          <w:marRight w:val="0"/>
          <w:marTop w:val="0"/>
          <w:marBottom w:val="0"/>
          <w:divBdr>
            <w:top w:val="none" w:sz="0" w:space="0" w:color="auto"/>
            <w:left w:val="none" w:sz="0" w:space="0" w:color="auto"/>
            <w:bottom w:val="none" w:sz="0" w:space="0" w:color="auto"/>
            <w:right w:val="none" w:sz="0" w:space="0" w:color="auto"/>
          </w:divBdr>
          <w:divsChild>
            <w:div w:id="1831826260">
              <w:marLeft w:val="0"/>
              <w:marRight w:val="0"/>
              <w:marTop w:val="0"/>
              <w:marBottom w:val="0"/>
              <w:divBdr>
                <w:top w:val="none" w:sz="0" w:space="0" w:color="auto"/>
                <w:left w:val="none" w:sz="0" w:space="0" w:color="auto"/>
                <w:bottom w:val="none" w:sz="0" w:space="0" w:color="auto"/>
                <w:right w:val="none" w:sz="0" w:space="0" w:color="auto"/>
              </w:divBdr>
            </w:div>
          </w:divsChild>
        </w:div>
        <w:div w:id="302084361">
          <w:marLeft w:val="0"/>
          <w:marRight w:val="0"/>
          <w:marTop w:val="0"/>
          <w:marBottom w:val="0"/>
          <w:divBdr>
            <w:top w:val="none" w:sz="0" w:space="0" w:color="auto"/>
            <w:left w:val="none" w:sz="0" w:space="0" w:color="auto"/>
            <w:bottom w:val="none" w:sz="0" w:space="0" w:color="auto"/>
            <w:right w:val="none" w:sz="0" w:space="0" w:color="auto"/>
          </w:divBdr>
          <w:divsChild>
            <w:div w:id="198976028">
              <w:marLeft w:val="0"/>
              <w:marRight w:val="0"/>
              <w:marTop w:val="0"/>
              <w:marBottom w:val="0"/>
              <w:divBdr>
                <w:top w:val="none" w:sz="0" w:space="0" w:color="auto"/>
                <w:left w:val="none" w:sz="0" w:space="0" w:color="auto"/>
                <w:bottom w:val="none" w:sz="0" w:space="0" w:color="auto"/>
                <w:right w:val="none" w:sz="0" w:space="0" w:color="auto"/>
              </w:divBdr>
            </w:div>
          </w:divsChild>
        </w:div>
        <w:div w:id="303508867">
          <w:marLeft w:val="0"/>
          <w:marRight w:val="0"/>
          <w:marTop w:val="0"/>
          <w:marBottom w:val="0"/>
          <w:divBdr>
            <w:top w:val="none" w:sz="0" w:space="0" w:color="auto"/>
            <w:left w:val="none" w:sz="0" w:space="0" w:color="auto"/>
            <w:bottom w:val="none" w:sz="0" w:space="0" w:color="auto"/>
            <w:right w:val="none" w:sz="0" w:space="0" w:color="auto"/>
          </w:divBdr>
          <w:divsChild>
            <w:div w:id="748891773">
              <w:marLeft w:val="0"/>
              <w:marRight w:val="0"/>
              <w:marTop w:val="0"/>
              <w:marBottom w:val="0"/>
              <w:divBdr>
                <w:top w:val="none" w:sz="0" w:space="0" w:color="auto"/>
                <w:left w:val="none" w:sz="0" w:space="0" w:color="auto"/>
                <w:bottom w:val="none" w:sz="0" w:space="0" w:color="auto"/>
                <w:right w:val="none" w:sz="0" w:space="0" w:color="auto"/>
              </w:divBdr>
            </w:div>
          </w:divsChild>
        </w:div>
        <w:div w:id="310869687">
          <w:marLeft w:val="0"/>
          <w:marRight w:val="0"/>
          <w:marTop w:val="0"/>
          <w:marBottom w:val="0"/>
          <w:divBdr>
            <w:top w:val="none" w:sz="0" w:space="0" w:color="auto"/>
            <w:left w:val="none" w:sz="0" w:space="0" w:color="auto"/>
            <w:bottom w:val="none" w:sz="0" w:space="0" w:color="auto"/>
            <w:right w:val="none" w:sz="0" w:space="0" w:color="auto"/>
          </w:divBdr>
          <w:divsChild>
            <w:div w:id="385178938">
              <w:marLeft w:val="0"/>
              <w:marRight w:val="0"/>
              <w:marTop w:val="0"/>
              <w:marBottom w:val="0"/>
              <w:divBdr>
                <w:top w:val="none" w:sz="0" w:space="0" w:color="auto"/>
                <w:left w:val="none" w:sz="0" w:space="0" w:color="auto"/>
                <w:bottom w:val="none" w:sz="0" w:space="0" w:color="auto"/>
                <w:right w:val="none" w:sz="0" w:space="0" w:color="auto"/>
              </w:divBdr>
            </w:div>
          </w:divsChild>
        </w:div>
        <w:div w:id="311177828">
          <w:marLeft w:val="0"/>
          <w:marRight w:val="0"/>
          <w:marTop w:val="0"/>
          <w:marBottom w:val="0"/>
          <w:divBdr>
            <w:top w:val="none" w:sz="0" w:space="0" w:color="auto"/>
            <w:left w:val="none" w:sz="0" w:space="0" w:color="auto"/>
            <w:bottom w:val="none" w:sz="0" w:space="0" w:color="auto"/>
            <w:right w:val="none" w:sz="0" w:space="0" w:color="auto"/>
          </w:divBdr>
          <w:divsChild>
            <w:div w:id="1777409096">
              <w:marLeft w:val="0"/>
              <w:marRight w:val="0"/>
              <w:marTop w:val="0"/>
              <w:marBottom w:val="0"/>
              <w:divBdr>
                <w:top w:val="none" w:sz="0" w:space="0" w:color="auto"/>
                <w:left w:val="none" w:sz="0" w:space="0" w:color="auto"/>
                <w:bottom w:val="none" w:sz="0" w:space="0" w:color="auto"/>
                <w:right w:val="none" w:sz="0" w:space="0" w:color="auto"/>
              </w:divBdr>
            </w:div>
          </w:divsChild>
        </w:div>
        <w:div w:id="320819393">
          <w:marLeft w:val="0"/>
          <w:marRight w:val="0"/>
          <w:marTop w:val="0"/>
          <w:marBottom w:val="0"/>
          <w:divBdr>
            <w:top w:val="none" w:sz="0" w:space="0" w:color="auto"/>
            <w:left w:val="none" w:sz="0" w:space="0" w:color="auto"/>
            <w:bottom w:val="none" w:sz="0" w:space="0" w:color="auto"/>
            <w:right w:val="none" w:sz="0" w:space="0" w:color="auto"/>
          </w:divBdr>
          <w:divsChild>
            <w:div w:id="1287396071">
              <w:marLeft w:val="0"/>
              <w:marRight w:val="0"/>
              <w:marTop w:val="0"/>
              <w:marBottom w:val="0"/>
              <w:divBdr>
                <w:top w:val="none" w:sz="0" w:space="0" w:color="auto"/>
                <w:left w:val="none" w:sz="0" w:space="0" w:color="auto"/>
                <w:bottom w:val="none" w:sz="0" w:space="0" w:color="auto"/>
                <w:right w:val="none" w:sz="0" w:space="0" w:color="auto"/>
              </w:divBdr>
            </w:div>
          </w:divsChild>
        </w:div>
        <w:div w:id="326330703">
          <w:marLeft w:val="0"/>
          <w:marRight w:val="0"/>
          <w:marTop w:val="0"/>
          <w:marBottom w:val="0"/>
          <w:divBdr>
            <w:top w:val="none" w:sz="0" w:space="0" w:color="auto"/>
            <w:left w:val="none" w:sz="0" w:space="0" w:color="auto"/>
            <w:bottom w:val="none" w:sz="0" w:space="0" w:color="auto"/>
            <w:right w:val="none" w:sz="0" w:space="0" w:color="auto"/>
          </w:divBdr>
          <w:divsChild>
            <w:div w:id="1435707068">
              <w:marLeft w:val="0"/>
              <w:marRight w:val="0"/>
              <w:marTop w:val="0"/>
              <w:marBottom w:val="0"/>
              <w:divBdr>
                <w:top w:val="none" w:sz="0" w:space="0" w:color="auto"/>
                <w:left w:val="none" w:sz="0" w:space="0" w:color="auto"/>
                <w:bottom w:val="none" w:sz="0" w:space="0" w:color="auto"/>
                <w:right w:val="none" w:sz="0" w:space="0" w:color="auto"/>
              </w:divBdr>
            </w:div>
          </w:divsChild>
        </w:div>
        <w:div w:id="335691743">
          <w:marLeft w:val="0"/>
          <w:marRight w:val="0"/>
          <w:marTop w:val="0"/>
          <w:marBottom w:val="0"/>
          <w:divBdr>
            <w:top w:val="none" w:sz="0" w:space="0" w:color="auto"/>
            <w:left w:val="none" w:sz="0" w:space="0" w:color="auto"/>
            <w:bottom w:val="none" w:sz="0" w:space="0" w:color="auto"/>
            <w:right w:val="none" w:sz="0" w:space="0" w:color="auto"/>
          </w:divBdr>
          <w:divsChild>
            <w:div w:id="1302003933">
              <w:marLeft w:val="0"/>
              <w:marRight w:val="0"/>
              <w:marTop w:val="0"/>
              <w:marBottom w:val="0"/>
              <w:divBdr>
                <w:top w:val="none" w:sz="0" w:space="0" w:color="auto"/>
                <w:left w:val="none" w:sz="0" w:space="0" w:color="auto"/>
                <w:bottom w:val="none" w:sz="0" w:space="0" w:color="auto"/>
                <w:right w:val="none" w:sz="0" w:space="0" w:color="auto"/>
              </w:divBdr>
            </w:div>
          </w:divsChild>
        </w:div>
        <w:div w:id="348336883">
          <w:marLeft w:val="0"/>
          <w:marRight w:val="0"/>
          <w:marTop w:val="0"/>
          <w:marBottom w:val="0"/>
          <w:divBdr>
            <w:top w:val="none" w:sz="0" w:space="0" w:color="auto"/>
            <w:left w:val="none" w:sz="0" w:space="0" w:color="auto"/>
            <w:bottom w:val="none" w:sz="0" w:space="0" w:color="auto"/>
            <w:right w:val="none" w:sz="0" w:space="0" w:color="auto"/>
          </w:divBdr>
          <w:divsChild>
            <w:div w:id="725029082">
              <w:marLeft w:val="0"/>
              <w:marRight w:val="0"/>
              <w:marTop w:val="0"/>
              <w:marBottom w:val="0"/>
              <w:divBdr>
                <w:top w:val="none" w:sz="0" w:space="0" w:color="auto"/>
                <w:left w:val="none" w:sz="0" w:space="0" w:color="auto"/>
                <w:bottom w:val="none" w:sz="0" w:space="0" w:color="auto"/>
                <w:right w:val="none" w:sz="0" w:space="0" w:color="auto"/>
              </w:divBdr>
            </w:div>
          </w:divsChild>
        </w:div>
        <w:div w:id="353845529">
          <w:marLeft w:val="0"/>
          <w:marRight w:val="0"/>
          <w:marTop w:val="0"/>
          <w:marBottom w:val="0"/>
          <w:divBdr>
            <w:top w:val="none" w:sz="0" w:space="0" w:color="auto"/>
            <w:left w:val="none" w:sz="0" w:space="0" w:color="auto"/>
            <w:bottom w:val="none" w:sz="0" w:space="0" w:color="auto"/>
            <w:right w:val="none" w:sz="0" w:space="0" w:color="auto"/>
          </w:divBdr>
          <w:divsChild>
            <w:div w:id="1450709177">
              <w:marLeft w:val="0"/>
              <w:marRight w:val="0"/>
              <w:marTop w:val="0"/>
              <w:marBottom w:val="0"/>
              <w:divBdr>
                <w:top w:val="none" w:sz="0" w:space="0" w:color="auto"/>
                <w:left w:val="none" w:sz="0" w:space="0" w:color="auto"/>
                <w:bottom w:val="none" w:sz="0" w:space="0" w:color="auto"/>
                <w:right w:val="none" w:sz="0" w:space="0" w:color="auto"/>
              </w:divBdr>
            </w:div>
          </w:divsChild>
        </w:div>
        <w:div w:id="354235453">
          <w:marLeft w:val="0"/>
          <w:marRight w:val="0"/>
          <w:marTop w:val="0"/>
          <w:marBottom w:val="0"/>
          <w:divBdr>
            <w:top w:val="none" w:sz="0" w:space="0" w:color="auto"/>
            <w:left w:val="none" w:sz="0" w:space="0" w:color="auto"/>
            <w:bottom w:val="none" w:sz="0" w:space="0" w:color="auto"/>
            <w:right w:val="none" w:sz="0" w:space="0" w:color="auto"/>
          </w:divBdr>
          <w:divsChild>
            <w:div w:id="1895656486">
              <w:marLeft w:val="0"/>
              <w:marRight w:val="0"/>
              <w:marTop w:val="0"/>
              <w:marBottom w:val="0"/>
              <w:divBdr>
                <w:top w:val="none" w:sz="0" w:space="0" w:color="auto"/>
                <w:left w:val="none" w:sz="0" w:space="0" w:color="auto"/>
                <w:bottom w:val="none" w:sz="0" w:space="0" w:color="auto"/>
                <w:right w:val="none" w:sz="0" w:space="0" w:color="auto"/>
              </w:divBdr>
            </w:div>
          </w:divsChild>
        </w:div>
        <w:div w:id="354581760">
          <w:marLeft w:val="0"/>
          <w:marRight w:val="0"/>
          <w:marTop w:val="0"/>
          <w:marBottom w:val="0"/>
          <w:divBdr>
            <w:top w:val="none" w:sz="0" w:space="0" w:color="auto"/>
            <w:left w:val="none" w:sz="0" w:space="0" w:color="auto"/>
            <w:bottom w:val="none" w:sz="0" w:space="0" w:color="auto"/>
            <w:right w:val="none" w:sz="0" w:space="0" w:color="auto"/>
          </w:divBdr>
          <w:divsChild>
            <w:div w:id="1171212447">
              <w:marLeft w:val="0"/>
              <w:marRight w:val="0"/>
              <w:marTop w:val="0"/>
              <w:marBottom w:val="0"/>
              <w:divBdr>
                <w:top w:val="none" w:sz="0" w:space="0" w:color="auto"/>
                <w:left w:val="none" w:sz="0" w:space="0" w:color="auto"/>
                <w:bottom w:val="none" w:sz="0" w:space="0" w:color="auto"/>
                <w:right w:val="none" w:sz="0" w:space="0" w:color="auto"/>
              </w:divBdr>
            </w:div>
          </w:divsChild>
        </w:div>
        <w:div w:id="369306381">
          <w:marLeft w:val="0"/>
          <w:marRight w:val="0"/>
          <w:marTop w:val="0"/>
          <w:marBottom w:val="0"/>
          <w:divBdr>
            <w:top w:val="none" w:sz="0" w:space="0" w:color="auto"/>
            <w:left w:val="none" w:sz="0" w:space="0" w:color="auto"/>
            <w:bottom w:val="none" w:sz="0" w:space="0" w:color="auto"/>
            <w:right w:val="none" w:sz="0" w:space="0" w:color="auto"/>
          </w:divBdr>
          <w:divsChild>
            <w:div w:id="392461858">
              <w:marLeft w:val="0"/>
              <w:marRight w:val="0"/>
              <w:marTop w:val="0"/>
              <w:marBottom w:val="0"/>
              <w:divBdr>
                <w:top w:val="none" w:sz="0" w:space="0" w:color="auto"/>
                <w:left w:val="none" w:sz="0" w:space="0" w:color="auto"/>
                <w:bottom w:val="none" w:sz="0" w:space="0" w:color="auto"/>
                <w:right w:val="none" w:sz="0" w:space="0" w:color="auto"/>
              </w:divBdr>
            </w:div>
          </w:divsChild>
        </w:div>
        <w:div w:id="375933049">
          <w:marLeft w:val="0"/>
          <w:marRight w:val="0"/>
          <w:marTop w:val="0"/>
          <w:marBottom w:val="0"/>
          <w:divBdr>
            <w:top w:val="none" w:sz="0" w:space="0" w:color="auto"/>
            <w:left w:val="none" w:sz="0" w:space="0" w:color="auto"/>
            <w:bottom w:val="none" w:sz="0" w:space="0" w:color="auto"/>
            <w:right w:val="none" w:sz="0" w:space="0" w:color="auto"/>
          </w:divBdr>
          <w:divsChild>
            <w:div w:id="1718239484">
              <w:marLeft w:val="0"/>
              <w:marRight w:val="0"/>
              <w:marTop w:val="0"/>
              <w:marBottom w:val="0"/>
              <w:divBdr>
                <w:top w:val="none" w:sz="0" w:space="0" w:color="auto"/>
                <w:left w:val="none" w:sz="0" w:space="0" w:color="auto"/>
                <w:bottom w:val="none" w:sz="0" w:space="0" w:color="auto"/>
                <w:right w:val="none" w:sz="0" w:space="0" w:color="auto"/>
              </w:divBdr>
            </w:div>
          </w:divsChild>
        </w:div>
        <w:div w:id="401873934">
          <w:marLeft w:val="0"/>
          <w:marRight w:val="0"/>
          <w:marTop w:val="0"/>
          <w:marBottom w:val="0"/>
          <w:divBdr>
            <w:top w:val="none" w:sz="0" w:space="0" w:color="auto"/>
            <w:left w:val="none" w:sz="0" w:space="0" w:color="auto"/>
            <w:bottom w:val="none" w:sz="0" w:space="0" w:color="auto"/>
            <w:right w:val="none" w:sz="0" w:space="0" w:color="auto"/>
          </w:divBdr>
          <w:divsChild>
            <w:div w:id="1426072786">
              <w:marLeft w:val="0"/>
              <w:marRight w:val="0"/>
              <w:marTop w:val="0"/>
              <w:marBottom w:val="0"/>
              <w:divBdr>
                <w:top w:val="none" w:sz="0" w:space="0" w:color="auto"/>
                <w:left w:val="none" w:sz="0" w:space="0" w:color="auto"/>
                <w:bottom w:val="none" w:sz="0" w:space="0" w:color="auto"/>
                <w:right w:val="none" w:sz="0" w:space="0" w:color="auto"/>
              </w:divBdr>
            </w:div>
          </w:divsChild>
        </w:div>
        <w:div w:id="413937250">
          <w:marLeft w:val="0"/>
          <w:marRight w:val="0"/>
          <w:marTop w:val="0"/>
          <w:marBottom w:val="0"/>
          <w:divBdr>
            <w:top w:val="none" w:sz="0" w:space="0" w:color="auto"/>
            <w:left w:val="none" w:sz="0" w:space="0" w:color="auto"/>
            <w:bottom w:val="none" w:sz="0" w:space="0" w:color="auto"/>
            <w:right w:val="none" w:sz="0" w:space="0" w:color="auto"/>
          </w:divBdr>
          <w:divsChild>
            <w:div w:id="355081332">
              <w:marLeft w:val="0"/>
              <w:marRight w:val="0"/>
              <w:marTop w:val="0"/>
              <w:marBottom w:val="0"/>
              <w:divBdr>
                <w:top w:val="none" w:sz="0" w:space="0" w:color="auto"/>
                <w:left w:val="none" w:sz="0" w:space="0" w:color="auto"/>
                <w:bottom w:val="none" w:sz="0" w:space="0" w:color="auto"/>
                <w:right w:val="none" w:sz="0" w:space="0" w:color="auto"/>
              </w:divBdr>
            </w:div>
          </w:divsChild>
        </w:div>
        <w:div w:id="418793122">
          <w:marLeft w:val="0"/>
          <w:marRight w:val="0"/>
          <w:marTop w:val="0"/>
          <w:marBottom w:val="0"/>
          <w:divBdr>
            <w:top w:val="none" w:sz="0" w:space="0" w:color="auto"/>
            <w:left w:val="none" w:sz="0" w:space="0" w:color="auto"/>
            <w:bottom w:val="none" w:sz="0" w:space="0" w:color="auto"/>
            <w:right w:val="none" w:sz="0" w:space="0" w:color="auto"/>
          </w:divBdr>
          <w:divsChild>
            <w:div w:id="227543405">
              <w:marLeft w:val="0"/>
              <w:marRight w:val="0"/>
              <w:marTop w:val="0"/>
              <w:marBottom w:val="0"/>
              <w:divBdr>
                <w:top w:val="none" w:sz="0" w:space="0" w:color="auto"/>
                <w:left w:val="none" w:sz="0" w:space="0" w:color="auto"/>
                <w:bottom w:val="none" w:sz="0" w:space="0" w:color="auto"/>
                <w:right w:val="none" w:sz="0" w:space="0" w:color="auto"/>
              </w:divBdr>
            </w:div>
          </w:divsChild>
        </w:div>
        <w:div w:id="423500581">
          <w:marLeft w:val="0"/>
          <w:marRight w:val="0"/>
          <w:marTop w:val="0"/>
          <w:marBottom w:val="0"/>
          <w:divBdr>
            <w:top w:val="none" w:sz="0" w:space="0" w:color="auto"/>
            <w:left w:val="none" w:sz="0" w:space="0" w:color="auto"/>
            <w:bottom w:val="none" w:sz="0" w:space="0" w:color="auto"/>
            <w:right w:val="none" w:sz="0" w:space="0" w:color="auto"/>
          </w:divBdr>
          <w:divsChild>
            <w:div w:id="2025983561">
              <w:marLeft w:val="0"/>
              <w:marRight w:val="0"/>
              <w:marTop w:val="0"/>
              <w:marBottom w:val="0"/>
              <w:divBdr>
                <w:top w:val="none" w:sz="0" w:space="0" w:color="auto"/>
                <w:left w:val="none" w:sz="0" w:space="0" w:color="auto"/>
                <w:bottom w:val="none" w:sz="0" w:space="0" w:color="auto"/>
                <w:right w:val="none" w:sz="0" w:space="0" w:color="auto"/>
              </w:divBdr>
            </w:div>
          </w:divsChild>
        </w:div>
        <w:div w:id="423770252">
          <w:marLeft w:val="0"/>
          <w:marRight w:val="0"/>
          <w:marTop w:val="0"/>
          <w:marBottom w:val="0"/>
          <w:divBdr>
            <w:top w:val="none" w:sz="0" w:space="0" w:color="auto"/>
            <w:left w:val="none" w:sz="0" w:space="0" w:color="auto"/>
            <w:bottom w:val="none" w:sz="0" w:space="0" w:color="auto"/>
            <w:right w:val="none" w:sz="0" w:space="0" w:color="auto"/>
          </w:divBdr>
          <w:divsChild>
            <w:div w:id="683896697">
              <w:marLeft w:val="0"/>
              <w:marRight w:val="0"/>
              <w:marTop w:val="0"/>
              <w:marBottom w:val="0"/>
              <w:divBdr>
                <w:top w:val="none" w:sz="0" w:space="0" w:color="auto"/>
                <w:left w:val="none" w:sz="0" w:space="0" w:color="auto"/>
                <w:bottom w:val="none" w:sz="0" w:space="0" w:color="auto"/>
                <w:right w:val="none" w:sz="0" w:space="0" w:color="auto"/>
              </w:divBdr>
            </w:div>
          </w:divsChild>
        </w:div>
        <w:div w:id="436217223">
          <w:marLeft w:val="0"/>
          <w:marRight w:val="0"/>
          <w:marTop w:val="0"/>
          <w:marBottom w:val="0"/>
          <w:divBdr>
            <w:top w:val="none" w:sz="0" w:space="0" w:color="auto"/>
            <w:left w:val="none" w:sz="0" w:space="0" w:color="auto"/>
            <w:bottom w:val="none" w:sz="0" w:space="0" w:color="auto"/>
            <w:right w:val="none" w:sz="0" w:space="0" w:color="auto"/>
          </w:divBdr>
          <w:divsChild>
            <w:div w:id="276304157">
              <w:marLeft w:val="0"/>
              <w:marRight w:val="0"/>
              <w:marTop w:val="0"/>
              <w:marBottom w:val="0"/>
              <w:divBdr>
                <w:top w:val="none" w:sz="0" w:space="0" w:color="auto"/>
                <w:left w:val="none" w:sz="0" w:space="0" w:color="auto"/>
                <w:bottom w:val="none" w:sz="0" w:space="0" w:color="auto"/>
                <w:right w:val="none" w:sz="0" w:space="0" w:color="auto"/>
              </w:divBdr>
            </w:div>
          </w:divsChild>
        </w:div>
        <w:div w:id="436679379">
          <w:marLeft w:val="0"/>
          <w:marRight w:val="0"/>
          <w:marTop w:val="0"/>
          <w:marBottom w:val="0"/>
          <w:divBdr>
            <w:top w:val="none" w:sz="0" w:space="0" w:color="auto"/>
            <w:left w:val="none" w:sz="0" w:space="0" w:color="auto"/>
            <w:bottom w:val="none" w:sz="0" w:space="0" w:color="auto"/>
            <w:right w:val="none" w:sz="0" w:space="0" w:color="auto"/>
          </w:divBdr>
          <w:divsChild>
            <w:div w:id="855192387">
              <w:marLeft w:val="0"/>
              <w:marRight w:val="0"/>
              <w:marTop w:val="0"/>
              <w:marBottom w:val="0"/>
              <w:divBdr>
                <w:top w:val="none" w:sz="0" w:space="0" w:color="auto"/>
                <w:left w:val="none" w:sz="0" w:space="0" w:color="auto"/>
                <w:bottom w:val="none" w:sz="0" w:space="0" w:color="auto"/>
                <w:right w:val="none" w:sz="0" w:space="0" w:color="auto"/>
              </w:divBdr>
            </w:div>
          </w:divsChild>
        </w:div>
        <w:div w:id="439689919">
          <w:marLeft w:val="0"/>
          <w:marRight w:val="0"/>
          <w:marTop w:val="0"/>
          <w:marBottom w:val="0"/>
          <w:divBdr>
            <w:top w:val="none" w:sz="0" w:space="0" w:color="auto"/>
            <w:left w:val="none" w:sz="0" w:space="0" w:color="auto"/>
            <w:bottom w:val="none" w:sz="0" w:space="0" w:color="auto"/>
            <w:right w:val="none" w:sz="0" w:space="0" w:color="auto"/>
          </w:divBdr>
          <w:divsChild>
            <w:div w:id="197551652">
              <w:marLeft w:val="0"/>
              <w:marRight w:val="0"/>
              <w:marTop w:val="0"/>
              <w:marBottom w:val="0"/>
              <w:divBdr>
                <w:top w:val="none" w:sz="0" w:space="0" w:color="auto"/>
                <w:left w:val="none" w:sz="0" w:space="0" w:color="auto"/>
                <w:bottom w:val="none" w:sz="0" w:space="0" w:color="auto"/>
                <w:right w:val="none" w:sz="0" w:space="0" w:color="auto"/>
              </w:divBdr>
            </w:div>
          </w:divsChild>
        </w:div>
        <w:div w:id="440343482">
          <w:marLeft w:val="0"/>
          <w:marRight w:val="0"/>
          <w:marTop w:val="0"/>
          <w:marBottom w:val="0"/>
          <w:divBdr>
            <w:top w:val="none" w:sz="0" w:space="0" w:color="auto"/>
            <w:left w:val="none" w:sz="0" w:space="0" w:color="auto"/>
            <w:bottom w:val="none" w:sz="0" w:space="0" w:color="auto"/>
            <w:right w:val="none" w:sz="0" w:space="0" w:color="auto"/>
          </w:divBdr>
          <w:divsChild>
            <w:div w:id="1930575073">
              <w:marLeft w:val="0"/>
              <w:marRight w:val="0"/>
              <w:marTop w:val="0"/>
              <w:marBottom w:val="0"/>
              <w:divBdr>
                <w:top w:val="none" w:sz="0" w:space="0" w:color="auto"/>
                <w:left w:val="none" w:sz="0" w:space="0" w:color="auto"/>
                <w:bottom w:val="none" w:sz="0" w:space="0" w:color="auto"/>
                <w:right w:val="none" w:sz="0" w:space="0" w:color="auto"/>
              </w:divBdr>
            </w:div>
          </w:divsChild>
        </w:div>
        <w:div w:id="441808557">
          <w:marLeft w:val="0"/>
          <w:marRight w:val="0"/>
          <w:marTop w:val="0"/>
          <w:marBottom w:val="0"/>
          <w:divBdr>
            <w:top w:val="none" w:sz="0" w:space="0" w:color="auto"/>
            <w:left w:val="none" w:sz="0" w:space="0" w:color="auto"/>
            <w:bottom w:val="none" w:sz="0" w:space="0" w:color="auto"/>
            <w:right w:val="none" w:sz="0" w:space="0" w:color="auto"/>
          </w:divBdr>
          <w:divsChild>
            <w:div w:id="849218892">
              <w:marLeft w:val="0"/>
              <w:marRight w:val="0"/>
              <w:marTop w:val="0"/>
              <w:marBottom w:val="0"/>
              <w:divBdr>
                <w:top w:val="none" w:sz="0" w:space="0" w:color="auto"/>
                <w:left w:val="none" w:sz="0" w:space="0" w:color="auto"/>
                <w:bottom w:val="none" w:sz="0" w:space="0" w:color="auto"/>
                <w:right w:val="none" w:sz="0" w:space="0" w:color="auto"/>
              </w:divBdr>
            </w:div>
          </w:divsChild>
        </w:div>
        <w:div w:id="453406755">
          <w:marLeft w:val="0"/>
          <w:marRight w:val="0"/>
          <w:marTop w:val="0"/>
          <w:marBottom w:val="0"/>
          <w:divBdr>
            <w:top w:val="none" w:sz="0" w:space="0" w:color="auto"/>
            <w:left w:val="none" w:sz="0" w:space="0" w:color="auto"/>
            <w:bottom w:val="none" w:sz="0" w:space="0" w:color="auto"/>
            <w:right w:val="none" w:sz="0" w:space="0" w:color="auto"/>
          </w:divBdr>
          <w:divsChild>
            <w:div w:id="441610449">
              <w:marLeft w:val="0"/>
              <w:marRight w:val="0"/>
              <w:marTop w:val="0"/>
              <w:marBottom w:val="0"/>
              <w:divBdr>
                <w:top w:val="none" w:sz="0" w:space="0" w:color="auto"/>
                <w:left w:val="none" w:sz="0" w:space="0" w:color="auto"/>
                <w:bottom w:val="none" w:sz="0" w:space="0" w:color="auto"/>
                <w:right w:val="none" w:sz="0" w:space="0" w:color="auto"/>
              </w:divBdr>
            </w:div>
          </w:divsChild>
        </w:div>
        <w:div w:id="474682511">
          <w:marLeft w:val="0"/>
          <w:marRight w:val="0"/>
          <w:marTop w:val="0"/>
          <w:marBottom w:val="0"/>
          <w:divBdr>
            <w:top w:val="none" w:sz="0" w:space="0" w:color="auto"/>
            <w:left w:val="none" w:sz="0" w:space="0" w:color="auto"/>
            <w:bottom w:val="none" w:sz="0" w:space="0" w:color="auto"/>
            <w:right w:val="none" w:sz="0" w:space="0" w:color="auto"/>
          </w:divBdr>
          <w:divsChild>
            <w:div w:id="1522472525">
              <w:marLeft w:val="0"/>
              <w:marRight w:val="0"/>
              <w:marTop w:val="0"/>
              <w:marBottom w:val="0"/>
              <w:divBdr>
                <w:top w:val="none" w:sz="0" w:space="0" w:color="auto"/>
                <w:left w:val="none" w:sz="0" w:space="0" w:color="auto"/>
                <w:bottom w:val="none" w:sz="0" w:space="0" w:color="auto"/>
                <w:right w:val="none" w:sz="0" w:space="0" w:color="auto"/>
              </w:divBdr>
            </w:div>
          </w:divsChild>
        </w:div>
        <w:div w:id="478495713">
          <w:marLeft w:val="0"/>
          <w:marRight w:val="0"/>
          <w:marTop w:val="0"/>
          <w:marBottom w:val="0"/>
          <w:divBdr>
            <w:top w:val="none" w:sz="0" w:space="0" w:color="auto"/>
            <w:left w:val="none" w:sz="0" w:space="0" w:color="auto"/>
            <w:bottom w:val="none" w:sz="0" w:space="0" w:color="auto"/>
            <w:right w:val="none" w:sz="0" w:space="0" w:color="auto"/>
          </w:divBdr>
          <w:divsChild>
            <w:div w:id="1212694169">
              <w:marLeft w:val="0"/>
              <w:marRight w:val="0"/>
              <w:marTop w:val="0"/>
              <w:marBottom w:val="0"/>
              <w:divBdr>
                <w:top w:val="none" w:sz="0" w:space="0" w:color="auto"/>
                <w:left w:val="none" w:sz="0" w:space="0" w:color="auto"/>
                <w:bottom w:val="none" w:sz="0" w:space="0" w:color="auto"/>
                <w:right w:val="none" w:sz="0" w:space="0" w:color="auto"/>
              </w:divBdr>
            </w:div>
          </w:divsChild>
        </w:div>
        <w:div w:id="480315106">
          <w:marLeft w:val="0"/>
          <w:marRight w:val="0"/>
          <w:marTop w:val="0"/>
          <w:marBottom w:val="0"/>
          <w:divBdr>
            <w:top w:val="none" w:sz="0" w:space="0" w:color="auto"/>
            <w:left w:val="none" w:sz="0" w:space="0" w:color="auto"/>
            <w:bottom w:val="none" w:sz="0" w:space="0" w:color="auto"/>
            <w:right w:val="none" w:sz="0" w:space="0" w:color="auto"/>
          </w:divBdr>
          <w:divsChild>
            <w:div w:id="1157575044">
              <w:marLeft w:val="0"/>
              <w:marRight w:val="0"/>
              <w:marTop w:val="0"/>
              <w:marBottom w:val="0"/>
              <w:divBdr>
                <w:top w:val="none" w:sz="0" w:space="0" w:color="auto"/>
                <w:left w:val="none" w:sz="0" w:space="0" w:color="auto"/>
                <w:bottom w:val="none" w:sz="0" w:space="0" w:color="auto"/>
                <w:right w:val="none" w:sz="0" w:space="0" w:color="auto"/>
              </w:divBdr>
            </w:div>
          </w:divsChild>
        </w:div>
        <w:div w:id="480854490">
          <w:marLeft w:val="0"/>
          <w:marRight w:val="0"/>
          <w:marTop w:val="0"/>
          <w:marBottom w:val="0"/>
          <w:divBdr>
            <w:top w:val="none" w:sz="0" w:space="0" w:color="auto"/>
            <w:left w:val="none" w:sz="0" w:space="0" w:color="auto"/>
            <w:bottom w:val="none" w:sz="0" w:space="0" w:color="auto"/>
            <w:right w:val="none" w:sz="0" w:space="0" w:color="auto"/>
          </w:divBdr>
          <w:divsChild>
            <w:div w:id="2126463068">
              <w:marLeft w:val="0"/>
              <w:marRight w:val="0"/>
              <w:marTop w:val="0"/>
              <w:marBottom w:val="0"/>
              <w:divBdr>
                <w:top w:val="none" w:sz="0" w:space="0" w:color="auto"/>
                <w:left w:val="none" w:sz="0" w:space="0" w:color="auto"/>
                <w:bottom w:val="none" w:sz="0" w:space="0" w:color="auto"/>
                <w:right w:val="none" w:sz="0" w:space="0" w:color="auto"/>
              </w:divBdr>
            </w:div>
          </w:divsChild>
        </w:div>
        <w:div w:id="489712310">
          <w:marLeft w:val="0"/>
          <w:marRight w:val="0"/>
          <w:marTop w:val="0"/>
          <w:marBottom w:val="0"/>
          <w:divBdr>
            <w:top w:val="none" w:sz="0" w:space="0" w:color="auto"/>
            <w:left w:val="none" w:sz="0" w:space="0" w:color="auto"/>
            <w:bottom w:val="none" w:sz="0" w:space="0" w:color="auto"/>
            <w:right w:val="none" w:sz="0" w:space="0" w:color="auto"/>
          </w:divBdr>
          <w:divsChild>
            <w:div w:id="99032677">
              <w:marLeft w:val="0"/>
              <w:marRight w:val="0"/>
              <w:marTop w:val="0"/>
              <w:marBottom w:val="0"/>
              <w:divBdr>
                <w:top w:val="none" w:sz="0" w:space="0" w:color="auto"/>
                <w:left w:val="none" w:sz="0" w:space="0" w:color="auto"/>
                <w:bottom w:val="none" w:sz="0" w:space="0" w:color="auto"/>
                <w:right w:val="none" w:sz="0" w:space="0" w:color="auto"/>
              </w:divBdr>
            </w:div>
          </w:divsChild>
        </w:div>
        <w:div w:id="500585617">
          <w:marLeft w:val="0"/>
          <w:marRight w:val="0"/>
          <w:marTop w:val="0"/>
          <w:marBottom w:val="0"/>
          <w:divBdr>
            <w:top w:val="none" w:sz="0" w:space="0" w:color="auto"/>
            <w:left w:val="none" w:sz="0" w:space="0" w:color="auto"/>
            <w:bottom w:val="none" w:sz="0" w:space="0" w:color="auto"/>
            <w:right w:val="none" w:sz="0" w:space="0" w:color="auto"/>
          </w:divBdr>
          <w:divsChild>
            <w:div w:id="615059154">
              <w:marLeft w:val="0"/>
              <w:marRight w:val="0"/>
              <w:marTop w:val="0"/>
              <w:marBottom w:val="0"/>
              <w:divBdr>
                <w:top w:val="none" w:sz="0" w:space="0" w:color="auto"/>
                <w:left w:val="none" w:sz="0" w:space="0" w:color="auto"/>
                <w:bottom w:val="none" w:sz="0" w:space="0" w:color="auto"/>
                <w:right w:val="none" w:sz="0" w:space="0" w:color="auto"/>
              </w:divBdr>
            </w:div>
          </w:divsChild>
        </w:div>
        <w:div w:id="504824267">
          <w:marLeft w:val="0"/>
          <w:marRight w:val="0"/>
          <w:marTop w:val="0"/>
          <w:marBottom w:val="0"/>
          <w:divBdr>
            <w:top w:val="none" w:sz="0" w:space="0" w:color="auto"/>
            <w:left w:val="none" w:sz="0" w:space="0" w:color="auto"/>
            <w:bottom w:val="none" w:sz="0" w:space="0" w:color="auto"/>
            <w:right w:val="none" w:sz="0" w:space="0" w:color="auto"/>
          </w:divBdr>
          <w:divsChild>
            <w:div w:id="194271069">
              <w:marLeft w:val="0"/>
              <w:marRight w:val="0"/>
              <w:marTop w:val="0"/>
              <w:marBottom w:val="0"/>
              <w:divBdr>
                <w:top w:val="none" w:sz="0" w:space="0" w:color="auto"/>
                <w:left w:val="none" w:sz="0" w:space="0" w:color="auto"/>
                <w:bottom w:val="none" w:sz="0" w:space="0" w:color="auto"/>
                <w:right w:val="none" w:sz="0" w:space="0" w:color="auto"/>
              </w:divBdr>
            </w:div>
          </w:divsChild>
        </w:div>
        <w:div w:id="523639512">
          <w:marLeft w:val="0"/>
          <w:marRight w:val="0"/>
          <w:marTop w:val="0"/>
          <w:marBottom w:val="0"/>
          <w:divBdr>
            <w:top w:val="none" w:sz="0" w:space="0" w:color="auto"/>
            <w:left w:val="none" w:sz="0" w:space="0" w:color="auto"/>
            <w:bottom w:val="none" w:sz="0" w:space="0" w:color="auto"/>
            <w:right w:val="none" w:sz="0" w:space="0" w:color="auto"/>
          </w:divBdr>
          <w:divsChild>
            <w:div w:id="1239752413">
              <w:marLeft w:val="0"/>
              <w:marRight w:val="0"/>
              <w:marTop w:val="0"/>
              <w:marBottom w:val="0"/>
              <w:divBdr>
                <w:top w:val="none" w:sz="0" w:space="0" w:color="auto"/>
                <w:left w:val="none" w:sz="0" w:space="0" w:color="auto"/>
                <w:bottom w:val="none" w:sz="0" w:space="0" w:color="auto"/>
                <w:right w:val="none" w:sz="0" w:space="0" w:color="auto"/>
              </w:divBdr>
            </w:div>
          </w:divsChild>
        </w:div>
        <w:div w:id="529882625">
          <w:marLeft w:val="0"/>
          <w:marRight w:val="0"/>
          <w:marTop w:val="0"/>
          <w:marBottom w:val="0"/>
          <w:divBdr>
            <w:top w:val="none" w:sz="0" w:space="0" w:color="auto"/>
            <w:left w:val="none" w:sz="0" w:space="0" w:color="auto"/>
            <w:bottom w:val="none" w:sz="0" w:space="0" w:color="auto"/>
            <w:right w:val="none" w:sz="0" w:space="0" w:color="auto"/>
          </w:divBdr>
          <w:divsChild>
            <w:div w:id="402412334">
              <w:marLeft w:val="0"/>
              <w:marRight w:val="0"/>
              <w:marTop w:val="0"/>
              <w:marBottom w:val="0"/>
              <w:divBdr>
                <w:top w:val="none" w:sz="0" w:space="0" w:color="auto"/>
                <w:left w:val="none" w:sz="0" w:space="0" w:color="auto"/>
                <w:bottom w:val="none" w:sz="0" w:space="0" w:color="auto"/>
                <w:right w:val="none" w:sz="0" w:space="0" w:color="auto"/>
              </w:divBdr>
            </w:div>
          </w:divsChild>
        </w:div>
        <w:div w:id="541983828">
          <w:marLeft w:val="0"/>
          <w:marRight w:val="0"/>
          <w:marTop w:val="0"/>
          <w:marBottom w:val="0"/>
          <w:divBdr>
            <w:top w:val="none" w:sz="0" w:space="0" w:color="auto"/>
            <w:left w:val="none" w:sz="0" w:space="0" w:color="auto"/>
            <w:bottom w:val="none" w:sz="0" w:space="0" w:color="auto"/>
            <w:right w:val="none" w:sz="0" w:space="0" w:color="auto"/>
          </w:divBdr>
          <w:divsChild>
            <w:div w:id="1292133304">
              <w:marLeft w:val="0"/>
              <w:marRight w:val="0"/>
              <w:marTop w:val="0"/>
              <w:marBottom w:val="0"/>
              <w:divBdr>
                <w:top w:val="none" w:sz="0" w:space="0" w:color="auto"/>
                <w:left w:val="none" w:sz="0" w:space="0" w:color="auto"/>
                <w:bottom w:val="none" w:sz="0" w:space="0" w:color="auto"/>
                <w:right w:val="none" w:sz="0" w:space="0" w:color="auto"/>
              </w:divBdr>
            </w:div>
          </w:divsChild>
        </w:div>
        <w:div w:id="561868694">
          <w:marLeft w:val="0"/>
          <w:marRight w:val="0"/>
          <w:marTop w:val="0"/>
          <w:marBottom w:val="0"/>
          <w:divBdr>
            <w:top w:val="none" w:sz="0" w:space="0" w:color="auto"/>
            <w:left w:val="none" w:sz="0" w:space="0" w:color="auto"/>
            <w:bottom w:val="none" w:sz="0" w:space="0" w:color="auto"/>
            <w:right w:val="none" w:sz="0" w:space="0" w:color="auto"/>
          </w:divBdr>
          <w:divsChild>
            <w:div w:id="731081489">
              <w:marLeft w:val="0"/>
              <w:marRight w:val="0"/>
              <w:marTop w:val="0"/>
              <w:marBottom w:val="0"/>
              <w:divBdr>
                <w:top w:val="none" w:sz="0" w:space="0" w:color="auto"/>
                <w:left w:val="none" w:sz="0" w:space="0" w:color="auto"/>
                <w:bottom w:val="none" w:sz="0" w:space="0" w:color="auto"/>
                <w:right w:val="none" w:sz="0" w:space="0" w:color="auto"/>
              </w:divBdr>
            </w:div>
          </w:divsChild>
        </w:div>
        <w:div w:id="561910339">
          <w:marLeft w:val="0"/>
          <w:marRight w:val="0"/>
          <w:marTop w:val="0"/>
          <w:marBottom w:val="0"/>
          <w:divBdr>
            <w:top w:val="none" w:sz="0" w:space="0" w:color="auto"/>
            <w:left w:val="none" w:sz="0" w:space="0" w:color="auto"/>
            <w:bottom w:val="none" w:sz="0" w:space="0" w:color="auto"/>
            <w:right w:val="none" w:sz="0" w:space="0" w:color="auto"/>
          </w:divBdr>
          <w:divsChild>
            <w:div w:id="1247811930">
              <w:marLeft w:val="0"/>
              <w:marRight w:val="0"/>
              <w:marTop w:val="0"/>
              <w:marBottom w:val="0"/>
              <w:divBdr>
                <w:top w:val="none" w:sz="0" w:space="0" w:color="auto"/>
                <w:left w:val="none" w:sz="0" w:space="0" w:color="auto"/>
                <w:bottom w:val="none" w:sz="0" w:space="0" w:color="auto"/>
                <w:right w:val="none" w:sz="0" w:space="0" w:color="auto"/>
              </w:divBdr>
            </w:div>
          </w:divsChild>
        </w:div>
        <w:div w:id="563830332">
          <w:marLeft w:val="0"/>
          <w:marRight w:val="0"/>
          <w:marTop w:val="0"/>
          <w:marBottom w:val="0"/>
          <w:divBdr>
            <w:top w:val="none" w:sz="0" w:space="0" w:color="auto"/>
            <w:left w:val="none" w:sz="0" w:space="0" w:color="auto"/>
            <w:bottom w:val="none" w:sz="0" w:space="0" w:color="auto"/>
            <w:right w:val="none" w:sz="0" w:space="0" w:color="auto"/>
          </w:divBdr>
          <w:divsChild>
            <w:div w:id="1640187559">
              <w:marLeft w:val="0"/>
              <w:marRight w:val="0"/>
              <w:marTop w:val="0"/>
              <w:marBottom w:val="0"/>
              <w:divBdr>
                <w:top w:val="none" w:sz="0" w:space="0" w:color="auto"/>
                <w:left w:val="none" w:sz="0" w:space="0" w:color="auto"/>
                <w:bottom w:val="none" w:sz="0" w:space="0" w:color="auto"/>
                <w:right w:val="none" w:sz="0" w:space="0" w:color="auto"/>
              </w:divBdr>
            </w:div>
          </w:divsChild>
        </w:div>
        <w:div w:id="566964095">
          <w:marLeft w:val="0"/>
          <w:marRight w:val="0"/>
          <w:marTop w:val="0"/>
          <w:marBottom w:val="0"/>
          <w:divBdr>
            <w:top w:val="none" w:sz="0" w:space="0" w:color="auto"/>
            <w:left w:val="none" w:sz="0" w:space="0" w:color="auto"/>
            <w:bottom w:val="none" w:sz="0" w:space="0" w:color="auto"/>
            <w:right w:val="none" w:sz="0" w:space="0" w:color="auto"/>
          </w:divBdr>
          <w:divsChild>
            <w:div w:id="611014963">
              <w:marLeft w:val="0"/>
              <w:marRight w:val="0"/>
              <w:marTop w:val="0"/>
              <w:marBottom w:val="0"/>
              <w:divBdr>
                <w:top w:val="none" w:sz="0" w:space="0" w:color="auto"/>
                <w:left w:val="none" w:sz="0" w:space="0" w:color="auto"/>
                <w:bottom w:val="none" w:sz="0" w:space="0" w:color="auto"/>
                <w:right w:val="none" w:sz="0" w:space="0" w:color="auto"/>
              </w:divBdr>
            </w:div>
          </w:divsChild>
        </w:div>
        <w:div w:id="572206601">
          <w:marLeft w:val="0"/>
          <w:marRight w:val="0"/>
          <w:marTop w:val="0"/>
          <w:marBottom w:val="0"/>
          <w:divBdr>
            <w:top w:val="none" w:sz="0" w:space="0" w:color="auto"/>
            <w:left w:val="none" w:sz="0" w:space="0" w:color="auto"/>
            <w:bottom w:val="none" w:sz="0" w:space="0" w:color="auto"/>
            <w:right w:val="none" w:sz="0" w:space="0" w:color="auto"/>
          </w:divBdr>
          <w:divsChild>
            <w:div w:id="1012490915">
              <w:marLeft w:val="0"/>
              <w:marRight w:val="0"/>
              <w:marTop w:val="0"/>
              <w:marBottom w:val="0"/>
              <w:divBdr>
                <w:top w:val="none" w:sz="0" w:space="0" w:color="auto"/>
                <w:left w:val="none" w:sz="0" w:space="0" w:color="auto"/>
                <w:bottom w:val="none" w:sz="0" w:space="0" w:color="auto"/>
                <w:right w:val="none" w:sz="0" w:space="0" w:color="auto"/>
              </w:divBdr>
            </w:div>
          </w:divsChild>
        </w:div>
        <w:div w:id="583877510">
          <w:marLeft w:val="0"/>
          <w:marRight w:val="0"/>
          <w:marTop w:val="0"/>
          <w:marBottom w:val="0"/>
          <w:divBdr>
            <w:top w:val="none" w:sz="0" w:space="0" w:color="auto"/>
            <w:left w:val="none" w:sz="0" w:space="0" w:color="auto"/>
            <w:bottom w:val="none" w:sz="0" w:space="0" w:color="auto"/>
            <w:right w:val="none" w:sz="0" w:space="0" w:color="auto"/>
          </w:divBdr>
          <w:divsChild>
            <w:div w:id="496844738">
              <w:marLeft w:val="0"/>
              <w:marRight w:val="0"/>
              <w:marTop w:val="0"/>
              <w:marBottom w:val="0"/>
              <w:divBdr>
                <w:top w:val="none" w:sz="0" w:space="0" w:color="auto"/>
                <w:left w:val="none" w:sz="0" w:space="0" w:color="auto"/>
                <w:bottom w:val="none" w:sz="0" w:space="0" w:color="auto"/>
                <w:right w:val="none" w:sz="0" w:space="0" w:color="auto"/>
              </w:divBdr>
            </w:div>
          </w:divsChild>
        </w:div>
        <w:div w:id="591594064">
          <w:marLeft w:val="0"/>
          <w:marRight w:val="0"/>
          <w:marTop w:val="0"/>
          <w:marBottom w:val="0"/>
          <w:divBdr>
            <w:top w:val="none" w:sz="0" w:space="0" w:color="auto"/>
            <w:left w:val="none" w:sz="0" w:space="0" w:color="auto"/>
            <w:bottom w:val="none" w:sz="0" w:space="0" w:color="auto"/>
            <w:right w:val="none" w:sz="0" w:space="0" w:color="auto"/>
          </w:divBdr>
          <w:divsChild>
            <w:div w:id="655033028">
              <w:marLeft w:val="0"/>
              <w:marRight w:val="0"/>
              <w:marTop w:val="0"/>
              <w:marBottom w:val="0"/>
              <w:divBdr>
                <w:top w:val="none" w:sz="0" w:space="0" w:color="auto"/>
                <w:left w:val="none" w:sz="0" w:space="0" w:color="auto"/>
                <w:bottom w:val="none" w:sz="0" w:space="0" w:color="auto"/>
                <w:right w:val="none" w:sz="0" w:space="0" w:color="auto"/>
              </w:divBdr>
            </w:div>
          </w:divsChild>
        </w:div>
        <w:div w:id="593901473">
          <w:marLeft w:val="0"/>
          <w:marRight w:val="0"/>
          <w:marTop w:val="0"/>
          <w:marBottom w:val="0"/>
          <w:divBdr>
            <w:top w:val="none" w:sz="0" w:space="0" w:color="auto"/>
            <w:left w:val="none" w:sz="0" w:space="0" w:color="auto"/>
            <w:bottom w:val="none" w:sz="0" w:space="0" w:color="auto"/>
            <w:right w:val="none" w:sz="0" w:space="0" w:color="auto"/>
          </w:divBdr>
          <w:divsChild>
            <w:div w:id="1457529789">
              <w:marLeft w:val="0"/>
              <w:marRight w:val="0"/>
              <w:marTop w:val="0"/>
              <w:marBottom w:val="0"/>
              <w:divBdr>
                <w:top w:val="none" w:sz="0" w:space="0" w:color="auto"/>
                <w:left w:val="none" w:sz="0" w:space="0" w:color="auto"/>
                <w:bottom w:val="none" w:sz="0" w:space="0" w:color="auto"/>
                <w:right w:val="none" w:sz="0" w:space="0" w:color="auto"/>
              </w:divBdr>
            </w:div>
          </w:divsChild>
        </w:div>
        <w:div w:id="604072190">
          <w:marLeft w:val="0"/>
          <w:marRight w:val="0"/>
          <w:marTop w:val="0"/>
          <w:marBottom w:val="0"/>
          <w:divBdr>
            <w:top w:val="none" w:sz="0" w:space="0" w:color="auto"/>
            <w:left w:val="none" w:sz="0" w:space="0" w:color="auto"/>
            <w:bottom w:val="none" w:sz="0" w:space="0" w:color="auto"/>
            <w:right w:val="none" w:sz="0" w:space="0" w:color="auto"/>
          </w:divBdr>
          <w:divsChild>
            <w:div w:id="769594110">
              <w:marLeft w:val="0"/>
              <w:marRight w:val="0"/>
              <w:marTop w:val="0"/>
              <w:marBottom w:val="0"/>
              <w:divBdr>
                <w:top w:val="none" w:sz="0" w:space="0" w:color="auto"/>
                <w:left w:val="none" w:sz="0" w:space="0" w:color="auto"/>
                <w:bottom w:val="none" w:sz="0" w:space="0" w:color="auto"/>
                <w:right w:val="none" w:sz="0" w:space="0" w:color="auto"/>
              </w:divBdr>
            </w:div>
          </w:divsChild>
        </w:div>
        <w:div w:id="604339148">
          <w:marLeft w:val="0"/>
          <w:marRight w:val="0"/>
          <w:marTop w:val="0"/>
          <w:marBottom w:val="0"/>
          <w:divBdr>
            <w:top w:val="none" w:sz="0" w:space="0" w:color="auto"/>
            <w:left w:val="none" w:sz="0" w:space="0" w:color="auto"/>
            <w:bottom w:val="none" w:sz="0" w:space="0" w:color="auto"/>
            <w:right w:val="none" w:sz="0" w:space="0" w:color="auto"/>
          </w:divBdr>
          <w:divsChild>
            <w:div w:id="1757827412">
              <w:marLeft w:val="0"/>
              <w:marRight w:val="0"/>
              <w:marTop w:val="0"/>
              <w:marBottom w:val="0"/>
              <w:divBdr>
                <w:top w:val="none" w:sz="0" w:space="0" w:color="auto"/>
                <w:left w:val="none" w:sz="0" w:space="0" w:color="auto"/>
                <w:bottom w:val="none" w:sz="0" w:space="0" w:color="auto"/>
                <w:right w:val="none" w:sz="0" w:space="0" w:color="auto"/>
              </w:divBdr>
            </w:div>
          </w:divsChild>
        </w:div>
        <w:div w:id="609044409">
          <w:marLeft w:val="0"/>
          <w:marRight w:val="0"/>
          <w:marTop w:val="0"/>
          <w:marBottom w:val="0"/>
          <w:divBdr>
            <w:top w:val="none" w:sz="0" w:space="0" w:color="auto"/>
            <w:left w:val="none" w:sz="0" w:space="0" w:color="auto"/>
            <w:bottom w:val="none" w:sz="0" w:space="0" w:color="auto"/>
            <w:right w:val="none" w:sz="0" w:space="0" w:color="auto"/>
          </w:divBdr>
          <w:divsChild>
            <w:div w:id="204414348">
              <w:marLeft w:val="0"/>
              <w:marRight w:val="0"/>
              <w:marTop w:val="0"/>
              <w:marBottom w:val="0"/>
              <w:divBdr>
                <w:top w:val="none" w:sz="0" w:space="0" w:color="auto"/>
                <w:left w:val="none" w:sz="0" w:space="0" w:color="auto"/>
                <w:bottom w:val="none" w:sz="0" w:space="0" w:color="auto"/>
                <w:right w:val="none" w:sz="0" w:space="0" w:color="auto"/>
              </w:divBdr>
            </w:div>
          </w:divsChild>
        </w:div>
        <w:div w:id="613563912">
          <w:marLeft w:val="0"/>
          <w:marRight w:val="0"/>
          <w:marTop w:val="0"/>
          <w:marBottom w:val="0"/>
          <w:divBdr>
            <w:top w:val="none" w:sz="0" w:space="0" w:color="auto"/>
            <w:left w:val="none" w:sz="0" w:space="0" w:color="auto"/>
            <w:bottom w:val="none" w:sz="0" w:space="0" w:color="auto"/>
            <w:right w:val="none" w:sz="0" w:space="0" w:color="auto"/>
          </w:divBdr>
          <w:divsChild>
            <w:div w:id="1813447121">
              <w:marLeft w:val="0"/>
              <w:marRight w:val="0"/>
              <w:marTop w:val="0"/>
              <w:marBottom w:val="0"/>
              <w:divBdr>
                <w:top w:val="none" w:sz="0" w:space="0" w:color="auto"/>
                <w:left w:val="none" w:sz="0" w:space="0" w:color="auto"/>
                <w:bottom w:val="none" w:sz="0" w:space="0" w:color="auto"/>
                <w:right w:val="none" w:sz="0" w:space="0" w:color="auto"/>
              </w:divBdr>
            </w:div>
          </w:divsChild>
        </w:div>
        <w:div w:id="619725685">
          <w:marLeft w:val="0"/>
          <w:marRight w:val="0"/>
          <w:marTop w:val="0"/>
          <w:marBottom w:val="0"/>
          <w:divBdr>
            <w:top w:val="none" w:sz="0" w:space="0" w:color="auto"/>
            <w:left w:val="none" w:sz="0" w:space="0" w:color="auto"/>
            <w:bottom w:val="none" w:sz="0" w:space="0" w:color="auto"/>
            <w:right w:val="none" w:sz="0" w:space="0" w:color="auto"/>
          </w:divBdr>
          <w:divsChild>
            <w:div w:id="2145810051">
              <w:marLeft w:val="0"/>
              <w:marRight w:val="0"/>
              <w:marTop w:val="0"/>
              <w:marBottom w:val="0"/>
              <w:divBdr>
                <w:top w:val="none" w:sz="0" w:space="0" w:color="auto"/>
                <w:left w:val="none" w:sz="0" w:space="0" w:color="auto"/>
                <w:bottom w:val="none" w:sz="0" w:space="0" w:color="auto"/>
                <w:right w:val="none" w:sz="0" w:space="0" w:color="auto"/>
              </w:divBdr>
            </w:div>
          </w:divsChild>
        </w:div>
        <w:div w:id="627510727">
          <w:marLeft w:val="0"/>
          <w:marRight w:val="0"/>
          <w:marTop w:val="0"/>
          <w:marBottom w:val="0"/>
          <w:divBdr>
            <w:top w:val="none" w:sz="0" w:space="0" w:color="auto"/>
            <w:left w:val="none" w:sz="0" w:space="0" w:color="auto"/>
            <w:bottom w:val="none" w:sz="0" w:space="0" w:color="auto"/>
            <w:right w:val="none" w:sz="0" w:space="0" w:color="auto"/>
          </w:divBdr>
          <w:divsChild>
            <w:div w:id="1909266518">
              <w:marLeft w:val="0"/>
              <w:marRight w:val="0"/>
              <w:marTop w:val="0"/>
              <w:marBottom w:val="0"/>
              <w:divBdr>
                <w:top w:val="none" w:sz="0" w:space="0" w:color="auto"/>
                <w:left w:val="none" w:sz="0" w:space="0" w:color="auto"/>
                <w:bottom w:val="none" w:sz="0" w:space="0" w:color="auto"/>
                <w:right w:val="none" w:sz="0" w:space="0" w:color="auto"/>
              </w:divBdr>
            </w:div>
          </w:divsChild>
        </w:div>
        <w:div w:id="637030518">
          <w:marLeft w:val="0"/>
          <w:marRight w:val="0"/>
          <w:marTop w:val="0"/>
          <w:marBottom w:val="0"/>
          <w:divBdr>
            <w:top w:val="none" w:sz="0" w:space="0" w:color="auto"/>
            <w:left w:val="none" w:sz="0" w:space="0" w:color="auto"/>
            <w:bottom w:val="none" w:sz="0" w:space="0" w:color="auto"/>
            <w:right w:val="none" w:sz="0" w:space="0" w:color="auto"/>
          </w:divBdr>
          <w:divsChild>
            <w:div w:id="1273247475">
              <w:marLeft w:val="0"/>
              <w:marRight w:val="0"/>
              <w:marTop w:val="0"/>
              <w:marBottom w:val="0"/>
              <w:divBdr>
                <w:top w:val="none" w:sz="0" w:space="0" w:color="auto"/>
                <w:left w:val="none" w:sz="0" w:space="0" w:color="auto"/>
                <w:bottom w:val="none" w:sz="0" w:space="0" w:color="auto"/>
                <w:right w:val="none" w:sz="0" w:space="0" w:color="auto"/>
              </w:divBdr>
            </w:div>
          </w:divsChild>
        </w:div>
        <w:div w:id="638076803">
          <w:marLeft w:val="0"/>
          <w:marRight w:val="0"/>
          <w:marTop w:val="0"/>
          <w:marBottom w:val="0"/>
          <w:divBdr>
            <w:top w:val="none" w:sz="0" w:space="0" w:color="auto"/>
            <w:left w:val="none" w:sz="0" w:space="0" w:color="auto"/>
            <w:bottom w:val="none" w:sz="0" w:space="0" w:color="auto"/>
            <w:right w:val="none" w:sz="0" w:space="0" w:color="auto"/>
          </w:divBdr>
          <w:divsChild>
            <w:div w:id="1347102176">
              <w:marLeft w:val="0"/>
              <w:marRight w:val="0"/>
              <w:marTop w:val="0"/>
              <w:marBottom w:val="0"/>
              <w:divBdr>
                <w:top w:val="none" w:sz="0" w:space="0" w:color="auto"/>
                <w:left w:val="none" w:sz="0" w:space="0" w:color="auto"/>
                <w:bottom w:val="none" w:sz="0" w:space="0" w:color="auto"/>
                <w:right w:val="none" w:sz="0" w:space="0" w:color="auto"/>
              </w:divBdr>
            </w:div>
          </w:divsChild>
        </w:div>
        <w:div w:id="641471483">
          <w:marLeft w:val="0"/>
          <w:marRight w:val="0"/>
          <w:marTop w:val="0"/>
          <w:marBottom w:val="0"/>
          <w:divBdr>
            <w:top w:val="none" w:sz="0" w:space="0" w:color="auto"/>
            <w:left w:val="none" w:sz="0" w:space="0" w:color="auto"/>
            <w:bottom w:val="none" w:sz="0" w:space="0" w:color="auto"/>
            <w:right w:val="none" w:sz="0" w:space="0" w:color="auto"/>
          </w:divBdr>
          <w:divsChild>
            <w:div w:id="1170415185">
              <w:marLeft w:val="0"/>
              <w:marRight w:val="0"/>
              <w:marTop w:val="0"/>
              <w:marBottom w:val="0"/>
              <w:divBdr>
                <w:top w:val="none" w:sz="0" w:space="0" w:color="auto"/>
                <w:left w:val="none" w:sz="0" w:space="0" w:color="auto"/>
                <w:bottom w:val="none" w:sz="0" w:space="0" w:color="auto"/>
                <w:right w:val="none" w:sz="0" w:space="0" w:color="auto"/>
              </w:divBdr>
            </w:div>
          </w:divsChild>
        </w:div>
        <w:div w:id="662978056">
          <w:marLeft w:val="0"/>
          <w:marRight w:val="0"/>
          <w:marTop w:val="0"/>
          <w:marBottom w:val="0"/>
          <w:divBdr>
            <w:top w:val="none" w:sz="0" w:space="0" w:color="auto"/>
            <w:left w:val="none" w:sz="0" w:space="0" w:color="auto"/>
            <w:bottom w:val="none" w:sz="0" w:space="0" w:color="auto"/>
            <w:right w:val="none" w:sz="0" w:space="0" w:color="auto"/>
          </w:divBdr>
          <w:divsChild>
            <w:div w:id="981075903">
              <w:marLeft w:val="0"/>
              <w:marRight w:val="0"/>
              <w:marTop w:val="0"/>
              <w:marBottom w:val="0"/>
              <w:divBdr>
                <w:top w:val="none" w:sz="0" w:space="0" w:color="auto"/>
                <w:left w:val="none" w:sz="0" w:space="0" w:color="auto"/>
                <w:bottom w:val="none" w:sz="0" w:space="0" w:color="auto"/>
                <w:right w:val="none" w:sz="0" w:space="0" w:color="auto"/>
              </w:divBdr>
            </w:div>
          </w:divsChild>
        </w:div>
        <w:div w:id="667563582">
          <w:marLeft w:val="0"/>
          <w:marRight w:val="0"/>
          <w:marTop w:val="0"/>
          <w:marBottom w:val="0"/>
          <w:divBdr>
            <w:top w:val="none" w:sz="0" w:space="0" w:color="auto"/>
            <w:left w:val="none" w:sz="0" w:space="0" w:color="auto"/>
            <w:bottom w:val="none" w:sz="0" w:space="0" w:color="auto"/>
            <w:right w:val="none" w:sz="0" w:space="0" w:color="auto"/>
          </w:divBdr>
          <w:divsChild>
            <w:div w:id="536353808">
              <w:marLeft w:val="0"/>
              <w:marRight w:val="0"/>
              <w:marTop w:val="0"/>
              <w:marBottom w:val="0"/>
              <w:divBdr>
                <w:top w:val="none" w:sz="0" w:space="0" w:color="auto"/>
                <w:left w:val="none" w:sz="0" w:space="0" w:color="auto"/>
                <w:bottom w:val="none" w:sz="0" w:space="0" w:color="auto"/>
                <w:right w:val="none" w:sz="0" w:space="0" w:color="auto"/>
              </w:divBdr>
            </w:div>
          </w:divsChild>
        </w:div>
        <w:div w:id="670523281">
          <w:marLeft w:val="0"/>
          <w:marRight w:val="0"/>
          <w:marTop w:val="0"/>
          <w:marBottom w:val="0"/>
          <w:divBdr>
            <w:top w:val="none" w:sz="0" w:space="0" w:color="auto"/>
            <w:left w:val="none" w:sz="0" w:space="0" w:color="auto"/>
            <w:bottom w:val="none" w:sz="0" w:space="0" w:color="auto"/>
            <w:right w:val="none" w:sz="0" w:space="0" w:color="auto"/>
          </w:divBdr>
          <w:divsChild>
            <w:div w:id="2060400138">
              <w:marLeft w:val="0"/>
              <w:marRight w:val="0"/>
              <w:marTop w:val="0"/>
              <w:marBottom w:val="0"/>
              <w:divBdr>
                <w:top w:val="none" w:sz="0" w:space="0" w:color="auto"/>
                <w:left w:val="none" w:sz="0" w:space="0" w:color="auto"/>
                <w:bottom w:val="none" w:sz="0" w:space="0" w:color="auto"/>
                <w:right w:val="none" w:sz="0" w:space="0" w:color="auto"/>
              </w:divBdr>
            </w:div>
          </w:divsChild>
        </w:div>
        <w:div w:id="685596173">
          <w:marLeft w:val="0"/>
          <w:marRight w:val="0"/>
          <w:marTop w:val="0"/>
          <w:marBottom w:val="0"/>
          <w:divBdr>
            <w:top w:val="none" w:sz="0" w:space="0" w:color="auto"/>
            <w:left w:val="none" w:sz="0" w:space="0" w:color="auto"/>
            <w:bottom w:val="none" w:sz="0" w:space="0" w:color="auto"/>
            <w:right w:val="none" w:sz="0" w:space="0" w:color="auto"/>
          </w:divBdr>
          <w:divsChild>
            <w:div w:id="1498764011">
              <w:marLeft w:val="0"/>
              <w:marRight w:val="0"/>
              <w:marTop w:val="0"/>
              <w:marBottom w:val="0"/>
              <w:divBdr>
                <w:top w:val="none" w:sz="0" w:space="0" w:color="auto"/>
                <w:left w:val="none" w:sz="0" w:space="0" w:color="auto"/>
                <w:bottom w:val="none" w:sz="0" w:space="0" w:color="auto"/>
                <w:right w:val="none" w:sz="0" w:space="0" w:color="auto"/>
              </w:divBdr>
            </w:div>
          </w:divsChild>
        </w:div>
        <w:div w:id="722413882">
          <w:marLeft w:val="0"/>
          <w:marRight w:val="0"/>
          <w:marTop w:val="0"/>
          <w:marBottom w:val="0"/>
          <w:divBdr>
            <w:top w:val="none" w:sz="0" w:space="0" w:color="auto"/>
            <w:left w:val="none" w:sz="0" w:space="0" w:color="auto"/>
            <w:bottom w:val="none" w:sz="0" w:space="0" w:color="auto"/>
            <w:right w:val="none" w:sz="0" w:space="0" w:color="auto"/>
          </w:divBdr>
          <w:divsChild>
            <w:div w:id="227889132">
              <w:marLeft w:val="0"/>
              <w:marRight w:val="0"/>
              <w:marTop w:val="0"/>
              <w:marBottom w:val="0"/>
              <w:divBdr>
                <w:top w:val="none" w:sz="0" w:space="0" w:color="auto"/>
                <w:left w:val="none" w:sz="0" w:space="0" w:color="auto"/>
                <w:bottom w:val="none" w:sz="0" w:space="0" w:color="auto"/>
                <w:right w:val="none" w:sz="0" w:space="0" w:color="auto"/>
              </w:divBdr>
            </w:div>
          </w:divsChild>
        </w:div>
        <w:div w:id="724909366">
          <w:marLeft w:val="0"/>
          <w:marRight w:val="0"/>
          <w:marTop w:val="0"/>
          <w:marBottom w:val="0"/>
          <w:divBdr>
            <w:top w:val="none" w:sz="0" w:space="0" w:color="auto"/>
            <w:left w:val="none" w:sz="0" w:space="0" w:color="auto"/>
            <w:bottom w:val="none" w:sz="0" w:space="0" w:color="auto"/>
            <w:right w:val="none" w:sz="0" w:space="0" w:color="auto"/>
          </w:divBdr>
          <w:divsChild>
            <w:div w:id="1282878004">
              <w:marLeft w:val="0"/>
              <w:marRight w:val="0"/>
              <w:marTop w:val="0"/>
              <w:marBottom w:val="0"/>
              <w:divBdr>
                <w:top w:val="none" w:sz="0" w:space="0" w:color="auto"/>
                <w:left w:val="none" w:sz="0" w:space="0" w:color="auto"/>
                <w:bottom w:val="none" w:sz="0" w:space="0" w:color="auto"/>
                <w:right w:val="none" w:sz="0" w:space="0" w:color="auto"/>
              </w:divBdr>
            </w:div>
          </w:divsChild>
        </w:div>
        <w:div w:id="729034648">
          <w:marLeft w:val="0"/>
          <w:marRight w:val="0"/>
          <w:marTop w:val="0"/>
          <w:marBottom w:val="0"/>
          <w:divBdr>
            <w:top w:val="none" w:sz="0" w:space="0" w:color="auto"/>
            <w:left w:val="none" w:sz="0" w:space="0" w:color="auto"/>
            <w:bottom w:val="none" w:sz="0" w:space="0" w:color="auto"/>
            <w:right w:val="none" w:sz="0" w:space="0" w:color="auto"/>
          </w:divBdr>
          <w:divsChild>
            <w:div w:id="200824889">
              <w:marLeft w:val="0"/>
              <w:marRight w:val="0"/>
              <w:marTop w:val="0"/>
              <w:marBottom w:val="0"/>
              <w:divBdr>
                <w:top w:val="none" w:sz="0" w:space="0" w:color="auto"/>
                <w:left w:val="none" w:sz="0" w:space="0" w:color="auto"/>
                <w:bottom w:val="none" w:sz="0" w:space="0" w:color="auto"/>
                <w:right w:val="none" w:sz="0" w:space="0" w:color="auto"/>
              </w:divBdr>
            </w:div>
          </w:divsChild>
        </w:div>
        <w:div w:id="733507685">
          <w:marLeft w:val="0"/>
          <w:marRight w:val="0"/>
          <w:marTop w:val="0"/>
          <w:marBottom w:val="0"/>
          <w:divBdr>
            <w:top w:val="none" w:sz="0" w:space="0" w:color="auto"/>
            <w:left w:val="none" w:sz="0" w:space="0" w:color="auto"/>
            <w:bottom w:val="none" w:sz="0" w:space="0" w:color="auto"/>
            <w:right w:val="none" w:sz="0" w:space="0" w:color="auto"/>
          </w:divBdr>
          <w:divsChild>
            <w:div w:id="1352491963">
              <w:marLeft w:val="0"/>
              <w:marRight w:val="0"/>
              <w:marTop w:val="0"/>
              <w:marBottom w:val="0"/>
              <w:divBdr>
                <w:top w:val="none" w:sz="0" w:space="0" w:color="auto"/>
                <w:left w:val="none" w:sz="0" w:space="0" w:color="auto"/>
                <w:bottom w:val="none" w:sz="0" w:space="0" w:color="auto"/>
                <w:right w:val="none" w:sz="0" w:space="0" w:color="auto"/>
              </w:divBdr>
            </w:div>
          </w:divsChild>
        </w:div>
        <w:div w:id="735519521">
          <w:marLeft w:val="0"/>
          <w:marRight w:val="0"/>
          <w:marTop w:val="0"/>
          <w:marBottom w:val="0"/>
          <w:divBdr>
            <w:top w:val="none" w:sz="0" w:space="0" w:color="auto"/>
            <w:left w:val="none" w:sz="0" w:space="0" w:color="auto"/>
            <w:bottom w:val="none" w:sz="0" w:space="0" w:color="auto"/>
            <w:right w:val="none" w:sz="0" w:space="0" w:color="auto"/>
          </w:divBdr>
          <w:divsChild>
            <w:div w:id="2093694074">
              <w:marLeft w:val="0"/>
              <w:marRight w:val="0"/>
              <w:marTop w:val="0"/>
              <w:marBottom w:val="0"/>
              <w:divBdr>
                <w:top w:val="none" w:sz="0" w:space="0" w:color="auto"/>
                <w:left w:val="none" w:sz="0" w:space="0" w:color="auto"/>
                <w:bottom w:val="none" w:sz="0" w:space="0" w:color="auto"/>
                <w:right w:val="none" w:sz="0" w:space="0" w:color="auto"/>
              </w:divBdr>
            </w:div>
          </w:divsChild>
        </w:div>
        <w:div w:id="735859473">
          <w:marLeft w:val="0"/>
          <w:marRight w:val="0"/>
          <w:marTop w:val="0"/>
          <w:marBottom w:val="0"/>
          <w:divBdr>
            <w:top w:val="none" w:sz="0" w:space="0" w:color="auto"/>
            <w:left w:val="none" w:sz="0" w:space="0" w:color="auto"/>
            <w:bottom w:val="none" w:sz="0" w:space="0" w:color="auto"/>
            <w:right w:val="none" w:sz="0" w:space="0" w:color="auto"/>
          </w:divBdr>
          <w:divsChild>
            <w:div w:id="1457026578">
              <w:marLeft w:val="0"/>
              <w:marRight w:val="0"/>
              <w:marTop w:val="0"/>
              <w:marBottom w:val="0"/>
              <w:divBdr>
                <w:top w:val="none" w:sz="0" w:space="0" w:color="auto"/>
                <w:left w:val="none" w:sz="0" w:space="0" w:color="auto"/>
                <w:bottom w:val="none" w:sz="0" w:space="0" w:color="auto"/>
                <w:right w:val="none" w:sz="0" w:space="0" w:color="auto"/>
              </w:divBdr>
            </w:div>
          </w:divsChild>
        </w:div>
        <w:div w:id="737021315">
          <w:marLeft w:val="0"/>
          <w:marRight w:val="0"/>
          <w:marTop w:val="0"/>
          <w:marBottom w:val="0"/>
          <w:divBdr>
            <w:top w:val="none" w:sz="0" w:space="0" w:color="auto"/>
            <w:left w:val="none" w:sz="0" w:space="0" w:color="auto"/>
            <w:bottom w:val="none" w:sz="0" w:space="0" w:color="auto"/>
            <w:right w:val="none" w:sz="0" w:space="0" w:color="auto"/>
          </w:divBdr>
          <w:divsChild>
            <w:div w:id="97259666">
              <w:marLeft w:val="0"/>
              <w:marRight w:val="0"/>
              <w:marTop w:val="0"/>
              <w:marBottom w:val="0"/>
              <w:divBdr>
                <w:top w:val="none" w:sz="0" w:space="0" w:color="auto"/>
                <w:left w:val="none" w:sz="0" w:space="0" w:color="auto"/>
                <w:bottom w:val="none" w:sz="0" w:space="0" w:color="auto"/>
                <w:right w:val="none" w:sz="0" w:space="0" w:color="auto"/>
              </w:divBdr>
            </w:div>
          </w:divsChild>
        </w:div>
        <w:div w:id="738480326">
          <w:marLeft w:val="0"/>
          <w:marRight w:val="0"/>
          <w:marTop w:val="0"/>
          <w:marBottom w:val="0"/>
          <w:divBdr>
            <w:top w:val="none" w:sz="0" w:space="0" w:color="auto"/>
            <w:left w:val="none" w:sz="0" w:space="0" w:color="auto"/>
            <w:bottom w:val="none" w:sz="0" w:space="0" w:color="auto"/>
            <w:right w:val="none" w:sz="0" w:space="0" w:color="auto"/>
          </w:divBdr>
          <w:divsChild>
            <w:div w:id="1290743285">
              <w:marLeft w:val="0"/>
              <w:marRight w:val="0"/>
              <w:marTop w:val="0"/>
              <w:marBottom w:val="0"/>
              <w:divBdr>
                <w:top w:val="none" w:sz="0" w:space="0" w:color="auto"/>
                <w:left w:val="none" w:sz="0" w:space="0" w:color="auto"/>
                <w:bottom w:val="none" w:sz="0" w:space="0" w:color="auto"/>
                <w:right w:val="none" w:sz="0" w:space="0" w:color="auto"/>
              </w:divBdr>
            </w:div>
          </w:divsChild>
        </w:div>
        <w:div w:id="745346500">
          <w:marLeft w:val="0"/>
          <w:marRight w:val="0"/>
          <w:marTop w:val="0"/>
          <w:marBottom w:val="0"/>
          <w:divBdr>
            <w:top w:val="none" w:sz="0" w:space="0" w:color="auto"/>
            <w:left w:val="none" w:sz="0" w:space="0" w:color="auto"/>
            <w:bottom w:val="none" w:sz="0" w:space="0" w:color="auto"/>
            <w:right w:val="none" w:sz="0" w:space="0" w:color="auto"/>
          </w:divBdr>
          <w:divsChild>
            <w:div w:id="328336275">
              <w:marLeft w:val="0"/>
              <w:marRight w:val="0"/>
              <w:marTop w:val="0"/>
              <w:marBottom w:val="0"/>
              <w:divBdr>
                <w:top w:val="none" w:sz="0" w:space="0" w:color="auto"/>
                <w:left w:val="none" w:sz="0" w:space="0" w:color="auto"/>
                <w:bottom w:val="none" w:sz="0" w:space="0" w:color="auto"/>
                <w:right w:val="none" w:sz="0" w:space="0" w:color="auto"/>
              </w:divBdr>
            </w:div>
          </w:divsChild>
        </w:div>
        <w:div w:id="771240311">
          <w:marLeft w:val="0"/>
          <w:marRight w:val="0"/>
          <w:marTop w:val="0"/>
          <w:marBottom w:val="0"/>
          <w:divBdr>
            <w:top w:val="none" w:sz="0" w:space="0" w:color="auto"/>
            <w:left w:val="none" w:sz="0" w:space="0" w:color="auto"/>
            <w:bottom w:val="none" w:sz="0" w:space="0" w:color="auto"/>
            <w:right w:val="none" w:sz="0" w:space="0" w:color="auto"/>
          </w:divBdr>
          <w:divsChild>
            <w:div w:id="205259714">
              <w:marLeft w:val="0"/>
              <w:marRight w:val="0"/>
              <w:marTop w:val="0"/>
              <w:marBottom w:val="0"/>
              <w:divBdr>
                <w:top w:val="none" w:sz="0" w:space="0" w:color="auto"/>
                <w:left w:val="none" w:sz="0" w:space="0" w:color="auto"/>
                <w:bottom w:val="none" w:sz="0" w:space="0" w:color="auto"/>
                <w:right w:val="none" w:sz="0" w:space="0" w:color="auto"/>
              </w:divBdr>
            </w:div>
          </w:divsChild>
        </w:div>
        <w:div w:id="776413632">
          <w:marLeft w:val="0"/>
          <w:marRight w:val="0"/>
          <w:marTop w:val="0"/>
          <w:marBottom w:val="0"/>
          <w:divBdr>
            <w:top w:val="none" w:sz="0" w:space="0" w:color="auto"/>
            <w:left w:val="none" w:sz="0" w:space="0" w:color="auto"/>
            <w:bottom w:val="none" w:sz="0" w:space="0" w:color="auto"/>
            <w:right w:val="none" w:sz="0" w:space="0" w:color="auto"/>
          </w:divBdr>
          <w:divsChild>
            <w:div w:id="1692490769">
              <w:marLeft w:val="0"/>
              <w:marRight w:val="0"/>
              <w:marTop w:val="0"/>
              <w:marBottom w:val="0"/>
              <w:divBdr>
                <w:top w:val="none" w:sz="0" w:space="0" w:color="auto"/>
                <w:left w:val="none" w:sz="0" w:space="0" w:color="auto"/>
                <w:bottom w:val="none" w:sz="0" w:space="0" w:color="auto"/>
                <w:right w:val="none" w:sz="0" w:space="0" w:color="auto"/>
              </w:divBdr>
            </w:div>
          </w:divsChild>
        </w:div>
        <w:div w:id="782698245">
          <w:marLeft w:val="0"/>
          <w:marRight w:val="0"/>
          <w:marTop w:val="0"/>
          <w:marBottom w:val="0"/>
          <w:divBdr>
            <w:top w:val="none" w:sz="0" w:space="0" w:color="auto"/>
            <w:left w:val="none" w:sz="0" w:space="0" w:color="auto"/>
            <w:bottom w:val="none" w:sz="0" w:space="0" w:color="auto"/>
            <w:right w:val="none" w:sz="0" w:space="0" w:color="auto"/>
          </w:divBdr>
          <w:divsChild>
            <w:div w:id="1460997005">
              <w:marLeft w:val="0"/>
              <w:marRight w:val="0"/>
              <w:marTop w:val="0"/>
              <w:marBottom w:val="0"/>
              <w:divBdr>
                <w:top w:val="none" w:sz="0" w:space="0" w:color="auto"/>
                <w:left w:val="none" w:sz="0" w:space="0" w:color="auto"/>
                <w:bottom w:val="none" w:sz="0" w:space="0" w:color="auto"/>
                <w:right w:val="none" w:sz="0" w:space="0" w:color="auto"/>
              </w:divBdr>
            </w:div>
          </w:divsChild>
        </w:div>
        <w:div w:id="788740358">
          <w:marLeft w:val="0"/>
          <w:marRight w:val="0"/>
          <w:marTop w:val="0"/>
          <w:marBottom w:val="0"/>
          <w:divBdr>
            <w:top w:val="none" w:sz="0" w:space="0" w:color="auto"/>
            <w:left w:val="none" w:sz="0" w:space="0" w:color="auto"/>
            <w:bottom w:val="none" w:sz="0" w:space="0" w:color="auto"/>
            <w:right w:val="none" w:sz="0" w:space="0" w:color="auto"/>
          </w:divBdr>
          <w:divsChild>
            <w:div w:id="1324048268">
              <w:marLeft w:val="0"/>
              <w:marRight w:val="0"/>
              <w:marTop w:val="0"/>
              <w:marBottom w:val="0"/>
              <w:divBdr>
                <w:top w:val="none" w:sz="0" w:space="0" w:color="auto"/>
                <w:left w:val="none" w:sz="0" w:space="0" w:color="auto"/>
                <w:bottom w:val="none" w:sz="0" w:space="0" w:color="auto"/>
                <w:right w:val="none" w:sz="0" w:space="0" w:color="auto"/>
              </w:divBdr>
            </w:div>
          </w:divsChild>
        </w:div>
        <w:div w:id="808202792">
          <w:marLeft w:val="0"/>
          <w:marRight w:val="0"/>
          <w:marTop w:val="0"/>
          <w:marBottom w:val="0"/>
          <w:divBdr>
            <w:top w:val="none" w:sz="0" w:space="0" w:color="auto"/>
            <w:left w:val="none" w:sz="0" w:space="0" w:color="auto"/>
            <w:bottom w:val="none" w:sz="0" w:space="0" w:color="auto"/>
            <w:right w:val="none" w:sz="0" w:space="0" w:color="auto"/>
          </w:divBdr>
          <w:divsChild>
            <w:div w:id="758257280">
              <w:marLeft w:val="0"/>
              <w:marRight w:val="0"/>
              <w:marTop w:val="0"/>
              <w:marBottom w:val="0"/>
              <w:divBdr>
                <w:top w:val="none" w:sz="0" w:space="0" w:color="auto"/>
                <w:left w:val="none" w:sz="0" w:space="0" w:color="auto"/>
                <w:bottom w:val="none" w:sz="0" w:space="0" w:color="auto"/>
                <w:right w:val="none" w:sz="0" w:space="0" w:color="auto"/>
              </w:divBdr>
            </w:div>
          </w:divsChild>
        </w:div>
        <w:div w:id="812676378">
          <w:marLeft w:val="0"/>
          <w:marRight w:val="0"/>
          <w:marTop w:val="0"/>
          <w:marBottom w:val="0"/>
          <w:divBdr>
            <w:top w:val="none" w:sz="0" w:space="0" w:color="auto"/>
            <w:left w:val="none" w:sz="0" w:space="0" w:color="auto"/>
            <w:bottom w:val="none" w:sz="0" w:space="0" w:color="auto"/>
            <w:right w:val="none" w:sz="0" w:space="0" w:color="auto"/>
          </w:divBdr>
          <w:divsChild>
            <w:div w:id="531115439">
              <w:marLeft w:val="0"/>
              <w:marRight w:val="0"/>
              <w:marTop w:val="0"/>
              <w:marBottom w:val="0"/>
              <w:divBdr>
                <w:top w:val="none" w:sz="0" w:space="0" w:color="auto"/>
                <w:left w:val="none" w:sz="0" w:space="0" w:color="auto"/>
                <w:bottom w:val="none" w:sz="0" w:space="0" w:color="auto"/>
                <w:right w:val="none" w:sz="0" w:space="0" w:color="auto"/>
              </w:divBdr>
            </w:div>
          </w:divsChild>
        </w:div>
        <w:div w:id="827553715">
          <w:marLeft w:val="0"/>
          <w:marRight w:val="0"/>
          <w:marTop w:val="0"/>
          <w:marBottom w:val="0"/>
          <w:divBdr>
            <w:top w:val="none" w:sz="0" w:space="0" w:color="auto"/>
            <w:left w:val="none" w:sz="0" w:space="0" w:color="auto"/>
            <w:bottom w:val="none" w:sz="0" w:space="0" w:color="auto"/>
            <w:right w:val="none" w:sz="0" w:space="0" w:color="auto"/>
          </w:divBdr>
          <w:divsChild>
            <w:div w:id="1834177420">
              <w:marLeft w:val="0"/>
              <w:marRight w:val="0"/>
              <w:marTop w:val="0"/>
              <w:marBottom w:val="0"/>
              <w:divBdr>
                <w:top w:val="none" w:sz="0" w:space="0" w:color="auto"/>
                <w:left w:val="none" w:sz="0" w:space="0" w:color="auto"/>
                <w:bottom w:val="none" w:sz="0" w:space="0" w:color="auto"/>
                <w:right w:val="none" w:sz="0" w:space="0" w:color="auto"/>
              </w:divBdr>
            </w:div>
          </w:divsChild>
        </w:div>
        <w:div w:id="846677229">
          <w:marLeft w:val="0"/>
          <w:marRight w:val="0"/>
          <w:marTop w:val="0"/>
          <w:marBottom w:val="0"/>
          <w:divBdr>
            <w:top w:val="none" w:sz="0" w:space="0" w:color="auto"/>
            <w:left w:val="none" w:sz="0" w:space="0" w:color="auto"/>
            <w:bottom w:val="none" w:sz="0" w:space="0" w:color="auto"/>
            <w:right w:val="none" w:sz="0" w:space="0" w:color="auto"/>
          </w:divBdr>
          <w:divsChild>
            <w:div w:id="649796204">
              <w:marLeft w:val="0"/>
              <w:marRight w:val="0"/>
              <w:marTop w:val="0"/>
              <w:marBottom w:val="0"/>
              <w:divBdr>
                <w:top w:val="none" w:sz="0" w:space="0" w:color="auto"/>
                <w:left w:val="none" w:sz="0" w:space="0" w:color="auto"/>
                <w:bottom w:val="none" w:sz="0" w:space="0" w:color="auto"/>
                <w:right w:val="none" w:sz="0" w:space="0" w:color="auto"/>
              </w:divBdr>
            </w:div>
          </w:divsChild>
        </w:div>
        <w:div w:id="847211807">
          <w:marLeft w:val="0"/>
          <w:marRight w:val="0"/>
          <w:marTop w:val="0"/>
          <w:marBottom w:val="0"/>
          <w:divBdr>
            <w:top w:val="none" w:sz="0" w:space="0" w:color="auto"/>
            <w:left w:val="none" w:sz="0" w:space="0" w:color="auto"/>
            <w:bottom w:val="none" w:sz="0" w:space="0" w:color="auto"/>
            <w:right w:val="none" w:sz="0" w:space="0" w:color="auto"/>
          </w:divBdr>
          <w:divsChild>
            <w:div w:id="95368213">
              <w:marLeft w:val="0"/>
              <w:marRight w:val="0"/>
              <w:marTop w:val="0"/>
              <w:marBottom w:val="0"/>
              <w:divBdr>
                <w:top w:val="none" w:sz="0" w:space="0" w:color="auto"/>
                <w:left w:val="none" w:sz="0" w:space="0" w:color="auto"/>
                <w:bottom w:val="none" w:sz="0" w:space="0" w:color="auto"/>
                <w:right w:val="none" w:sz="0" w:space="0" w:color="auto"/>
              </w:divBdr>
            </w:div>
          </w:divsChild>
        </w:div>
        <w:div w:id="854228071">
          <w:marLeft w:val="0"/>
          <w:marRight w:val="0"/>
          <w:marTop w:val="0"/>
          <w:marBottom w:val="0"/>
          <w:divBdr>
            <w:top w:val="none" w:sz="0" w:space="0" w:color="auto"/>
            <w:left w:val="none" w:sz="0" w:space="0" w:color="auto"/>
            <w:bottom w:val="none" w:sz="0" w:space="0" w:color="auto"/>
            <w:right w:val="none" w:sz="0" w:space="0" w:color="auto"/>
          </w:divBdr>
          <w:divsChild>
            <w:div w:id="1625506051">
              <w:marLeft w:val="0"/>
              <w:marRight w:val="0"/>
              <w:marTop w:val="0"/>
              <w:marBottom w:val="0"/>
              <w:divBdr>
                <w:top w:val="none" w:sz="0" w:space="0" w:color="auto"/>
                <w:left w:val="none" w:sz="0" w:space="0" w:color="auto"/>
                <w:bottom w:val="none" w:sz="0" w:space="0" w:color="auto"/>
                <w:right w:val="none" w:sz="0" w:space="0" w:color="auto"/>
              </w:divBdr>
            </w:div>
          </w:divsChild>
        </w:div>
        <w:div w:id="854726954">
          <w:marLeft w:val="0"/>
          <w:marRight w:val="0"/>
          <w:marTop w:val="0"/>
          <w:marBottom w:val="0"/>
          <w:divBdr>
            <w:top w:val="none" w:sz="0" w:space="0" w:color="auto"/>
            <w:left w:val="none" w:sz="0" w:space="0" w:color="auto"/>
            <w:bottom w:val="none" w:sz="0" w:space="0" w:color="auto"/>
            <w:right w:val="none" w:sz="0" w:space="0" w:color="auto"/>
          </w:divBdr>
          <w:divsChild>
            <w:div w:id="1112089794">
              <w:marLeft w:val="0"/>
              <w:marRight w:val="0"/>
              <w:marTop w:val="0"/>
              <w:marBottom w:val="0"/>
              <w:divBdr>
                <w:top w:val="none" w:sz="0" w:space="0" w:color="auto"/>
                <w:left w:val="none" w:sz="0" w:space="0" w:color="auto"/>
                <w:bottom w:val="none" w:sz="0" w:space="0" w:color="auto"/>
                <w:right w:val="none" w:sz="0" w:space="0" w:color="auto"/>
              </w:divBdr>
            </w:div>
          </w:divsChild>
        </w:div>
        <w:div w:id="855004133">
          <w:marLeft w:val="0"/>
          <w:marRight w:val="0"/>
          <w:marTop w:val="0"/>
          <w:marBottom w:val="0"/>
          <w:divBdr>
            <w:top w:val="none" w:sz="0" w:space="0" w:color="auto"/>
            <w:left w:val="none" w:sz="0" w:space="0" w:color="auto"/>
            <w:bottom w:val="none" w:sz="0" w:space="0" w:color="auto"/>
            <w:right w:val="none" w:sz="0" w:space="0" w:color="auto"/>
          </w:divBdr>
          <w:divsChild>
            <w:div w:id="269817809">
              <w:marLeft w:val="0"/>
              <w:marRight w:val="0"/>
              <w:marTop w:val="0"/>
              <w:marBottom w:val="0"/>
              <w:divBdr>
                <w:top w:val="none" w:sz="0" w:space="0" w:color="auto"/>
                <w:left w:val="none" w:sz="0" w:space="0" w:color="auto"/>
                <w:bottom w:val="none" w:sz="0" w:space="0" w:color="auto"/>
                <w:right w:val="none" w:sz="0" w:space="0" w:color="auto"/>
              </w:divBdr>
            </w:div>
          </w:divsChild>
        </w:div>
        <w:div w:id="864437917">
          <w:marLeft w:val="0"/>
          <w:marRight w:val="0"/>
          <w:marTop w:val="0"/>
          <w:marBottom w:val="0"/>
          <w:divBdr>
            <w:top w:val="none" w:sz="0" w:space="0" w:color="auto"/>
            <w:left w:val="none" w:sz="0" w:space="0" w:color="auto"/>
            <w:bottom w:val="none" w:sz="0" w:space="0" w:color="auto"/>
            <w:right w:val="none" w:sz="0" w:space="0" w:color="auto"/>
          </w:divBdr>
          <w:divsChild>
            <w:div w:id="505286308">
              <w:marLeft w:val="0"/>
              <w:marRight w:val="0"/>
              <w:marTop w:val="0"/>
              <w:marBottom w:val="0"/>
              <w:divBdr>
                <w:top w:val="none" w:sz="0" w:space="0" w:color="auto"/>
                <w:left w:val="none" w:sz="0" w:space="0" w:color="auto"/>
                <w:bottom w:val="none" w:sz="0" w:space="0" w:color="auto"/>
                <w:right w:val="none" w:sz="0" w:space="0" w:color="auto"/>
              </w:divBdr>
            </w:div>
          </w:divsChild>
        </w:div>
        <w:div w:id="865412329">
          <w:marLeft w:val="0"/>
          <w:marRight w:val="0"/>
          <w:marTop w:val="0"/>
          <w:marBottom w:val="0"/>
          <w:divBdr>
            <w:top w:val="none" w:sz="0" w:space="0" w:color="auto"/>
            <w:left w:val="none" w:sz="0" w:space="0" w:color="auto"/>
            <w:bottom w:val="none" w:sz="0" w:space="0" w:color="auto"/>
            <w:right w:val="none" w:sz="0" w:space="0" w:color="auto"/>
          </w:divBdr>
          <w:divsChild>
            <w:div w:id="369494765">
              <w:marLeft w:val="0"/>
              <w:marRight w:val="0"/>
              <w:marTop w:val="0"/>
              <w:marBottom w:val="0"/>
              <w:divBdr>
                <w:top w:val="none" w:sz="0" w:space="0" w:color="auto"/>
                <w:left w:val="none" w:sz="0" w:space="0" w:color="auto"/>
                <w:bottom w:val="none" w:sz="0" w:space="0" w:color="auto"/>
                <w:right w:val="none" w:sz="0" w:space="0" w:color="auto"/>
              </w:divBdr>
            </w:div>
          </w:divsChild>
        </w:div>
        <w:div w:id="889536399">
          <w:marLeft w:val="0"/>
          <w:marRight w:val="0"/>
          <w:marTop w:val="0"/>
          <w:marBottom w:val="0"/>
          <w:divBdr>
            <w:top w:val="none" w:sz="0" w:space="0" w:color="auto"/>
            <w:left w:val="none" w:sz="0" w:space="0" w:color="auto"/>
            <w:bottom w:val="none" w:sz="0" w:space="0" w:color="auto"/>
            <w:right w:val="none" w:sz="0" w:space="0" w:color="auto"/>
          </w:divBdr>
          <w:divsChild>
            <w:div w:id="487985291">
              <w:marLeft w:val="0"/>
              <w:marRight w:val="0"/>
              <w:marTop w:val="0"/>
              <w:marBottom w:val="0"/>
              <w:divBdr>
                <w:top w:val="none" w:sz="0" w:space="0" w:color="auto"/>
                <w:left w:val="none" w:sz="0" w:space="0" w:color="auto"/>
                <w:bottom w:val="none" w:sz="0" w:space="0" w:color="auto"/>
                <w:right w:val="none" w:sz="0" w:space="0" w:color="auto"/>
              </w:divBdr>
            </w:div>
          </w:divsChild>
        </w:div>
        <w:div w:id="894243127">
          <w:marLeft w:val="0"/>
          <w:marRight w:val="0"/>
          <w:marTop w:val="0"/>
          <w:marBottom w:val="0"/>
          <w:divBdr>
            <w:top w:val="none" w:sz="0" w:space="0" w:color="auto"/>
            <w:left w:val="none" w:sz="0" w:space="0" w:color="auto"/>
            <w:bottom w:val="none" w:sz="0" w:space="0" w:color="auto"/>
            <w:right w:val="none" w:sz="0" w:space="0" w:color="auto"/>
          </w:divBdr>
          <w:divsChild>
            <w:div w:id="343285850">
              <w:marLeft w:val="0"/>
              <w:marRight w:val="0"/>
              <w:marTop w:val="0"/>
              <w:marBottom w:val="0"/>
              <w:divBdr>
                <w:top w:val="none" w:sz="0" w:space="0" w:color="auto"/>
                <w:left w:val="none" w:sz="0" w:space="0" w:color="auto"/>
                <w:bottom w:val="none" w:sz="0" w:space="0" w:color="auto"/>
                <w:right w:val="none" w:sz="0" w:space="0" w:color="auto"/>
              </w:divBdr>
            </w:div>
          </w:divsChild>
        </w:div>
        <w:div w:id="896428351">
          <w:marLeft w:val="0"/>
          <w:marRight w:val="0"/>
          <w:marTop w:val="0"/>
          <w:marBottom w:val="0"/>
          <w:divBdr>
            <w:top w:val="none" w:sz="0" w:space="0" w:color="auto"/>
            <w:left w:val="none" w:sz="0" w:space="0" w:color="auto"/>
            <w:bottom w:val="none" w:sz="0" w:space="0" w:color="auto"/>
            <w:right w:val="none" w:sz="0" w:space="0" w:color="auto"/>
          </w:divBdr>
          <w:divsChild>
            <w:div w:id="1830827250">
              <w:marLeft w:val="0"/>
              <w:marRight w:val="0"/>
              <w:marTop w:val="0"/>
              <w:marBottom w:val="0"/>
              <w:divBdr>
                <w:top w:val="none" w:sz="0" w:space="0" w:color="auto"/>
                <w:left w:val="none" w:sz="0" w:space="0" w:color="auto"/>
                <w:bottom w:val="none" w:sz="0" w:space="0" w:color="auto"/>
                <w:right w:val="none" w:sz="0" w:space="0" w:color="auto"/>
              </w:divBdr>
            </w:div>
          </w:divsChild>
        </w:div>
        <w:div w:id="897479408">
          <w:marLeft w:val="0"/>
          <w:marRight w:val="0"/>
          <w:marTop w:val="0"/>
          <w:marBottom w:val="0"/>
          <w:divBdr>
            <w:top w:val="none" w:sz="0" w:space="0" w:color="auto"/>
            <w:left w:val="none" w:sz="0" w:space="0" w:color="auto"/>
            <w:bottom w:val="none" w:sz="0" w:space="0" w:color="auto"/>
            <w:right w:val="none" w:sz="0" w:space="0" w:color="auto"/>
          </w:divBdr>
          <w:divsChild>
            <w:div w:id="632054789">
              <w:marLeft w:val="0"/>
              <w:marRight w:val="0"/>
              <w:marTop w:val="0"/>
              <w:marBottom w:val="0"/>
              <w:divBdr>
                <w:top w:val="none" w:sz="0" w:space="0" w:color="auto"/>
                <w:left w:val="none" w:sz="0" w:space="0" w:color="auto"/>
                <w:bottom w:val="none" w:sz="0" w:space="0" w:color="auto"/>
                <w:right w:val="none" w:sz="0" w:space="0" w:color="auto"/>
              </w:divBdr>
            </w:div>
          </w:divsChild>
        </w:div>
        <w:div w:id="905261816">
          <w:marLeft w:val="0"/>
          <w:marRight w:val="0"/>
          <w:marTop w:val="0"/>
          <w:marBottom w:val="0"/>
          <w:divBdr>
            <w:top w:val="none" w:sz="0" w:space="0" w:color="auto"/>
            <w:left w:val="none" w:sz="0" w:space="0" w:color="auto"/>
            <w:bottom w:val="none" w:sz="0" w:space="0" w:color="auto"/>
            <w:right w:val="none" w:sz="0" w:space="0" w:color="auto"/>
          </w:divBdr>
          <w:divsChild>
            <w:div w:id="41373726">
              <w:marLeft w:val="0"/>
              <w:marRight w:val="0"/>
              <w:marTop w:val="0"/>
              <w:marBottom w:val="0"/>
              <w:divBdr>
                <w:top w:val="none" w:sz="0" w:space="0" w:color="auto"/>
                <w:left w:val="none" w:sz="0" w:space="0" w:color="auto"/>
                <w:bottom w:val="none" w:sz="0" w:space="0" w:color="auto"/>
                <w:right w:val="none" w:sz="0" w:space="0" w:color="auto"/>
              </w:divBdr>
            </w:div>
          </w:divsChild>
        </w:div>
        <w:div w:id="908614274">
          <w:marLeft w:val="0"/>
          <w:marRight w:val="0"/>
          <w:marTop w:val="0"/>
          <w:marBottom w:val="0"/>
          <w:divBdr>
            <w:top w:val="none" w:sz="0" w:space="0" w:color="auto"/>
            <w:left w:val="none" w:sz="0" w:space="0" w:color="auto"/>
            <w:bottom w:val="none" w:sz="0" w:space="0" w:color="auto"/>
            <w:right w:val="none" w:sz="0" w:space="0" w:color="auto"/>
          </w:divBdr>
          <w:divsChild>
            <w:div w:id="680284260">
              <w:marLeft w:val="0"/>
              <w:marRight w:val="0"/>
              <w:marTop w:val="0"/>
              <w:marBottom w:val="0"/>
              <w:divBdr>
                <w:top w:val="none" w:sz="0" w:space="0" w:color="auto"/>
                <w:left w:val="none" w:sz="0" w:space="0" w:color="auto"/>
                <w:bottom w:val="none" w:sz="0" w:space="0" w:color="auto"/>
                <w:right w:val="none" w:sz="0" w:space="0" w:color="auto"/>
              </w:divBdr>
            </w:div>
          </w:divsChild>
        </w:div>
        <w:div w:id="911546241">
          <w:marLeft w:val="0"/>
          <w:marRight w:val="0"/>
          <w:marTop w:val="0"/>
          <w:marBottom w:val="0"/>
          <w:divBdr>
            <w:top w:val="none" w:sz="0" w:space="0" w:color="auto"/>
            <w:left w:val="none" w:sz="0" w:space="0" w:color="auto"/>
            <w:bottom w:val="none" w:sz="0" w:space="0" w:color="auto"/>
            <w:right w:val="none" w:sz="0" w:space="0" w:color="auto"/>
          </w:divBdr>
          <w:divsChild>
            <w:div w:id="623852319">
              <w:marLeft w:val="0"/>
              <w:marRight w:val="0"/>
              <w:marTop w:val="0"/>
              <w:marBottom w:val="0"/>
              <w:divBdr>
                <w:top w:val="none" w:sz="0" w:space="0" w:color="auto"/>
                <w:left w:val="none" w:sz="0" w:space="0" w:color="auto"/>
                <w:bottom w:val="none" w:sz="0" w:space="0" w:color="auto"/>
                <w:right w:val="none" w:sz="0" w:space="0" w:color="auto"/>
              </w:divBdr>
            </w:div>
          </w:divsChild>
        </w:div>
        <w:div w:id="932128765">
          <w:marLeft w:val="0"/>
          <w:marRight w:val="0"/>
          <w:marTop w:val="0"/>
          <w:marBottom w:val="0"/>
          <w:divBdr>
            <w:top w:val="none" w:sz="0" w:space="0" w:color="auto"/>
            <w:left w:val="none" w:sz="0" w:space="0" w:color="auto"/>
            <w:bottom w:val="none" w:sz="0" w:space="0" w:color="auto"/>
            <w:right w:val="none" w:sz="0" w:space="0" w:color="auto"/>
          </w:divBdr>
          <w:divsChild>
            <w:div w:id="1932543626">
              <w:marLeft w:val="0"/>
              <w:marRight w:val="0"/>
              <w:marTop w:val="0"/>
              <w:marBottom w:val="0"/>
              <w:divBdr>
                <w:top w:val="none" w:sz="0" w:space="0" w:color="auto"/>
                <w:left w:val="none" w:sz="0" w:space="0" w:color="auto"/>
                <w:bottom w:val="none" w:sz="0" w:space="0" w:color="auto"/>
                <w:right w:val="none" w:sz="0" w:space="0" w:color="auto"/>
              </w:divBdr>
            </w:div>
          </w:divsChild>
        </w:div>
        <w:div w:id="933978583">
          <w:marLeft w:val="0"/>
          <w:marRight w:val="0"/>
          <w:marTop w:val="0"/>
          <w:marBottom w:val="0"/>
          <w:divBdr>
            <w:top w:val="none" w:sz="0" w:space="0" w:color="auto"/>
            <w:left w:val="none" w:sz="0" w:space="0" w:color="auto"/>
            <w:bottom w:val="none" w:sz="0" w:space="0" w:color="auto"/>
            <w:right w:val="none" w:sz="0" w:space="0" w:color="auto"/>
          </w:divBdr>
          <w:divsChild>
            <w:div w:id="1019503808">
              <w:marLeft w:val="0"/>
              <w:marRight w:val="0"/>
              <w:marTop w:val="0"/>
              <w:marBottom w:val="0"/>
              <w:divBdr>
                <w:top w:val="none" w:sz="0" w:space="0" w:color="auto"/>
                <w:left w:val="none" w:sz="0" w:space="0" w:color="auto"/>
                <w:bottom w:val="none" w:sz="0" w:space="0" w:color="auto"/>
                <w:right w:val="none" w:sz="0" w:space="0" w:color="auto"/>
              </w:divBdr>
            </w:div>
          </w:divsChild>
        </w:div>
        <w:div w:id="942419892">
          <w:marLeft w:val="0"/>
          <w:marRight w:val="0"/>
          <w:marTop w:val="0"/>
          <w:marBottom w:val="0"/>
          <w:divBdr>
            <w:top w:val="none" w:sz="0" w:space="0" w:color="auto"/>
            <w:left w:val="none" w:sz="0" w:space="0" w:color="auto"/>
            <w:bottom w:val="none" w:sz="0" w:space="0" w:color="auto"/>
            <w:right w:val="none" w:sz="0" w:space="0" w:color="auto"/>
          </w:divBdr>
          <w:divsChild>
            <w:div w:id="638725928">
              <w:marLeft w:val="0"/>
              <w:marRight w:val="0"/>
              <w:marTop w:val="0"/>
              <w:marBottom w:val="0"/>
              <w:divBdr>
                <w:top w:val="none" w:sz="0" w:space="0" w:color="auto"/>
                <w:left w:val="none" w:sz="0" w:space="0" w:color="auto"/>
                <w:bottom w:val="none" w:sz="0" w:space="0" w:color="auto"/>
                <w:right w:val="none" w:sz="0" w:space="0" w:color="auto"/>
              </w:divBdr>
            </w:div>
          </w:divsChild>
        </w:div>
        <w:div w:id="958223386">
          <w:marLeft w:val="0"/>
          <w:marRight w:val="0"/>
          <w:marTop w:val="0"/>
          <w:marBottom w:val="0"/>
          <w:divBdr>
            <w:top w:val="none" w:sz="0" w:space="0" w:color="auto"/>
            <w:left w:val="none" w:sz="0" w:space="0" w:color="auto"/>
            <w:bottom w:val="none" w:sz="0" w:space="0" w:color="auto"/>
            <w:right w:val="none" w:sz="0" w:space="0" w:color="auto"/>
          </w:divBdr>
          <w:divsChild>
            <w:div w:id="58870947">
              <w:marLeft w:val="0"/>
              <w:marRight w:val="0"/>
              <w:marTop w:val="0"/>
              <w:marBottom w:val="0"/>
              <w:divBdr>
                <w:top w:val="none" w:sz="0" w:space="0" w:color="auto"/>
                <w:left w:val="none" w:sz="0" w:space="0" w:color="auto"/>
                <w:bottom w:val="none" w:sz="0" w:space="0" w:color="auto"/>
                <w:right w:val="none" w:sz="0" w:space="0" w:color="auto"/>
              </w:divBdr>
            </w:div>
          </w:divsChild>
        </w:div>
        <w:div w:id="961695676">
          <w:marLeft w:val="0"/>
          <w:marRight w:val="0"/>
          <w:marTop w:val="0"/>
          <w:marBottom w:val="0"/>
          <w:divBdr>
            <w:top w:val="none" w:sz="0" w:space="0" w:color="auto"/>
            <w:left w:val="none" w:sz="0" w:space="0" w:color="auto"/>
            <w:bottom w:val="none" w:sz="0" w:space="0" w:color="auto"/>
            <w:right w:val="none" w:sz="0" w:space="0" w:color="auto"/>
          </w:divBdr>
          <w:divsChild>
            <w:div w:id="1527861749">
              <w:marLeft w:val="0"/>
              <w:marRight w:val="0"/>
              <w:marTop w:val="0"/>
              <w:marBottom w:val="0"/>
              <w:divBdr>
                <w:top w:val="none" w:sz="0" w:space="0" w:color="auto"/>
                <w:left w:val="none" w:sz="0" w:space="0" w:color="auto"/>
                <w:bottom w:val="none" w:sz="0" w:space="0" w:color="auto"/>
                <w:right w:val="none" w:sz="0" w:space="0" w:color="auto"/>
              </w:divBdr>
            </w:div>
          </w:divsChild>
        </w:div>
        <w:div w:id="971784624">
          <w:marLeft w:val="0"/>
          <w:marRight w:val="0"/>
          <w:marTop w:val="0"/>
          <w:marBottom w:val="0"/>
          <w:divBdr>
            <w:top w:val="none" w:sz="0" w:space="0" w:color="auto"/>
            <w:left w:val="none" w:sz="0" w:space="0" w:color="auto"/>
            <w:bottom w:val="none" w:sz="0" w:space="0" w:color="auto"/>
            <w:right w:val="none" w:sz="0" w:space="0" w:color="auto"/>
          </w:divBdr>
          <w:divsChild>
            <w:div w:id="1287926215">
              <w:marLeft w:val="0"/>
              <w:marRight w:val="0"/>
              <w:marTop w:val="0"/>
              <w:marBottom w:val="0"/>
              <w:divBdr>
                <w:top w:val="none" w:sz="0" w:space="0" w:color="auto"/>
                <w:left w:val="none" w:sz="0" w:space="0" w:color="auto"/>
                <w:bottom w:val="none" w:sz="0" w:space="0" w:color="auto"/>
                <w:right w:val="none" w:sz="0" w:space="0" w:color="auto"/>
              </w:divBdr>
            </w:div>
          </w:divsChild>
        </w:div>
        <w:div w:id="990475645">
          <w:marLeft w:val="0"/>
          <w:marRight w:val="0"/>
          <w:marTop w:val="0"/>
          <w:marBottom w:val="0"/>
          <w:divBdr>
            <w:top w:val="none" w:sz="0" w:space="0" w:color="auto"/>
            <w:left w:val="none" w:sz="0" w:space="0" w:color="auto"/>
            <w:bottom w:val="none" w:sz="0" w:space="0" w:color="auto"/>
            <w:right w:val="none" w:sz="0" w:space="0" w:color="auto"/>
          </w:divBdr>
          <w:divsChild>
            <w:div w:id="737217285">
              <w:marLeft w:val="0"/>
              <w:marRight w:val="0"/>
              <w:marTop w:val="0"/>
              <w:marBottom w:val="0"/>
              <w:divBdr>
                <w:top w:val="none" w:sz="0" w:space="0" w:color="auto"/>
                <w:left w:val="none" w:sz="0" w:space="0" w:color="auto"/>
                <w:bottom w:val="none" w:sz="0" w:space="0" w:color="auto"/>
                <w:right w:val="none" w:sz="0" w:space="0" w:color="auto"/>
              </w:divBdr>
            </w:div>
          </w:divsChild>
        </w:div>
        <w:div w:id="994843595">
          <w:marLeft w:val="0"/>
          <w:marRight w:val="0"/>
          <w:marTop w:val="0"/>
          <w:marBottom w:val="0"/>
          <w:divBdr>
            <w:top w:val="none" w:sz="0" w:space="0" w:color="auto"/>
            <w:left w:val="none" w:sz="0" w:space="0" w:color="auto"/>
            <w:bottom w:val="none" w:sz="0" w:space="0" w:color="auto"/>
            <w:right w:val="none" w:sz="0" w:space="0" w:color="auto"/>
          </w:divBdr>
          <w:divsChild>
            <w:div w:id="1359312499">
              <w:marLeft w:val="0"/>
              <w:marRight w:val="0"/>
              <w:marTop w:val="0"/>
              <w:marBottom w:val="0"/>
              <w:divBdr>
                <w:top w:val="none" w:sz="0" w:space="0" w:color="auto"/>
                <w:left w:val="none" w:sz="0" w:space="0" w:color="auto"/>
                <w:bottom w:val="none" w:sz="0" w:space="0" w:color="auto"/>
                <w:right w:val="none" w:sz="0" w:space="0" w:color="auto"/>
              </w:divBdr>
            </w:div>
          </w:divsChild>
        </w:div>
        <w:div w:id="996687638">
          <w:marLeft w:val="0"/>
          <w:marRight w:val="0"/>
          <w:marTop w:val="0"/>
          <w:marBottom w:val="0"/>
          <w:divBdr>
            <w:top w:val="none" w:sz="0" w:space="0" w:color="auto"/>
            <w:left w:val="none" w:sz="0" w:space="0" w:color="auto"/>
            <w:bottom w:val="none" w:sz="0" w:space="0" w:color="auto"/>
            <w:right w:val="none" w:sz="0" w:space="0" w:color="auto"/>
          </w:divBdr>
          <w:divsChild>
            <w:div w:id="654652494">
              <w:marLeft w:val="0"/>
              <w:marRight w:val="0"/>
              <w:marTop w:val="0"/>
              <w:marBottom w:val="0"/>
              <w:divBdr>
                <w:top w:val="none" w:sz="0" w:space="0" w:color="auto"/>
                <w:left w:val="none" w:sz="0" w:space="0" w:color="auto"/>
                <w:bottom w:val="none" w:sz="0" w:space="0" w:color="auto"/>
                <w:right w:val="none" w:sz="0" w:space="0" w:color="auto"/>
              </w:divBdr>
            </w:div>
          </w:divsChild>
        </w:div>
        <w:div w:id="996883104">
          <w:marLeft w:val="0"/>
          <w:marRight w:val="0"/>
          <w:marTop w:val="0"/>
          <w:marBottom w:val="0"/>
          <w:divBdr>
            <w:top w:val="none" w:sz="0" w:space="0" w:color="auto"/>
            <w:left w:val="none" w:sz="0" w:space="0" w:color="auto"/>
            <w:bottom w:val="none" w:sz="0" w:space="0" w:color="auto"/>
            <w:right w:val="none" w:sz="0" w:space="0" w:color="auto"/>
          </w:divBdr>
          <w:divsChild>
            <w:div w:id="377821317">
              <w:marLeft w:val="0"/>
              <w:marRight w:val="0"/>
              <w:marTop w:val="0"/>
              <w:marBottom w:val="0"/>
              <w:divBdr>
                <w:top w:val="none" w:sz="0" w:space="0" w:color="auto"/>
                <w:left w:val="none" w:sz="0" w:space="0" w:color="auto"/>
                <w:bottom w:val="none" w:sz="0" w:space="0" w:color="auto"/>
                <w:right w:val="none" w:sz="0" w:space="0" w:color="auto"/>
              </w:divBdr>
            </w:div>
          </w:divsChild>
        </w:div>
        <w:div w:id="1014266535">
          <w:marLeft w:val="0"/>
          <w:marRight w:val="0"/>
          <w:marTop w:val="0"/>
          <w:marBottom w:val="0"/>
          <w:divBdr>
            <w:top w:val="none" w:sz="0" w:space="0" w:color="auto"/>
            <w:left w:val="none" w:sz="0" w:space="0" w:color="auto"/>
            <w:bottom w:val="none" w:sz="0" w:space="0" w:color="auto"/>
            <w:right w:val="none" w:sz="0" w:space="0" w:color="auto"/>
          </w:divBdr>
          <w:divsChild>
            <w:div w:id="2146849115">
              <w:marLeft w:val="0"/>
              <w:marRight w:val="0"/>
              <w:marTop w:val="0"/>
              <w:marBottom w:val="0"/>
              <w:divBdr>
                <w:top w:val="none" w:sz="0" w:space="0" w:color="auto"/>
                <w:left w:val="none" w:sz="0" w:space="0" w:color="auto"/>
                <w:bottom w:val="none" w:sz="0" w:space="0" w:color="auto"/>
                <w:right w:val="none" w:sz="0" w:space="0" w:color="auto"/>
              </w:divBdr>
            </w:div>
          </w:divsChild>
        </w:div>
        <w:div w:id="1018118281">
          <w:marLeft w:val="0"/>
          <w:marRight w:val="0"/>
          <w:marTop w:val="0"/>
          <w:marBottom w:val="0"/>
          <w:divBdr>
            <w:top w:val="none" w:sz="0" w:space="0" w:color="auto"/>
            <w:left w:val="none" w:sz="0" w:space="0" w:color="auto"/>
            <w:bottom w:val="none" w:sz="0" w:space="0" w:color="auto"/>
            <w:right w:val="none" w:sz="0" w:space="0" w:color="auto"/>
          </w:divBdr>
          <w:divsChild>
            <w:div w:id="2093038641">
              <w:marLeft w:val="0"/>
              <w:marRight w:val="0"/>
              <w:marTop w:val="0"/>
              <w:marBottom w:val="0"/>
              <w:divBdr>
                <w:top w:val="none" w:sz="0" w:space="0" w:color="auto"/>
                <w:left w:val="none" w:sz="0" w:space="0" w:color="auto"/>
                <w:bottom w:val="none" w:sz="0" w:space="0" w:color="auto"/>
                <w:right w:val="none" w:sz="0" w:space="0" w:color="auto"/>
              </w:divBdr>
            </w:div>
          </w:divsChild>
        </w:div>
        <w:div w:id="1018777389">
          <w:marLeft w:val="0"/>
          <w:marRight w:val="0"/>
          <w:marTop w:val="0"/>
          <w:marBottom w:val="0"/>
          <w:divBdr>
            <w:top w:val="none" w:sz="0" w:space="0" w:color="auto"/>
            <w:left w:val="none" w:sz="0" w:space="0" w:color="auto"/>
            <w:bottom w:val="none" w:sz="0" w:space="0" w:color="auto"/>
            <w:right w:val="none" w:sz="0" w:space="0" w:color="auto"/>
          </w:divBdr>
          <w:divsChild>
            <w:div w:id="31654423">
              <w:marLeft w:val="0"/>
              <w:marRight w:val="0"/>
              <w:marTop w:val="0"/>
              <w:marBottom w:val="0"/>
              <w:divBdr>
                <w:top w:val="none" w:sz="0" w:space="0" w:color="auto"/>
                <w:left w:val="none" w:sz="0" w:space="0" w:color="auto"/>
                <w:bottom w:val="none" w:sz="0" w:space="0" w:color="auto"/>
                <w:right w:val="none" w:sz="0" w:space="0" w:color="auto"/>
              </w:divBdr>
            </w:div>
          </w:divsChild>
        </w:div>
        <w:div w:id="1021011121">
          <w:marLeft w:val="0"/>
          <w:marRight w:val="0"/>
          <w:marTop w:val="0"/>
          <w:marBottom w:val="0"/>
          <w:divBdr>
            <w:top w:val="none" w:sz="0" w:space="0" w:color="auto"/>
            <w:left w:val="none" w:sz="0" w:space="0" w:color="auto"/>
            <w:bottom w:val="none" w:sz="0" w:space="0" w:color="auto"/>
            <w:right w:val="none" w:sz="0" w:space="0" w:color="auto"/>
          </w:divBdr>
          <w:divsChild>
            <w:div w:id="1419449527">
              <w:marLeft w:val="0"/>
              <w:marRight w:val="0"/>
              <w:marTop w:val="0"/>
              <w:marBottom w:val="0"/>
              <w:divBdr>
                <w:top w:val="none" w:sz="0" w:space="0" w:color="auto"/>
                <w:left w:val="none" w:sz="0" w:space="0" w:color="auto"/>
                <w:bottom w:val="none" w:sz="0" w:space="0" w:color="auto"/>
                <w:right w:val="none" w:sz="0" w:space="0" w:color="auto"/>
              </w:divBdr>
            </w:div>
          </w:divsChild>
        </w:div>
        <w:div w:id="1032340959">
          <w:marLeft w:val="0"/>
          <w:marRight w:val="0"/>
          <w:marTop w:val="0"/>
          <w:marBottom w:val="0"/>
          <w:divBdr>
            <w:top w:val="none" w:sz="0" w:space="0" w:color="auto"/>
            <w:left w:val="none" w:sz="0" w:space="0" w:color="auto"/>
            <w:bottom w:val="none" w:sz="0" w:space="0" w:color="auto"/>
            <w:right w:val="none" w:sz="0" w:space="0" w:color="auto"/>
          </w:divBdr>
          <w:divsChild>
            <w:div w:id="1744065310">
              <w:marLeft w:val="0"/>
              <w:marRight w:val="0"/>
              <w:marTop w:val="0"/>
              <w:marBottom w:val="0"/>
              <w:divBdr>
                <w:top w:val="none" w:sz="0" w:space="0" w:color="auto"/>
                <w:left w:val="none" w:sz="0" w:space="0" w:color="auto"/>
                <w:bottom w:val="none" w:sz="0" w:space="0" w:color="auto"/>
                <w:right w:val="none" w:sz="0" w:space="0" w:color="auto"/>
              </w:divBdr>
            </w:div>
          </w:divsChild>
        </w:div>
        <w:div w:id="1074006515">
          <w:marLeft w:val="0"/>
          <w:marRight w:val="0"/>
          <w:marTop w:val="0"/>
          <w:marBottom w:val="0"/>
          <w:divBdr>
            <w:top w:val="none" w:sz="0" w:space="0" w:color="auto"/>
            <w:left w:val="none" w:sz="0" w:space="0" w:color="auto"/>
            <w:bottom w:val="none" w:sz="0" w:space="0" w:color="auto"/>
            <w:right w:val="none" w:sz="0" w:space="0" w:color="auto"/>
          </w:divBdr>
          <w:divsChild>
            <w:div w:id="345979579">
              <w:marLeft w:val="0"/>
              <w:marRight w:val="0"/>
              <w:marTop w:val="0"/>
              <w:marBottom w:val="0"/>
              <w:divBdr>
                <w:top w:val="none" w:sz="0" w:space="0" w:color="auto"/>
                <w:left w:val="none" w:sz="0" w:space="0" w:color="auto"/>
                <w:bottom w:val="none" w:sz="0" w:space="0" w:color="auto"/>
                <w:right w:val="none" w:sz="0" w:space="0" w:color="auto"/>
              </w:divBdr>
            </w:div>
          </w:divsChild>
        </w:div>
        <w:div w:id="1078668781">
          <w:marLeft w:val="0"/>
          <w:marRight w:val="0"/>
          <w:marTop w:val="0"/>
          <w:marBottom w:val="0"/>
          <w:divBdr>
            <w:top w:val="none" w:sz="0" w:space="0" w:color="auto"/>
            <w:left w:val="none" w:sz="0" w:space="0" w:color="auto"/>
            <w:bottom w:val="none" w:sz="0" w:space="0" w:color="auto"/>
            <w:right w:val="none" w:sz="0" w:space="0" w:color="auto"/>
          </w:divBdr>
          <w:divsChild>
            <w:div w:id="749959265">
              <w:marLeft w:val="0"/>
              <w:marRight w:val="0"/>
              <w:marTop w:val="0"/>
              <w:marBottom w:val="0"/>
              <w:divBdr>
                <w:top w:val="none" w:sz="0" w:space="0" w:color="auto"/>
                <w:left w:val="none" w:sz="0" w:space="0" w:color="auto"/>
                <w:bottom w:val="none" w:sz="0" w:space="0" w:color="auto"/>
                <w:right w:val="none" w:sz="0" w:space="0" w:color="auto"/>
              </w:divBdr>
            </w:div>
          </w:divsChild>
        </w:div>
        <w:div w:id="1092043993">
          <w:marLeft w:val="0"/>
          <w:marRight w:val="0"/>
          <w:marTop w:val="0"/>
          <w:marBottom w:val="0"/>
          <w:divBdr>
            <w:top w:val="none" w:sz="0" w:space="0" w:color="auto"/>
            <w:left w:val="none" w:sz="0" w:space="0" w:color="auto"/>
            <w:bottom w:val="none" w:sz="0" w:space="0" w:color="auto"/>
            <w:right w:val="none" w:sz="0" w:space="0" w:color="auto"/>
          </w:divBdr>
          <w:divsChild>
            <w:div w:id="1727295434">
              <w:marLeft w:val="0"/>
              <w:marRight w:val="0"/>
              <w:marTop w:val="0"/>
              <w:marBottom w:val="0"/>
              <w:divBdr>
                <w:top w:val="none" w:sz="0" w:space="0" w:color="auto"/>
                <w:left w:val="none" w:sz="0" w:space="0" w:color="auto"/>
                <w:bottom w:val="none" w:sz="0" w:space="0" w:color="auto"/>
                <w:right w:val="none" w:sz="0" w:space="0" w:color="auto"/>
              </w:divBdr>
            </w:div>
          </w:divsChild>
        </w:div>
        <w:div w:id="1101874879">
          <w:marLeft w:val="0"/>
          <w:marRight w:val="0"/>
          <w:marTop w:val="0"/>
          <w:marBottom w:val="0"/>
          <w:divBdr>
            <w:top w:val="none" w:sz="0" w:space="0" w:color="auto"/>
            <w:left w:val="none" w:sz="0" w:space="0" w:color="auto"/>
            <w:bottom w:val="none" w:sz="0" w:space="0" w:color="auto"/>
            <w:right w:val="none" w:sz="0" w:space="0" w:color="auto"/>
          </w:divBdr>
          <w:divsChild>
            <w:div w:id="202013773">
              <w:marLeft w:val="0"/>
              <w:marRight w:val="0"/>
              <w:marTop w:val="0"/>
              <w:marBottom w:val="0"/>
              <w:divBdr>
                <w:top w:val="none" w:sz="0" w:space="0" w:color="auto"/>
                <w:left w:val="none" w:sz="0" w:space="0" w:color="auto"/>
                <w:bottom w:val="none" w:sz="0" w:space="0" w:color="auto"/>
                <w:right w:val="none" w:sz="0" w:space="0" w:color="auto"/>
              </w:divBdr>
            </w:div>
          </w:divsChild>
        </w:div>
        <w:div w:id="1102917859">
          <w:marLeft w:val="0"/>
          <w:marRight w:val="0"/>
          <w:marTop w:val="0"/>
          <w:marBottom w:val="0"/>
          <w:divBdr>
            <w:top w:val="none" w:sz="0" w:space="0" w:color="auto"/>
            <w:left w:val="none" w:sz="0" w:space="0" w:color="auto"/>
            <w:bottom w:val="none" w:sz="0" w:space="0" w:color="auto"/>
            <w:right w:val="none" w:sz="0" w:space="0" w:color="auto"/>
          </w:divBdr>
          <w:divsChild>
            <w:div w:id="2086411204">
              <w:marLeft w:val="0"/>
              <w:marRight w:val="0"/>
              <w:marTop w:val="0"/>
              <w:marBottom w:val="0"/>
              <w:divBdr>
                <w:top w:val="none" w:sz="0" w:space="0" w:color="auto"/>
                <w:left w:val="none" w:sz="0" w:space="0" w:color="auto"/>
                <w:bottom w:val="none" w:sz="0" w:space="0" w:color="auto"/>
                <w:right w:val="none" w:sz="0" w:space="0" w:color="auto"/>
              </w:divBdr>
            </w:div>
          </w:divsChild>
        </w:div>
        <w:div w:id="1108115077">
          <w:marLeft w:val="0"/>
          <w:marRight w:val="0"/>
          <w:marTop w:val="0"/>
          <w:marBottom w:val="0"/>
          <w:divBdr>
            <w:top w:val="none" w:sz="0" w:space="0" w:color="auto"/>
            <w:left w:val="none" w:sz="0" w:space="0" w:color="auto"/>
            <w:bottom w:val="none" w:sz="0" w:space="0" w:color="auto"/>
            <w:right w:val="none" w:sz="0" w:space="0" w:color="auto"/>
          </w:divBdr>
          <w:divsChild>
            <w:div w:id="1653439952">
              <w:marLeft w:val="0"/>
              <w:marRight w:val="0"/>
              <w:marTop w:val="0"/>
              <w:marBottom w:val="0"/>
              <w:divBdr>
                <w:top w:val="none" w:sz="0" w:space="0" w:color="auto"/>
                <w:left w:val="none" w:sz="0" w:space="0" w:color="auto"/>
                <w:bottom w:val="none" w:sz="0" w:space="0" w:color="auto"/>
                <w:right w:val="none" w:sz="0" w:space="0" w:color="auto"/>
              </w:divBdr>
            </w:div>
          </w:divsChild>
        </w:div>
        <w:div w:id="1127814988">
          <w:marLeft w:val="0"/>
          <w:marRight w:val="0"/>
          <w:marTop w:val="0"/>
          <w:marBottom w:val="0"/>
          <w:divBdr>
            <w:top w:val="none" w:sz="0" w:space="0" w:color="auto"/>
            <w:left w:val="none" w:sz="0" w:space="0" w:color="auto"/>
            <w:bottom w:val="none" w:sz="0" w:space="0" w:color="auto"/>
            <w:right w:val="none" w:sz="0" w:space="0" w:color="auto"/>
          </w:divBdr>
          <w:divsChild>
            <w:div w:id="395011234">
              <w:marLeft w:val="0"/>
              <w:marRight w:val="0"/>
              <w:marTop w:val="0"/>
              <w:marBottom w:val="0"/>
              <w:divBdr>
                <w:top w:val="none" w:sz="0" w:space="0" w:color="auto"/>
                <w:left w:val="none" w:sz="0" w:space="0" w:color="auto"/>
                <w:bottom w:val="none" w:sz="0" w:space="0" w:color="auto"/>
                <w:right w:val="none" w:sz="0" w:space="0" w:color="auto"/>
              </w:divBdr>
            </w:div>
          </w:divsChild>
        </w:div>
        <w:div w:id="1130057391">
          <w:marLeft w:val="0"/>
          <w:marRight w:val="0"/>
          <w:marTop w:val="0"/>
          <w:marBottom w:val="0"/>
          <w:divBdr>
            <w:top w:val="none" w:sz="0" w:space="0" w:color="auto"/>
            <w:left w:val="none" w:sz="0" w:space="0" w:color="auto"/>
            <w:bottom w:val="none" w:sz="0" w:space="0" w:color="auto"/>
            <w:right w:val="none" w:sz="0" w:space="0" w:color="auto"/>
          </w:divBdr>
          <w:divsChild>
            <w:div w:id="1543321259">
              <w:marLeft w:val="0"/>
              <w:marRight w:val="0"/>
              <w:marTop w:val="0"/>
              <w:marBottom w:val="0"/>
              <w:divBdr>
                <w:top w:val="none" w:sz="0" w:space="0" w:color="auto"/>
                <w:left w:val="none" w:sz="0" w:space="0" w:color="auto"/>
                <w:bottom w:val="none" w:sz="0" w:space="0" w:color="auto"/>
                <w:right w:val="none" w:sz="0" w:space="0" w:color="auto"/>
              </w:divBdr>
            </w:div>
          </w:divsChild>
        </w:div>
        <w:div w:id="1137722813">
          <w:marLeft w:val="0"/>
          <w:marRight w:val="0"/>
          <w:marTop w:val="0"/>
          <w:marBottom w:val="0"/>
          <w:divBdr>
            <w:top w:val="none" w:sz="0" w:space="0" w:color="auto"/>
            <w:left w:val="none" w:sz="0" w:space="0" w:color="auto"/>
            <w:bottom w:val="none" w:sz="0" w:space="0" w:color="auto"/>
            <w:right w:val="none" w:sz="0" w:space="0" w:color="auto"/>
          </w:divBdr>
          <w:divsChild>
            <w:div w:id="65685040">
              <w:marLeft w:val="0"/>
              <w:marRight w:val="0"/>
              <w:marTop w:val="0"/>
              <w:marBottom w:val="0"/>
              <w:divBdr>
                <w:top w:val="none" w:sz="0" w:space="0" w:color="auto"/>
                <w:left w:val="none" w:sz="0" w:space="0" w:color="auto"/>
                <w:bottom w:val="none" w:sz="0" w:space="0" w:color="auto"/>
                <w:right w:val="none" w:sz="0" w:space="0" w:color="auto"/>
              </w:divBdr>
            </w:div>
          </w:divsChild>
        </w:div>
        <w:div w:id="1141463500">
          <w:marLeft w:val="0"/>
          <w:marRight w:val="0"/>
          <w:marTop w:val="0"/>
          <w:marBottom w:val="0"/>
          <w:divBdr>
            <w:top w:val="none" w:sz="0" w:space="0" w:color="auto"/>
            <w:left w:val="none" w:sz="0" w:space="0" w:color="auto"/>
            <w:bottom w:val="none" w:sz="0" w:space="0" w:color="auto"/>
            <w:right w:val="none" w:sz="0" w:space="0" w:color="auto"/>
          </w:divBdr>
          <w:divsChild>
            <w:div w:id="1662852897">
              <w:marLeft w:val="0"/>
              <w:marRight w:val="0"/>
              <w:marTop w:val="0"/>
              <w:marBottom w:val="0"/>
              <w:divBdr>
                <w:top w:val="none" w:sz="0" w:space="0" w:color="auto"/>
                <w:left w:val="none" w:sz="0" w:space="0" w:color="auto"/>
                <w:bottom w:val="none" w:sz="0" w:space="0" w:color="auto"/>
                <w:right w:val="none" w:sz="0" w:space="0" w:color="auto"/>
              </w:divBdr>
            </w:div>
          </w:divsChild>
        </w:div>
        <w:div w:id="1158182428">
          <w:marLeft w:val="0"/>
          <w:marRight w:val="0"/>
          <w:marTop w:val="0"/>
          <w:marBottom w:val="0"/>
          <w:divBdr>
            <w:top w:val="none" w:sz="0" w:space="0" w:color="auto"/>
            <w:left w:val="none" w:sz="0" w:space="0" w:color="auto"/>
            <w:bottom w:val="none" w:sz="0" w:space="0" w:color="auto"/>
            <w:right w:val="none" w:sz="0" w:space="0" w:color="auto"/>
          </w:divBdr>
          <w:divsChild>
            <w:div w:id="738333986">
              <w:marLeft w:val="0"/>
              <w:marRight w:val="0"/>
              <w:marTop w:val="0"/>
              <w:marBottom w:val="0"/>
              <w:divBdr>
                <w:top w:val="none" w:sz="0" w:space="0" w:color="auto"/>
                <w:left w:val="none" w:sz="0" w:space="0" w:color="auto"/>
                <w:bottom w:val="none" w:sz="0" w:space="0" w:color="auto"/>
                <w:right w:val="none" w:sz="0" w:space="0" w:color="auto"/>
              </w:divBdr>
            </w:div>
          </w:divsChild>
        </w:div>
        <w:div w:id="1161652502">
          <w:marLeft w:val="0"/>
          <w:marRight w:val="0"/>
          <w:marTop w:val="0"/>
          <w:marBottom w:val="0"/>
          <w:divBdr>
            <w:top w:val="none" w:sz="0" w:space="0" w:color="auto"/>
            <w:left w:val="none" w:sz="0" w:space="0" w:color="auto"/>
            <w:bottom w:val="none" w:sz="0" w:space="0" w:color="auto"/>
            <w:right w:val="none" w:sz="0" w:space="0" w:color="auto"/>
          </w:divBdr>
          <w:divsChild>
            <w:div w:id="1811635058">
              <w:marLeft w:val="0"/>
              <w:marRight w:val="0"/>
              <w:marTop w:val="0"/>
              <w:marBottom w:val="0"/>
              <w:divBdr>
                <w:top w:val="none" w:sz="0" w:space="0" w:color="auto"/>
                <w:left w:val="none" w:sz="0" w:space="0" w:color="auto"/>
                <w:bottom w:val="none" w:sz="0" w:space="0" w:color="auto"/>
                <w:right w:val="none" w:sz="0" w:space="0" w:color="auto"/>
              </w:divBdr>
            </w:div>
          </w:divsChild>
        </w:div>
        <w:div w:id="1177187074">
          <w:marLeft w:val="0"/>
          <w:marRight w:val="0"/>
          <w:marTop w:val="0"/>
          <w:marBottom w:val="0"/>
          <w:divBdr>
            <w:top w:val="none" w:sz="0" w:space="0" w:color="auto"/>
            <w:left w:val="none" w:sz="0" w:space="0" w:color="auto"/>
            <w:bottom w:val="none" w:sz="0" w:space="0" w:color="auto"/>
            <w:right w:val="none" w:sz="0" w:space="0" w:color="auto"/>
          </w:divBdr>
          <w:divsChild>
            <w:div w:id="1761439547">
              <w:marLeft w:val="0"/>
              <w:marRight w:val="0"/>
              <w:marTop w:val="0"/>
              <w:marBottom w:val="0"/>
              <w:divBdr>
                <w:top w:val="none" w:sz="0" w:space="0" w:color="auto"/>
                <w:left w:val="none" w:sz="0" w:space="0" w:color="auto"/>
                <w:bottom w:val="none" w:sz="0" w:space="0" w:color="auto"/>
                <w:right w:val="none" w:sz="0" w:space="0" w:color="auto"/>
              </w:divBdr>
            </w:div>
          </w:divsChild>
        </w:div>
        <w:div w:id="1177231331">
          <w:marLeft w:val="0"/>
          <w:marRight w:val="0"/>
          <w:marTop w:val="0"/>
          <w:marBottom w:val="0"/>
          <w:divBdr>
            <w:top w:val="none" w:sz="0" w:space="0" w:color="auto"/>
            <w:left w:val="none" w:sz="0" w:space="0" w:color="auto"/>
            <w:bottom w:val="none" w:sz="0" w:space="0" w:color="auto"/>
            <w:right w:val="none" w:sz="0" w:space="0" w:color="auto"/>
          </w:divBdr>
          <w:divsChild>
            <w:div w:id="1484617321">
              <w:marLeft w:val="0"/>
              <w:marRight w:val="0"/>
              <w:marTop w:val="0"/>
              <w:marBottom w:val="0"/>
              <w:divBdr>
                <w:top w:val="none" w:sz="0" w:space="0" w:color="auto"/>
                <w:left w:val="none" w:sz="0" w:space="0" w:color="auto"/>
                <w:bottom w:val="none" w:sz="0" w:space="0" w:color="auto"/>
                <w:right w:val="none" w:sz="0" w:space="0" w:color="auto"/>
              </w:divBdr>
            </w:div>
          </w:divsChild>
        </w:div>
        <w:div w:id="1189484630">
          <w:marLeft w:val="0"/>
          <w:marRight w:val="0"/>
          <w:marTop w:val="0"/>
          <w:marBottom w:val="0"/>
          <w:divBdr>
            <w:top w:val="none" w:sz="0" w:space="0" w:color="auto"/>
            <w:left w:val="none" w:sz="0" w:space="0" w:color="auto"/>
            <w:bottom w:val="none" w:sz="0" w:space="0" w:color="auto"/>
            <w:right w:val="none" w:sz="0" w:space="0" w:color="auto"/>
          </w:divBdr>
          <w:divsChild>
            <w:div w:id="1830055782">
              <w:marLeft w:val="0"/>
              <w:marRight w:val="0"/>
              <w:marTop w:val="0"/>
              <w:marBottom w:val="0"/>
              <w:divBdr>
                <w:top w:val="none" w:sz="0" w:space="0" w:color="auto"/>
                <w:left w:val="none" w:sz="0" w:space="0" w:color="auto"/>
                <w:bottom w:val="none" w:sz="0" w:space="0" w:color="auto"/>
                <w:right w:val="none" w:sz="0" w:space="0" w:color="auto"/>
              </w:divBdr>
            </w:div>
          </w:divsChild>
        </w:div>
        <w:div w:id="1194729455">
          <w:marLeft w:val="0"/>
          <w:marRight w:val="0"/>
          <w:marTop w:val="0"/>
          <w:marBottom w:val="0"/>
          <w:divBdr>
            <w:top w:val="none" w:sz="0" w:space="0" w:color="auto"/>
            <w:left w:val="none" w:sz="0" w:space="0" w:color="auto"/>
            <w:bottom w:val="none" w:sz="0" w:space="0" w:color="auto"/>
            <w:right w:val="none" w:sz="0" w:space="0" w:color="auto"/>
          </w:divBdr>
          <w:divsChild>
            <w:div w:id="1858543113">
              <w:marLeft w:val="0"/>
              <w:marRight w:val="0"/>
              <w:marTop w:val="0"/>
              <w:marBottom w:val="0"/>
              <w:divBdr>
                <w:top w:val="none" w:sz="0" w:space="0" w:color="auto"/>
                <w:left w:val="none" w:sz="0" w:space="0" w:color="auto"/>
                <w:bottom w:val="none" w:sz="0" w:space="0" w:color="auto"/>
                <w:right w:val="none" w:sz="0" w:space="0" w:color="auto"/>
              </w:divBdr>
            </w:div>
          </w:divsChild>
        </w:div>
        <w:div w:id="1201674687">
          <w:marLeft w:val="0"/>
          <w:marRight w:val="0"/>
          <w:marTop w:val="0"/>
          <w:marBottom w:val="0"/>
          <w:divBdr>
            <w:top w:val="none" w:sz="0" w:space="0" w:color="auto"/>
            <w:left w:val="none" w:sz="0" w:space="0" w:color="auto"/>
            <w:bottom w:val="none" w:sz="0" w:space="0" w:color="auto"/>
            <w:right w:val="none" w:sz="0" w:space="0" w:color="auto"/>
          </w:divBdr>
          <w:divsChild>
            <w:div w:id="530071551">
              <w:marLeft w:val="0"/>
              <w:marRight w:val="0"/>
              <w:marTop w:val="0"/>
              <w:marBottom w:val="0"/>
              <w:divBdr>
                <w:top w:val="none" w:sz="0" w:space="0" w:color="auto"/>
                <w:left w:val="none" w:sz="0" w:space="0" w:color="auto"/>
                <w:bottom w:val="none" w:sz="0" w:space="0" w:color="auto"/>
                <w:right w:val="none" w:sz="0" w:space="0" w:color="auto"/>
              </w:divBdr>
            </w:div>
          </w:divsChild>
        </w:div>
        <w:div w:id="1205215844">
          <w:marLeft w:val="0"/>
          <w:marRight w:val="0"/>
          <w:marTop w:val="0"/>
          <w:marBottom w:val="0"/>
          <w:divBdr>
            <w:top w:val="none" w:sz="0" w:space="0" w:color="auto"/>
            <w:left w:val="none" w:sz="0" w:space="0" w:color="auto"/>
            <w:bottom w:val="none" w:sz="0" w:space="0" w:color="auto"/>
            <w:right w:val="none" w:sz="0" w:space="0" w:color="auto"/>
          </w:divBdr>
          <w:divsChild>
            <w:div w:id="1590385395">
              <w:marLeft w:val="0"/>
              <w:marRight w:val="0"/>
              <w:marTop w:val="0"/>
              <w:marBottom w:val="0"/>
              <w:divBdr>
                <w:top w:val="none" w:sz="0" w:space="0" w:color="auto"/>
                <w:left w:val="none" w:sz="0" w:space="0" w:color="auto"/>
                <w:bottom w:val="none" w:sz="0" w:space="0" w:color="auto"/>
                <w:right w:val="none" w:sz="0" w:space="0" w:color="auto"/>
              </w:divBdr>
            </w:div>
          </w:divsChild>
        </w:div>
        <w:div w:id="1208490769">
          <w:marLeft w:val="0"/>
          <w:marRight w:val="0"/>
          <w:marTop w:val="0"/>
          <w:marBottom w:val="0"/>
          <w:divBdr>
            <w:top w:val="none" w:sz="0" w:space="0" w:color="auto"/>
            <w:left w:val="none" w:sz="0" w:space="0" w:color="auto"/>
            <w:bottom w:val="none" w:sz="0" w:space="0" w:color="auto"/>
            <w:right w:val="none" w:sz="0" w:space="0" w:color="auto"/>
          </w:divBdr>
          <w:divsChild>
            <w:div w:id="250772157">
              <w:marLeft w:val="0"/>
              <w:marRight w:val="0"/>
              <w:marTop w:val="0"/>
              <w:marBottom w:val="0"/>
              <w:divBdr>
                <w:top w:val="none" w:sz="0" w:space="0" w:color="auto"/>
                <w:left w:val="none" w:sz="0" w:space="0" w:color="auto"/>
                <w:bottom w:val="none" w:sz="0" w:space="0" w:color="auto"/>
                <w:right w:val="none" w:sz="0" w:space="0" w:color="auto"/>
              </w:divBdr>
            </w:div>
          </w:divsChild>
        </w:div>
        <w:div w:id="1214390375">
          <w:marLeft w:val="0"/>
          <w:marRight w:val="0"/>
          <w:marTop w:val="0"/>
          <w:marBottom w:val="0"/>
          <w:divBdr>
            <w:top w:val="none" w:sz="0" w:space="0" w:color="auto"/>
            <w:left w:val="none" w:sz="0" w:space="0" w:color="auto"/>
            <w:bottom w:val="none" w:sz="0" w:space="0" w:color="auto"/>
            <w:right w:val="none" w:sz="0" w:space="0" w:color="auto"/>
          </w:divBdr>
          <w:divsChild>
            <w:div w:id="1883441081">
              <w:marLeft w:val="0"/>
              <w:marRight w:val="0"/>
              <w:marTop w:val="0"/>
              <w:marBottom w:val="0"/>
              <w:divBdr>
                <w:top w:val="none" w:sz="0" w:space="0" w:color="auto"/>
                <w:left w:val="none" w:sz="0" w:space="0" w:color="auto"/>
                <w:bottom w:val="none" w:sz="0" w:space="0" w:color="auto"/>
                <w:right w:val="none" w:sz="0" w:space="0" w:color="auto"/>
              </w:divBdr>
            </w:div>
          </w:divsChild>
        </w:div>
        <w:div w:id="1220819058">
          <w:marLeft w:val="0"/>
          <w:marRight w:val="0"/>
          <w:marTop w:val="0"/>
          <w:marBottom w:val="0"/>
          <w:divBdr>
            <w:top w:val="none" w:sz="0" w:space="0" w:color="auto"/>
            <w:left w:val="none" w:sz="0" w:space="0" w:color="auto"/>
            <w:bottom w:val="none" w:sz="0" w:space="0" w:color="auto"/>
            <w:right w:val="none" w:sz="0" w:space="0" w:color="auto"/>
          </w:divBdr>
          <w:divsChild>
            <w:div w:id="1927615838">
              <w:marLeft w:val="0"/>
              <w:marRight w:val="0"/>
              <w:marTop w:val="0"/>
              <w:marBottom w:val="0"/>
              <w:divBdr>
                <w:top w:val="none" w:sz="0" w:space="0" w:color="auto"/>
                <w:left w:val="none" w:sz="0" w:space="0" w:color="auto"/>
                <w:bottom w:val="none" w:sz="0" w:space="0" w:color="auto"/>
                <w:right w:val="none" w:sz="0" w:space="0" w:color="auto"/>
              </w:divBdr>
            </w:div>
          </w:divsChild>
        </w:div>
        <w:div w:id="1226378061">
          <w:marLeft w:val="0"/>
          <w:marRight w:val="0"/>
          <w:marTop w:val="0"/>
          <w:marBottom w:val="0"/>
          <w:divBdr>
            <w:top w:val="none" w:sz="0" w:space="0" w:color="auto"/>
            <w:left w:val="none" w:sz="0" w:space="0" w:color="auto"/>
            <w:bottom w:val="none" w:sz="0" w:space="0" w:color="auto"/>
            <w:right w:val="none" w:sz="0" w:space="0" w:color="auto"/>
          </w:divBdr>
          <w:divsChild>
            <w:div w:id="1618482873">
              <w:marLeft w:val="0"/>
              <w:marRight w:val="0"/>
              <w:marTop w:val="0"/>
              <w:marBottom w:val="0"/>
              <w:divBdr>
                <w:top w:val="none" w:sz="0" w:space="0" w:color="auto"/>
                <w:left w:val="none" w:sz="0" w:space="0" w:color="auto"/>
                <w:bottom w:val="none" w:sz="0" w:space="0" w:color="auto"/>
                <w:right w:val="none" w:sz="0" w:space="0" w:color="auto"/>
              </w:divBdr>
            </w:div>
          </w:divsChild>
        </w:div>
        <w:div w:id="1228299069">
          <w:marLeft w:val="0"/>
          <w:marRight w:val="0"/>
          <w:marTop w:val="0"/>
          <w:marBottom w:val="0"/>
          <w:divBdr>
            <w:top w:val="none" w:sz="0" w:space="0" w:color="auto"/>
            <w:left w:val="none" w:sz="0" w:space="0" w:color="auto"/>
            <w:bottom w:val="none" w:sz="0" w:space="0" w:color="auto"/>
            <w:right w:val="none" w:sz="0" w:space="0" w:color="auto"/>
          </w:divBdr>
          <w:divsChild>
            <w:div w:id="1379931676">
              <w:marLeft w:val="0"/>
              <w:marRight w:val="0"/>
              <w:marTop w:val="0"/>
              <w:marBottom w:val="0"/>
              <w:divBdr>
                <w:top w:val="none" w:sz="0" w:space="0" w:color="auto"/>
                <w:left w:val="none" w:sz="0" w:space="0" w:color="auto"/>
                <w:bottom w:val="none" w:sz="0" w:space="0" w:color="auto"/>
                <w:right w:val="none" w:sz="0" w:space="0" w:color="auto"/>
              </w:divBdr>
            </w:div>
          </w:divsChild>
        </w:div>
        <w:div w:id="1244560096">
          <w:marLeft w:val="0"/>
          <w:marRight w:val="0"/>
          <w:marTop w:val="0"/>
          <w:marBottom w:val="0"/>
          <w:divBdr>
            <w:top w:val="none" w:sz="0" w:space="0" w:color="auto"/>
            <w:left w:val="none" w:sz="0" w:space="0" w:color="auto"/>
            <w:bottom w:val="none" w:sz="0" w:space="0" w:color="auto"/>
            <w:right w:val="none" w:sz="0" w:space="0" w:color="auto"/>
          </w:divBdr>
          <w:divsChild>
            <w:div w:id="225800142">
              <w:marLeft w:val="0"/>
              <w:marRight w:val="0"/>
              <w:marTop w:val="0"/>
              <w:marBottom w:val="0"/>
              <w:divBdr>
                <w:top w:val="none" w:sz="0" w:space="0" w:color="auto"/>
                <w:left w:val="none" w:sz="0" w:space="0" w:color="auto"/>
                <w:bottom w:val="none" w:sz="0" w:space="0" w:color="auto"/>
                <w:right w:val="none" w:sz="0" w:space="0" w:color="auto"/>
              </w:divBdr>
            </w:div>
          </w:divsChild>
        </w:div>
        <w:div w:id="1267612520">
          <w:marLeft w:val="0"/>
          <w:marRight w:val="0"/>
          <w:marTop w:val="0"/>
          <w:marBottom w:val="0"/>
          <w:divBdr>
            <w:top w:val="none" w:sz="0" w:space="0" w:color="auto"/>
            <w:left w:val="none" w:sz="0" w:space="0" w:color="auto"/>
            <w:bottom w:val="none" w:sz="0" w:space="0" w:color="auto"/>
            <w:right w:val="none" w:sz="0" w:space="0" w:color="auto"/>
          </w:divBdr>
          <w:divsChild>
            <w:div w:id="168369489">
              <w:marLeft w:val="0"/>
              <w:marRight w:val="0"/>
              <w:marTop w:val="0"/>
              <w:marBottom w:val="0"/>
              <w:divBdr>
                <w:top w:val="none" w:sz="0" w:space="0" w:color="auto"/>
                <w:left w:val="none" w:sz="0" w:space="0" w:color="auto"/>
                <w:bottom w:val="none" w:sz="0" w:space="0" w:color="auto"/>
                <w:right w:val="none" w:sz="0" w:space="0" w:color="auto"/>
              </w:divBdr>
            </w:div>
          </w:divsChild>
        </w:div>
        <w:div w:id="1268807887">
          <w:marLeft w:val="0"/>
          <w:marRight w:val="0"/>
          <w:marTop w:val="0"/>
          <w:marBottom w:val="0"/>
          <w:divBdr>
            <w:top w:val="none" w:sz="0" w:space="0" w:color="auto"/>
            <w:left w:val="none" w:sz="0" w:space="0" w:color="auto"/>
            <w:bottom w:val="none" w:sz="0" w:space="0" w:color="auto"/>
            <w:right w:val="none" w:sz="0" w:space="0" w:color="auto"/>
          </w:divBdr>
          <w:divsChild>
            <w:div w:id="1652100949">
              <w:marLeft w:val="0"/>
              <w:marRight w:val="0"/>
              <w:marTop w:val="0"/>
              <w:marBottom w:val="0"/>
              <w:divBdr>
                <w:top w:val="none" w:sz="0" w:space="0" w:color="auto"/>
                <w:left w:val="none" w:sz="0" w:space="0" w:color="auto"/>
                <w:bottom w:val="none" w:sz="0" w:space="0" w:color="auto"/>
                <w:right w:val="none" w:sz="0" w:space="0" w:color="auto"/>
              </w:divBdr>
            </w:div>
          </w:divsChild>
        </w:div>
        <w:div w:id="1293554870">
          <w:marLeft w:val="0"/>
          <w:marRight w:val="0"/>
          <w:marTop w:val="0"/>
          <w:marBottom w:val="0"/>
          <w:divBdr>
            <w:top w:val="none" w:sz="0" w:space="0" w:color="auto"/>
            <w:left w:val="none" w:sz="0" w:space="0" w:color="auto"/>
            <w:bottom w:val="none" w:sz="0" w:space="0" w:color="auto"/>
            <w:right w:val="none" w:sz="0" w:space="0" w:color="auto"/>
          </w:divBdr>
          <w:divsChild>
            <w:div w:id="434784817">
              <w:marLeft w:val="0"/>
              <w:marRight w:val="0"/>
              <w:marTop w:val="0"/>
              <w:marBottom w:val="0"/>
              <w:divBdr>
                <w:top w:val="none" w:sz="0" w:space="0" w:color="auto"/>
                <w:left w:val="none" w:sz="0" w:space="0" w:color="auto"/>
                <w:bottom w:val="none" w:sz="0" w:space="0" w:color="auto"/>
                <w:right w:val="none" w:sz="0" w:space="0" w:color="auto"/>
              </w:divBdr>
            </w:div>
          </w:divsChild>
        </w:div>
        <w:div w:id="1293906471">
          <w:marLeft w:val="0"/>
          <w:marRight w:val="0"/>
          <w:marTop w:val="0"/>
          <w:marBottom w:val="0"/>
          <w:divBdr>
            <w:top w:val="none" w:sz="0" w:space="0" w:color="auto"/>
            <w:left w:val="none" w:sz="0" w:space="0" w:color="auto"/>
            <w:bottom w:val="none" w:sz="0" w:space="0" w:color="auto"/>
            <w:right w:val="none" w:sz="0" w:space="0" w:color="auto"/>
          </w:divBdr>
          <w:divsChild>
            <w:div w:id="207959176">
              <w:marLeft w:val="0"/>
              <w:marRight w:val="0"/>
              <w:marTop w:val="0"/>
              <w:marBottom w:val="0"/>
              <w:divBdr>
                <w:top w:val="none" w:sz="0" w:space="0" w:color="auto"/>
                <w:left w:val="none" w:sz="0" w:space="0" w:color="auto"/>
                <w:bottom w:val="none" w:sz="0" w:space="0" w:color="auto"/>
                <w:right w:val="none" w:sz="0" w:space="0" w:color="auto"/>
              </w:divBdr>
            </w:div>
          </w:divsChild>
        </w:div>
        <w:div w:id="1298340505">
          <w:marLeft w:val="0"/>
          <w:marRight w:val="0"/>
          <w:marTop w:val="0"/>
          <w:marBottom w:val="0"/>
          <w:divBdr>
            <w:top w:val="none" w:sz="0" w:space="0" w:color="auto"/>
            <w:left w:val="none" w:sz="0" w:space="0" w:color="auto"/>
            <w:bottom w:val="none" w:sz="0" w:space="0" w:color="auto"/>
            <w:right w:val="none" w:sz="0" w:space="0" w:color="auto"/>
          </w:divBdr>
          <w:divsChild>
            <w:div w:id="1339387700">
              <w:marLeft w:val="0"/>
              <w:marRight w:val="0"/>
              <w:marTop w:val="0"/>
              <w:marBottom w:val="0"/>
              <w:divBdr>
                <w:top w:val="none" w:sz="0" w:space="0" w:color="auto"/>
                <w:left w:val="none" w:sz="0" w:space="0" w:color="auto"/>
                <w:bottom w:val="none" w:sz="0" w:space="0" w:color="auto"/>
                <w:right w:val="none" w:sz="0" w:space="0" w:color="auto"/>
              </w:divBdr>
            </w:div>
          </w:divsChild>
        </w:div>
        <w:div w:id="1333751563">
          <w:marLeft w:val="0"/>
          <w:marRight w:val="0"/>
          <w:marTop w:val="0"/>
          <w:marBottom w:val="0"/>
          <w:divBdr>
            <w:top w:val="none" w:sz="0" w:space="0" w:color="auto"/>
            <w:left w:val="none" w:sz="0" w:space="0" w:color="auto"/>
            <w:bottom w:val="none" w:sz="0" w:space="0" w:color="auto"/>
            <w:right w:val="none" w:sz="0" w:space="0" w:color="auto"/>
          </w:divBdr>
          <w:divsChild>
            <w:div w:id="1744527866">
              <w:marLeft w:val="0"/>
              <w:marRight w:val="0"/>
              <w:marTop w:val="0"/>
              <w:marBottom w:val="0"/>
              <w:divBdr>
                <w:top w:val="none" w:sz="0" w:space="0" w:color="auto"/>
                <w:left w:val="none" w:sz="0" w:space="0" w:color="auto"/>
                <w:bottom w:val="none" w:sz="0" w:space="0" w:color="auto"/>
                <w:right w:val="none" w:sz="0" w:space="0" w:color="auto"/>
              </w:divBdr>
            </w:div>
          </w:divsChild>
        </w:div>
        <w:div w:id="1338926880">
          <w:marLeft w:val="0"/>
          <w:marRight w:val="0"/>
          <w:marTop w:val="0"/>
          <w:marBottom w:val="0"/>
          <w:divBdr>
            <w:top w:val="none" w:sz="0" w:space="0" w:color="auto"/>
            <w:left w:val="none" w:sz="0" w:space="0" w:color="auto"/>
            <w:bottom w:val="none" w:sz="0" w:space="0" w:color="auto"/>
            <w:right w:val="none" w:sz="0" w:space="0" w:color="auto"/>
          </w:divBdr>
          <w:divsChild>
            <w:div w:id="1668898911">
              <w:marLeft w:val="0"/>
              <w:marRight w:val="0"/>
              <w:marTop w:val="0"/>
              <w:marBottom w:val="0"/>
              <w:divBdr>
                <w:top w:val="none" w:sz="0" w:space="0" w:color="auto"/>
                <w:left w:val="none" w:sz="0" w:space="0" w:color="auto"/>
                <w:bottom w:val="none" w:sz="0" w:space="0" w:color="auto"/>
                <w:right w:val="none" w:sz="0" w:space="0" w:color="auto"/>
              </w:divBdr>
            </w:div>
          </w:divsChild>
        </w:div>
        <w:div w:id="1345589209">
          <w:marLeft w:val="0"/>
          <w:marRight w:val="0"/>
          <w:marTop w:val="0"/>
          <w:marBottom w:val="0"/>
          <w:divBdr>
            <w:top w:val="none" w:sz="0" w:space="0" w:color="auto"/>
            <w:left w:val="none" w:sz="0" w:space="0" w:color="auto"/>
            <w:bottom w:val="none" w:sz="0" w:space="0" w:color="auto"/>
            <w:right w:val="none" w:sz="0" w:space="0" w:color="auto"/>
          </w:divBdr>
          <w:divsChild>
            <w:div w:id="780226000">
              <w:marLeft w:val="0"/>
              <w:marRight w:val="0"/>
              <w:marTop w:val="0"/>
              <w:marBottom w:val="0"/>
              <w:divBdr>
                <w:top w:val="none" w:sz="0" w:space="0" w:color="auto"/>
                <w:left w:val="none" w:sz="0" w:space="0" w:color="auto"/>
                <w:bottom w:val="none" w:sz="0" w:space="0" w:color="auto"/>
                <w:right w:val="none" w:sz="0" w:space="0" w:color="auto"/>
              </w:divBdr>
            </w:div>
          </w:divsChild>
        </w:div>
        <w:div w:id="1349797112">
          <w:marLeft w:val="0"/>
          <w:marRight w:val="0"/>
          <w:marTop w:val="0"/>
          <w:marBottom w:val="0"/>
          <w:divBdr>
            <w:top w:val="none" w:sz="0" w:space="0" w:color="auto"/>
            <w:left w:val="none" w:sz="0" w:space="0" w:color="auto"/>
            <w:bottom w:val="none" w:sz="0" w:space="0" w:color="auto"/>
            <w:right w:val="none" w:sz="0" w:space="0" w:color="auto"/>
          </w:divBdr>
          <w:divsChild>
            <w:div w:id="2085763358">
              <w:marLeft w:val="0"/>
              <w:marRight w:val="0"/>
              <w:marTop w:val="0"/>
              <w:marBottom w:val="0"/>
              <w:divBdr>
                <w:top w:val="none" w:sz="0" w:space="0" w:color="auto"/>
                <w:left w:val="none" w:sz="0" w:space="0" w:color="auto"/>
                <w:bottom w:val="none" w:sz="0" w:space="0" w:color="auto"/>
                <w:right w:val="none" w:sz="0" w:space="0" w:color="auto"/>
              </w:divBdr>
            </w:div>
          </w:divsChild>
        </w:div>
        <w:div w:id="1373455800">
          <w:marLeft w:val="0"/>
          <w:marRight w:val="0"/>
          <w:marTop w:val="0"/>
          <w:marBottom w:val="0"/>
          <w:divBdr>
            <w:top w:val="none" w:sz="0" w:space="0" w:color="auto"/>
            <w:left w:val="none" w:sz="0" w:space="0" w:color="auto"/>
            <w:bottom w:val="none" w:sz="0" w:space="0" w:color="auto"/>
            <w:right w:val="none" w:sz="0" w:space="0" w:color="auto"/>
          </w:divBdr>
          <w:divsChild>
            <w:div w:id="997147354">
              <w:marLeft w:val="0"/>
              <w:marRight w:val="0"/>
              <w:marTop w:val="0"/>
              <w:marBottom w:val="0"/>
              <w:divBdr>
                <w:top w:val="none" w:sz="0" w:space="0" w:color="auto"/>
                <w:left w:val="none" w:sz="0" w:space="0" w:color="auto"/>
                <w:bottom w:val="none" w:sz="0" w:space="0" w:color="auto"/>
                <w:right w:val="none" w:sz="0" w:space="0" w:color="auto"/>
              </w:divBdr>
            </w:div>
          </w:divsChild>
        </w:div>
        <w:div w:id="1373530160">
          <w:marLeft w:val="0"/>
          <w:marRight w:val="0"/>
          <w:marTop w:val="0"/>
          <w:marBottom w:val="0"/>
          <w:divBdr>
            <w:top w:val="none" w:sz="0" w:space="0" w:color="auto"/>
            <w:left w:val="none" w:sz="0" w:space="0" w:color="auto"/>
            <w:bottom w:val="none" w:sz="0" w:space="0" w:color="auto"/>
            <w:right w:val="none" w:sz="0" w:space="0" w:color="auto"/>
          </w:divBdr>
          <w:divsChild>
            <w:div w:id="280113701">
              <w:marLeft w:val="0"/>
              <w:marRight w:val="0"/>
              <w:marTop w:val="0"/>
              <w:marBottom w:val="0"/>
              <w:divBdr>
                <w:top w:val="none" w:sz="0" w:space="0" w:color="auto"/>
                <w:left w:val="none" w:sz="0" w:space="0" w:color="auto"/>
                <w:bottom w:val="none" w:sz="0" w:space="0" w:color="auto"/>
                <w:right w:val="none" w:sz="0" w:space="0" w:color="auto"/>
              </w:divBdr>
            </w:div>
          </w:divsChild>
        </w:div>
        <w:div w:id="1386102501">
          <w:marLeft w:val="0"/>
          <w:marRight w:val="0"/>
          <w:marTop w:val="0"/>
          <w:marBottom w:val="0"/>
          <w:divBdr>
            <w:top w:val="none" w:sz="0" w:space="0" w:color="auto"/>
            <w:left w:val="none" w:sz="0" w:space="0" w:color="auto"/>
            <w:bottom w:val="none" w:sz="0" w:space="0" w:color="auto"/>
            <w:right w:val="none" w:sz="0" w:space="0" w:color="auto"/>
          </w:divBdr>
          <w:divsChild>
            <w:div w:id="1835294592">
              <w:marLeft w:val="0"/>
              <w:marRight w:val="0"/>
              <w:marTop w:val="0"/>
              <w:marBottom w:val="0"/>
              <w:divBdr>
                <w:top w:val="none" w:sz="0" w:space="0" w:color="auto"/>
                <w:left w:val="none" w:sz="0" w:space="0" w:color="auto"/>
                <w:bottom w:val="none" w:sz="0" w:space="0" w:color="auto"/>
                <w:right w:val="none" w:sz="0" w:space="0" w:color="auto"/>
              </w:divBdr>
            </w:div>
          </w:divsChild>
        </w:div>
        <w:div w:id="1386879111">
          <w:marLeft w:val="0"/>
          <w:marRight w:val="0"/>
          <w:marTop w:val="0"/>
          <w:marBottom w:val="0"/>
          <w:divBdr>
            <w:top w:val="none" w:sz="0" w:space="0" w:color="auto"/>
            <w:left w:val="none" w:sz="0" w:space="0" w:color="auto"/>
            <w:bottom w:val="none" w:sz="0" w:space="0" w:color="auto"/>
            <w:right w:val="none" w:sz="0" w:space="0" w:color="auto"/>
          </w:divBdr>
          <w:divsChild>
            <w:div w:id="871114884">
              <w:marLeft w:val="0"/>
              <w:marRight w:val="0"/>
              <w:marTop w:val="0"/>
              <w:marBottom w:val="0"/>
              <w:divBdr>
                <w:top w:val="none" w:sz="0" w:space="0" w:color="auto"/>
                <w:left w:val="none" w:sz="0" w:space="0" w:color="auto"/>
                <w:bottom w:val="none" w:sz="0" w:space="0" w:color="auto"/>
                <w:right w:val="none" w:sz="0" w:space="0" w:color="auto"/>
              </w:divBdr>
            </w:div>
          </w:divsChild>
        </w:div>
        <w:div w:id="1390149757">
          <w:marLeft w:val="0"/>
          <w:marRight w:val="0"/>
          <w:marTop w:val="0"/>
          <w:marBottom w:val="0"/>
          <w:divBdr>
            <w:top w:val="none" w:sz="0" w:space="0" w:color="auto"/>
            <w:left w:val="none" w:sz="0" w:space="0" w:color="auto"/>
            <w:bottom w:val="none" w:sz="0" w:space="0" w:color="auto"/>
            <w:right w:val="none" w:sz="0" w:space="0" w:color="auto"/>
          </w:divBdr>
          <w:divsChild>
            <w:div w:id="1585335710">
              <w:marLeft w:val="0"/>
              <w:marRight w:val="0"/>
              <w:marTop w:val="0"/>
              <w:marBottom w:val="0"/>
              <w:divBdr>
                <w:top w:val="none" w:sz="0" w:space="0" w:color="auto"/>
                <w:left w:val="none" w:sz="0" w:space="0" w:color="auto"/>
                <w:bottom w:val="none" w:sz="0" w:space="0" w:color="auto"/>
                <w:right w:val="none" w:sz="0" w:space="0" w:color="auto"/>
              </w:divBdr>
            </w:div>
          </w:divsChild>
        </w:div>
        <w:div w:id="1393501563">
          <w:marLeft w:val="0"/>
          <w:marRight w:val="0"/>
          <w:marTop w:val="0"/>
          <w:marBottom w:val="0"/>
          <w:divBdr>
            <w:top w:val="none" w:sz="0" w:space="0" w:color="auto"/>
            <w:left w:val="none" w:sz="0" w:space="0" w:color="auto"/>
            <w:bottom w:val="none" w:sz="0" w:space="0" w:color="auto"/>
            <w:right w:val="none" w:sz="0" w:space="0" w:color="auto"/>
          </w:divBdr>
          <w:divsChild>
            <w:div w:id="1943413401">
              <w:marLeft w:val="0"/>
              <w:marRight w:val="0"/>
              <w:marTop w:val="0"/>
              <w:marBottom w:val="0"/>
              <w:divBdr>
                <w:top w:val="none" w:sz="0" w:space="0" w:color="auto"/>
                <w:left w:val="none" w:sz="0" w:space="0" w:color="auto"/>
                <w:bottom w:val="none" w:sz="0" w:space="0" w:color="auto"/>
                <w:right w:val="none" w:sz="0" w:space="0" w:color="auto"/>
              </w:divBdr>
            </w:div>
          </w:divsChild>
        </w:div>
        <w:div w:id="1399743212">
          <w:marLeft w:val="0"/>
          <w:marRight w:val="0"/>
          <w:marTop w:val="0"/>
          <w:marBottom w:val="0"/>
          <w:divBdr>
            <w:top w:val="none" w:sz="0" w:space="0" w:color="auto"/>
            <w:left w:val="none" w:sz="0" w:space="0" w:color="auto"/>
            <w:bottom w:val="none" w:sz="0" w:space="0" w:color="auto"/>
            <w:right w:val="none" w:sz="0" w:space="0" w:color="auto"/>
          </w:divBdr>
          <w:divsChild>
            <w:div w:id="1952475692">
              <w:marLeft w:val="0"/>
              <w:marRight w:val="0"/>
              <w:marTop w:val="0"/>
              <w:marBottom w:val="0"/>
              <w:divBdr>
                <w:top w:val="none" w:sz="0" w:space="0" w:color="auto"/>
                <w:left w:val="none" w:sz="0" w:space="0" w:color="auto"/>
                <w:bottom w:val="none" w:sz="0" w:space="0" w:color="auto"/>
                <w:right w:val="none" w:sz="0" w:space="0" w:color="auto"/>
              </w:divBdr>
            </w:div>
          </w:divsChild>
        </w:div>
        <w:div w:id="1402404962">
          <w:marLeft w:val="0"/>
          <w:marRight w:val="0"/>
          <w:marTop w:val="0"/>
          <w:marBottom w:val="0"/>
          <w:divBdr>
            <w:top w:val="none" w:sz="0" w:space="0" w:color="auto"/>
            <w:left w:val="none" w:sz="0" w:space="0" w:color="auto"/>
            <w:bottom w:val="none" w:sz="0" w:space="0" w:color="auto"/>
            <w:right w:val="none" w:sz="0" w:space="0" w:color="auto"/>
          </w:divBdr>
          <w:divsChild>
            <w:div w:id="1047803253">
              <w:marLeft w:val="0"/>
              <w:marRight w:val="0"/>
              <w:marTop w:val="0"/>
              <w:marBottom w:val="0"/>
              <w:divBdr>
                <w:top w:val="none" w:sz="0" w:space="0" w:color="auto"/>
                <w:left w:val="none" w:sz="0" w:space="0" w:color="auto"/>
                <w:bottom w:val="none" w:sz="0" w:space="0" w:color="auto"/>
                <w:right w:val="none" w:sz="0" w:space="0" w:color="auto"/>
              </w:divBdr>
            </w:div>
          </w:divsChild>
        </w:div>
        <w:div w:id="1406686907">
          <w:marLeft w:val="0"/>
          <w:marRight w:val="0"/>
          <w:marTop w:val="0"/>
          <w:marBottom w:val="0"/>
          <w:divBdr>
            <w:top w:val="none" w:sz="0" w:space="0" w:color="auto"/>
            <w:left w:val="none" w:sz="0" w:space="0" w:color="auto"/>
            <w:bottom w:val="none" w:sz="0" w:space="0" w:color="auto"/>
            <w:right w:val="none" w:sz="0" w:space="0" w:color="auto"/>
          </w:divBdr>
          <w:divsChild>
            <w:div w:id="1457291175">
              <w:marLeft w:val="0"/>
              <w:marRight w:val="0"/>
              <w:marTop w:val="0"/>
              <w:marBottom w:val="0"/>
              <w:divBdr>
                <w:top w:val="none" w:sz="0" w:space="0" w:color="auto"/>
                <w:left w:val="none" w:sz="0" w:space="0" w:color="auto"/>
                <w:bottom w:val="none" w:sz="0" w:space="0" w:color="auto"/>
                <w:right w:val="none" w:sz="0" w:space="0" w:color="auto"/>
              </w:divBdr>
            </w:div>
          </w:divsChild>
        </w:div>
        <w:div w:id="1420759890">
          <w:marLeft w:val="0"/>
          <w:marRight w:val="0"/>
          <w:marTop w:val="0"/>
          <w:marBottom w:val="0"/>
          <w:divBdr>
            <w:top w:val="none" w:sz="0" w:space="0" w:color="auto"/>
            <w:left w:val="none" w:sz="0" w:space="0" w:color="auto"/>
            <w:bottom w:val="none" w:sz="0" w:space="0" w:color="auto"/>
            <w:right w:val="none" w:sz="0" w:space="0" w:color="auto"/>
          </w:divBdr>
          <w:divsChild>
            <w:div w:id="1022702911">
              <w:marLeft w:val="0"/>
              <w:marRight w:val="0"/>
              <w:marTop w:val="0"/>
              <w:marBottom w:val="0"/>
              <w:divBdr>
                <w:top w:val="none" w:sz="0" w:space="0" w:color="auto"/>
                <w:left w:val="none" w:sz="0" w:space="0" w:color="auto"/>
                <w:bottom w:val="none" w:sz="0" w:space="0" w:color="auto"/>
                <w:right w:val="none" w:sz="0" w:space="0" w:color="auto"/>
              </w:divBdr>
            </w:div>
          </w:divsChild>
        </w:div>
        <w:div w:id="1429109348">
          <w:marLeft w:val="0"/>
          <w:marRight w:val="0"/>
          <w:marTop w:val="0"/>
          <w:marBottom w:val="0"/>
          <w:divBdr>
            <w:top w:val="none" w:sz="0" w:space="0" w:color="auto"/>
            <w:left w:val="none" w:sz="0" w:space="0" w:color="auto"/>
            <w:bottom w:val="none" w:sz="0" w:space="0" w:color="auto"/>
            <w:right w:val="none" w:sz="0" w:space="0" w:color="auto"/>
          </w:divBdr>
          <w:divsChild>
            <w:div w:id="674765374">
              <w:marLeft w:val="0"/>
              <w:marRight w:val="0"/>
              <w:marTop w:val="0"/>
              <w:marBottom w:val="0"/>
              <w:divBdr>
                <w:top w:val="none" w:sz="0" w:space="0" w:color="auto"/>
                <w:left w:val="none" w:sz="0" w:space="0" w:color="auto"/>
                <w:bottom w:val="none" w:sz="0" w:space="0" w:color="auto"/>
                <w:right w:val="none" w:sz="0" w:space="0" w:color="auto"/>
              </w:divBdr>
            </w:div>
          </w:divsChild>
        </w:div>
        <w:div w:id="1434281767">
          <w:marLeft w:val="0"/>
          <w:marRight w:val="0"/>
          <w:marTop w:val="0"/>
          <w:marBottom w:val="0"/>
          <w:divBdr>
            <w:top w:val="none" w:sz="0" w:space="0" w:color="auto"/>
            <w:left w:val="none" w:sz="0" w:space="0" w:color="auto"/>
            <w:bottom w:val="none" w:sz="0" w:space="0" w:color="auto"/>
            <w:right w:val="none" w:sz="0" w:space="0" w:color="auto"/>
          </w:divBdr>
          <w:divsChild>
            <w:div w:id="535385757">
              <w:marLeft w:val="0"/>
              <w:marRight w:val="0"/>
              <w:marTop w:val="0"/>
              <w:marBottom w:val="0"/>
              <w:divBdr>
                <w:top w:val="none" w:sz="0" w:space="0" w:color="auto"/>
                <w:left w:val="none" w:sz="0" w:space="0" w:color="auto"/>
                <w:bottom w:val="none" w:sz="0" w:space="0" w:color="auto"/>
                <w:right w:val="none" w:sz="0" w:space="0" w:color="auto"/>
              </w:divBdr>
            </w:div>
          </w:divsChild>
        </w:div>
        <w:div w:id="1439328301">
          <w:marLeft w:val="0"/>
          <w:marRight w:val="0"/>
          <w:marTop w:val="0"/>
          <w:marBottom w:val="0"/>
          <w:divBdr>
            <w:top w:val="none" w:sz="0" w:space="0" w:color="auto"/>
            <w:left w:val="none" w:sz="0" w:space="0" w:color="auto"/>
            <w:bottom w:val="none" w:sz="0" w:space="0" w:color="auto"/>
            <w:right w:val="none" w:sz="0" w:space="0" w:color="auto"/>
          </w:divBdr>
          <w:divsChild>
            <w:div w:id="1340161928">
              <w:marLeft w:val="0"/>
              <w:marRight w:val="0"/>
              <w:marTop w:val="0"/>
              <w:marBottom w:val="0"/>
              <w:divBdr>
                <w:top w:val="none" w:sz="0" w:space="0" w:color="auto"/>
                <w:left w:val="none" w:sz="0" w:space="0" w:color="auto"/>
                <w:bottom w:val="none" w:sz="0" w:space="0" w:color="auto"/>
                <w:right w:val="none" w:sz="0" w:space="0" w:color="auto"/>
              </w:divBdr>
            </w:div>
          </w:divsChild>
        </w:div>
        <w:div w:id="1439718751">
          <w:marLeft w:val="0"/>
          <w:marRight w:val="0"/>
          <w:marTop w:val="0"/>
          <w:marBottom w:val="0"/>
          <w:divBdr>
            <w:top w:val="none" w:sz="0" w:space="0" w:color="auto"/>
            <w:left w:val="none" w:sz="0" w:space="0" w:color="auto"/>
            <w:bottom w:val="none" w:sz="0" w:space="0" w:color="auto"/>
            <w:right w:val="none" w:sz="0" w:space="0" w:color="auto"/>
          </w:divBdr>
          <w:divsChild>
            <w:div w:id="279147377">
              <w:marLeft w:val="0"/>
              <w:marRight w:val="0"/>
              <w:marTop w:val="0"/>
              <w:marBottom w:val="0"/>
              <w:divBdr>
                <w:top w:val="none" w:sz="0" w:space="0" w:color="auto"/>
                <w:left w:val="none" w:sz="0" w:space="0" w:color="auto"/>
                <w:bottom w:val="none" w:sz="0" w:space="0" w:color="auto"/>
                <w:right w:val="none" w:sz="0" w:space="0" w:color="auto"/>
              </w:divBdr>
            </w:div>
          </w:divsChild>
        </w:div>
        <w:div w:id="1443525816">
          <w:marLeft w:val="0"/>
          <w:marRight w:val="0"/>
          <w:marTop w:val="0"/>
          <w:marBottom w:val="0"/>
          <w:divBdr>
            <w:top w:val="none" w:sz="0" w:space="0" w:color="auto"/>
            <w:left w:val="none" w:sz="0" w:space="0" w:color="auto"/>
            <w:bottom w:val="none" w:sz="0" w:space="0" w:color="auto"/>
            <w:right w:val="none" w:sz="0" w:space="0" w:color="auto"/>
          </w:divBdr>
          <w:divsChild>
            <w:div w:id="610665581">
              <w:marLeft w:val="0"/>
              <w:marRight w:val="0"/>
              <w:marTop w:val="0"/>
              <w:marBottom w:val="0"/>
              <w:divBdr>
                <w:top w:val="none" w:sz="0" w:space="0" w:color="auto"/>
                <w:left w:val="none" w:sz="0" w:space="0" w:color="auto"/>
                <w:bottom w:val="none" w:sz="0" w:space="0" w:color="auto"/>
                <w:right w:val="none" w:sz="0" w:space="0" w:color="auto"/>
              </w:divBdr>
            </w:div>
          </w:divsChild>
        </w:div>
        <w:div w:id="1446583858">
          <w:marLeft w:val="0"/>
          <w:marRight w:val="0"/>
          <w:marTop w:val="0"/>
          <w:marBottom w:val="0"/>
          <w:divBdr>
            <w:top w:val="none" w:sz="0" w:space="0" w:color="auto"/>
            <w:left w:val="none" w:sz="0" w:space="0" w:color="auto"/>
            <w:bottom w:val="none" w:sz="0" w:space="0" w:color="auto"/>
            <w:right w:val="none" w:sz="0" w:space="0" w:color="auto"/>
          </w:divBdr>
          <w:divsChild>
            <w:div w:id="417562422">
              <w:marLeft w:val="0"/>
              <w:marRight w:val="0"/>
              <w:marTop w:val="0"/>
              <w:marBottom w:val="0"/>
              <w:divBdr>
                <w:top w:val="none" w:sz="0" w:space="0" w:color="auto"/>
                <w:left w:val="none" w:sz="0" w:space="0" w:color="auto"/>
                <w:bottom w:val="none" w:sz="0" w:space="0" w:color="auto"/>
                <w:right w:val="none" w:sz="0" w:space="0" w:color="auto"/>
              </w:divBdr>
            </w:div>
          </w:divsChild>
        </w:div>
        <w:div w:id="1447700232">
          <w:marLeft w:val="0"/>
          <w:marRight w:val="0"/>
          <w:marTop w:val="0"/>
          <w:marBottom w:val="0"/>
          <w:divBdr>
            <w:top w:val="none" w:sz="0" w:space="0" w:color="auto"/>
            <w:left w:val="none" w:sz="0" w:space="0" w:color="auto"/>
            <w:bottom w:val="none" w:sz="0" w:space="0" w:color="auto"/>
            <w:right w:val="none" w:sz="0" w:space="0" w:color="auto"/>
          </w:divBdr>
          <w:divsChild>
            <w:div w:id="1848859687">
              <w:marLeft w:val="0"/>
              <w:marRight w:val="0"/>
              <w:marTop w:val="0"/>
              <w:marBottom w:val="0"/>
              <w:divBdr>
                <w:top w:val="none" w:sz="0" w:space="0" w:color="auto"/>
                <w:left w:val="none" w:sz="0" w:space="0" w:color="auto"/>
                <w:bottom w:val="none" w:sz="0" w:space="0" w:color="auto"/>
                <w:right w:val="none" w:sz="0" w:space="0" w:color="auto"/>
              </w:divBdr>
            </w:div>
          </w:divsChild>
        </w:div>
        <w:div w:id="1452893916">
          <w:marLeft w:val="0"/>
          <w:marRight w:val="0"/>
          <w:marTop w:val="0"/>
          <w:marBottom w:val="0"/>
          <w:divBdr>
            <w:top w:val="none" w:sz="0" w:space="0" w:color="auto"/>
            <w:left w:val="none" w:sz="0" w:space="0" w:color="auto"/>
            <w:bottom w:val="none" w:sz="0" w:space="0" w:color="auto"/>
            <w:right w:val="none" w:sz="0" w:space="0" w:color="auto"/>
          </w:divBdr>
          <w:divsChild>
            <w:div w:id="550847592">
              <w:marLeft w:val="0"/>
              <w:marRight w:val="0"/>
              <w:marTop w:val="0"/>
              <w:marBottom w:val="0"/>
              <w:divBdr>
                <w:top w:val="none" w:sz="0" w:space="0" w:color="auto"/>
                <w:left w:val="none" w:sz="0" w:space="0" w:color="auto"/>
                <w:bottom w:val="none" w:sz="0" w:space="0" w:color="auto"/>
                <w:right w:val="none" w:sz="0" w:space="0" w:color="auto"/>
              </w:divBdr>
            </w:div>
          </w:divsChild>
        </w:div>
        <w:div w:id="1469325263">
          <w:marLeft w:val="0"/>
          <w:marRight w:val="0"/>
          <w:marTop w:val="0"/>
          <w:marBottom w:val="0"/>
          <w:divBdr>
            <w:top w:val="none" w:sz="0" w:space="0" w:color="auto"/>
            <w:left w:val="none" w:sz="0" w:space="0" w:color="auto"/>
            <w:bottom w:val="none" w:sz="0" w:space="0" w:color="auto"/>
            <w:right w:val="none" w:sz="0" w:space="0" w:color="auto"/>
          </w:divBdr>
          <w:divsChild>
            <w:div w:id="502820924">
              <w:marLeft w:val="0"/>
              <w:marRight w:val="0"/>
              <w:marTop w:val="0"/>
              <w:marBottom w:val="0"/>
              <w:divBdr>
                <w:top w:val="none" w:sz="0" w:space="0" w:color="auto"/>
                <w:left w:val="none" w:sz="0" w:space="0" w:color="auto"/>
                <w:bottom w:val="none" w:sz="0" w:space="0" w:color="auto"/>
                <w:right w:val="none" w:sz="0" w:space="0" w:color="auto"/>
              </w:divBdr>
            </w:div>
          </w:divsChild>
        </w:div>
        <w:div w:id="1471440400">
          <w:marLeft w:val="0"/>
          <w:marRight w:val="0"/>
          <w:marTop w:val="0"/>
          <w:marBottom w:val="0"/>
          <w:divBdr>
            <w:top w:val="none" w:sz="0" w:space="0" w:color="auto"/>
            <w:left w:val="none" w:sz="0" w:space="0" w:color="auto"/>
            <w:bottom w:val="none" w:sz="0" w:space="0" w:color="auto"/>
            <w:right w:val="none" w:sz="0" w:space="0" w:color="auto"/>
          </w:divBdr>
          <w:divsChild>
            <w:div w:id="1582257300">
              <w:marLeft w:val="0"/>
              <w:marRight w:val="0"/>
              <w:marTop w:val="0"/>
              <w:marBottom w:val="0"/>
              <w:divBdr>
                <w:top w:val="none" w:sz="0" w:space="0" w:color="auto"/>
                <w:left w:val="none" w:sz="0" w:space="0" w:color="auto"/>
                <w:bottom w:val="none" w:sz="0" w:space="0" w:color="auto"/>
                <w:right w:val="none" w:sz="0" w:space="0" w:color="auto"/>
              </w:divBdr>
            </w:div>
          </w:divsChild>
        </w:div>
        <w:div w:id="1480074741">
          <w:marLeft w:val="0"/>
          <w:marRight w:val="0"/>
          <w:marTop w:val="0"/>
          <w:marBottom w:val="0"/>
          <w:divBdr>
            <w:top w:val="none" w:sz="0" w:space="0" w:color="auto"/>
            <w:left w:val="none" w:sz="0" w:space="0" w:color="auto"/>
            <w:bottom w:val="none" w:sz="0" w:space="0" w:color="auto"/>
            <w:right w:val="none" w:sz="0" w:space="0" w:color="auto"/>
          </w:divBdr>
          <w:divsChild>
            <w:div w:id="267932250">
              <w:marLeft w:val="0"/>
              <w:marRight w:val="0"/>
              <w:marTop w:val="0"/>
              <w:marBottom w:val="0"/>
              <w:divBdr>
                <w:top w:val="none" w:sz="0" w:space="0" w:color="auto"/>
                <w:left w:val="none" w:sz="0" w:space="0" w:color="auto"/>
                <w:bottom w:val="none" w:sz="0" w:space="0" w:color="auto"/>
                <w:right w:val="none" w:sz="0" w:space="0" w:color="auto"/>
              </w:divBdr>
            </w:div>
          </w:divsChild>
        </w:div>
        <w:div w:id="1481119136">
          <w:marLeft w:val="0"/>
          <w:marRight w:val="0"/>
          <w:marTop w:val="0"/>
          <w:marBottom w:val="0"/>
          <w:divBdr>
            <w:top w:val="none" w:sz="0" w:space="0" w:color="auto"/>
            <w:left w:val="none" w:sz="0" w:space="0" w:color="auto"/>
            <w:bottom w:val="none" w:sz="0" w:space="0" w:color="auto"/>
            <w:right w:val="none" w:sz="0" w:space="0" w:color="auto"/>
          </w:divBdr>
          <w:divsChild>
            <w:div w:id="639194497">
              <w:marLeft w:val="0"/>
              <w:marRight w:val="0"/>
              <w:marTop w:val="0"/>
              <w:marBottom w:val="0"/>
              <w:divBdr>
                <w:top w:val="none" w:sz="0" w:space="0" w:color="auto"/>
                <w:left w:val="none" w:sz="0" w:space="0" w:color="auto"/>
                <w:bottom w:val="none" w:sz="0" w:space="0" w:color="auto"/>
                <w:right w:val="none" w:sz="0" w:space="0" w:color="auto"/>
              </w:divBdr>
            </w:div>
          </w:divsChild>
        </w:div>
        <w:div w:id="1481923952">
          <w:marLeft w:val="0"/>
          <w:marRight w:val="0"/>
          <w:marTop w:val="0"/>
          <w:marBottom w:val="0"/>
          <w:divBdr>
            <w:top w:val="none" w:sz="0" w:space="0" w:color="auto"/>
            <w:left w:val="none" w:sz="0" w:space="0" w:color="auto"/>
            <w:bottom w:val="none" w:sz="0" w:space="0" w:color="auto"/>
            <w:right w:val="none" w:sz="0" w:space="0" w:color="auto"/>
          </w:divBdr>
          <w:divsChild>
            <w:div w:id="48723922">
              <w:marLeft w:val="0"/>
              <w:marRight w:val="0"/>
              <w:marTop w:val="0"/>
              <w:marBottom w:val="0"/>
              <w:divBdr>
                <w:top w:val="none" w:sz="0" w:space="0" w:color="auto"/>
                <w:left w:val="none" w:sz="0" w:space="0" w:color="auto"/>
                <w:bottom w:val="none" w:sz="0" w:space="0" w:color="auto"/>
                <w:right w:val="none" w:sz="0" w:space="0" w:color="auto"/>
              </w:divBdr>
            </w:div>
          </w:divsChild>
        </w:div>
        <w:div w:id="1494877020">
          <w:marLeft w:val="0"/>
          <w:marRight w:val="0"/>
          <w:marTop w:val="0"/>
          <w:marBottom w:val="0"/>
          <w:divBdr>
            <w:top w:val="none" w:sz="0" w:space="0" w:color="auto"/>
            <w:left w:val="none" w:sz="0" w:space="0" w:color="auto"/>
            <w:bottom w:val="none" w:sz="0" w:space="0" w:color="auto"/>
            <w:right w:val="none" w:sz="0" w:space="0" w:color="auto"/>
          </w:divBdr>
          <w:divsChild>
            <w:div w:id="2035223995">
              <w:marLeft w:val="0"/>
              <w:marRight w:val="0"/>
              <w:marTop w:val="0"/>
              <w:marBottom w:val="0"/>
              <w:divBdr>
                <w:top w:val="none" w:sz="0" w:space="0" w:color="auto"/>
                <w:left w:val="none" w:sz="0" w:space="0" w:color="auto"/>
                <w:bottom w:val="none" w:sz="0" w:space="0" w:color="auto"/>
                <w:right w:val="none" w:sz="0" w:space="0" w:color="auto"/>
              </w:divBdr>
            </w:div>
          </w:divsChild>
        </w:div>
        <w:div w:id="1522354109">
          <w:marLeft w:val="0"/>
          <w:marRight w:val="0"/>
          <w:marTop w:val="0"/>
          <w:marBottom w:val="0"/>
          <w:divBdr>
            <w:top w:val="none" w:sz="0" w:space="0" w:color="auto"/>
            <w:left w:val="none" w:sz="0" w:space="0" w:color="auto"/>
            <w:bottom w:val="none" w:sz="0" w:space="0" w:color="auto"/>
            <w:right w:val="none" w:sz="0" w:space="0" w:color="auto"/>
          </w:divBdr>
          <w:divsChild>
            <w:div w:id="878131143">
              <w:marLeft w:val="0"/>
              <w:marRight w:val="0"/>
              <w:marTop w:val="0"/>
              <w:marBottom w:val="0"/>
              <w:divBdr>
                <w:top w:val="none" w:sz="0" w:space="0" w:color="auto"/>
                <w:left w:val="none" w:sz="0" w:space="0" w:color="auto"/>
                <w:bottom w:val="none" w:sz="0" w:space="0" w:color="auto"/>
                <w:right w:val="none" w:sz="0" w:space="0" w:color="auto"/>
              </w:divBdr>
            </w:div>
          </w:divsChild>
        </w:div>
        <w:div w:id="1525099005">
          <w:marLeft w:val="0"/>
          <w:marRight w:val="0"/>
          <w:marTop w:val="0"/>
          <w:marBottom w:val="0"/>
          <w:divBdr>
            <w:top w:val="none" w:sz="0" w:space="0" w:color="auto"/>
            <w:left w:val="none" w:sz="0" w:space="0" w:color="auto"/>
            <w:bottom w:val="none" w:sz="0" w:space="0" w:color="auto"/>
            <w:right w:val="none" w:sz="0" w:space="0" w:color="auto"/>
          </w:divBdr>
          <w:divsChild>
            <w:div w:id="2008288636">
              <w:marLeft w:val="0"/>
              <w:marRight w:val="0"/>
              <w:marTop w:val="0"/>
              <w:marBottom w:val="0"/>
              <w:divBdr>
                <w:top w:val="none" w:sz="0" w:space="0" w:color="auto"/>
                <w:left w:val="none" w:sz="0" w:space="0" w:color="auto"/>
                <w:bottom w:val="none" w:sz="0" w:space="0" w:color="auto"/>
                <w:right w:val="none" w:sz="0" w:space="0" w:color="auto"/>
              </w:divBdr>
            </w:div>
          </w:divsChild>
        </w:div>
        <w:div w:id="1528056190">
          <w:marLeft w:val="0"/>
          <w:marRight w:val="0"/>
          <w:marTop w:val="0"/>
          <w:marBottom w:val="0"/>
          <w:divBdr>
            <w:top w:val="none" w:sz="0" w:space="0" w:color="auto"/>
            <w:left w:val="none" w:sz="0" w:space="0" w:color="auto"/>
            <w:bottom w:val="none" w:sz="0" w:space="0" w:color="auto"/>
            <w:right w:val="none" w:sz="0" w:space="0" w:color="auto"/>
          </w:divBdr>
          <w:divsChild>
            <w:div w:id="1614365686">
              <w:marLeft w:val="0"/>
              <w:marRight w:val="0"/>
              <w:marTop w:val="0"/>
              <w:marBottom w:val="0"/>
              <w:divBdr>
                <w:top w:val="none" w:sz="0" w:space="0" w:color="auto"/>
                <w:left w:val="none" w:sz="0" w:space="0" w:color="auto"/>
                <w:bottom w:val="none" w:sz="0" w:space="0" w:color="auto"/>
                <w:right w:val="none" w:sz="0" w:space="0" w:color="auto"/>
              </w:divBdr>
            </w:div>
          </w:divsChild>
        </w:div>
        <w:div w:id="1538274770">
          <w:marLeft w:val="0"/>
          <w:marRight w:val="0"/>
          <w:marTop w:val="0"/>
          <w:marBottom w:val="0"/>
          <w:divBdr>
            <w:top w:val="none" w:sz="0" w:space="0" w:color="auto"/>
            <w:left w:val="none" w:sz="0" w:space="0" w:color="auto"/>
            <w:bottom w:val="none" w:sz="0" w:space="0" w:color="auto"/>
            <w:right w:val="none" w:sz="0" w:space="0" w:color="auto"/>
          </w:divBdr>
          <w:divsChild>
            <w:div w:id="1671326153">
              <w:marLeft w:val="0"/>
              <w:marRight w:val="0"/>
              <w:marTop w:val="0"/>
              <w:marBottom w:val="0"/>
              <w:divBdr>
                <w:top w:val="none" w:sz="0" w:space="0" w:color="auto"/>
                <w:left w:val="none" w:sz="0" w:space="0" w:color="auto"/>
                <w:bottom w:val="none" w:sz="0" w:space="0" w:color="auto"/>
                <w:right w:val="none" w:sz="0" w:space="0" w:color="auto"/>
              </w:divBdr>
            </w:div>
          </w:divsChild>
        </w:div>
        <w:div w:id="1546523243">
          <w:marLeft w:val="0"/>
          <w:marRight w:val="0"/>
          <w:marTop w:val="0"/>
          <w:marBottom w:val="0"/>
          <w:divBdr>
            <w:top w:val="none" w:sz="0" w:space="0" w:color="auto"/>
            <w:left w:val="none" w:sz="0" w:space="0" w:color="auto"/>
            <w:bottom w:val="none" w:sz="0" w:space="0" w:color="auto"/>
            <w:right w:val="none" w:sz="0" w:space="0" w:color="auto"/>
          </w:divBdr>
          <w:divsChild>
            <w:div w:id="1431386805">
              <w:marLeft w:val="0"/>
              <w:marRight w:val="0"/>
              <w:marTop w:val="0"/>
              <w:marBottom w:val="0"/>
              <w:divBdr>
                <w:top w:val="none" w:sz="0" w:space="0" w:color="auto"/>
                <w:left w:val="none" w:sz="0" w:space="0" w:color="auto"/>
                <w:bottom w:val="none" w:sz="0" w:space="0" w:color="auto"/>
                <w:right w:val="none" w:sz="0" w:space="0" w:color="auto"/>
              </w:divBdr>
            </w:div>
          </w:divsChild>
        </w:div>
        <w:div w:id="1569801943">
          <w:marLeft w:val="0"/>
          <w:marRight w:val="0"/>
          <w:marTop w:val="0"/>
          <w:marBottom w:val="0"/>
          <w:divBdr>
            <w:top w:val="none" w:sz="0" w:space="0" w:color="auto"/>
            <w:left w:val="none" w:sz="0" w:space="0" w:color="auto"/>
            <w:bottom w:val="none" w:sz="0" w:space="0" w:color="auto"/>
            <w:right w:val="none" w:sz="0" w:space="0" w:color="auto"/>
          </w:divBdr>
          <w:divsChild>
            <w:div w:id="310795556">
              <w:marLeft w:val="0"/>
              <w:marRight w:val="0"/>
              <w:marTop w:val="0"/>
              <w:marBottom w:val="0"/>
              <w:divBdr>
                <w:top w:val="none" w:sz="0" w:space="0" w:color="auto"/>
                <w:left w:val="none" w:sz="0" w:space="0" w:color="auto"/>
                <w:bottom w:val="none" w:sz="0" w:space="0" w:color="auto"/>
                <w:right w:val="none" w:sz="0" w:space="0" w:color="auto"/>
              </w:divBdr>
            </w:div>
          </w:divsChild>
        </w:div>
        <w:div w:id="1573924082">
          <w:marLeft w:val="0"/>
          <w:marRight w:val="0"/>
          <w:marTop w:val="0"/>
          <w:marBottom w:val="0"/>
          <w:divBdr>
            <w:top w:val="none" w:sz="0" w:space="0" w:color="auto"/>
            <w:left w:val="none" w:sz="0" w:space="0" w:color="auto"/>
            <w:bottom w:val="none" w:sz="0" w:space="0" w:color="auto"/>
            <w:right w:val="none" w:sz="0" w:space="0" w:color="auto"/>
          </w:divBdr>
          <w:divsChild>
            <w:div w:id="1628778915">
              <w:marLeft w:val="0"/>
              <w:marRight w:val="0"/>
              <w:marTop w:val="0"/>
              <w:marBottom w:val="0"/>
              <w:divBdr>
                <w:top w:val="none" w:sz="0" w:space="0" w:color="auto"/>
                <w:left w:val="none" w:sz="0" w:space="0" w:color="auto"/>
                <w:bottom w:val="none" w:sz="0" w:space="0" w:color="auto"/>
                <w:right w:val="none" w:sz="0" w:space="0" w:color="auto"/>
              </w:divBdr>
            </w:div>
          </w:divsChild>
        </w:div>
        <w:div w:id="1592733416">
          <w:marLeft w:val="0"/>
          <w:marRight w:val="0"/>
          <w:marTop w:val="0"/>
          <w:marBottom w:val="0"/>
          <w:divBdr>
            <w:top w:val="none" w:sz="0" w:space="0" w:color="auto"/>
            <w:left w:val="none" w:sz="0" w:space="0" w:color="auto"/>
            <w:bottom w:val="none" w:sz="0" w:space="0" w:color="auto"/>
            <w:right w:val="none" w:sz="0" w:space="0" w:color="auto"/>
          </w:divBdr>
          <w:divsChild>
            <w:div w:id="699234722">
              <w:marLeft w:val="0"/>
              <w:marRight w:val="0"/>
              <w:marTop w:val="0"/>
              <w:marBottom w:val="0"/>
              <w:divBdr>
                <w:top w:val="none" w:sz="0" w:space="0" w:color="auto"/>
                <w:left w:val="none" w:sz="0" w:space="0" w:color="auto"/>
                <w:bottom w:val="none" w:sz="0" w:space="0" w:color="auto"/>
                <w:right w:val="none" w:sz="0" w:space="0" w:color="auto"/>
              </w:divBdr>
            </w:div>
          </w:divsChild>
        </w:div>
        <w:div w:id="1607885218">
          <w:marLeft w:val="0"/>
          <w:marRight w:val="0"/>
          <w:marTop w:val="0"/>
          <w:marBottom w:val="0"/>
          <w:divBdr>
            <w:top w:val="none" w:sz="0" w:space="0" w:color="auto"/>
            <w:left w:val="none" w:sz="0" w:space="0" w:color="auto"/>
            <w:bottom w:val="none" w:sz="0" w:space="0" w:color="auto"/>
            <w:right w:val="none" w:sz="0" w:space="0" w:color="auto"/>
          </w:divBdr>
          <w:divsChild>
            <w:div w:id="1950159625">
              <w:marLeft w:val="0"/>
              <w:marRight w:val="0"/>
              <w:marTop w:val="0"/>
              <w:marBottom w:val="0"/>
              <w:divBdr>
                <w:top w:val="none" w:sz="0" w:space="0" w:color="auto"/>
                <w:left w:val="none" w:sz="0" w:space="0" w:color="auto"/>
                <w:bottom w:val="none" w:sz="0" w:space="0" w:color="auto"/>
                <w:right w:val="none" w:sz="0" w:space="0" w:color="auto"/>
              </w:divBdr>
            </w:div>
          </w:divsChild>
        </w:div>
        <w:div w:id="1618877144">
          <w:marLeft w:val="0"/>
          <w:marRight w:val="0"/>
          <w:marTop w:val="0"/>
          <w:marBottom w:val="0"/>
          <w:divBdr>
            <w:top w:val="none" w:sz="0" w:space="0" w:color="auto"/>
            <w:left w:val="none" w:sz="0" w:space="0" w:color="auto"/>
            <w:bottom w:val="none" w:sz="0" w:space="0" w:color="auto"/>
            <w:right w:val="none" w:sz="0" w:space="0" w:color="auto"/>
          </w:divBdr>
          <w:divsChild>
            <w:div w:id="854661134">
              <w:marLeft w:val="0"/>
              <w:marRight w:val="0"/>
              <w:marTop w:val="0"/>
              <w:marBottom w:val="0"/>
              <w:divBdr>
                <w:top w:val="none" w:sz="0" w:space="0" w:color="auto"/>
                <w:left w:val="none" w:sz="0" w:space="0" w:color="auto"/>
                <w:bottom w:val="none" w:sz="0" w:space="0" w:color="auto"/>
                <w:right w:val="none" w:sz="0" w:space="0" w:color="auto"/>
              </w:divBdr>
            </w:div>
          </w:divsChild>
        </w:div>
        <w:div w:id="1626959157">
          <w:marLeft w:val="0"/>
          <w:marRight w:val="0"/>
          <w:marTop w:val="0"/>
          <w:marBottom w:val="0"/>
          <w:divBdr>
            <w:top w:val="none" w:sz="0" w:space="0" w:color="auto"/>
            <w:left w:val="none" w:sz="0" w:space="0" w:color="auto"/>
            <w:bottom w:val="none" w:sz="0" w:space="0" w:color="auto"/>
            <w:right w:val="none" w:sz="0" w:space="0" w:color="auto"/>
          </w:divBdr>
          <w:divsChild>
            <w:div w:id="346447688">
              <w:marLeft w:val="0"/>
              <w:marRight w:val="0"/>
              <w:marTop w:val="0"/>
              <w:marBottom w:val="0"/>
              <w:divBdr>
                <w:top w:val="none" w:sz="0" w:space="0" w:color="auto"/>
                <w:left w:val="none" w:sz="0" w:space="0" w:color="auto"/>
                <w:bottom w:val="none" w:sz="0" w:space="0" w:color="auto"/>
                <w:right w:val="none" w:sz="0" w:space="0" w:color="auto"/>
              </w:divBdr>
            </w:div>
          </w:divsChild>
        </w:div>
        <w:div w:id="1636450887">
          <w:marLeft w:val="0"/>
          <w:marRight w:val="0"/>
          <w:marTop w:val="0"/>
          <w:marBottom w:val="0"/>
          <w:divBdr>
            <w:top w:val="none" w:sz="0" w:space="0" w:color="auto"/>
            <w:left w:val="none" w:sz="0" w:space="0" w:color="auto"/>
            <w:bottom w:val="none" w:sz="0" w:space="0" w:color="auto"/>
            <w:right w:val="none" w:sz="0" w:space="0" w:color="auto"/>
          </w:divBdr>
          <w:divsChild>
            <w:div w:id="1614701804">
              <w:marLeft w:val="0"/>
              <w:marRight w:val="0"/>
              <w:marTop w:val="0"/>
              <w:marBottom w:val="0"/>
              <w:divBdr>
                <w:top w:val="none" w:sz="0" w:space="0" w:color="auto"/>
                <w:left w:val="none" w:sz="0" w:space="0" w:color="auto"/>
                <w:bottom w:val="none" w:sz="0" w:space="0" w:color="auto"/>
                <w:right w:val="none" w:sz="0" w:space="0" w:color="auto"/>
              </w:divBdr>
            </w:div>
          </w:divsChild>
        </w:div>
        <w:div w:id="1638218462">
          <w:marLeft w:val="0"/>
          <w:marRight w:val="0"/>
          <w:marTop w:val="0"/>
          <w:marBottom w:val="0"/>
          <w:divBdr>
            <w:top w:val="none" w:sz="0" w:space="0" w:color="auto"/>
            <w:left w:val="none" w:sz="0" w:space="0" w:color="auto"/>
            <w:bottom w:val="none" w:sz="0" w:space="0" w:color="auto"/>
            <w:right w:val="none" w:sz="0" w:space="0" w:color="auto"/>
          </w:divBdr>
          <w:divsChild>
            <w:div w:id="809591197">
              <w:marLeft w:val="0"/>
              <w:marRight w:val="0"/>
              <w:marTop w:val="0"/>
              <w:marBottom w:val="0"/>
              <w:divBdr>
                <w:top w:val="none" w:sz="0" w:space="0" w:color="auto"/>
                <w:left w:val="none" w:sz="0" w:space="0" w:color="auto"/>
                <w:bottom w:val="none" w:sz="0" w:space="0" w:color="auto"/>
                <w:right w:val="none" w:sz="0" w:space="0" w:color="auto"/>
              </w:divBdr>
            </w:div>
          </w:divsChild>
        </w:div>
        <w:div w:id="1645114082">
          <w:marLeft w:val="0"/>
          <w:marRight w:val="0"/>
          <w:marTop w:val="0"/>
          <w:marBottom w:val="0"/>
          <w:divBdr>
            <w:top w:val="none" w:sz="0" w:space="0" w:color="auto"/>
            <w:left w:val="none" w:sz="0" w:space="0" w:color="auto"/>
            <w:bottom w:val="none" w:sz="0" w:space="0" w:color="auto"/>
            <w:right w:val="none" w:sz="0" w:space="0" w:color="auto"/>
          </w:divBdr>
          <w:divsChild>
            <w:div w:id="1790660112">
              <w:marLeft w:val="0"/>
              <w:marRight w:val="0"/>
              <w:marTop w:val="0"/>
              <w:marBottom w:val="0"/>
              <w:divBdr>
                <w:top w:val="none" w:sz="0" w:space="0" w:color="auto"/>
                <w:left w:val="none" w:sz="0" w:space="0" w:color="auto"/>
                <w:bottom w:val="none" w:sz="0" w:space="0" w:color="auto"/>
                <w:right w:val="none" w:sz="0" w:space="0" w:color="auto"/>
              </w:divBdr>
            </w:div>
          </w:divsChild>
        </w:div>
        <w:div w:id="1650285747">
          <w:marLeft w:val="0"/>
          <w:marRight w:val="0"/>
          <w:marTop w:val="0"/>
          <w:marBottom w:val="0"/>
          <w:divBdr>
            <w:top w:val="none" w:sz="0" w:space="0" w:color="auto"/>
            <w:left w:val="none" w:sz="0" w:space="0" w:color="auto"/>
            <w:bottom w:val="none" w:sz="0" w:space="0" w:color="auto"/>
            <w:right w:val="none" w:sz="0" w:space="0" w:color="auto"/>
          </w:divBdr>
          <w:divsChild>
            <w:div w:id="1029527487">
              <w:marLeft w:val="0"/>
              <w:marRight w:val="0"/>
              <w:marTop w:val="0"/>
              <w:marBottom w:val="0"/>
              <w:divBdr>
                <w:top w:val="none" w:sz="0" w:space="0" w:color="auto"/>
                <w:left w:val="none" w:sz="0" w:space="0" w:color="auto"/>
                <w:bottom w:val="none" w:sz="0" w:space="0" w:color="auto"/>
                <w:right w:val="none" w:sz="0" w:space="0" w:color="auto"/>
              </w:divBdr>
            </w:div>
          </w:divsChild>
        </w:div>
        <w:div w:id="1654525774">
          <w:marLeft w:val="0"/>
          <w:marRight w:val="0"/>
          <w:marTop w:val="0"/>
          <w:marBottom w:val="0"/>
          <w:divBdr>
            <w:top w:val="none" w:sz="0" w:space="0" w:color="auto"/>
            <w:left w:val="none" w:sz="0" w:space="0" w:color="auto"/>
            <w:bottom w:val="none" w:sz="0" w:space="0" w:color="auto"/>
            <w:right w:val="none" w:sz="0" w:space="0" w:color="auto"/>
          </w:divBdr>
          <w:divsChild>
            <w:div w:id="625743122">
              <w:marLeft w:val="0"/>
              <w:marRight w:val="0"/>
              <w:marTop w:val="0"/>
              <w:marBottom w:val="0"/>
              <w:divBdr>
                <w:top w:val="none" w:sz="0" w:space="0" w:color="auto"/>
                <w:left w:val="none" w:sz="0" w:space="0" w:color="auto"/>
                <w:bottom w:val="none" w:sz="0" w:space="0" w:color="auto"/>
                <w:right w:val="none" w:sz="0" w:space="0" w:color="auto"/>
              </w:divBdr>
            </w:div>
          </w:divsChild>
        </w:div>
        <w:div w:id="1658260636">
          <w:marLeft w:val="0"/>
          <w:marRight w:val="0"/>
          <w:marTop w:val="0"/>
          <w:marBottom w:val="0"/>
          <w:divBdr>
            <w:top w:val="none" w:sz="0" w:space="0" w:color="auto"/>
            <w:left w:val="none" w:sz="0" w:space="0" w:color="auto"/>
            <w:bottom w:val="none" w:sz="0" w:space="0" w:color="auto"/>
            <w:right w:val="none" w:sz="0" w:space="0" w:color="auto"/>
          </w:divBdr>
          <w:divsChild>
            <w:div w:id="1232616141">
              <w:marLeft w:val="0"/>
              <w:marRight w:val="0"/>
              <w:marTop w:val="0"/>
              <w:marBottom w:val="0"/>
              <w:divBdr>
                <w:top w:val="none" w:sz="0" w:space="0" w:color="auto"/>
                <w:left w:val="none" w:sz="0" w:space="0" w:color="auto"/>
                <w:bottom w:val="none" w:sz="0" w:space="0" w:color="auto"/>
                <w:right w:val="none" w:sz="0" w:space="0" w:color="auto"/>
              </w:divBdr>
            </w:div>
          </w:divsChild>
        </w:div>
        <w:div w:id="1664773139">
          <w:marLeft w:val="0"/>
          <w:marRight w:val="0"/>
          <w:marTop w:val="0"/>
          <w:marBottom w:val="0"/>
          <w:divBdr>
            <w:top w:val="none" w:sz="0" w:space="0" w:color="auto"/>
            <w:left w:val="none" w:sz="0" w:space="0" w:color="auto"/>
            <w:bottom w:val="none" w:sz="0" w:space="0" w:color="auto"/>
            <w:right w:val="none" w:sz="0" w:space="0" w:color="auto"/>
          </w:divBdr>
          <w:divsChild>
            <w:div w:id="302128316">
              <w:marLeft w:val="0"/>
              <w:marRight w:val="0"/>
              <w:marTop w:val="0"/>
              <w:marBottom w:val="0"/>
              <w:divBdr>
                <w:top w:val="none" w:sz="0" w:space="0" w:color="auto"/>
                <w:left w:val="none" w:sz="0" w:space="0" w:color="auto"/>
                <w:bottom w:val="none" w:sz="0" w:space="0" w:color="auto"/>
                <w:right w:val="none" w:sz="0" w:space="0" w:color="auto"/>
              </w:divBdr>
            </w:div>
          </w:divsChild>
        </w:div>
        <w:div w:id="1665402292">
          <w:marLeft w:val="0"/>
          <w:marRight w:val="0"/>
          <w:marTop w:val="0"/>
          <w:marBottom w:val="0"/>
          <w:divBdr>
            <w:top w:val="none" w:sz="0" w:space="0" w:color="auto"/>
            <w:left w:val="none" w:sz="0" w:space="0" w:color="auto"/>
            <w:bottom w:val="none" w:sz="0" w:space="0" w:color="auto"/>
            <w:right w:val="none" w:sz="0" w:space="0" w:color="auto"/>
          </w:divBdr>
          <w:divsChild>
            <w:div w:id="1084910198">
              <w:marLeft w:val="0"/>
              <w:marRight w:val="0"/>
              <w:marTop w:val="0"/>
              <w:marBottom w:val="0"/>
              <w:divBdr>
                <w:top w:val="none" w:sz="0" w:space="0" w:color="auto"/>
                <w:left w:val="none" w:sz="0" w:space="0" w:color="auto"/>
                <w:bottom w:val="none" w:sz="0" w:space="0" w:color="auto"/>
                <w:right w:val="none" w:sz="0" w:space="0" w:color="auto"/>
              </w:divBdr>
            </w:div>
          </w:divsChild>
        </w:div>
        <w:div w:id="1666013012">
          <w:marLeft w:val="0"/>
          <w:marRight w:val="0"/>
          <w:marTop w:val="0"/>
          <w:marBottom w:val="0"/>
          <w:divBdr>
            <w:top w:val="none" w:sz="0" w:space="0" w:color="auto"/>
            <w:left w:val="none" w:sz="0" w:space="0" w:color="auto"/>
            <w:bottom w:val="none" w:sz="0" w:space="0" w:color="auto"/>
            <w:right w:val="none" w:sz="0" w:space="0" w:color="auto"/>
          </w:divBdr>
          <w:divsChild>
            <w:div w:id="132259798">
              <w:marLeft w:val="0"/>
              <w:marRight w:val="0"/>
              <w:marTop w:val="0"/>
              <w:marBottom w:val="0"/>
              <w:divBdr>
                <w:top w:val="none" w:sz="0" w:space="0" w:color="auto"/>
                <w:left w:val="none" w:sz="0" w:space="0" w:color="auto"/>
                <w:bottom w:val="none" w:sz="0" w:space="0" w:color="auto"/>
                <w:right w:val="none" w:sz="0" w:space="0" w:color="auto"/>
              </w:divBdr>
            </w:div>
          </w:divsChild>
        </w:div>
        <w:div w:id="1670408799">
          <w:marLeft w:val="0"/>
          <w:marRight w:val="0"/>
          <w:marTop w:val="0"/>
          <w:marBottom w:val="0"/>
          <w:divBdr>
            <w:top w:val="none" w:sz="0" w:space="0" w:color="auto"/>
            <w:left w:val="none" w:sz="0" w:space="0" w:color="auto"/>
            <w:bottom w:val="none" w:sz="0" w:space="0" w:color="auto"/>
            <w:right w:val="none" w:sz="0" w:space="0" w:color="auto"/>
          </w:divBdr>
          <w:divsChild>
            <w:div w:id="859196414">
              <w:marLeft w:val="0"/>
              <w:marRight w:val="0"/>
              <w:marTop w:val="0"/>
              <w:marBottom w:val="0"/>
              <w:divBdr>
                <w:top w:val="none" w:sz="0" w:space="0" w:color="auto"/>
                <w:left w:val="none" w:sz="0" w:space="0" w:color="auto"/>
                <w:bottom w:val="none" w:sz="0" w:space="0" w:color="auto"/>
                <w:right w:val="none" w:sz="0" w:space="0" w:color="auto"/>
              </w:divBdr>
            </w:div>
          </w:divsChild>
        </w:div>
        <w:div w:id="1688629360">
          <w:marLeft w:val="0"/>
          <w:marRight w:val="0"/>
          <w:marTop w:val="0"/>
          <w:marBottom w:val="0"/>
          <w:divBdr>
            <w:top w:val="none" w:sz="0" w:space="0" w:color="auto"/>
            <w:left w:val="none" w:sz="0" w:space="0" w:color="auto"/>
            <w:bottom w:val="none" w:sz="0" w:space="0" w:color="auto"/>
            <w:right w:val="none" w:sz="0" w:space="0" w:color="auto"/>
          </w:divBdr>
          <w:divsChild>
            <w:div w:id="794712636">
              <w:marLeft w:val="0"/>
              <w:marRight w:val="0"/>
              <w:marTop w:val="0"/>
              <w:marBottom w:val="0"/>
              <w:divBdr>
                <w:top w:val="none" w:sz="0" w:space="0" w:color="auto"/>
                <w:left w:val="none" w:sz="0" w:space="0" w:color="auto"/>
                <w:bottom w:val="none" w:sz="0" w:space="0" w:color="auto"/>
                <w:right w:val="none" w:sz="0" w:space="0" w:color="auto"/>
              </w:divBdr>
            </w:div>
          </w:divsChild>
        </w:div>
        <w:div w:id="1705909233">
          <w:marLeft w:val="0"/>
          <w:marRight w:val="0"/>
          <w:marTop w:val="0"/>
          <w:marBottom w:val="0"/>
          <w:divBdr>
            <w:top w:val="none" w:sz="0" w:space="0" w:color="auto"/>
            <w:left w:val="none" w:sz="0" w:space="0" w:color="auto"/>
            <w:bottom w:val="none" w:sz="0" w:space="0" w:color="auto"/>
            <w:right w:val="none" w:sz="0" w:space="0" w:color="auto"/>
          </w:divBdr>
          <w:divsChild>
            <w:div w:id="1266885053">
              <w:marLeft w:val="0"/>
              <w:marRight w:val="0"/>
              <w:marTop w:val="0"/>
              <w:marBottom w:val="0"/>
              <w:divBdr>
                <w:top w:val="none" w:sz="0" w:space="0" w:color="auto"/>
                <w:left w:val="none" w:sz="0" w:space="0" w:color="auto"/>
                <w:bottom w:val="none" w:sz="0" w:space="0" w:color="auto"/>
                <w:right w:val="none" w:sz="0" w:space="0" w:color="auto"/>
              </w:divBdr>
            </w:div>
          </w:divsChild>
        </w:div>
        <w:div w:id="1711220865">
          <w:marLeft w:val="0"/>
          <w:marRight w:val="0"/>
          <w:marTop w:val="0"/>
          <w:marBottom w:val="0"/>
          <w:divBdr>
            <w:top w:val="none" w:sz="0" w:space="0" w:color="auto"/>
            <w:left w:val="none" w:sz="0" w:space="0" w:color="auto"/>
            <w:bottom w:val="none" w:sz="0" w:space="0" w:color="auto"/>
            <w:right w:val="none" w:sz="0" w:space="0" w:color="auto"/>
          </w:divBdr>
          <w:divsChild>
            <w:div w:id="1564296433">
              <w:marLeft w:val="0"/>
              <w:marRight w:val="0"/>
              <w:marTop w:val="0"/>
              <w:marBottom w:val="0"/>
              <w:divBdr>
                <w:top w:val="none" w:sz="0" w:space="0" w:color="auto"/>
                <w:left w:val="none" w:sz="0" w:space="0" w:color="auto"/>
                <w:bottom w:val="none" w:sz="0" w:space="0" w:color="auto"/>
                <w:right w:val="none" w:sz="0" w:space="0" w:color="auto"/>
              </w:divBdr>
            </w:div>
          </w:divsChild>
        </w:div>
        <w:div w:id="1714230211">
          <w:marLeft w:val="0"/>
          <w:marRight w:val="0"/>
          <w:marTop w:val="0"/>
          <w:marBottom w:val="0"/>
          <w:divBdr>
            <w:top w:val="none" w:sz="0" w:space="0" w:color="auto"/>
            <w:left w:val="none" w:sz="0" w:space="0" w:color="auto"/>
            <w:bottom w:val="none" w:sz="0" w:space="0" w:color="auto"/>
            <w:right w:val="none" w:sz="0" w:space="0" w:color="auto"/>
          </w:divBdr>
          <w:divsChild>
            <w:div w:id="2075008935">
              <w:marLeft w:val="0"/>
              <w:marRight w:val="0"/>
              <w:marTop w:val="0"/>
              <w:marBottom w:val="0"/>
              <w:divBdr>
                <w:top w:val="none" w:sz="0" w:space="0" w:color="auto"/>
                <w:left w:val="none" w:sz="0" w:space="0" w:color="auto"/>
                <w:bottom w:val="none" w:sz="0" w:space="0" w:color="auto"/>
                <w:right w:val="none" w:sz="0" w:space="0" w:color="auto"/>
              </w:divBdr>
            </w:div>
          </w:divsChild>
        </w:div>
        <w:div w:id="1732384790">
          <w:marLeft w:val="0"/>
          <w:marRight w:val="0"/>
          <w:marTop w:val="0"/>
          <w:marBottom w:val="0"/>
          <w:divBdr>
            <w:top w:val="none" w:sz="0" w:space="0" w:color="auto"/>
            <w:left w:val="none" w:sz="0" w:space="0" w:color="auto"/>
            <w:bottom w:val="none" w:sz="0" w:space="0" w:color="auto"/>
            <w:right w:val="none" w:sz="0" w:space="0" w:color="auto"/>
          </w:divBdr>
          <w:divsChild>
            <w:div w:id="917402361">
              <w:marLeft w:val="0"/>
              <w:marRight w:val="0"/>
              <w:marTop w:val="0"/>
              <w:marBottom w:val="0"/>
              <w:divBdr>
                <w:top w:val="none" w:sz="0" w:space="0" w:color="auto"/>
                <w:left w:val="none" w:sz="0" w:space="0" w:color="auto"/>
                <w:bottom w:val="none" w:sz="0" w:space="0" w:color="auto"/>
                <w:right w:val="none" w:sz="0" w:space="0" w:color="auto"/>
              </w:divBdr>
            </w:div>
          </w:divsChild>
        </w:div>
        <w:div w:id="1740127144">
          <w:marLeft w:val="0"/>
          <w:marRight w:val="0"/>
          <w:marTop w:val="0"/>
          <w:marBottom w:val="0"/>
          <w:divBdr>
            <w:top w:val="none" w:sz="0" w:space="0" w:color="auto"/>
            <w:left w:val="none" w:sz="0" w:space="0" w:color="auto"/>
            <w:bottom w:val="none" w:sz="0" w:space="0" w:color="auto"/>
            <w:right w:val="none" w:sz="0" w:space="0" w:color="auto"/>
          </w:divBdr>
          <w:divsChild>
            <w:div w:id="1462845557">
              <w:marLeft w:val="0"/>
              <w:marRight w:val="0"/>
              <w:marTop w:val="0"/>
              <w:marBottom w:val="0"/>
              <w:divBdr>
                <w:top w:val="none" w:sz="0" w:space="0" w:color="auto"/>
                <w:left w:val="none" w:sz="0" w:space="0" w:color="auto"/>
                <w:bottom w:val="none" w:sz="0" w:space="0" w:color="auto"/>
                <w:right w:val="none" w:sz="0" w:space="0" w:color="auto"/>
              </w:divBdr>
            </w:div>
          </w:divsChild>
        </w:div>
        <w:div w:id="1740206632">
          <w:marLeft w:val="0"/>
          <w:marRight w:val="0"/>
          <w:marTop w:val="0"/>
          <w:marBottom w:val="0"/>
          <w:divBdr>
            <w:top w:val="none" w:sz="0" w:space="0" w:color="auto"/>
            <w:left w:val="none" w:sz="0" w:space="0" w:color="auto"/>
            <w:bottom w:val="none" w:sz="0" w:space="0" w:color="auto"/>
            <w:right w:val="none" w:sz="0" w:space="0" w:color="auto"/>
          </w:divBdr>
          <w:divsChild>
            <w:div w:id="1395155454">
              <w:marLeft w:val="0"/>
              <w:marRight w:val="0"/>
              <w:marTop w:val="0"/>
              <w:marBottom w:val="0"/>
              <w:divBdr>
                <w:top w:val="none" w:sz="0" w:space="0" w:color="auto"/>
                <w:left w:val="none" w:sz="0" w:space="0" w:color="auto"/>
                <w:bottom w:val="none" w:sz="0" w:space="0" w:color="auto"/>
                <w:right w:val="none" w:sz="0" w:space="0" w:color="auto"/>
              </w:divBdr>
            </w:div>
          </w:divsChild>
        </w:div>
        <w:div w:id="1749425801">
          <w:marLeft w:val="0"/>
          <w:marRight w:val="0"/>
          <w:marTop w:val="0"/>
          <w:marBottom w:val="0"/>
          <w:divBdr>
            <w:top w:val="none" w:sz="0" w:space="0" w:color="auto"/>
            <w:left w:val="none" w:sz="0" w:space="0" w:color="auto"/>
            <w:bottom w:val="none" w:sz="0" w:space="0" w:color="auto"/>
            <w:right w:val="none" w:sz="0" w:space="0" w:color="auto"/>
          </w:divBdr>
          <w:divsChild>
            <w:div w:id="1436055653">
              <w:marLeft w:val="0"/>
              <w:marRight w:val="0"/>
              <w:marTop w:val="0"/>
              <w:marBottom w:val="0"/>
              <w:divBdr>
                <w:top w:val="none" w:sz="0" w:space="0" w:color="auto"/>
                <w:left w:val="none" w:sz="0" w:space="0" w:color="auto"/>
                <w:bottom w:val="none" w:sz="0" w:space="0" w:color="auto"/>
                <w:right w:val="none" w:sz="0" w:space="0" w:color="auto"/>
              </w:divBdr>
            </w:div>
          </w:divsChild>
        </w:div>
        <w:div w:id="1763987380">
          <w:marLeft w:val="0"/>
          <w:marRight w:val="0"/>
          <w:marTop w:val="0"/>
          <w:marBottom w:val="0"/>
          <w:divBdr>
            <w:top w:val="none" w:sz="0" w:space="0" w:color="auto"/>
            <w:left w:val="none" w:sz="0" w:space="0" w:color="auto"/>
            <w:bottom w:val="none" w:sz="0" w:space="0" w:color="auto"/>
            <w:right w:val="none" w:sz="0" w:space="0" w:color="auto"/>
          </w:divBdr>
          <w:divsChild>
            <w:div w:id="1160271017">
              <w:marLeft w:val="0"/>
              <w:marRight w:val="0"/>
              <w:marTop w:val="0"/>
              <w:marBottom w:val="0"/>
              <w:divBdr>
                <w:top w:val="none" w:sz="0" w:space="0" w:color="auto"/>
                <w:left w:val="none" w:sz="0" w:space="0" w:color="auto"/>
                <w:bottom w:val="none" w:sz="0" w:space="0" w:color="auto"/>
                <w:right w:val="none" w:sz="0" w:space="0" w:color="auto"/>
              </w:divBdr>
            </w:div>
          </w:divsChild>
        </w:div>
        <w:div w:id="1787306072">
          <w:marLeft w:val="0"/>
          <w:marRight w:val="0"/>
          <w:marTop w:val="0"/>
          <w:marBottom w:val="0"/>
          <w:divBdr>
            <w:top w:val="none" w:sz="0" w:space="0" w:color="auto"/>
            <w:left w:val="none" w:sz="0" w:space="0" w:color="auto"/>
            <w:bottom w:val="none" w:sz="0" w:space="0" w:color="auto"/>
            <w:right w:val="none" w:sz="0" w:space="0" w:color="auto"/>
          </w:divBdr>
          <w:divsChild>
            <w:div w:id="1125780410">
              <w:marLeft w:val="0"/>
              <w:marRight w:val="0"/>
              <w:marTop w:val="0"/>
              <w:marBottom w:val="0"/>
              <w:divBdr>
                <w:top w:val="none" w:sz="0" w:space="0" w:color="auto"/>
                <w:left w:val="none" w:sz="0" w:space="0" w:color="auto"/>
                <w:bottom w:val="none" w:sz="0" w:space="0" w:color="auto"/>
                <w:right w:val="none" w:sz="0" w:space="0" w:color="auto"/>
              </w:divBdr>
            </w:div>
          </w:divsChild>
        </w:div>
        <w:div w:id="1798255642">
          <w:marLeft w:val="0"/>
          <w:marRight w:val="0"/>
          <w:marTop w:val="0"/>
          <w:marBottom w:val="0"/>
          <w:divBdr>
            <w:top w:val="none" w:sz="0" w:space="0" w:color="auto"/>
            <w:left w:val="none" w:sz="0" w:space="0" w:color="auto"/>
            <w:bottom w:val="none" w:sz="0" w:space="0" w:color="auto"/>
            <w:right w:val="none" w:sz="0" w:space="0" w:color="auto"/>
          </w:divBdr>
          <w:divsChild>
            <w:div w:id="872377521">
              <w:marLeft w:val="0"/>
              <w:marRight w:val="0"/>
              <w:marTop w:val="0"/>
              <w:marBottom w:val="0"/>
              <w:divBdr>
                <w:top w:val="none" w:sz="0" w:space="0" w:color="auto"/>
                <w:left w:val="none" w:sz="0" w:space="0" w:color="auto"/>
                <w:bottom w:val="none" w:sz="0" w:space="0" w:color="auto"/>
                <w:right w:val="none" w:sz="0" w:space="0" w:color="auto"/>
              </w:divBdr>
            </w:div>
          </w:divsChild>
        </w:div>
        <w:div w:id="1799372020">
          <w:marLeft w:val="0"/>
          <w:marRight w:val="0"/>
          <w:marTop w:val="0"/>
          <w:marBottom w:val="0"/>
          <w:divBdr>
            <w:top w:val="none" w:sz="0" w:space="0" w:color="auto"/>
            <w:left w:val="none" w:sz="0" w:space="0" w:color="auto"/>
            <w:bottom w:val="none" w:sz="0" w:space="0" w:color="auto"/>
            <w:right w:val="none" w:sz="0" w:space="0" w:color="auto"/>
          </w:divBdr>
          <w:divsChild>
            <w:div w:id="792820754">
              <w:marLeft w:val="0"/>
              <w:marRight w:val="0"/>
              <w:marTop w:val="0"/>
              <w:marBottom w:val="0"/>
              <w:divBdr>
                <w:top w:val="none" w:sz="0" w:space="0" w:color="auto"/>
                <w:left w:val="none" w:sz="0" w:space="0" w:color="auto"/>
                <w:bottom w:val="none" w:sz="0" w:space="0" w:color="auto"/>
                <w:right w:val="none" w:sz="0" w:space="0" w:color="auto"/>
              </w:divBdr>
            </w:div>
          </w:divsChild>
        </w:div>
        <w:div w:id="1801191974">
          <w:marLeft w:val="0"/>
          <w:marRight w:val="0"/>
          <w:marTop w:val="0"/>
          <w:marBottom w:val="0"/>
          <w:divBdr>
            <w:top w:val="none" w:sz="0" w:space="0" w:color="auto"/>
            <w:left w:val="none" w:sz="0" w:space="0" w:color="auto"/>
            <w:bottom w:val="none" w:sz="0" w:space="0" w:color="auto"/>
            <w:right w:val="none" w:sz="0" w:space="0" w:color="auto"/>
          </w:divBdr>
          <w:divsChild>
            <w:div w:id="865212467">
              <w:marLeft w:val="0"/>
              <w:marRight w:val="0"/>
              <w:marTop w:val="0"/>
              <w:marBottom w:val="0"/>
              <w:divBdr>
                <w:top w:val="none" w:sz="0" w:space="0" w:color="auto"/>
                <w:left w:val="none" w:sz="0" w:space="0" w:color="auto"/>
                <w:bottom w:val="none" w:sz="0" w:space="0" w:color="auto"/>
                <w:right w:val="none" w:sz="0" w:space="0" w:color="auto"/>
              </w:divBdr>
            </w:div>
          </w:divsChild>
        </w:div>
        <w:div w:id="1811290998">
          <w:marLeft w:val="0"/>
          <w:marRight w:val="0"/>
          <w:marTop w:val="0"/>
          <w:marBottom w:val="0"/>
          <w:divBdr>
            <w:top w:val="none" w:sz="0" w:space="0" w:color="auto"/>
            <w:left w:val="none" w:sz="0" w:space="0" w:color="auto"/>
            <w:bottom w:val="none" w:sz="0" w:space="0" w:color="auto"/>
            <w:right w:val="none" w:sz="0" w:space="0" w:color="auto"/>
          </w:divBdr>
          <w:divsChild>
            <w:div w:id="1252543543">
              <w:marLeft w:val="0"/>
              <w:marRight w:val="0"/>
              <w:marTop w:val="0"/>
              <w:marBottom w:val="0"/>
              <w:divBdr>
                <w:top w:val="none" w:sz="0" w:space="0" w:color="auto"/>
                <w:left w:val="none" w:sz="0" w:space="0" w:color="auto"/>
                <w:bottom w:val="none" w:sz="0" w:space="0" w:color="auto"/>
                <w:right w:val="none" w:sz="0" w:space="0" w:color="auto"/>
              </w:divBdr>
            </w:div>
          </w:divsChild>
        </w:div>
        <w:div w:id="1820686105">
          <w:marLeft w:val="0"/>
          <w:marRight w:val="0"/>
          <w:marTop w:val="0"/>
          <w:marBottom w:val="0"/>
          <w:divBdr>
            <w:top w:val="none" w:sz="0" w:space="0" w:color="auto"/>
            <w:left w:val="none" w:sz="0" w:space="0" w:color="auto"/>
            <w:bottom w:val="none" w:sz="0" w:space="0" w:color="auto"/>
            <w:right w:val="none" w:sz="0" w:space="0" w:color="auto"/>
          </w:divBdr>
          <w:divsChild>
            <w:div w:id="763917346">
              <w:marLeft w:val="0"/>
              <w:marRight w:val="0"/>
              <w:marTop w:val="0"/>
              <w:marBottom w:val="0"/>
              <w:divBdr>
                <w:top w:val="none" w:sz="0" w:space="0" w:color="auto"/>
                <w:left w:val="none" w:sz="0" w:space="0" w:color="auto"/>
                <w:bottom w:val="none" w:sz="0" w:space="0" w:color="auto"/>
                <w:right w:val="none" w:sz="0" w:space="0" w:color="auto"/>
              </w:divBdr>
            </w:div>
          </w:divsChild>
        </w:div>
        <w:div w:id="1849755302">
          <w:marLeft w:val="0"/>
          <w:marRight w:val="0"/>
          <w:marTop w:val="0"/>
          <w:marBottom w:val="0"/>
          <w:divBdr>
            <w:top w:val="none" w:sz="0" w:space="0" w:color="auto"/>
            <w:left w:val="none" w:sz="0" w:space="0" w:color="auto"/>
            <w:bottom w:val="none" w:sz="0" w:space="0" w:color="auto"/>
            <w:right w:val="none" w:sz="0" w:space="0" w:color="auto"/>
          </w:divBdr>
          <w:divsChild>
            <w:div w:id="379865670">
              <w:marLeft w:val="0"/>
              <w:marRight w:val="0"/>
              <w:marTop w:val="0"/>
              <w:marBottom w:val="0"/>
              <w:divBdr>
                <w:top w:val="none" w:sz="0" w:space="0" w:color="auto"/>
                <w:left w:val="none" w:sz="0" w:space="0" w:color="auto"/>
                <w:bottom w:val="none" w:sz="0" w:space="0" w:color="auto"/>
                <w:right w:val="none" w:sz="0" w:space="0" w:color="auto"/>
              </w:divBdr>
            </w:div>
          </w:divsChild>
        </w:div>
        <w:div w:id="1855684606">
          <w:marLeft w:val="0"/>
          <w:marRight w:val="0"/>
          <w:marTop w:val="0"/>
          <w:marBottom w:val="0"/>
          <w:divBdr>
            <w:top w:val="none" w:sz="0" w:space="0" w:color="auto"/>
            <w:left w:val="none" w:sz="0" w:space="0" w:color="auto"/>
            <w:bottom w:val="none" w:sz="0" w:space="0" w:color="auto"/>
            <w:right w:val="none" w:sz="0" w:space="0" w:color="auto"/>
          </w:divBdr>
          <w:divsChild>
            <w:div w:id="1068840503">
              <w:marLeft w:val="0"/>
              <w:marRight w:val="0"/>
              <w:marTop w:val="0"/>
              <w:marBottom w:val="0"/>
              <w:divBdr>
                <w:top w:val="none" w:sz="0" w:space="0" w:color="auto"/>
                <w:left w:val="none" w:sz="0" w:space="0" w:color="auto"/>
                <w:bottom w:val="none" w:sz="0" w:space="0" w:color="auto"/>
                <w:right w:val="none" w:sz="0" w:space="0" w:color="auto"/>
              </w:divBdr>
            </w:div>
          </w:divsChild>
        </w:div>
        <w:div w:id="1860047185">
          <w:marLeft w:val="0"/>
          <w:marRight w:val="0"/>
          <w:marTop w:val="0"/>
          <w:marBottom w:val="0"/>
          <w:divBdr>
            <w:top w:val="none" w:sz="0" w:space="0" w:color="auto"/>
            <w:left w:val="none" w:sz="0" w:space="0" w:color="auto"/>
            <w:bottom w:val="none" w:sz="0" w:space="0" w:color="auto"/>
            <w:right w:val="none" w:sz="0" w:space="0" w:color="auto"/>
          </w:divBdr>
          <w:divsChild>
            <w:div w:id="298150939">
              <w:marLeft w:val="0"/>
              <w:marRight w:val="0"/>
              <w:marTop w:val="0"/>
              <w:marBottom w:val="0"/>
              <w:divBdr>
                <w:top w:val="none" w:sz="0" w:space="0" w:color="auto"/>
                <w:left w:val="none" w:sz="0" w:space="0" w:color="auto"/>
                <w:bottom w:val="none" w:sz="0" w:space="0" w:color="auto"/>
                <w:right w:val="none" w:sz="0" w:space="0" w:color="auto"/>
              </w:divBdr>
            </w:div>
          </w:divsChild>
        </w:div>
        <w:div w:id="1866360816">
          <w:marLeft w:val="0"/>
          <w:marRight w:val="0"/>
          <w:marTop w:val="0"/>
          <w:marBottom w:val="0"/>
          <w:divBdr>
            <w:top w:val="none" w:sz="0" w:space="0" w:color="auto"/>
            <w:left w:val="none" w:sz="0" w:space="0" w:color="auto"/>
            <w:bottom w:val="none" w:sz="0" w:space="0" w:color="auto"/>
            <w:right w:val="none" w:sz="0" w:space="0" w:color="auto"/>
          </w:divBdr>
          <w:divsChild>
            <w:div w:id="155611347">
              <w:marLeft w:val="0"/>
              <w:marRight w:val="0"/>
              <w:marTop w:val="0"/>
              <w:marBottom w:val="0"/>
              <w:divBdr>
                <w:top w:val="none" w:sz="0" w:space="0" w:color="auto"/>
                <w:left w:val="none" w:sz="0" w:space="0" w:color="auto"/>
                <w:bottom w:val="none" w:sz="0" w:space="0" w:color="auto"/>
                <w:right w:val="none" w:sz="0" w:space="0" w:color="auto"/>
              </w:divBdr>
            </w:div>
          </w:divsChild>
        </w:div>
        <w:div w:id="1881504557">
          <w:marLeft w:val="0"/>
          <w:marRight w:val="0"/>
          <w:marTop w:val="0"/>
          <w:marBottom w:val="0"/>
          <w:divBdr>
            <w:top w:val="none" w:sz="0" w:space="0" w:color="auto"/>
            <w:left w:val="none" w:sz="0" w:space="0" w:color="auto"/>
            <w:bottom w:val="none" w:sz="0" w:space="0" w:color="auto"/>
            <w:right w:val="none" w:sz="0" w:space="0" w:color="auto"/>
          </w:divBdr>
          <w:divsChild>
            <w:div w:id="1618412163">
              <w:marLeft w:val="0"/>
              <w:marRight w:val="0"/>
              <w:marTop w:val="0"/>
              <w:marBottom w:val="0"/>
              <w:divBdr>
                <w:top w:val="none" w:sz="0" w:space="0" w:color="auto"/>
                <w:left w:val="none" w:sz="0" w:space="0" w:color="auto"/>
                <w:bottom w:val="none" w:sz="0" w:space="0" w:color="auto"/>
                <w:right w:val="none" w:sz="0" w:space="0" w:color="auto"/>
              </w:divBdr>
            </w:div>
          </w:divsChild>
        </w:div>
        <w:div w:id="1895509427">
          <w:marLeft w:val="0"/>
          <w:marRight w:val="0"/>
          <w:marTop w:val="0"/>
          <w:marBottom w:val="0"/>
          <w:divBdr>
            <w:top w:val="none" w:sz="0" w:space="0" w:color="auto"/>
            <w:left w:val="none" w:sz="0" w:space="0" w:color="auto"/>
            <w:bottom w:val="none" w:sz="0" w:space="0" w:color="auto"/>
            <w:right w:val="none" w:sz="0" w:space="0" w:color="auto"/>
          </w:divBdr>
          <w:divsChild>
            <w:div w:id="1707945566">
              <w:marLeft w:val="0"/>
              <w:marRight w:val="0"/>
              <w:marTop w:val="0"/>
              <w:marBottom w:val="0"/>
              <w:divBdr>
                <w:top w:val="none" w:sz="0" w:space="0" w:color="auto"/>
                <w:left w:val="none" w:sz="0" w:space="0" w:color="auto"/>
                <w:bottom w:val="none" w:sz="0" w:space="0" w:color="auto"/>
                <w:right w:val="none" w:sz="0" w:space="0" w:color="auto"/>
              </w:divBdr>
            </w:div>
          </w:divsChild>
        </w:div>
        <w:div w:id="1903977248">
          <w:marLeft w:val="0"/>
          <w:marRight w:val="0"/>
          <w:marTop w:val="0"/>
          <w:marBottom w:val="0"/>
          <w:divBdr>
            <w:top w:val="none" w:sz="0" w:space="0" w:color="auto"/>
            <w:left w:val="none" w:sz="0" w:space="0" w:color="auto"/>
            <w:bottom w:val="none" w:sz="0" w:space="0" w:color="auto"/>
            <w:right w:val="none" w:sz="0" w:space="0" w:color="auto"/>
          </w:divBdr>
          <w:divsChild>
            <w:div w:id="447167749">
              <w:marLeft w:val="0"/>
              <w:marRight w:val="0"/>
              <w:marTop w:val="0"/>
              <w:marBottom w:val="0"/>
              <w:divBdr>
                <w:top w:val="none" w:sz="0" w:space="0" w:color="auto"/>
                <w:left w:val="none" w:sz="0" w:space="0" w:color="auto"/>
                <w:bottom w:val="none" w:sz="0" w:space="0" w:color="auto"/>
                <w:right w:val="none" w:sz="0" w:space="0" w:color="auto"/>
              </w:divBdr>
            </w:div>
          </w:divsChild>
        </w:div>
        <w:div w:id="1904755854">
          <w:marLeft w:val="0"/>
          <w:marRight w:val="0"/>
          <w:marTop w:val="0"/>
          <w:marBottom w:val="0"/>
          <w:divBdr>
            <w:top w:val="none" w:sz="0" w:space="0" w:color="auto"/>
            <w:left w:val="none" w:sz="0" w:space="0" w:color="auto"/>
            <w:bottom w:val="none" w:sz="0" w:space="0" w:color="auto"/>
            <w:right w:val="none" w:sz="0" w:space="0" w:color="auto"/>
          </w:divBdr>
          <w:divsChild>
            <w:div w:id="992955453">
              <w:marLeft w:val="0"/>
              <w:marRight w:val="0"/>
              <w:marTop w:val="0"/>
              <w:marBottom w:val="0"/>
              <w:divBdr>
                <w:top w:val="none" w:sz="0" w:space="0" w:color="auto"/>
                <w:left w:val="none" w:sz="0" w:space="0" w:color="auto"/>
                <w:bottom w:val="none" w:sz="0" w:space="0" w:color="auto"/>
                <w:right w:val="none" w:sz="0" w:space="0" w:color="auto"/>
              </w:divBdr>
            </w:div>
          </w:divsChild>
        </w:div>
        <w:div w:id="1916666120">
          <w:marLeft w:val="0"/>
          <w:marRight w:val="0"/>
          <w:marTop w:val="0"/>
          <w:marBottom w:val="0"/>
          <w:divBdr>
            <w:top w:val="none" w:sz="0" w:space="0" w:color="auto"/>
            <w:left w:val="none" w:sz="0" w:space="0" w:color="auto"/>
            <w:bottom w:val="none" w:sz="0" w:space="0" w:color="auto"/>
            <w:right w:val="none" w:sz="0" w:space="0" w:color="auto"/>
          </w:divBdr>
          <w:divsChild>
            <w:div w:id="1019626440">
              <w:marLeft w:val="0"/>
              <w:marRight w:val="0"/>
              <w:marTop w:val="0"/>
              <w:marBottom w:val="0"/>
              <w:divBdr>
                <w:top w:val="none" w:sz="0" w:space="0" w:color="auto"/>
                <w:left w:val="none" w:sz="0" w:space="0" w:color="auto"/>
                <w:bottom w:val="none" w:sz="0" w:space="0" w:color="auto"/>
                <w:right w:val="none" w:sz="0" w:space="0" w:color="auto"/>
              </w:divBdr>
            </w:div>
          </w:divsChild>
        </w:div>
        <w:div w:id="1918783597">
          <w:marLeft w:val="0"/>
          <w:marRight w:val="0"/>
          <w:marTop w:val="0"/>
          <w:marBottom w:val="0"/>
          <w:divBdr>
            <w:top w:val="none" w:sz="0" w:space="0" w:color="auto"/>
            <w:left w:val="none" w:sz="0" w:space="0" w:color="auto"/>
            <w:bottom w:val="none" w:sz="0" w:space="0" w:color="auto"/>
            <w:right w:val="none" w:sz="0" w:space="0" w:color="auto"/>
          </w:divBdr>
          <w:divsChild>
            <w:div w:id="1387485887">
              <w:marLeft w:val="0"/>
              <w:marRight w:val="0"/>
              <w:marTop w:val="0"/>
              <w:marBottom w:val="0"/>
              <w:divBdr>
                <w:top w:val="none" w:sz="0" w:space="0" w:color="auto"/>
                <w:left w:val="none" w:sz="0" w:space="0" w:color="auto"/>
                <w:bottom w:val="none" w:sz="0" w:space="0" w:color="auto"/>
                <w:right w:val="none" w:sz="0" w:space="0" w:color="auto"/>
              </w:divBdr>
            </w:div>
          </w:divsChild>
        </w:div>
        <w:div w:id="1920216867">
          <w:marLeft w:val="0"/>
          <w:marRight w:val="0"/>
          <w:marTop w:val="0"/>
          <w:marBottom w:val="0"/>
          <w:divBdr>
            <w:top w:val="none" w:sz="0" w:space="0" w:color="auto"/>
            <w:left w:val="none" w:sz="0" w:space="0" w:color="auto"/>
            <w:bottom w:val="none" w:sz="0" w:space="0" w:color="auto"/>
            <w:right w:val="none" w:sz="0" w:space="0" w:color="auto"/>
          </w:divBdr>
          <w:divsChild>
            <w:div w:id="1166047840">
              <w:marLeft w:val="0"/>
              <w:marRight w:val="0"/>
              <w:marTop w:val="0"/>
              <w:marBottom w:val="0"/>
              <w:divBdr>
                <w:top w:val="none" w:sz="0" w:space="0" w:color="auto"/>
                <w:left w:val="none" w:sz="0" w:space="0" w:color="auto"/>
                <w:bottom w:val="none" w:sz="0" w:space="0" w:color="auto"/>
                <w:right w:val="none" w:sz="0" w:space="0" w:color="auto"/>
              </w:divBdr>
            </w:div>
          </w:divsChild>
        </w:div>
        <w:div w:id="1947880017">
          <w:marLeft w:val="0"/>
          <w:marRight w:val="0"/>
          <w:marTop w:val="0"/>
          <w:marBottom w:val="0"/>
          <w:divBdr>
            <w:top w:val="none" w:sz="0" w:space="0" w:color="auto"/>
            <w:left w:val="none" w:sz="0" w:space="0" w:color="auto"/>
            <w:bottom w:val="none" w:sz="0" w:space="0" w:color="auto"/>
            <w:right w:val="none" w:sz="0" w:space="0" w:color="auto"/>
          </w:divBdr>
          <w:divsChild>
            <w:div w:id="1527525729">
              <w:marLeft w:val="0"/>
              <w:marRight w:val="0"/>
              <w:marTop w:val="0"/>
              <w:marBottom w:val="0"/>
              <w:divBdr>
                <w:top w:val="none" w:sz="0" w:space="0" w:color="auto"/>
                <w:left w:val="none" w:sz="0" w:space="0" w:color="auto"/>
                <w:bottom w:val="none" w:sz="0" w:space="0" w:color="auto"/>
                <w:right w:val="none" w:sz="0" w:space="0" w:color="auto"/>
              </w:divBdr>
            </w:div>
          </w:divsChild>
        </w:div>
        <w:div w:id="1950165778">
          <w:marLeft w:val="0"/>
          <w:marRight w:val="0"/>
          <w:marTop w:val="0"/>
          <w:marBottom w:val="0"/>
          <w:divBdr>
            <w:top w:val="none" w:sz="0" w:space="0" w:color="auto"/>
            <w:left w:val="none" w:sz="0" w:space="0" w:color="auto"/>
            <w:bottom w:val="none" w:sz="0" w:space="0" w:color="auto"/>
            <w:right w:val="none" w:sz="0" w:space="0" w:color="auto"/>
          </w:divBdr>
          <w:divsChild>
            <w:div w:id="849414825">
              <w:marLeft w:val="0"/>
              <w:marRight w:val="0"/>
              <w:marTop w:val="0"/>
              <w:marBottom w:val="0"/>
              <w:divBdr>
                <w:top w:val="none" w:sz="0" w:space="0" w:color="auto"/>
                <w:left w:val="none" w:sz="0" w:space="0" w:color="auto"/>
                <w:bottom w:val="none" w:sz="0" w:space="0" w:color="auto"/>
                <w:right w:val="none" w:sz="0" w:space="0" w:color="auto"/>
              </w:divBdr>
            </w:div>
          </w:divsChild>
        </w:div>
        <w:div w:id="1958216602">
          <w:marLeft w:val="0"/>
          <w:marRight w:val="0"/>
          <w:marTop w:val="0"/>
          <w:marBottom w:val="0"/>
          <w:divBdr>
            <w:top w:val="none" w:sz="0" w:space="0" w:color="auto"/>
            <w:left w:val="none" w:sz="0" w:space="0" w:color="auto"/>
            <w:bottom w:val="none" w:sz="0" w:space="0" w:color="auto"/>
            <w:right w:val="none" w:sz="0" w:space="0" w:color="auto"/>
          </w:divBdr>
          <w:divsChild>
            <w:div w:id="972909278">
              <w:marLeft w:val="0"/>
              <w:marRight w:val="0"/>
              <w:marTop w:val="0"/>
              <w:marBottom w:val="0"/>
              <w:divBdr>
                <w:top w:val="none" w:sz="0" w:space="0" w:color="auto"/>
                <w:left w:val="none" w:sz="0" w:space="0" w:color="auto"/>
                <w:bottom w:val="none" w:sz="0" w:space="0" w:color="auto"/>
                <w:right w:val="none" w:sz="0" w:space="0" w:color="auto"/>
              </w:divBdr>
            </w:div>
          </w:divsChild>
        </w:div>
        <w:div w:id="1966544777">
          <w:marLeft w:val="0"/>
          <w:marRight w:val="0"/>
          <w:marTop w:val="0"/>
          <w:marBottom w:val="0"/>
          <w:divBdr>
            <w:top w:val="none" w:sz="0" w:space="0" w:color="auto"/>
            <w:left w:val="none" w:sz="0" w:space="0" w:color="auto"/>
            <w:bottom w:val="none" w:sz="0" w:space="0" w:color="auto"/>
            <w:right w:val="none" w:sz="0" w:space="0" w:color="auto"/>
          </w:divBdr>
          <w:divsChild>
            <w:div w:id="1772771898">
              <w:marLeft w:val="0"/>
              <w:marRight w:val="0"/>
              <w:marTop w:val="0"/>
              <w:marBottom w:val="0"/>
              <w:divBdr>
                <w:top w:val="none" w:sz="0" w:space="0" w:color="auto"/>
                <w:left w:val="none" w:sz="0" w:space="0" w:color="auto"/>
                <w:bottom w:val="none" w:sz="0" w:space="0" w:color="auto"/>
                <w:right w:val="none" w:sz="0" w:space="0" w:color="auto"/>
              </w:divBdr>
            </w:div>
          </w:divsChild>
        </w:div>
        <w:div w:id="1985158590">
          <w:marLeft w:val="0"/>
          <w:marRight w:val="0"/>
          <w:marTop w:val="0"/>
          <w:marBottom w:val="0"/>
          <w:divBdr>
            <w:top w:val="none" w:sz="0" w:space="0" w:color="auto"/>
            <w:left w:val="none" w:sz="0" w:space="0" w:color="auto"/>
            <w:bottom w:val="none" w:sz="0" w:space="0" w:color="auto"/>
            <w:right w:val="none" w:sz="0" w:space="0" w:color="auto"/>
          </w:divBdr>
          <w:divsChild>
            <w:div w:id="2018724479">
              <w:marLeft w:val="0"/>
              <w:marRight w:val="0"/>
              <w:marTop w:val="0"/>
              <w:marBottom w:val="0"/>
              <w:divBdr>
                <w:top w:val="none" w:sz="0" w:space="0" w:color="auto"/>
                <w:left w:val="none" w:sz="0" w:space="0" w:color="auto"/>
                <w:bottom w:val="none" w:sz="0" w:space="0" w:color="auto"/>
                <w:right w:val="none" w:sz="0" w:space="0" w:color="auto"/>
              </w:divBdr>
            </w:div>
          </w:divsChild>
        </w:div>
        <w:div w:id="1987389927">
          <w:marLeft w:val="0"/>
          <w:marRight w:val="0"/>
          <w:marTop w:val="0"/>
          <w:marBottom w:val="0"/>
          <w:divBdr>
            <w:top w:val="none" w:sz="0" w:space="0" w:color="auto"/>
            <w:left w:val="none" w:sz="0" w:space="0" w:color="auto"/>
            <w:bottom w:val="none" w:sz="0" w:space="0" w:color="auto"/>
            <w:right w:val="none" w:sz="0" w:space="0" w:color="auto"/>
          </w:divBdr>
          <w:divsChild>
            <w:div w:id="1137842010">
              <w:marLeft w:val="0"/>
              <w:marRight w:val="0"/>
              <w:marTop w:val="0"/>
              <w:marBottom w:val="0"/>
              <w:divBdr>
                <w:top w:val="none" w:sz="0" w:space="0" w:color="auto"/>
                <w:left w:val="none" w:sz="0" w:space="0" w:color="auto"/>
                <w:bottom w:val="none" w:sz="0" w:space="0" w:color="auto"/>
                <w:right w:val="none" w:sz="0" w:space="0" w:color="auto"/>
              </w:divBdr>
            </w:div>
          </w:divsChild>
        </w:div>
        <w:div w:id="1989626473">
          <w:marLeft w:val="0"/>
          <w:marRight w:val="0"/>
          <w:marTop w:val="0"/>
          <w:marBottom w:val="0"/>
          <w:divBdr>
            <w:top w:val="none" w:sz="0" w:space="0" w:color="auto"/>
            <w:left w:val="none" w:sz="0" w:space="0" w:color="auto"/>
            <w:bottom w:val="none" w:sz="0" w:space="0" w:color="auto"/>
            <w:right w:val="none" w:sz="0" w:space="0" w:color="auto"/>
          </w:divBdr>
          <w:divsChild>
            <w:div w:id="548150497">
              <w:marLeft w:val="0"/>
              <w:marRight w:val="0"/>
              <w:marTop w:val="0"/>
              <w:marBottom w:val="0"/>
              <w:divBdr>
                <w:top w:val="none" w:sz="0" w:space="0" w:color="auto"/>
                <w:left w:val="none" w:sz="0" w:space="0" w:color="auto"/>
                <w:bottom w:val="none" w:sz="0" w:space="0" w:color="auto"/>
                <w:right w:val="none" w:sz="0" w:space="0" w:color="auto"/>
              </w:divBdr>
            </w:div>
          </w:divsChild>
        </w:div>
        <w:div w:id="1997369975">
          <w:marLeft w:val="0"/>
          <w:marRight w:val="0"/>
          <w:marTop w:val="0"/>
          <w:marBottom w:val="0"/>
          <w:divBdr>
            <w:top w:val="none" w:sz="0" w:space="0" w:color="auto"/>
            <w:left w:val="none" w:sz="0" w:space="0" w:color="auto"/>
            <w:bottom w:val="none" w:sz="0" w:space="0" w:color="auto"/>
            <w:right w:val="none" w:sz="0" w:space="0" w:color="auto"/>
          </w:divBdr>
          <w:divsChild>
            <w:div w:id="1734810729">
              <w:marLeft w:val="0"/>
              <w:marRight w:val="0"/>
              <w:marTop w:val="0"/>
              <w:marBottom w:val="0"/>
              <w:divBdr>
                <w:top w:val="none" w:sz="0" w:space="0" w:color="auto"/>
                <w:left w:val="none" w:sz="0" w:space="0" w:color="auto"/>
                <w:bottom w:val="none" w:sz="0" w:space="0" w:color="auto"/>
                <w:right w:val="none" w:sz="0" w:space="0" w:color="auto"/>
              </w:divBdr>
            </w:div>
          </w:divsChild>
        </w:div>
        <w:div w:id="2009822975">
          <w:marLeft w:val="0"/>
          <w:marRight w:val="0"/>
          <w:marTop w:val="0"/>
          <w:marBottom w:val="0"/>
          <w:divBdr>
            <w:top w:val="none" w:sz="0" w:space="0" w:color="auto"/>
            <w:left w:val="none" w:sz="0" w:space="0" w:color="auto"/>
            <w:bottom w:val="none" w:sz="0" w:space="0" w:color="auto"/>
            <w:right w:val="none" w:sz="0" w:space="0" w:color="auto"/>
          </w:divBdr>
          <w:divsChild>
            <w:div w:id="954407791">
              <w:marLeft w:val="0"/>
              <w:marRight w:val="0"/>
              <w:marTop w:val="0"/>
              <w:marBottom w:val="0"/>
              <w:divBdr>
                <w:top w:val="none" w:sz="0" w:space="0" w:color="auto"/>
                <w:left w:val="none" w:sz="0" w:space="0" w:color="auto"/>
                <w:bottom w:val="none" w:sz="0" w:space="0" w:color="auto"/>
                <w:right w:val="none" w:sz="0" w:space="0" w:color="auto"/>
              </w:divBdr>
            </w:div>
          </w:divsChild>
        </w:div>
        <w:div w:id="2032141629">
          <w:marLeft w:val="0"/>
          <w:marRight w:val="0"/>
          <w:marTop w:val="0"/>
          <w:marBottom w:val="0"/>
          <w:divBdr>
            <w:top w:val="none" w:sz="0" w:space="0" w:color="auto"/>
            <w:left w:val="none" w:sz="0" w:space="0" w:color="auto"/>
            <w:bottom w:val="none" w:sz="0" w:space="0" w:color="auto"/>
            <w:right w:val="none" w:sz="0" w:space="0" w:color="auto"/>
          </w:divBdr>
          <w:divsChild>
            <w:div w:id="554969017">
              <w:marLeft w:val="0"/>
              <w:marRight w:val="0"/>
              <w:marTop w:val="0"/>
              <w:marBottom w:val="0"/>
              <w:divBdr>
                <w:top w:val="none" w:sz="0" w:space="0" w:color="auto"/>
                <w:left w:val="none" w:sz="0" w:space="0" w:color="auto"/>
                <w:bottom w:val="none" w:sz="0" w:space="0" w:color="auto"/>
                <w:right w:val="none" w:sz="0" w:space="0" w:color="auto"/>
              </w:divBdr>
            </w:div>
          </w:divsChild>
        </w:div>
        <w:div w:id="2035305714">
          <w:marLeft w:val="0"/>
          <w:marRight w:val="0"/>
          <w:marTop w:val="0"/>
          <w:marBottom w:val="0"/>
          <w:divBdr>
            <w:top w:val="none" w:sz="0" w:space="0" w:color="auto"/>
            <w:left w:val="none" w:sz="0" w:space="0" w:color="auto"/>
            <w:bottom w:val="none" w:sz="0" w:space="0" w:color="auto"/>
            <w:right w:val="none" w:sz="0" w:space="0" w:color="auto"/>
          </w:divBdr>
          <w:divsChild>
            <w:div w:id="301934761">
              <w:marLeft w:val="0"/>
              <w:marRight w:val="0"/>
              <w:marTop w:val="0"/>
              <w:marBottom w:val="0"/>
              <w:divBdr>
                <w:top w:val="none" w:sz="0" w:space="0" w:color="auto"/>
                <w:left w:val="none" w:sz="0" w:space="0" w:color="auto"/>
                <w:bottom w:val="none" w:sz="0" w:space="0" w:color="auto"/>
                <w:right w:val="none" w:sz="0" w:space="0" w:color="auto"/>
              </w:divBdr>
            </w:div>
          </w:divsChild>
        </w:div>
        <w:div w:id="2042126933">
          <w:marLeft w:val="0"/>
          <w:marRight w:val="0"/>
          <w:marTop w:val="0"/>
          <w:marBottom w:val="0"/>
          <w:divBdr>
            <w:top w:val="none" w:sz="0" w:space="0" w:color="auto"/>
            <w:left w:val="none" w:sz="0" w:space="0" w:color="auto"/>
            <w:bottom w:val="none" w:sz="0" w:space="0" w:color="auto"/>
            <w:right w:val="none" w:sz="0" w:space="0" w:color="auto"/>
          </w:divBdr>
          <w:divsChild>
            <w:div w:id="1220245392">
              <w:marLeft w:val="0"/>
              <w:marRight w:val="0"/>
              <w:marTop w:val="0"/>
              <w:marBottom w:val="0"/>
              <w:divBdr>
                <w:top w:val="none" w:sz="0" w:space="0" w:color="auto"/>
                <w:left w:val="none" w:sz="0" w:space="0" w:color="auto"/>
                <w:bottom w:val="none" w:sz="0" w:space="0" w:color="auto"/>
                <w:right w:val="none" w:sz="0" w:space="0" w:color="auto"/>
              </w:divBdr>
            </w:div>
          </w:divsChild>
        </w:div>
        <w:div w:id="2044473766">
          <w:marLeft w:val="0"/>
          <w:marRight w:val="0"/>
          <w:marTop w:val="0"/>
          <w:marBottom w:val="0"/>
          <w:divBdr>
            <w:top w:val="none" w:sz="0" w:space="0" w:color="auto"/>
            <w:left w:val="none" w:sz="0" w:space="0" w:color="auto"/>
            <w:bottom w:val="none" w:sz="0" w:space="0" w:color="auto"/>
            <w:right w:val="none" w:sz="0" w:space="0" w:color="auto"/>
          </w:divBdr>
          <w:divsChild>
            <w:div w:id="1740444877">
              <w:marLeft w:val="0"/>
              <w:marRight w:val="0"/>
              <w:marTop w:val="0"/>
              <w:marBottom w:val="0"/>
              <w:divBdr>
                <w:top w:val="none" w:sz="0" w:space="0" w:color="auto"/>
                <w:left w:val="none" w:sz="0" w:space="0" w:color="auto"/>
                <w:bottom w:val="none" w:sz="0" w:space="0" w:color="auto"/>
                <w:right w:val="none" w:sz="0" w:space="0" w:color="auto"/>
              </w:divBdr>
            </w:div>
          </w:divsChild>
        </w:div>
        <w:div w:id="2049865540">
          <w:marLeft w:val="0"/>
          <w:marRight w:val="0"/>
          <w:marTop w:val="0"/>
          <w:marBottom w:val="0"/>
          <w:divBdr>
            <w:top w:val="none" w:sz="0" w:space="0" w:color="auto"/>
            <w:left w:val="none" w:sz="0" w:space="0" w:color="auto"/>
            <w:bottom w:val="none" w:sz="0" w:space="0" w:color="auto"/>
            <w:right w:val="none" w:sz="0" w:space="0" w:color="auto"/>
          </w:divBdr>
          <w:divsChild>
            <w:div w:id="694310561">
              <w:marLeft w:val="0"/>
              <w:marRight w:val="0"/>
              <w:marTop w:val="0"/>
              <w:marBottom w:val="0"/>
              <w:divBdr>
                <w:top w:val="none" w:sz="0" w:space="0" w:color="auto"/>
                <w:left w:val="none" w:sz="0" w:space="0" w:color="auto"/>
                <w:bottom w:val="none" w:sz="0" w:space="0" w:color="auto"/>
                <w:right w:val="none" w:sz="0" w:space="0" w:color="auto"/>
              </w:divBdr>
            </w:div>
          </w:divsChild>
        </w:div>
        <w:div w:id="2077193741">
          <w:marLeft w:val="0"/>
          <w:marRight w:val="0"/>
          <w:marTop w:val="0"/>
          <w:marBottom w:val="0"/>
          <w:divBdr>
            <w:top w:val="none" w:sz="0" w:space="0" w:color="auto"/>
            <w:left w:val="none" w:sz="0" w:space="0" w:color="auto"/>
            <w:bottom w:val="none" w:sz="0" w:space="0" w:color="auto"/>
            <w:right w:val="none" w:sz="0" w:space="0" w:color="auto"/>
          </w:divBdr>
          <w:divsChild>
            <w:div w:id="903223161">
              <w:marLeft w:val="0"/>
              <w:marRight w:val="0"/>
              <w:marTop w:val="0"/>
              <w:marBottom w:val="0"/>
              <w:divBdr>
                <w:top w:val="none" w:sz="0" w:space="0" w:color="auto"/>
                <w:left w:val="none" w:sz="0" w:space="0" w:color="auto"/>
                <w:bottom w:val="none" w:sz="0" w:space="0" w:color="auto"/>
                <w:right w:val="none" w:sz="0" w:space="0" w:color="auto"/>
              </w:divBdr>
            </w:div>
          </w:divsChild>
        </w:div>
        <w:div w:id="2100516724">
          <w:marLeft w:val="0"/>
          <w:marRight w:val="0"/>
          <w:marTop w:val="0"/>
          <w:marBottom w:val="0"/>
          <w:divBdr>
            <w:top w:val="none" w:sz="0" w:space="0" w:color="auto"/>
            <w:left w:val="none" w:sz="0" w:space="0" w:color="auto"/>
            <w:bottom w:val="none" w:sz="0" w:space="0" w:color="auto"/>
            <w:right w:val="none" w:sz="0" w:space="0" w:color="auto"/>
          </w:divBdr>
          <w:divsChild>
            <w:div w:id="831021510">
              <w:marLeft w:val="0"/>
              <w:marRight w:val="0"/>
              <w:marTop w:val="0"/>
              <w:marBottom w:val="0"/>
              <w:divBdr>
                <w:top w:val="none" w:sz="0" w:space="0" w:color="auto"/>
                <w:left w:val="none" w:sz="0" w:space="0" w:color="auto"/>
                <w:bottom w:val="none" w:sz="0" w:space="0" w:color="auto"/>
                <w:right w:val="none" w:sz="0" w:space="0" w:color="auto"/>
              </w:divBdr>
            </w:div>
          </w:divsChild>
        </w:div>
        <w:div w:id="2100716617">
          <w:marLeft w:val="0"/>
          <w:marRight w:val="0"/>
          <w:marTop w:val="0"/>
          <w:marBottom w:val="0"/>
          <w:divBdr>
            <w:top w:val="none" w:sz="0" w:space="0" w:color="auto"/>
            <w:left w:val="none" w:sz="0" w:space="0" w:color="auto"/>
            <w:bottom w:val="none" w:sz="0" w:space="0" w:color="auto"/>
            <w:right w:val="none" w:sz="0" w:space="0" w:color="auto"/>
          </w:divBdr>
          <w:divsChild>
            <w:div w:id="1571888747">
              <w:marLeft w:val="0"/>
              <w:marRight w:val="0"/>
              <w:marTop w:val="0"/>
              <w:marBottom w:val="0"/>
              <w:divBdr>
                <w:top w:val="none" w:sz="0" w:space="0" w:color="auto"/>
                <w:left w:val="none" w:sz="0" w:space="0" w:color="auto"/>
                <w:bottom w:val="none" w:sz="0" w:space="0" w:color="auto"/>
                <w:right w:val="none" w:sz="0" w:space="0" w:color="auto"/>
              </w:divBdr>
            </w:div>
          </w:divsChild>
        </w:div>
        <w:div w:id="2111851082">
          <w:marLeft w:val="0"/>
          <w:marRight w:val="0"/>
          <w:marTop w:val="0"/>
          <w:marBottom w:val="0"/>
          <w:divBdr>
            <w:top w:val="none" w:sz="0" w:space="0" w:color="auto"/>
            <w:left w:val="none" w:sz="0" w:space="0" w:color="auto"/>
            <w:bottom w:val="none" w:sz="0" w:space="0" w:color="auto"/>
            <w:right w:val="none" w:sz="0" w:space="0" w:color="auto"/>
          </w:divBdr>
          <w:divsChild>
            <w:div w:id="56173580">
              <w:marLeft w:val="0"/>
              <w:marRight w:val="0"/>
              <w:marTop w:val="0"/>
              <w:marBottom w:val="0"/>
              <w:divBdr>
                <w:top w:val="none" w:sz="0" w:space="0" w:color="auto"/>
                <w:left w:val="none" w:sz="0" w:space="0" w:color="auto"/>
                <w:bottom w:val="none" w:sz="0" w:space="0" w:color="auto"/>
                <w:right w:val="none" w:sz="0" w:space="0" w:color="auto"/>
              </w:divBdr>
            </w:div>
          </w:divsChild>
        </w:div>
        <w:div w:id="2113553436">
          <w:marLeft w:val="0"/>
          <w:marRight w:val="0"/>
          <w:marTop w:val="0"/>
          <w:marBottom w:val="0"/>
          <w:divBdr>
            <w:top w:val="none" w:sz="0" w:space="0" w:color="auto"/>
            <w:left w:val="none" w:sz="0" w:space="0" w:color="auto"/>
            <w:bottom w:val="none" w:sz="0" w:space="0" w:color="auto"/>
            <w:right w:val="none" w:sz="0" w:space="0" w:color="auto"/>
          </w:divBdr>
          <w:divsChild>
            <w:div w:id="1512985209">
              <w:marLeft w:val="0"/>
              <w:marRight w:val="0"/>
              <w:marTop w:val="0"/>
              <w:marBottom w:val="0"/>
              <w:divBdr>
                <w:top w:val="none" w:sz="0" w:space="0" w:color="auto"/>
                <w:left w:val="none" w:sz="0" w:space="0" w:color="auto"/>
                <w:bottom w:val="none" w:sz="0" w:space="0" w:color="auto"/>
                <w:right w:val="none" w:sz="0" w:space="0" w:color="auto"/>
              </w:divBdr>
            </w:div>
          </w:divsChild>
        </w:div>
        <w:div w:id="2116247954">
          <w:marLeft w:val="0"/>
          <w:marRight w:val="0"/>
          <w:marTop w:val="0"/>
          <w:marBottom w:val="0"/>
          <w:divBdr>
            <w:top w:val="none" w:sz="0" w:space="0" w:color="auto"/>
            <w:left w:val="none" w:sz="0" w:space="0" w:color="auto"/>
            <w:bottom w:val="none" w:sz="0" w:space="0" w:color="auto"/>
            <w:right w:val="none" w:sz="0" w:space="0" w:color="auto"/>
          </w:divBdr>
          <w:divsChild>
            <w:div w:id="1127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94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microsoft.com/office/2007/relationships/diagramDrawing" Target="diagrams/drawing1.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4.png"/><Relationship Id="rId5" Type="http://schemas.openxmlformats.org/officeDocument/2006/relationships/numbering" Target="numbering.xml"/><Relationship Id="rId61" Type="http://schemas.openxmlformats.org/officeDocument/2006/relationships/image" Target="media/image38.png"/><Relationship Id="rId82" Type="http://schemas.microsoft.com/office/2019/05/relationships/documenttasks" Target="documenttasks/documenttasks1.xml"/><Relationship Id="rId19" Type="http://schemas.openxmlformats.org/officeDocument/2006/relationships/diagramQuickStyle" Target="diagrams/quickStyle1.xml"/><Relationship Id="rId14" Type="http://schemas.openxmlformats.org/officeDocument/2006/relationships/image" Target="media/image4.png"/><Relationship Id="rId22" Type="http://schemas.openxmlformats.org/officeDocument/2006/relationships/image" Target="media/image7.jpg"/><Relationship Id="rId27" Type="http://schemas.microsoft.com/office/2007/relationships/diagramDrawing" Target="diagrams/drawing2.xml"/><Relationship Id="rId30" Type="http://schemas.openxmlformats.org/officeDocument/2006/relationships/footer" Target="footer1.xml"/><Relationship Id="rId35" Type="http://schemas.openxmlformats.org/officeDocument/2006/relationships/image" Target="media/image12.jp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jpg"/><Relationship Id="rId69" Type="http://schemas.openxmlformats.org/officeDocument/2006/relationships/image" Target="media/image46.jpeg"/><Relationship Id="rId77" Type="http://schemas.openxmlformats.org/officeDocument/2006/relationships/hyperlink" Target="https://zmpol.sharepoint.com/sites/04_CWD/Shared%20Documents/General/MAZ_OST%20(WS4)/3.%20CWD2023%20Ostro&#322;&#281;ka/2023_10_02_OSI_Ostro&#322;&#281;ka.docx" TargetMode="Externa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jpe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Data" Target="diagrams/data1.xml"/><Relationship Id="rId25" Type="http://schemas.openxmlformats.org/officeDocument/2006/relationships/diagramQuickStyle" Target="diagrams/quickStyle2.xml"/><Relationship Id="rId33" Type="http://schemas.openxmlformats.org/officeDocument/2006/relationships/image" Target="media/image10.jpeg"/><Relationship Id="rId38" Type="http://schemas.openxmlformats.org/officeDocument/2006/relationships/image" Target="media/image15.jp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diagramColors" Target="diagrams/colors1.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diagramData" Target="diagrams/data2.xml"/><Relationship Id="rId28" Type="http://schemas.openxmlformats.org/officeDocument/2006/relationships/header" Target="header1.xml"/><Relationship Id="rId36" Type="http://schemas.openxmlformats.org/officeDocument/2006/relationships/image" Target="media/image13.jp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footer" Target="footer2.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g"/><Relationship Id="rId73" Type="http://schemas.openxmlformats.org/officeDocument/2006/relationships/image" Target="media/image50.jpeg"/><Relationship Id="rId78" Type="http://schemas.openxmlformats.org/officeDocument/2006/relationships/hyperlink" Target="https://zmpol.sharepoint.com/sites/04_CWD/Shared%20Documents/General/MAZ_OST%20(WS4)/3.%20CWD2023%20Ostro&#322;&#281;ka/2023_10_02_OSI_Ostro&#322;&#281;ka.docx" TargetMode="Externa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diagramLayout" Target="diagrams/layout1.xml"/><Relationship Id="rId39" Type="http://schemas.openxmlformats.org/officeDocument/2006/relationships/image" Target="media/image16.jpg"/><Relationship Id="rId34" Type="http://schemas.openxmlformats.org/officeDocument/2006/relationships/image" Target="media/image11.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jpeg"/><Relationship Id="rId7" Type="http://schemas.openxmlformats.org/officeDocument/2006/relationships/settings" Target="settings.xml"/><Relationship Id="rId71" Type="http://schemas.openxmlformats.org/officeDocument/2006/relationships/image" Target="media/image48.jpeg"/><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diagramLayout" Target="diagrams/layout2.xm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3.pn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OneDrive\Dokumenty\Doradztwo%20ZMP\CWD\DIAGNOZA\DOKUMENT\CWD_diagnoza_ROS.dotx"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D31E5F-2DD1-4B43-93F5-515563F01EC9}"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n-US"/>
        </a:p>
      </dgm:t>
    </dgm:pt>
    <dgm:pt modelId="{30396E69-BF1C-4EC1-8799-AC170F1AF72E}">
      <dgm:prSet phldrT="[Tekst]"/>
      <dgm:spPr/>
      <dgm:t>
        <a:bodyPr/>
        <a:lstStyle/>
        <a:p>
          <a:pPr algn="l"/>
          <a:r>
            <a:rPr lang="pl-PL" dirty="0"/>
            <a:t>Celem nadrzędnym OSI Ostrołęka jest realizacja wspólnych interesów w zakresie zwiększenia atrakcyjności obszaru Partnerstwa do mieszkania, pracy oraz spędzania wolnego czasu.</a:t>
          </a:r>
          <a:endParaRPr lang="en-US"/>
        </a:p>
      </dgm:t>
    </dgm:pt>
    <dgm:pt modelId="{C3EA0FE6-DE37-4E6A-ACCF-F54BF3ACEC08}" type="parTrans" cxnId="{171613D8-9892-4779-A850-163880C5E0E6}">
      <dgm:prSet/>
      <dgm:spPr/>
      <dgm:t>
        <a:bodyPr/>
        <a:lstStyle/>
        <a:p>
          <a:endParaRPr lang="en-US"/>
        </a:p>
      </dgm:t>
    </dgm:pt>
    <dgm:pt modelId="{6D801303-F11A-4113-8574-8BEAE620C7A2}" type="sibTrans" cxnId="{171613D8-9892-4779-A850-163880C5E0E6}">
      <dgm:prSet/>
      <dgm:spPr/>
      <dgm:t>
        <a:bodyPr/>
        <a:lstStyle/>
        <a:p>
          <a:endParaRPr lang="en-US"/>
        </a:p>
      </dgm:t>
    </dgm:pt>
    <dgm:pt modelId="{F468E5C6-C5F1-4BD1-AC3E-2D951678E4A5}" type="pres">
      <dgm:prSet presAssocID="{A2D31E5F-2DD1-4B43-93F5-515563F01EC9}" presName="linear" presStyleCnt="0">
        <dgm:presLayoutVars>
          <dgm:animLvl val="lvl"/>
          <dgm:resizeHandles val="exact"/>
        </dgm:presLayoutVars>
      </dgm:prSet>
      <dgm:spPr/>
    </dgm:pt>
    <dgm:pt modelId="{57213DBA-F1D2-482A-B487-D98916B4A26C}" type="pres">
      <dgm:prSet presAssocID="{30396E69-BF1C-4EC1-8799-AC170F1AF72E}" presName="parentText" presStyleLbl="node1" presStyleIdx="0" presStyleCnt="1">
        <dgm:presLayoutVars>
          <dgm:chMax val="0"/>
          <dgm:bulletEnabled val="1"/>
        </dgm:presLayoutVars>
      </dgm:prSet>
      <dgm:spPr/>
    </dgm:pt>
  </dgm:ptLst>
  <dgm:cxnLst>
    <dgm:cxn modelId="{898DAE4D-33FB-47B1-BAB3-FC98F1CB6FA4}" type="presOf" srcId="{A2D31E5F-2DD1-4B43-93F5-515563F01EC9}" destId="{F468E5C6-C5F1-4BD1-AC3E-2D951678E4A5}" srcOrd="0" destOrd="0" presId="urn:microsoft.com/office/officeart/2005/8/layout/vList2"/>
    <dgm:cxn modelId="{B2EEBED5-9C3B-485D-9069-A1831CF48325}" type="presOf" srcId="{30396E69-BF1C-4EC1-8799-AC170F1AF72E}" destId="{57213DBA-F1D2-482A-B487-D98916B4A26C}" srcOrd="0" destOrd="0" presId="urn:microsoft.com/office/officeart/2005/8/layout/vList2"/>
    <dgm:cxn modelId="{171613D8-9892-4779-A850-163880C5E0E6}" srcId="{A2D31E5F-2DD1-4B43-93F5-515563F01EC9}" destId="{30396E69-BF1C-4EC1-8799-AC170F1AF72E}" srcOrd="0" destOrd="0" parTransId="{C3EA0FE6-DE37-4E6A-ACCF-F54BF3ACEC08}" sibTransId="{6D801303-F11A-4113-8574-8BEAE620C7A2}"/>
    <dgm:cxn modelId="{9165ADA0-0A23-42FC-B0DF-94131FF658F5}" type="presParOf" srcId="{F468E5C6-C5F1-4BD1-AC3E-2D951678E4A5}" destId="{57213DBA-F1D2-482A-B487-D98916B4A26C}" srcOrd="0" destOrd="0" presId="urn:microsoft.com/office/officeart/2005/8/layout/vList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3BFB452-68D3-4F7D-ADB8-22F6C0A225CB}"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n-US"/>
        </a:p>
      </dgm:t>
    </dgm:pt>
    <dgm:pt modelId="{53D19E87-1473-4AF6-9FB3-799BBC7F4465}">
      <dgm:prSet phldrT="[Tekst]"/>
      <dgm:spPr/>
      <dgm:t>
        <a:bodyPr/>
        <a:lstStyle/>
        <a:p>
          <a:r>
            <a:rPr lang="pl-PL"/>
            <a:t>Partnerstwo OSI Ostrołęka w pełni korzysta ze swoich </a:t>
          </a:r>
          <a:r>
            <a:rPr lang="pl-PL" b="1"/>
            <a:t>zasobów przyrodniczych i kulturowych</a:t>
          </a:r>
          <a:r>
            <a:rPr lang="pl-PL"/>
            <a:t>. </a:t>
          </a:r>
          <a:r>
            <a:rPr lang="pl-PL" b="1"/>
            <a:t>Dorzecze Narwi</a:t>
          </a:r>
          <a:r>
            <a:rPr lang="pl-PL"/>
            <a:t>, jako obszar, który przyciąga nie tylko lokalnych mieszkańców, ale także przedsiębiorców i turystów jest </a:t>
          </a:r>
          <a:r>
            <a:rPr lang="pl-PL" b="1"/>
            <a:t>centrum życia Partnerstwa</a:t>
          </a:r>
          <a:r>
            <a:rPr lang="pl-PL"/>
            <a:t>. Pozostałe walory przyrodnicze i kulturowe,  a w szczególności </a:t>
          </a:r>
          <a:r>
            <a:rPr lang="pl-PL" b="1"/>
            <a:t>dziedzictwo kulturowe Kurpi</a:t>
          </a:r>
          <a:r>
            <a:rPr lang="pl-PL"/>
            <a:t> są powodem do dumy, oraz marką lokalną. Rozwój kapitału społecznego, inwestycje  w młodych ludzi, lokalną infrastrukturę, zieloną energię oraz mobilność powodują, że OSI Ostrołęka jest </a:t>
          </a:r>
          <a:r>
            <a:rPr lang="pl-PL" b="1"/>
            <a:t>miejscem dobrym do życia, spędzania wolnego czasu i pracy</a:t>
          </a:r>
          <a:r>
            <a:rPr lang="pl-PL"/>
            <a:t>. Zrównoważony rozwój wpływa pozytywnie na wszystkie gminy w obszarze.</a:t>
          </a:r>
          <a:endParaRPr lang="en-US"/>
        </a:p>
      </dgm:t>
    </dgm:pt>
    <dgm:pt modelId="{752011D6-2EAF-4E0C-8B71-59BA7F581289}" type="parTrans" cxnId="{DB3CC4B1-FAE5-4ECE-83C3-0F3B4954DA6B}">
      <dgm:prSet/>
      <dgm:spPr/>
      <dgm:t>
        <a:bodyPr/>
        <a:lstStyle/>
        <a:p>
          <a:endParaRPr lang="en-US"/>
        </a:p>
      </dgm:t>
    </dgm:pt>
    <dgm:pt modelId="{4F7C078C-864D-4B29-9AEB-783A741213AE}" type="sibTrans" cxnId="{DB3CC4B1-FAE5-4ECE-83C3-0F3B4954DA6B}">
      <dgm:prSet/>
      <dgm:spPr/>
      <dgm:t>
        <a:bodyPr/>
        <a:lstStyle/>
        <a:p>
          <a:endParaRPr lang="en-US"/>
        </a:p>
      </dgm:t>
    </dgm:pt>
    <dgm:pt modelId="{AC0451D3-72F6-4FE3-ACB6-32B51A112398}" type="pres">
      <dgm:prSet presAssocID="{93BFB452-68D3-4F7D-ADB8-22F6C0A225CB}" presName="linear" presStyleCnt="0">
        <dgm:presLayoutVars>
          <dgm:animLvl val="lvl"/>
          <dgm:resizeHandles val="exact"/>
        </dgm:presLayoutVars>
      </dgm:prSet>
      <dgm:spPr/>
    </dgm:pt>
    <dgm:pt modelId="{B87326EE-F096-4364-8EA5-2919D969B2B6}" type="pres">
      <dgm:prSet presAssocID="{53D19E87-1473-4AF6-9FB3-799BBC7F4465}" presName="parentText" presStyleLbl="node1" presStyleIdx="0" presStyleCnt="1">
        <dgm:presLayoutVars>
          <dgm:chMax val="0"/>
          <dgm:bulletEnabled val="1"/>
        </dgm:presLayoutVars>
      </dgm:prSet>
      <dgm:spPr/>
    </dgm:pt>
  </dgm:ptLst>
  <dgm:cxnLst>
    <dgm:cxn modelId="{AD167309-012E-4498-9EF9-9B43B0D79290}" type="presOf" srcId="{53D19E87-1473-4AF6-9FB3-799BBC7F4465}" destId="{B87326EE-F096-4364-8EA5-2919D969B2B6}" srcOrd="0" destOrd="0" presId="urn:microsoft.com/office/officeart/2005/8/layout/vList2"/>
    <dgm:cxn modelId="{F362672E-ADFC-4AB6-8BB0-83BFA6D05311}" type="presOf" srcId="{93BFB452-68D3-4F7D-ADB8-22F6C0A225CB}" destId="{AC0451D3-72F6-4FE3-ACB6-32B51A112398}" srcOrd="0" destOrd="0" presId="urn:microsoft.com/office/officeart/2005/8/layout/vList2"/>
    <dgm:cxn modelId="{DB3CC4B1-FAE5-4ECE-83C3-0F3B4954DA6B}" srcId="{93BFB452-68D3-4F7D-ADB8-22F6C0A225CB}" destId="{53D19E87-1473-4AF6-9FB3-799BBC7F4465}" srcOrd="0" destOrd="0" parTransId="{752011D6-2EAF-4E0C-8B71-59BA7F581289}" sibTransId="{4F7C078C-864D-4B29-9AEB-783A741213AE}"/>
    <dgm:cxn modelId="{D341AE59-2FE1-4EB6-B9C3-6160BADE5006}" type="presParOf" srcId="{AC0451D3-72F6-4FE3-ACB6-32B51A112398}" destId="{B87326EE-F096-4364-8EA5-2919D969B2B6}" srcOrd="0" destOrd="0" presId="urn:microsoft.com/office/officeart/2005/8/layout/vList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13DBA-F1D2-482A-B487-D98916B4A26C}">
      <dsp:nvSpPr>
        <dsp:cNvPr id="0" name=""/>
        <dsp:cNvSpPr/>
      </dsp:nvSpPr>
      <dsp:spPr>
        <a:xfrm>
          <a:off x="0" y="158760"/>
          <a:ext cx="5486400" cy="288288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l" defTabSz="1244600">
            <a:lnSpc>
              <a:spcPct val="90000"/>
            </a:lnSpc>
            <a:spcBef>
              <a:spcPct val="0"/>
            </a:spcBef>
            <a:spcAft>
              <a:spcPct val="35000"/>
            </a:spcAft>
            <a:buNone/>
          </a:pPr>
          <a:r>
            <a:rPr lang="pl-PL" sz="2800" kern="1200" dirty="0"/>
            <a:t>Celem nadrzędnym OSI Ostrołęka jest realizacja wspólnych interesów w zakresie zwiększenia atrakcyjności obszaru Partnerstwa do mieszkania, pracy oraz spędzania wolnego czasu.</a:t>
          </a:r>
          <a:endParaRPr lang="en-US" sz="2800" kern="1200"/>
        </a:p>
      </dsp:txBody>
      <dsp:txXfrm>
        <a:off x="140731" y="299491"/>
        <a:ext cx="5204938" cy="26014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7326EE-F096-4364-8EA5-2919D969B2B6}">
      <dsp:nvSpPr>
        <dsp:cNvPr id="0" name=""/>
        <dsp:cNvSpPr/>
      </dsp:nvSpPr>
      <dsp:spPr>
        <a:xfrm>
          <a:off x="0" y="27719"/>
          <a:ext cx="5486400" cy="314496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l" defTabSz="711200">
            <a:lnSpc>
              <a:spcPct val="90000"/>
            </a:lnSpc>
            <a:spcBef>
              <a:spcPct val="0"/>
            </a:spcBef>
            <a:spcAft>
              <a:spcPct val="35000"/>
            </a:spcAft>
            <a:buNone/>
          </a:pPr>
          <a:r>
            <a:rPr lang="pl-PL" sz="1600" kern="1200"/>
            <a:t>Partnerstwo OSI Ostrołęka w pełni korzysta ze swoich </a:t>
          </a:r>
          <a:r>
            <a:rPr lang="pl-PL" sz="1600" b="1" kern="1200"/>
            <a:t>zasobów przyrodniczych i kulturowych</a:t>
          </a:r>
          <a:r>
            <a:rPr lang="pl-PL" sz="1600" kern="1200"/>
            <a:t>. </a:t>
          </a:r>
          <a:r>
            <a:rPr lang="pl-PL" sz="1600" b="1" kern="1200"/>
            <a:t>Dorzecze Narwi</a:t>
          </a:r>
          <a:r>
            <a:rPr lang="pl-PL" sz="1600" kern="1200"/>
            <a:t>, jako obszar, który przyciąga nie tylko lokalnych mieszkańców, ale także przedsiębiorców i turystów jest </a:t>
          </a:r>
          <a:r>
            <a:rPr lang="pl-PL" sz="1600" b="1" kern="1200"/>
            <a:t>centrum życia Partnerstwa</a:t>
          </a:r>
          <a:r>
            <a:rPr lang="pl-PL" sz="1600" kern="1200"/>
            <a:t>. Pozostałe walory przyrodnicze i kulturowe,  a w szczególności </a:t>
          </a:r>
          <a:r>
            <a:rPr lang="pl-PL" sz="1600" b="1" kern="1200"/>
            <a:t>dziedzictwo kulturowe Kurpi</a:t>
          </a:r>
          <a:r>
            <a:rPr lang="pl-PL" sz="1600" kern="1200"/>
            <a:t> są powodem do dumy, oraz marką lokalną. Rozwój kapitału społecznego, inwestycje  w młodych ludzi, lokalną infrastrukturę, zieloną energię oraz mobilność powodują, że OSI Ostrołęka jest </a:t>
          </a:r>
          <a:r>
            <a:rPr lang="pl-PL" sz="1600" b="1" kern="1200"/>
            <a:t>miejscem dobrym do życia, spędzania wolnego czasu i pracy</a:t>
          </a:r>
          <a:r>
            <a:rPr lang="pl-PL" sz="1600" kern="1200"/>
            <a:t>. Zrównoważony rozwój wpływa pozytywnie na wszystkie gminy w obszarze.</a:t>
          </a:r>
          <a:endParaRPr lang="en-US" sz="1600" kern="1200"/>
        </a:p>
      </dsp:txBody>
      <dsp:txXfrm>
        <a:off x="153524" y="181243"/>
        <a:ext cx="5179352" cy="283791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C5AF3297-0C75-46F2-ACB4-87F564D7E1F5}">
    <t:Anchor>
      <t:Comment id="1612381516"/>
    </t:Anchor>
    <t:History>
      <t:Event id="{0AB05DDD-9FA2-4A54-9987-D723435116DC}" time="2022-04-13T17:04:29.472Z">
        <t:Attribution userId="S::jaroslaw.komza@zmp.poznan.pl::be0930dc-385b-4200-8ad0-b0770478f9f6" userProvider="AD" userName="Jarosław Komża"/>
        <t:Anchor>
          <t:Comment id="1612381516"/>
        </t:Anchor>
        <t:Create/>
      </t:Event>
      <t:Event id="{C31CB69E-1A0B-4DD8-A5C7-0A56013D7591}" time="2022-04-13T17:04:29.472Z">
        <t:Attribution userId="S::jaroslaw.komza@zmp.poznan.pl::be0930dc-385b-4200-8ad0-b0770478f9f6" userProvider="AD" userName="Jarosław Komża"/>
        <t:Anchor>
          <t:Comment id="1612381516"/>
        </t:Anchor>
        <t:Assign userId="S::justyna.wieczorkiewicz-molendo@zmp.poznan.pl::f73a4556-3095-4dc5-a8ea-b2dc2779826d" userProvider="AD" userName="Justyna Wieczorkiewicz-Molendo"/>
      </t:Event>
      <t:Event id="{A401D51C-2A58-474F-B0AC-E885F4B758A9}" time="2022-04-13T17:04:29.472Z">
        <t:Attribution userId="S::jaroslaw.komza@zmp.poznan.pl::be0930dc-385b-4200-8ad0-b0770478f9f6" userProvider="AD" userName="Jarosław Komża"/>
        <t:Anchor>
          <t:Comment id="1612381516"/>
        </t:Anchor>
        <t:SetTitle title="@Justyna, proponuję tu wprowadzi,c doradców dlaczego przyjmujemy tę definicję, czyli co jest źródłem takiego, a nie innego zdefinowania projektów, innego niż w pilotażu, ale to ma swoje uzasadnienie. czyli zreba 1-2 zdania wstępu o pojęciu projektu w …"/>
      </t:Event>
    </t:History>
  </t:Task>
</t:Task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408d8d3d-1790-46f4-97a4-aeefdcaf41e4">
      <UserInfo>
        <DisplayName>Członkowie witryny CWD</DisplayName>
        <AccountId>7</AccountId>
        <AccountType/>
      </UserInfo>
    </SharedWithUsers>
    <TaxCatchAll xmlns="408d8d3d-1790-46f4-97a4-aeefdcaf41e4" xsi:nil="true"/>
    <lcf76f155ced4ddcb4097134ff3c332f xmlns="b1dc2020-519b-406a-908e-929d2215bd7f">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69304E863A2814099DD35EA095A3A5C" ma:contentTypeVersion="16" ma:contentTypeDescription="Utwórz nowy dokument." ma:contentTypeScope="" ma:versionID="652051d4439bcbcbc9cd8f6d616cef7e">
  <xsd:schema xmlns:xsd="http://www.w3.org/2001/XMLSchema" xmlns:xs="http://www.w3.org/2001/XMLSchema" xmlns:p="http://schemas.microsoft.com/office/2006/metadata/properties" xmlns:ns2="b1dc2020-519b-406a-908e-929d2215bd7f" xmlns:ns3="408d8d3d-1790-46f4-97a4-aeefdcaf41e4" targetNamespace="http://schemas.microsoft.com/office/2006/metadata/properties" ma:root="true" ma:fieldsID="2656f60f47d0097f031ee2576bb4bc11" ns2:_="" ns3:_="">
    <xsd:import namespace="b1dc2020-519b-406a-908e-929d2215bd7f"/>
    <xsd:import namespace="408d8d3d-1790-46f4-97a4-aeefdcaf41e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dc2020-519b-406a-908e-929d2215bd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Tagi obrazów" ma:readOnly="false" ma:fieldId="{5cf76f15-5ced-4ddc-b409-7134ff3c332f}" ma:taxonomyMulti="true" ma:sspId="c75c27e3-948d-411c-9739-2292ede3f04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08d8d3d-1790-46f4-97a4-aeefdcaf41e4"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20" nillable="true" ma:displayName="Taxonomy Catch All Column" ma:hidden="true" ma:list="{3047d582-d037-4359-9b98-49b76160756c}" ma:internalName="TaxCatchAll" ma:showField="CatchAllData" ma:web="408d8d3d-1790-46f4-97a4-aeefdcaf41e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 ds:uri="408d8d3d-1790-46f4-97a4-aeefdcaf41e4"/>
    <ds:schemaRef ds:uri="b1dc2020-519b-406a-908e-929d2215bd7f"/>
  </ds:schemaRefs>
</ds:datastoreItem>
</file>

<file path=customXml/itemProps2.xml><?xml version="1.0" encoding="utf-8"?>
<ds:datastoreItem xmlns:ds="http://schemas.openxmlformats.org/officeDocument/2006/customXml" ds:itemID="{B0326FE5-D07C-479F-A6AA-4B9A26AF11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dc2020-519b-406a-908e-929d2215bd7f"/>
    <ds:schemaRef ds:uri="408d8d3d-1790-46f4-97a4-aeefdcaf41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E691AF-3DBD-4DED-8EB8-1F559EDE84E2}">
  <ds:schemaRefs>
    <ds:schemaRef ds:uri="http://schemas.openxmlformats.org/officeDocument/2006/bibliography"/>
  </ds:schemaRefs>
</ds:datastoreItem>
</file>

<file path=customXml/itemProps4.xml><?xml version="1.0" encoding="utf-8"?>
<ds:datastoreItem xmlns:ds="http://schemas.openxmlformats.org/officeDocument/2006/customXml" ds:itemID="{10939822-EC63-4F9C-A82B-F622E988B8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CWD_diagnoza_ROS</Template>
  <TotalTime>159</TotalTime>
  <Pages>156</Pages>
  <Words>30761</Words>
  <Characters>175339</Characters>
  <Application>Microsoft Office Word</Application>
  <DocSecurity>0</DocSecurity>
  <Lines>1461</Lines>
  <Paragraphs>411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205689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Wojciech Kłosowski</dc:creator>
  <cp:keywords/>
  <dc:description/>
  <cp:lastModifiedBy>Jakub Pyrzanowski</cp:lastModifiedBy>
  <cp:revision>60</cp:revision>
  <cp:lastPrinted>2023-04-26T19:00:00Z</cp:lastPrinted>
  <dcterms:created xsi:type="dcterms:W3CDTF">2023-09-27T09:56:00Z</dcterms:created>
  <dcterms:modified xsi:type="dcterms:W3CDTF">2023-10-02T10:08:00Z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0x010100769304E863A2814099DD35EA095A3A5C</vt:lpwstr>
  </property>
  <property fmtid="{D5CDD505-2E9C-101B-9397-08002B2CF9AE}" pid="3" name="MediaServiceImageTags">
    <vt:lpwstr/>
  </property>
</Properties>
</file>